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A5FD1" w14:textId="573ED017" w:rsidR="00564AF1" w:rsidRPr="006842FF" w:rsidRDefault="00DF286D" w:rsidP="003950F9">
      <w:pPr>
        <w:pStyle w:val="CoverOutcomeHeadline"/>
        <w:rPr>
          <w:lang w:val="en-AU"/>
        </w:rPr>
      </w:pPr>
      <w:r w:rsidRPr="00DF286D">
        <w:rPr>
          <w:lang w:val="en-AU"/>
        </w:rPr>
        <w:t>Discussion Paper</w:t>
      </w:r>
    </w:p>
    <w:p w14:paraId="160F25E3" w14:textId="7896FDAC" w:rsidR="00BD0148" w:rsidRDefault="00DF286D" w:rsidP="00BD0148">
      <w:pPr>
        <w:pStyle w:val="CoverOutcomeSubtitle"/>
        <w:rPr>
          <w:lang w:val="en-AU"/>
        </w:rPr>
      </w:pPr>
      <w:r w:rsidRPr="00DF286D">
        <w:rPr>
          <w:lang w:val="en-AU"/>
        </w:rPr>
        <w:t xml:space="preserve">Local Government Culture Project </w:t>
      </w:r>
    </w:p>
    <w:p w14:paraId="623AA779" w14:textId="3E3DA4E1" w:rsidR="00BD0148" w:rsidRDefault="00DF286D" w:rsidP="00BD0148">
      <w:pPr>
        <w:pStyle w:val="CoverOutcomeText"/>
      </w:pPr>
      <w:r w:rsidRPr="00DF286D">
        <w:t>Department of Jobs, Precincts and Regions</w:t>
      </w:r>
    </w:p>
    <w:p w14:paraId="527FE967" w14:textId="0D63F3BC" w:rsidR="00BD271E" w:rsidRPr="006842FF" w:rsidRDefault="00DF286D" w:rsidP="00A7605F">
      <w:pPr>
        <w:pStyle w:val="CoverDate"/>
        <w:rPr>
          <w:lang w:val="en-AU"/>
        </w:rPr>
      </w:pPr>
      <w:r>
        <w:rPr>
          <w:lang w:val="en-AU"/>
        </w:rPr>
        <w:t>December</w:t>
      </w:r>
      <w:r w:rsidR="00BD0148">
        <w:rPr>
          <w:lang w:val="en-AU"/>
        </w:rPr>
        <w:t xml:space="preserve"> 2021</w:t>
      </w:r>
    </w:p>
    <w:p w14:paraId="102A07F6" w14:textId="77777777" w:rsidR="00BD271E" w:rsidRPr="006842FF" w:rsidRDefault="00BD271E"/>
    <w:p w14:paraId="37801F4A" w14:textId="77777777" w:rsidR="006A61F5" w:rsidRPr="006842FF" w:rsidRDefault="006A61F5" w:rsidP="00EA4636">
      <w:pPr>
        <w:pStyle w:val="PwCNormal"/>
      </w:pPr>
    </w:p>
    <w:p w14:paraId="493D3931" w14:textId="77777777" w:rsidR="00564AF1" w:rsidRPr="006842FF" w:rsidRDefault="00564AF1" w:rsidP="00564AF1">
      <w:pPr>
        <w:pStyle w:val="PwCNormal"/>
        <w:sectPr w:rsidR="00564AF1" w:rsidRPr="006842FF" w:rsidSect="00BD0148">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2268" w:right="1418" w:bottom="1021" w:left="1021" w:header="397" w:footer="851" w:gutter="0"/>
          <w:pgNumType w:start="1"/>
          <w:cols w:space="708"/>
          <w:titlePg/>
          <w:docGrid w:linePitch="360"/>
        </w:sectPr>
      </w:pPr>
    </w:p>
    <w:p w14:paraId="13AD1A61" w14:textId="77777777" w:rsidR="00BC5B0F" w:rsidRPr="00853ABC" w:rsidRDefault="00BC5B0F" w:rsidP="00BC5B0F">
      <w:pPr>
        <w:pStyle w:val="DisclaimerText"/>
        <w:rPr>
          <w:b/>
          <w:bCs/>
        </w:rPr>
      </w:pPr>
      <w:bookmarkStart w:id="1" w:name="_Hlk90387628"/>
      <w:r w:rsidRPr="00853ABC">
        <w:rPr>
          <w:b/>
          <w:bCs/>
        </w:rPr>
        <w:lastRenderedPageBreak/>
        <w:t>Disclaimer</w:t>
      </w:r>
    </w:p>
    <w:p w14:paraId="72D9AA97" w14:textId="0F20DB8E" w:rsidR="00BC5B0F" w:rsidRPr="00BC5B0F" w:rsidRDefault="00BC5B0F" w:rsidP="00BC5B0F">
      <w:pPr>
        <w:pStyle w:val="DisclaimerText"/>
      </w:pPr>
      <w:r w:rsidRPr="00BC5B0F">
        <w:t>This report is not intended to be used by anyone other than the Department of Jobs, Precincts and Regions (the “Department”).</w:t>
      </w:r>
    </w:p>
    <w:p w14:paraId="23725B44" w14:textId="49062DDD" w:rsidR="00BC5B0F" w:rsidRPr="00BC5B0F" w:rsidRDefault="00BC5B0F" w:rsidP="00BC5B0F">
      <w:pPr>
        <w:pStyle w:val="DisclaimerText"/>
      </w:pPr>
      <w:r w:rsidRPr="00BC5B0F">
        <w:t>We prepared this report solely for the Department’s use and benefit in accordance with and for the purpose set out in our Master Supply Agreement with the Department dated 20 August 2021. In doing so, we acted exclusively for the Department and considered no-one else’s interests.</w:t>
      </w:r>
    </w:p>
    <w:p w14:paraId="752415A5" w14:textId="373A2584" w:rsidR="00BC5B0F" w:rsidRPr="00BC5B0F" w:rsidRDefault="00BC5B0F" w:rsidP="00BC5B0F">
      <w:pPr>
        <w:pStyle w:val="DisclaimerText"/>
      </w:pPr>
      <w:r w:rsidRPr="00BC5B0F">
        <w:t xml:space="preserve">We accept no responsibility, </w:t>
      </w:r>
      <w:proofErr w:type="gramStart"/>
      <w:r w:rsidRPr="00BC5B0F">
        <w:t>duty</w:t>
      </w:r>
      <w:proofErr w:type="gramEnd"/>
      <w:r w:rsidRPr="00BC5B0F">
        <w:t xml:space="preserve"> or liability:</w:t>
      </w:r>
    </w:p>
    <w:p w14:paraId="045F41E6" w14:textId="36C729DA" w:rsidR="00BC5B0F" w:rsidRPr="00BC5B0F" w:rsidRDefault="00BC5B0F" w:rsidP="004719F3">
      <w:pPr>
        <w:pStyle w:val="DisclaimerListBullet"/>
      </w:pPr>
      <w:r w:rsidRPr="00BC5B0F">
        <w:t>to anyone other than the Department in connection with this report</w:t>
      </w:r>
    </w:p>
    <w:p w14:paraId="6FB0DC9D" w14:textId="77777777" w:rsidR="001F4599" w:rsidRDefault="00BC5B0F" w:rsidP="00165312">
      <w:pPr>
        <w:pStyle w:val="DisclaimerListBullet"/>
        <w:numPr>
          <w:ilvl w:val="0"/>
          <w:numId w:val="35"/>
        </w:numPr>
      </w:pPr>
      <w:r w:rsidRPr="00BC5B0F">
        <w:t>to the Department for the consequences of using or relying on it for a purpose other than that referred to above.</w:t>
      </w:r>
    </w:p>
    <w:p w14:paraId="39ECC883" w14:textId="55645283" w:rsidR="00BC5B0F" w:rsidRPr="00BC5B0F" w:rsidRDefault="00BC5B0F" w:rsidP="001F4599">
      <w:pPr>
        <w:pStyle w:val="DisclaimerText"/>
      </w:pPr>
      <w:r w:rsidRPr="00BC5B0F">
        <w:t xml:space="preserve">We make no representation concerning the appropriateness of this report for anyone other than the Department. If anyone other than the Department chooses to use or rely on </w:t>
      </w:r>
      <w:r w:rsidR="00020817" w:rsidRPr="00BC5B0F">
        <w:t>it,</w:t>
      </w:r>
      <w:r w:rsidRPr="00BC5B0F">
        <w:t xml:space="preserve"> they do so at their own risk.</w:t>
      </w:r>
    </w:p>
    <w:p w14:paraId="4BD52AC5" w14:textId="04D9EA47" w:rsidR="00BC5B0F" w:rsidRPr="00BC5B0F" w:rsidRDefault="00BC5B0F" w:rsidP="00BC5B0F">
      <w:pPr>
        <w:pStyle w:val="DisclaimerText"/>
      </w:pPr>
      <w:r w:rsidRPr="00BC5B0F">
        <w:t>This disclaimer applies:</w:t>
      </w:r>
    </w:p>
    <w:p w14:paraId="4BD6B7F5" w14:textId="1242E6B9" w:rsidR="00BC5B0F" w:rsidRPr="00BC5B0F" w:rsidRDefault="00BC5B0F" w:rsidP="001F4599">
      <w:pPr>
        <w:pStyle w:val="DisclaimerListBullet"/>
      </w:pPr>
      <w:r w:rsidRPr="00BC5B0F">
        <w:t>to the maximum extent permitted by law and, without limitation, to liability arising in negligence or under statute; and</w:t>
      </w:r>
    </w:p>
    <w:p w14:paraId="075C1D88" w14:textId="2152231C" w:rsidR="00BC5B0F" w:rsidRPr="00BC5B0F" w:rsidRDefault="00BC5B0F" w:rsidP="001F4599">
      <w:pPr>
        <w:pStyle w:val="DisclaimerListBullet"/>
      </w:pPr>
      <w:r w:rsidRPr="00BC5B0F">
        <w:t>even if we consent to anyone other than the Department receiving or using this report.</w:t>
      </w:r>
    </w:p>
    <w:p w14:paraId="0D29E655" w14:textId="5C02F687" w:rsidR="00BC5B0F" w:rsidRDefault="00BC5B0F" w:rsidP="00BC5B0F">
      <w:pPr>
        <w:pStyle w:val="DisclaimerText"/>
      </w:pPr>
      <w:r w:rsidRPr="00BC5B0F">
        <w:t>Liability limited by a scheme approved under Professional Standards legislation</w:t>
      </w:r>
    </w:p>
    <w:bookmarkEnd w:id="1"/>
    <w:p w14:paraId="403A696F" w14:textId="2106419D" w:rsidR="00BC5B0F" w:rsidRDefault="00BC5B0F" w:rsidP="00BD0148">
      <w:pPr>
        <w:pStyle w:val="PwCNormal"/>
      </w:pPr>
    </w:p>
    <w:p w14:paraId="11D36122" w14:textId="77777777" w:rsidR="00BC5B0F" w:rsidRDefault="00BC5B0F" w:rsidP="00BD0148">
      <w:pPr>
        <w:pStyle w:val="PwCNormal"/>
        <w:sectPr w:rsidR="00BC5B0F" w:rsidSect="00261E5C">
          <w:headerReference w:type="even" r:id="rId17"/>
          <w:headerReference w:type="default" r:id="rId18"/>
          <w:footerReference w:type="even" r:id="rId19"/>
          <w:footerReference w:type="default" r:id="rId20"/>
          <w:headerReference w:type="first" r:id="rId21"/>
          <w:footerReference w:type="first" r:id="rId22"/>
          <w:pgSz w:w="11907" w:h="16840" w:code="9"/>
          <w:pgMar w:top="1418" w:right="1021" w:bottom="1418" w:left="1021" w:header="567" w:footer="567" w:gutter="0"/>
          <w:pgNumType w:start="1"/>
          <w:cols w:space="227"/>
          <w:vAlign w:val="bottom"/>
          <w:titlePg/>
          <w:docGrid w:linePitch="360"/>
        </w:sectPr>
      </w:pPr>
    </w:p>
    <w:p w14:paraId="080FE60D" w14:textId="6C215DB5" w:rsidR="00BC5B0F" w:rsidRPr="00EF353B" w:rsidRDefault="00853ABC" w:rsidP="00EF353B">
      <w:pPr>
        <w:pStyle w:val="AcronymsTitle"/>
      </w:pPr>
      <w:r w:rsidRPr="007B729B">
        <w:rPr>
          <w:color w:val="D04A02" w:themeColor="accent1"/>
        </w:rPr>
        <w:lastRenderedPageBreak/>
        <w:t>Glossary of Acronyms</w:t>
      </w:r>
    </w:p>
    <w:tbl>
      <w:tblPr>
        <w:tblStyle w:val="PlainTable4"/>
        <w:tblW w:w="0" w:type="auto"/>
        <w:tblBorders>
          <w:insideH w:val="dotted" w:sz="4" w:space="0" w:color="7D7D7D" w:themeColor="text2"/>
        </w:tblBorders>
        <w:tblLook w:val="0680" w:firstRow="0" w:lastRow="0" w:firstColumn="1" w:lastColumn="0" w:noHBand="1" w:noVBand="1"/>
      </w:tblPr>
      <w:tblGrid>
        <w:gridCol w:w="1418"/>
        <w:gridCol w:w="8437"/>
      </w:tblGrid>
      <w:tr w:rsidR="00020817" w:rsidRPr="00020817" w14:paraId="23804948"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445E1DF5" w14:textId="77777777" w:rsidR="00020817" w:rsidRPr="00020817" w:rsidRDefault="00020817" w:rsidP="00FB2431">
            <w:pPr>
              <w:pStyle w:val="PwCNormal"/>
            </w:pPr>
            <w:r w:rsidRPr="00020817">
              <w:t>ASU</w:t>
            </w:r>
          </w:p>
        </w:tc>
        <w:tc>
          <w:tcPr>
            <w:tcW w:w="8437" w:type="dxa"/>
          </w:tcPr>
          <w:p w14:paraId="69B01771"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Australian Services Union</w:t>
            </w:r>
          </w:p>
        </w:tc>
      </w:tr>
      <w:tr w:rsidR="00020817" w:rsidRPr="00020817" w14:paraId="6DACC079"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6466250A" w14:textId="77777777" w:rsidR="00020817" w:rsidRPr="00020817" w:rsidRDefault="00020817" w:rsidP="00FB2431">
            <w:pPr>
              <w:pStyle w:val="PwCNormal"/>
            </w:pPr>
            <w:r w:rsidRPr="00020817">
              <w:t>DJPR</w:t>
            </w:r>
          </w:p>
        </w:tc>
        <w:tc>
          <w:tcPr>
            <w:tcW w:w="8437" w:type="dxa"/>
          </w:tcPr>
          <w:p w14:paraId="3DA7E945"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Department of Jobs, Precincts and Regions</w:t>
            </w:r>
          </w:p>
        </w:tc>
      </w:tr>
      <w:tr w:rsidR="00020817" w:rsidRPr="00020817" w14:paraId="2C669EF9"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3DCEADB9" w14:textId="77777777" w:rsidR="00020817" w:rsidRPr="00020817" w:rsidRDefault="00020817" w:rsidP="00FB2431">
            <w:pPr>
              <w:pStyle w:val="PwCNormal"/>
            </w:pPr>
            <w:r w:rsidRPr="00020817">
              <w:t>GEAC</w:t>
            </w:r>
          </w:p>
        </w:tc>
        <w:tc>
          <w:tcPr>
            <w:tcW w:w="8437" w:type="dxa"/>
          </w:tcPr>
          <w:p w14:paraId="3CEB5D49"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Gender Equality Advisory Committee</w:t>
            </w:r>
          </w:p>
        </w:tc>
      </w:tr>
      <w:tr w:rsidR="00020817" w:rsidRPr="00020817" w14:paraId="1B568BD4"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77ED8E0C" w14:textId="77777777" w:rsidR="00020817" w:rsidRPr="00020817" w:rsidRDefault="00020817" w:rsidP="00FB2431">
            <w:pPr>
              <w:pStyle w:val="PwCNormal"/>
            </w:pPr>
            <w:r w:rsidRPr="00020817">
              <w:t>IBAC</w:t>
            </w:r>
          </w:p>
        </w:tc>
        <w:tc>
          <w:tcPr>
            <w:tcW w:w="8437" w:type="dxa"/>
          </w:tcPr>
          <w:p w14:paraId="6F6F4929" w14:textId="294B2F18"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Independent Broad-based Anti-</w:t>
            </w:r>
            <w:r w:rsidR="0084005A" w:rsidRPr="00020817">
              <w:t>Corruption</w:t>
            </w:r>
            <w:r w:rsidRPr="00020817">
              <w:t xml:space="preserve"> Commission</w:t>
            </w:r>
          </w:p>
        </w:tc>
      </w:tr>
      <w:tr w:rsidR="00390C54" w:rsidRPr="00020817" w14:paraId="690F99E1"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58D4A979" w14:textId="351D86F4" w:rsidR="00390C54" w:rsidRPr="00020817" w:rsidRDefault="00390C54" w:rsidP="00FB2431">
            <w:pPr>
              <w:pStyle w:val="PwCNormal"/>
            </w:pPr>
            <w:r>
              <w:t>LG Act 2020</w:t>
            </w:r>
          </w:p>
        </w:tc>
        <w:tc>
          <w:tcPr>
            <w:tcW w:w="8437" w:type="dxa"/>
          </w:tcPr>
          <w:p w14:paraId="71767912" w14:textId="38582BBC" w:rsidR="00390C54" w:rsidRPr="00020817" w:rsidRDefault="00390C54" w:rsidP="00FB2431">
            <w:pPr>
              <w:pStyle w:val="PwCNormal"/>
              <w:cnfStyle w:val="000000000000" w:firstRow="0" w:lastRow="0" w:firstColumn="0" w:lastColumn="0" w:oddVBand="0" w:evenVBand="0" w:oddHBand="0" w:evenHBand="0" w:firstRowFirstColumn="0" w:firstRowLastColumn="0" w:lastRowFirstColumn="0" w:lastRowLastColumn="0"/>
            </w:pPr>
            <w:r>
              <w:t>Local Government Act 2020</w:t>
            </w:r>
          </w:p>
        </w:tc>
      </w:tr>
      <w:tr w:rsidR="00390C54" w:rsidRPr="00020817" w14:paraId="03019812"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15B1745D" w14:textId="7190CC1B" w:rsidR="00390C54" w:rsidRDefault="00390C54" w:rsidP="00FB2431">
            <w:pPr>
              <w:pStyle w:val="PwCNormal"/>
            </w:pPr>
            <w:r>
              <w:t>LGA SA</w:t>
            </w:r>
          </w:p>
        </w:tc>
        <w:tc>
          <w:tcPr>
            <w:tcW w:w="8437" w:type="dxa"/>
          </w:tcPr>
          <w:p w14:paraId="53C9E275" w14:textId="299AC1AE" w:rsidR="00390C54" w:rsidRDefault="00390C54" w:rsidP="00FB2431">
            <w:pPr>
              <w:pStyle w:val="PwCNormal"/>
              <w:cnfStyle w:val="000000000000" w:firstRow="0" w:lastRow="0" w:firstColumn="0" w:lastColumn="0" w:oddVBand="0" w:evenVBand="0" w:oddHBand="0" w:evenHBand="0" w:firstRowFirstColumn="0" w:firstRowLastColumn="0" w:lastRowFirstColumn="0" w:lastRowLastColumn="0"/>
            </w:pPr>
            <w:r>
              <w:t>Local Government Association of South Australia</w:t>
            </w:r>
          </w:p>
        </w:tc>
      </w:tr>
      <w:tr w:rsidR="00020817" w:rsidRPr="00020817" w14:paraId="1821F932"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059DAB3E" w14:textId="77777777" w:rsidR="00020817" w:rsidRPr="00020817" w:rsidRDefault="00020817" w:rsidP="00FB2431">
            <w:pPr>
              <w:pStyle w:val="PwCNormal"/>
            </w:pPr>
            <w:r w:rsidRPr="00020817">
              <w:t>LGI</w:t>
            </w:r>
          </w:p>
        </w:tc>
        <w:tc>
          <w:tcPr>
            <w:tcW w:w="8437" w:type="dxa"/>
          </w:tcPr>
          <w:p w14:paraId="0CBF0B52"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Local Government Inspectorate</w:t>
            </w:r>
          </w:p>
        </w:tc>
      </w:tr>
      <w:tr w:rsidR="00020817" w:rsidRPr="00020817" w14:paraId="70BF709D"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6A61B3AD" w14:textId="77777777" w:rsidR="00020817" w:rsidRPr="00020817" w:rsidRDefault="00020817" w:rsidP="00FB2431">
            <w:pPr>
              <w:pStyle w:val="PwCNormal"/>
            </w:pPr>
            <w:r w:rsidRPr="00020817">
              <w:t>LGMAP</w:t>
            </w:r>
          </w:p>
        </w:tc>
        <w:tc>
          <w:tcPr>
            <w:tcW w:w="8437" w:type="dxa"/>
          </w:tcPr>
          <w:p w14:paraId="4136DCBF"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Local Government Mayoral Advisory Panel</w:t>
            </w:r>
          </w:p>
        </w:tc>
      </w:tr>
      <w:tr w:rsidR="00390C54" w:rsidRPr="00020817" w14:paraId="294DBD0D"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3726BA34" w14:textId="554D478C" w:rsidR="00390C54" w:rsidRPr="00020817" w:rsidRDefault="00390C54" w:rsidP="00FB2431">
            <w:pPr>
              <w:pStyle w:val="PwCNormal"/>
            </w:pPr>
            <w:r>
              <w:t>LG NSW</w:t>
            </w:r>
          </w:p>
        </w:tc>
        <w:tc>
          <w:tcPr>
            <w:tcW w:w="8437" w:type="dxa"/>
          </w:tcPr>
          <w:p w14:paraId="63C21FE0" w14:textId="1F3CF145" w:rsidR="00390C54" w:rsidRPr="00020817" w:rsidRDefault="00390C54" w:rsidP="00FB2431">
            <w:pPr>
              <w:pStyle w:val="PwCNormal"/>
              <w:cnfStyle w:val="000000000000" w:firstRow="0" w:lastRow="0" w:firstColumn="0" w:lastColumn="0" w:oddVBand="0" w:evenVBand="0" w:oddHBand="0" w:evenHBand="0" w:firstRowFirstColumn="0" w:firstRowLastColumn="0" w:lastRowFirstColumn="0" w:lastRowLastColumn="0"/>
            </w:pPr>
            <w:r>
              <w:t>Local Government New South Wales</w:t>
            </w:r>
          </w:p>
        </w:tc>
      </w:tr>
      <w:tr w:rsidR="00020817" w:rsidRPr="00020817" w14:paraId="2D22E45F"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7B502015" w14:textId="77777777" w:rsidR="00020817" w:rsidRPr="00020817" w:rsidRDefault="00020817" w:rsidP="00FB2431">
            <w:pPr>
              <w:pStyle w:val="PwCNormal"/>
            </w:pPr>
            <w:proofErr w:type="spellStart"/>
            <w:r w:rsidRPr="00020817">
              <w:t>LGPro</w:t>
            </w:r>
            <w:proofErr w:type="spellEnd"/>
          </w:p>
        </w:tc>
        <w:tc>
          <w:tcPr>
            <w:tcW w:w="8437" w:type="dxa"/>
          </w:tcPr>
          <w:p w14:paraId="4BEBB8F1"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Local Government Professionals</w:t>
            </w:r>
          </w:p>
        </w:tc>
      </w:tr>
      <w:tr w:rsidR="00020817" w:rsidRPr="00020817" w14:paraId="24C52154"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2E9FDCCA" w14:textId="77777777" w:rsidR="00020817" w:rsidRPr="00020817" w:rsidRDefault="00020817" w:rsidP="00FB2431">
            <w:pPr>
              <w:pStyle w:val="PwCNormal"/>
            </w:pPr>
            <w:r w:rsidRPr="00020817">
              <w:t>LGV</w:t>
            </w:r>
          </w:p>
        </w:tc>
        <w:tc>
          <w:tcPr>
            <w:tcW w:w="8437" w:type="dxa"/>
          </w:tcPr>
          <w:p w14:paraId="45E607C6"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Local Government Victoria</w:t>
            </w:r>
          </w:p>
        </w:tc>
      </w:tr>
      <w:tr w:rsidR="00020817" w:rsidRPr="00020817" w14:paraId="6A60B442"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399C6AA8" w14:textId="77777777" w:rsidR="00020817" w:rsidRPr="00020817" w:rsidRDefault="00020817" w:rsidP="00FB2431">
            <w:pPr>
              <w:pStyle w:val="PwCNormal"/>
            </w:pPr>
            <w:r w:rsidRPr="00020817">
              <w:t>MAV</w:t>
            </w:r>
          </w:p>
        </w:tc>
        <w:tc>
          <w:tcPr>
            <w:tcW w:w="8437" w:type="dxa"/>
          </w:tcPr>
          <w:p w14:paraId="40B49263"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Municipal Association of Victoria</w:t>
            </w:r>
          </w:p>
        </w:tc>
      </w:tr>
      <w:tr w:rsidR="00020817" w:rsidRPr="00020817" w14:paraId="53F49D9E"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1AF02F15" w14:textId="77777777" w:rsidR="00020817" w:rsidRPr="00020817" w:rsidRDefault="00020817" w:rsidP="00FB2431">
            <w:pPr>
              <w:pStyle w:val="PwCNormal"/>
            </w:pPr>
            <w:r w:rsidRPr="00020817">
              <w:t>VAGO</w:t>
            </w:r>
          </w:p>
        </w:tc>
        <w:tc>
          <w:tcPr>
            <w:tcW w:w="8437" w:type="dxa"/>
          </w:tcPr>
          <w:p w14:paraId="0B4AE9B6"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Victorian Auditor-General’s Office</w:t>
            </w:r>
          </w:p>
        </w:tc>
      </w:tr>
      <w:tr w:rsidR="00020817" w:rsidRPr="00020817" w14:paraId="424301EF"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6A4FA092" w14:textId="77777777" w:rsidR="00020817" w:rsidRPr="00020817" w:rsidRDefault="00020817" w:rsidP="00FB2431">
            <w:pPr>
              <w:pStyle w:val="PwCNormal"/>
            </w:pPr>
            <w:r w:rsidRPr="00020817">
              <w:t>VCAT</w:t>
            </w:r>
          </w:p>
        </w:tc>
        <w:tc>
          <w:tcPr>
            <w:tcW w:w="8437" w:type="dxa"/>
          </w:tcPr>
          <w:p w14:paraId="0BCFE9A4"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Victorian Civil and Administrative Tribunal</w:t>
            </w:r>
          </w:p>
        </w:tc>
      </w:tr>
      <w:tr w:rsidR="00020817" w:rsidRPr="00020817" w14:paraId="3318A2B7" w14:textId="77777777" w:rsidTr="00DE7ECA">
        <w:tc>
          <w:tcPr>
            <w:cnfStyle w:val="001000000000" w:firstRow="0" w:lastRow="0" w:firstColumn="1" w:lastColumn="0" w:oddVBand="0" w:evenVBand="0" w:oddHBand="0" w:evenHBand="0" w:firstRowFirstColumn="0" w:firstRowLastColumn="0" w:lastRowFirstColumn="0" w:lastRowLastColumn="0"/>
            <w:tcW w:w="1418" w:type="dxa"/>
          </w:tcPr>
          <w:p w14:paraId="0E264FE1" w14:textId="77777777" w:rsidR="00020817" w:rsidRPr="00020817" w:rsidRDefault="00020817" w:rsidP="00FB2431">
            <w:pPr>
              <w:pStyle w:val="PwCNormal"/>
            </w:pPr>
            <w:r w:rsidRPr="00020817">
              <w:t>VLGA</w:t>
            </w:r>
          </w:p>
        </w:tc>
        <w:tc>
          <w:tcPr>
            <w:tcW w:w="8437" w:type="dxa"/>
          </w:tcPr>
          <w:p w14:paraId="6ED316A5" w14:textId="77777777" w:rsidR="00020817" w:rsidRPr="00020817" w:rsidRDefault="00020817" w:rsidP="00FB2431">
            <w:pPr>
              <w:pStyle w:val="PwCNormal"/>
              <w:cnfStyle w:val="000000000000" w:firstRow="0" w:lastRow="0" w:firstColumn="0" w:lastColumn="0" w:oddVBand="0" w:evenVBand="0" w:oddHBand="0" w:evenHBand="0" w:firstRowFirstColumn="0" w:firstRowLastColumn="0" w:lastRowFirstColumn="0" w:lastRowLastColumn="0"/>
            </w:pPr>
            <w:r w:rsidRPr="00020817">
              <w:t>Victorian Local Governance Association</w:t>
            </w:r>
          </w:p>
        </w:tc>
      </w:tr>
    </w:tbl>
    <w:p w14:paraId="57B35AEE" w14:textId="702E0824" w:rsidR="00853ABC" w:rsidRDefault="00853ABC" w:rsidP="00BD0148">
      <w:pPr>
        <w:pStyle w:val="PwCNormal"/>
      </w:pPr>
    </w:p>
    <w:p w14:paraId="30FB3CA6" w14:textId="1AED649A" w:rsidR="00020817" w:rsidRDefault="00020817" w:rsidP="00BD0148">
      <w:pPr>
        <w:pStyle w:val="PwCNormal"/>
      </w:pPr>
    </w:p>
    <w:p w14:paraId="1F7B8127" w14:textId="77777777" w:rsidR="009F061D" w:rsidRDefault="009F061D" w:rsidP="00BD0148">
      <w:pPr>
        <w:pStyle w:val="PwCNormal"/>
        <w:sectPr w:rsidR="009F061D" w:rsidSect="00594F08">
          <w:headerReference w:type="default" r:id="rId23"/>
          <w:footerReference w:type="first" r:id="rId24"/>
          <w:pgSz w:w="11907" w:h="16840" w:code="9"/>
          <w:pgMar w:top="1418" w:right="1021" w:bottom="1418" w:left="1021" w:header="567" w:footer="567" w:gutter="0"/>
          <w:pgNumType w:fmt="lowerRoman" w:start="1"/>
          <w:cols w:space="227"/>
          <w:titlePg/>
          <w:docGrid w:linePitch="360"/>
        </w:sectPr>
      </w:pPr>
    </w:p>
    <w:p w14:paraId="2A4FA6FF" w14:textId="161A04DF" w:rsidR="00853ABC" w:rsidRDefault="00853ABC" w:rsidP="000A60B4">
      <w:pPr>
        <w:pStyle w:val="TOCTitle0"/>
      </w:pPr>
      <w:r w:rsidRPr="007B729B">
        <w:rPr>
          <w:color w:val="D04A02" w:themeColor="accent1"/>
        </w:rPr>
        <w:lastRenderedPageBreak/>
        <w:t>Contents</w:t>
      </w:r>
    </w:p>
    <w:p w14:paraId="590A9811" w14:textId="0AC61572" w:rsidR="00055FFD" w:rsidRDefault="002C2661">
      <w:pPr>
        <w:pStyle w:val="TOC1"/>
        <w:rPr>
          <w:rFonts w:eastAsiaTheme="minorEastAsia"/>
          <w:noProof/>
          <w:sz w:val="22"/>
          <w:szCs w:val="22"/>
          <w:lang w:val="en-AU" w:eastAsia="en-AU"/>
        </w:rPr>
      </w:pPr>
      <w:r>
        <w:fldChar w:fldCharType="begin"/>
      </w:r>
      <w:r>
        <w:instrText xml:space="preserve"> TOC \h \z \t "Heading 1,1,Preface Title,1,Appendix Heading,4" </w:instrText>
      </w:r>
      <w:r>
        <w:fldChar w:fldCharType="separate"/>
      </w:r>
      <w:hyperlink w:anchor="_Toc90476842" w:history="1">
        <w:r w:rsidR="00055FFD" w:rsidRPr="00735097">
          <w:rPr>
            <w:rStyle w:val="Hyperlink"/>
            <w:noProof/>
          </w:rPr>
          <w:t>Executive Summary</w:t>
        </w:r>
        <w:r w:rsidR="00055FFD">
          <w:rPr>
            <w:noProof/>
            <w:webHidden/>
          </w:rPr>
          <w:tab/>
        </w:r>
        <w:r w:rsidR="00055FFD">
          <w:rPr>
            <w:noProof/>
            <w:webHidden/>
          </w:rPr>
          <w:fldChar w:fldCharType="begin"/>
        </w:r>
        <w:r w:rsidR="00055FFD">
          <w:rPr>
            <w:noProof/>
            <w:webHidden/>
          </w:rPr>
          <w:instrText xml:space="preserve"> PAGEREF _Toc90476842 \h </w:instrText>
        </w:r>
        <w:r w:rsidR="00055FFD">
          <w:rPr>
            <w:noProof/>
            <w:webHidden/>
          </w:rPr>
        </w:r>
        <w:r w:rsidR="00055FFD">
          <w:rPr>
            <w:noProof/>
            <w:webHidden/>
          </w:rPr>
          <w:fldChar w:fldCharType="separate"/>
        </w:r>
        <w:r w:rsidR="00055FFD">
          <w:rPr>
            <w:noProof/>
            <w:webHidden/>
          </w:rPr>
          <w:t>1</w:t>
        </w:r>
        <w:r w:rsidR="00055FFD">
          <w:rPr>
            <w:noProof/>
            <w:webHidden/>
          </w:rPr>
          <w:fldChar w:fldCharType="end"/>
        </w:r>
      </w:hyperlink>
    </w:p>
    <w:p w14:paraId="06789B2C" w14:textId="74A1E7F9" w:rsidR="00055FFD" w:rsidRDefault="00C17A90">
      <w:pPr>
        <w:pStyle w:val="TOC1"/>
        <w:rPr>
          <w:rFonts w:eastAsiaTheme="minorEastAsia"/>
          <w:noProof/>
          <w:sz w:val="22"/>
          <w:szCs w:val="22"/>
          <w:lang w:val="en-AU" w:eastAsia="en-AU"/>
        </w:rPr>
      </w:pPr>
      <w:hyperlink w:anchor="_Toc90476843" w:history="1">
        <w:r w:rsidR="00055FFD" w:rsidRPr="00735097">
          <w:rPr>
            <w:rStyle w:val="Hyperlink"/>
            <w:noProof/>
          </w:rPr>
          <w:t>1</w:t>
        </w:r>
        <w:r w:rsidR="00055FFD">
          <w:rPr>
            <w:rFonts w:eastAsiaTheme="minorEastAsia"/>
            <w:noProof/>
            <w:sz w:val="22"/>
            <w:szCs w:val="22"/>
            <w:lang w:val="en-AU" w:eastAsia="en-AU"/>
          </w:rPr>
          <w:tab/>
        </w:r>
        <w:r w:rsidR="00055FFD" w:rsidRPr="00735097">
          <w:rPr>
            <w:rStyle w:val="Hyperlink"/>
            <w:noProof/>
          </w:rPr>
          <w:t>Introduction</w:t>
        </w:r>
        <w:r w:rsidR="00055FFD">
          <w:rPr>
            <w:noProof/>
            <w:webHidden/>
          </w:rPr>
          <w:tab/>
        </w:r>
        <w:r w:rsidR="00055FFD">
          <w:rPr>
            <w:noProof/>
            <w:webHidden/>
          </w:rPr>
          <w:fldChar w:fldCharType="begin"/>
        </w:r>
        <w:r w:rsidR="00055FFD">
          <w:rPr>
            <w:noProof/>
            <w:webHidden/>
          </w:rPr>
          <w:instrText xml:space="preserve"> PAGEREF _Toc90476843 \h </w:instrText>
        </w:r>
        <w:r w:rsidR="00055FFD">
          <w:rPr>
            <w:noProof/>
            <w:webHidden/>
          </w:rPr>
        </w:r>
        <w:r w:rsidR="00055FFD">
          <w:rPr>
            <w:noProof/>
            <w:webHidden/>
          </w:rPr>
          <w:fldChar w:fldCharType="separate"/>
        </w:r>
        <w:r w:rsidR="00055FFD">
          <w:rPr>
            <w:noProof/>
            <w:webHidden/>
          </w:rPr>
          <w:t>5</w:t>
        </w:r>
        <w:r w:rsidR="00055FFD">
          <w:rPr>
            <w:noProof/>
            <w:webHidden/>
          </w:rPr>
          <w:fldChar w:fldCharType="end"/>
        </w:r>
      </w:hyperlink>
    </w:p>
    <w:p w14:paraId="5BE5960A" w14:textId="3D1C8095" w:rsidR="00055FFD" w:rsidRDefault="00C17A90">
      <w:pPr>
        <w:pStyle w:val="TOC1"/>
        <w:rPr>
          <w:rFonts w:eastAsiaTheme="minorEastAsia"/>
          <w:noProof/>
          <w:sz w:val="22"/>
          <w:szCs w:val="22"/>
          <w:lang w:val="en-AU" w:eastAsia="en-AU"/>
        </w:rPr>
      </w:pPr>
      <w:hyperlink w:anchor="_Toc90476844" w:history="1">
        <w:r w:rsidR="00055FFD" w:rsidRPr="00735097">
          <w:rPr>
            <w:rStyle w:val="Hyperlink"/>
            <w:noProof/>
          </w:rPr>
          <w:t>2</w:t>
        </w:r>
        <w:r w:rsidR="00055FFD">
          <w:rPr>
            <w:rFonts w:eastAsiaTheme="minorEastAsia"/>
            <w:noProof/>
            <w:sz w:val="22"/>
            <w:szCs w:val="22"/>
            <w:lang w:val="en-AU" w:eastAsia="en-AU"/>
          </w:rPr>
          <w:tab/>
        </w:r>
        <w:r w:rsidR="00055FFD" w:rsidRPr="00735097">
          <w:rPr>
            <w:rStyle w:val="Hyperlink"/>
            <w:noProof/>
          </w:rPr>
          <w:t>Current context and operating environment of local government</w:t>
        </w:r>
        <w:r w:rsidR="00055FFD">
          <w:rPr>
            <w:noProof/>
            <w:webHidden/>
          </w:rPr>
          <w:tab/>
        </w:r>
        <w:r w:rsidR="00055FFD">
          <w:rPr>
            <w:noProof/>
            <w:webHidden/>
          </w:rPr>
          <w:fldChar w:fldCharType="begin"/>
        </w:r>
        <w:r w:rsidR="00055FFD">
          <w:rPr>
            <w:noProof/>
            <w:webHidden/>
          </w:rPr>
          <w:instrText xml:space="preserve"> PAGEREF _Toc90476844 \h </w:instrText>
        </w:r>
        <w:r w:rsidR="00055FFD">
          <w:rPr>
            <w:noProof/>
            <w:webHidden/>
          </w:rPr>
        </w:r>
        <w:r w:rsidR="00055FFD">
          <w:rPr>
            <w:noProof/>
            <w:webHidden/>
          </w:rPr>
          <w:fldChar w:fldCharType="separate"/>
        </w:r>
        <w:r w:rsidR="00055FFD">
          <w:rPr>
            <w:noProof/>
            <w:webHidden/>
          </w:rPr>
          <w:t>6</w:t>
        </w:r>
        <w:r w:rsidR="00055FFD">
          <w:rPr>
            <w:noProof/>
            <w:webHidden/>
          </w:rPr>
          <w:fldChar w:fldCharType="end"/>
        </w:r>
      </w:hyperlink>
    </w:p>
    <w:p w14:paraId="11B9DA2C" w14:textId="54386676" w:rsidR="00055FFD" w:rsidRDefault="00C17A90">
      <w:pPr>
        <w:pStyle w:val="TOC1"/>
        <w:rPr>
          <w:rFonts w:eastAsiaTheme="minorEastAsia"/>
          <w:noProof/>
          <w:sz w:val="22"/>
          <w:szCs w:val="22"/>
          <w:lang w:val="en-AU" w:eastAsia="en-AU"/>
        </w:rPr>
      </w:pPr>
      <w:hyperlink w:anchor="_Toc90476845" w:history="1">
        <w:r w:rsidR="00055FFD" w:rsidRPr="00735097">
          <w:rPr>
            <w:rStyle w:val="Hyperlink"/>
            <w:noProof/>
          </w:rPr>
          <w:t>3</w:t>
        </w:r>
        <w:r w:rsidR="00055FFD">
          <w:rPr>
            <w:rFonts w:eastAsiaTheme="minorEastAsia"/>
            <w:noProof/>
            <w:sz w:val="22"/>
            <w:szCs w:val="22"/>
            <w:lang w:val="en-AU" w:eastAsia="en-AU"/>
          </w:rPr>
          <w:tab/>
        </w:r>
        <w:r w:rsidR="00055FFD" w:rsidRPr="00735097">
          <w:rPr>
            <w:rStyle w:val="Hyperlink"/>
            <w:noProof/>
          </w:rPr>
          <w:t>Problem statement and background</w:t>
        </w:r>
        <w:r w:rsidR="00055FFD">
          <w:rPr>
            <w:noProof/>
            <w:webHidden/>
          </w:rPr>
          <w:tab/>
        </w:r>
        <w:r w:rsidR="00055FFD">
          <w:rPr>
            <w:noProof/>
            <w:webHidden/>
          </w:rPr>
          <w:fldChar w:fldCharType="begin"/>
        </w:r>
        <w:r w:rsidR="00055FFD">
          <w:rPr>
            <w:noProof/>
            <w:webHidden/>
          </w:rPr>
          <w:instrText xml:space="preserve"> PAGEREF _Toc90476845 \h </w:instrText>
        </w:r>
        <w:r w:rsidR="00055FFD">
          <w:rPr>
            <w:noProof/>
            <w:webHidden/>
          </w:rPr>
        </w:r>
        <w:r w:rsidR="00055FFD">
          <w:rPr>
            <w:noProof/>
            <w:webHidden/>
          </w:rPr>
          <w:fldChar w:fldCharType="separate"/>
        </w:r>
        <w:r w:rsidR="00055FFD">
          <w:rPr>
            <w:noProof/>
            <w:webHidden/>
          </w:rPr>
          <w:t>9</w:t>
        </w:r>
        <w:r w:rsidR="00055FFD">
          <w:rPr>
            <w:noProof/>
            <w:webHidden/>
          </w:rPr>
          <w:fldChar w:fldCharType="end"/>
        </w:r>
      </w:hyperlink>
    </w:p>
    <w:p w14:paraId="21F389FA" w14:textId="609BD773" w:rsidR="00055FFD" w:rsidRDefault="00C17A90">
      <w:pPr>
        <w:pStyle w:val="TOC1"/>
        <w:rPr>
          <w:rFonts w:eastAsiaTheme="minorEastAsia"/>
          <w:noProof/>
          <w:sz w:val="22"/>
          <w:szCs w:val="22"/>
          <w:lang w:val="en-AU" w:eastAsia="en-AU"/>
        </w:rPr>
      </w:pPr>
      <w:hyperlink w:anchor="_Toc90476846" w:history="1">
        <w:r w:rsidR="00055FFD" w:rsidRPr="00735097">
          <w:rPr>
            <w:rStyle w:val="Hyperlink"/>
            <w:noProof/>
          </w:rPr>
          <w:t>4</w:t>
        </w:r>
        <w:r w:rsidR="00055FFD">
          <w:rPr>
            <w:rFonts w:eastAsiaTheme="minorEastAsia"/>
            <w:noProof/>
            <w:sz w:val="22"/>
            <w:szCs w:val="22"/>
            <w:lang w:val="en-AU" w:eastAsia="en-AU"/>
          </w:rPr>
          <w:tab/>
        </w:r>
        <w:r w:rsidR="00055FFD" w:rsidRPr="00735097">
          <w:rPr>
            <w:rStyle w:val="Hyperlink"/>
            <w:noProof/>
          </w:rPr>
          <w:t>Contributors to conduct and behaviour</w:t>
        </w:r>
        <w:r w:rsidR="00055FFD">
          <w:rPr>
            <w:noProof/>
            <w:webHidden/>
          </w:rPr>
          <w:tab/>
        </w:r>
        <w:r w:rsidR="00055FFD">
          <w:rPr>
            <w:noProof/>
            <w:webHidden/>
          </w:rPr>
          <w:fldChar w:fldCharType="begin"/>
        </w:r>
        <w:r w:rsidR="00055FFD">
          <w:rPr>
            <w:noProof/>
            <w:webHidden/>
          </w:rPr>
          <w:instrText xml:space="preserve"> PAGEREF _Toc90476846 \h </w:instrText>
        </w:r>
        <w:r w:rsidR="00055FFD">
          <w:rPr>
            <w:noProof/>
            <w:webHidden/>
          </w:rPr>
        </w:r>
        <w:r w:rsidR="00055FFD">
          <w:rPr>
            <w:noProof/>
            <w:webHidden/>
          </w:rPr>
          <w:fldChar w:fldCharType="separate"/>
        </w:r>
        <w:r w:rsidR="00055FFD">
          <w:rPr>
            <w:noProof/>
            <w:webHidden/>
          </w:rPr>
          <w:t>13</w:t>
        </w:r>
        <w:r w:rsidR="00055FFD">
          <w:rPr>
            <w:noProof/>
            <w:webHidden/>
          </w:rPr>
          <w:fldChar w:fldCharType="end"/>
        </w:r>
      </w:hyperlink>
    </w:p>
    <w:p w14:paraId="1700F3F2" w14:textId="7629C2CA" w:rsidR="00055FFD" w:rsidRDefault="00C17A90">
      <w:pPr>
        <w:pStyle w:val="TOC1"/>
        <w:rPr>
          <w:rFonts w:eastAsiaTheme="minorEastAsia"/>
          <w:noProof/>
          <w:sz w:val="22"/>
          <w:szCs w:val="22"/>
          <w:lang w:val="en-AU" w:eastAsia="en-AU"/>
        </w:rPr>
      </w:pPr>
      <w:hyperlink w:anchor="_Toc90476847" w:history="1">
        <w:r w:rsidR="00055FFD" w:rsidRPr="00735097">
          <w:rPr>
            <w:rStyle w:val="Hyperlink"/>
            <w:noProof/>
          </w:rPr>
          <w:t>5</w:t>
        </w:r>
        <w:r w:rsidR="00055FFD">
          <w:rPr>
            <w:rFonts w:eastAsiaTheme="minorEastAsia"/>
            <w:noProof/>
            <w:sz w:val="22"/>
            <w:szCs w:val="22"/>
            <w:lang w:val="en-AU" w:eastAsia="en-AU"/>
          </w:rPr>
          <w:tab/>
        </w:r>
        <w:r w:rsidR="00055FFD" w:rsidRPr="00735097">
          <w:rPr>
            <w:rStyle w:val="Hyperlink"/>
            <w:noProof/>
          </w:rPr>
          <w:t>Summary of Questions</w:t>
        </w:r>
        <w:r w:rsidR="00055FFD">
          <w:rPr>
            <w:noProof/>
            <w:webHidden/>
          </w:rPr>
          <w:tab/>
        </w:r>
        <w:r w:rsidR="00055FFD">
          <w:rPr>
            <w:noProof/>
            <w:webHidden/>
          </w:rPr>
          <w:fldChar w:fldCharType="begin"/>
        </w:r>
        <w:r w:rsidR="00055FFD">
          <w:rPr>
            <w:noProof/>
            <w:webHidden/>
          </w:rPr>
          <w:instrText xml:space="preserve"> PAGEREF _Toc90476847 \h </w:instrText>
        </w:r>
        <w:r w:rsidR="00055FFD">
          <w:rPr>
            <w:noProof/>
            <w:webHidden/>
          </w:rPr>
        </w:r>
        <w:r w:rsidR="00055FFD">
          <w:rPr>
            <w:noProof/>
            <w:webHidden/>
          </w:rPr>
          <w:fldChar w:fldCharType="separate"/>
        </w:r>
        <w:r w:rsidR="00055FFD">
          <w:rPr>
            <w:noProof/>
            <w:webHidden/>
          </w:rPr>
          <w:t>26</w:t>
        </w:r>
        <w:r w:rsidR="00055FFD">
          <w:rPr>
            <w:noProof/>
            <w:webHidden/>
          </w:rPr>
          <w:fldChar w:fldCharType="end"/>
        </w:r>
      </w:hyperlink>
    </w:p>
    <w:p w14:paraId="1A9B4044" w14:textId="02EDAF77" w:rsidR="00055FFD" w:rsidRDefault="00C17A90">
      <w:pPr>
        <w:pStyle w:val="TOC1"/>
        <w:rPr>
          <w:rFonts w:eastAsiaTheme="minorEastAsia"/>
          <w:noProof/>
          <w:sz w:val="22"/>
          <w:szCs w:val="22"/>
          <w:lang w:val="en-AU" w:eastAsia="en-AU"/>
        </w:rPr>
      </w:pPr>
      <w:hyperlink w:anchor="_Toc90476848" w:history="1">
        <w:r w:rsidR="00055FFD" w:rsidRPr="00735097">
          <w:rPr>
            <w:rStyle w:val="Hyperlink"/>
            <w:noProof/>
          </w:rPr>
          <w:t>6</w:t>
        </w:r>
        <w:r w:rsidR="00055FFD">
          <w:rPr>
            <w:rFonts w:eastAsiaTheme="minorEastAsia"/>
            <w:noProof/>
            <w:sz w:val="22"/>
            <w:szCs w:val="22"/>
            <w:lang w:val="en-AU" w:eastAsia="en-AU"/>
          </w:rPr>
          <w:tab/>
        </w:r>
        <w:r w:rsidR="00055FFD" w:rsidRPr="00735097">
          <w:rPr>
            <w:rStyle w:val="Hyperlink"/>
            <w:noProof/>
          </w:rPr>
          <w:t>Submission details</w:t>
        </w:r>
        <w:r w:rsidR="00055FFD">
          <w:rPr>
            <w:noProof/>
            <w:webHidden/>
          </w:rPr>
          <w:tab/>
        </w:r>
        <w:r w:rsidR="00055FFD">
          <w:rPr>
            <w:noProof/>
            <w:webHidden/>
          </w:rPr>
          <w:fldChar w:fldCharType="begin"/>
        </w:r>
        <w:r w:rsidR="00055FFD">
          <w:rPr>
            <w:noProof/>
            <w:webHidden/>
          </w:rPr>
          <w:instrText xml:space="preserve"> PAGEREF _Toc90476848 \h </w:instrText>
        </w:r>
        <w:r w:rsidR="00055FFD">
          <w:rPr>
            <w:noProof/>
            <w:webHidden/>
          </w:rPr>
        </w:r>
        <w:r w:rsidR="00055FFD">
          <w:rPr>
            <w:noProof/>
            <w:webHidden/>
          </w:rPr>
          <w:fldChar w:fldCharType="separate"/>
        </w:r>
        <w:r w:rsidR="00055FFD">
          <w:rPr>
            <w:noProof/>
            <w:webHidden/>
          </w:rPr>
          <w:t>27</w:t>
        </w:r>
        <w:r w:rsidR="00055FFD">
          <w:rPr>
            <w:noProof/>
            <w:webHidden/>
          </w:rPr>
          <w:fldChar w:fldCharType="end"/>
        </w:r>
      </w:hyperlink>
    </w:p>
    <w:p w14:paraId="50FD30C4" w14:textId="2F7E5830" w:rsidR="00055FFD" w:rsidRDefault="00C17A90">
      <w:pPr>
        <w:pStyle w:val="TOC4"/>
        <w:rPr>
          <w:rFonts w:eastAsiaTheme="minorEastAsia"/>
          <w:noProof/>
          <w:sz w:val="22"/>
          <w:szCs w:val="22"/>
          <w:lang w:val="en-AU" w:eastAsia="en-AU"/>
        </w:rPr>
      </w:pPr>
      <w:hyperlink w:anchor="_Toc90476849" w:history="1">
        <w:r w:rsidR="00055FFD" w:rsidRPr="00735097">
          <w:rPr>
            <w:rStyle w:val="Hyperlink"/>
            <w:noProof/>
          </w:rPr>
          <w:t>Appendix A</w:t>
        </w:r>
        <w:r w:rsidR="00055FFD">
          <w:rPr>
            <w:rFonts w:eastAsiaTheme="minorEastAsia"/>
            <w:noProof/>
            <w:sz w:val="22"/>
            <w:szCs w:val="22"/>
            <w:lang w:val="en-AU" w:eastAsia="en-AU"/>
          </w:rPr>
          <w:tab/>
        </w:r>
        <w:r w:rsidR="00055FFD" w:rsidRPr="00735097">
          <w:rPr>
            <w:rStyle w:val="Hyperlink"/>
            <w:noProof/>
          </w:rPr>
          <w:t>Current statutory provisions and supports</w:t>
        </w:r>
        <w:r w:rsidR="00055FFD">
          <w:rPr>
            <w:noProof/>
            <w:webHidden/>
          </w:rPr>
          <w:tab/>
        </w:r>
        <w:r w:rsidR="00055FFD">
          <w:rPr>
            <w:noProof/>
            <w:webHidden/>
          </w:rPr>
          <w:fldChar w:fldCharType="begin"/>
        </w:r>
        <w:r w:rsidR="00055FFD">
          <w:rPr>
            <w:noProof/>
            <w:webHidden/>
          </w:rPr>
          <w:instrText xml:space="preserve"> PAGEREF _Toc90476849 \h </w:instrText>
        </w:r>
        <w:r w:rsidR="00055FFD">
          <w:rPr>
            <w:noProof/>
            <w:webHidden/>
          </w:rPr>
        </w:r>
        <w:r w:rsidR="00055FFD">
          <w:rPr>
            <w:noProof/>
            <w:webHidden/>
          </w:rPr>
          <w:fldChar w:fldCharType="separate"/>
        </w:r>
        <w:r w:rsidR="00055FFD">
          <w:rPr>
            <w:noProof/>
            <w:webHidden/>
          </w:rPr>
          <w:t>28</w:t>
        </w:r>
        <w:r w:rsidR="00055FFD">
          <w:rPr>
            <w:noProof/>
            <w:webHidden/>
          </w:rPr>
          <w:fldChar w:fldCharType="end"/>
        </w:r>
      </w:hyperlink>
    </w:p>
    <w:p w14:paraId="1C44B4A9" w14:textId="3A96D177" w:rsidR="00055FFD" w:rsidRDefault="00C17A90">
      <w:pPr>
        <w:pStyle w:val="TOC4"/>
        <w:rPr>
          <w:rFonts w:eastAsiaTheme="minorEastAsia"/>
          <w:noProof/>
          <w:sz w:val="22"/>
          <w:szCs w:val="22"/>
          <w:lang w:val="en-AU" w:eastAsia="en-AU"/>
        </w:rPr>
      </w:pPr>
      <w:hyperlink w:anchor="_Toc90476850" w:history="1">
        <w:r w:rsidR="00055FFD" w:rsidRPr="00735097">
          <w:rPr>
            <w:rStyle w:val="Hyperlink"/>
            <w:noProof/>
          </w:rPr>
          <w:t>Appendix B</w:t>
        </w:r>
        <w:r w:rsidR="00055FFD">
          <w:rPr>
            <w:rFonts w:eastAsiaTheme="minorEastAsia"/>
            <w:noProof/>
            <w:sz w:val="22"/>
            <w:szCs w:val="22"/>
            <w:lang w:val="en-AU" w:eastAsia="en-AU"/>
          </w:rPr>
          <w:tab/>
        </w:r>
        <w:r w:rsidR="00055FFD" w:rsidRPr="00735097">
          <w:rPr>
            <w:rStyle w:val="Hyperlink"/>
            <w:noProof/>
          </w:rPr>
          <w:t>Past and current national legislative reform</w:t>
        </w:r>
        <w:r w:rsidR="00055FFD">
          <w:rPr>
            <w:noProof/>
            <w:webHidden/>
          </w:rPr>
          <w:tab/>
        </w:r>
        <w:r w:rsidR="00055FFD">
          <w:rPr>
            <w:noProof/>
            <w:webHidden/>
          </w:rPr>
          <w:fldChar w:fldCharType="begin"/>
        </w:r>
        <w:r w:rsidR="00055FFD">
          <w:rPr>
            <w:noProof/>
            <w:webHidden/>
          </w:rPr>
          <w:instrText xml:space="preserve"> PAGEREF _Toc90476850 \h </w:instrText>
        </w:r>
        <w:r w:rsidR="00055FFD">
          <w:rPr>
            <w:noProof/>
            <w:webHidden/>
          </w:rPr>
        </w:r>
        <w:r w:rsidR="00055FFD">
          <w:rPr>
            <w:noProof/>
            <w:webHidden/>
          </w:rPr>
          <w:fldChar w:fldCharType="separate"/>
        </w:r>
        <w:r w:rsidR="00055FFD">
          <w:rPr>
            <w:noProof/>
            <w:webHidden/>
          </w:rPr>
          <w:t>31</w:t>
        </w:r>
        <w:r w:rsidR="00055FFD">
          <w:rPr>
            <w:noProof/>
            <w:webHidden/>
          </w:rPr>
          <w:fldChar w:fldCharType="end"/>
        </w:r>
      </w:hyperlink>
    </w:p>
    <w:p w14:paraId="63FBB47E" w14:textId="12D368A0" w:rsidR="00853ABC" w:rsidRDefault="002C2661" w:rsidP="00BD0148">
      <w:pPr>
        <w:pStyle w:val="PwCNormal"/>
      </w:pPr>
      <w:r>
        <w:fldChar w:fldCharType="end"/>
      </w:r>
    </w:p>
    <w:p w14:paraId="293431F2" w14:textId="1A2E43C3" w:rsidR="00853ABC" w:rsidRDefault="00853ABC" w:rsidP="00BD0148">
      <w:pPr>
        <w:pStyle w:val="PwCNormal"/>
      </w:pPr>
    </w:p>
    <w:p w14:paraId="6CEBD8FC" w14:textId="77777777" w:rsidR="00853ABC" w:rsidRDefault="00853ABC" w:rsidP="00BD0148">
      <w:pPr>
        <w:pStyle w:val="PwCNormal"/>
        <w:sectPr w:rsidR="00853ABC" w:rsidSect="00594F08">
          <w:headerReference w:type="first" r:id="rId25"/>
          <w:pgSz w:w="11907" w:h="16840" w:code="9"/>
          <w:pgMar w:top="6804" w:right="1021" w:bottom="1418" w:left="1021" w:header="567" w:footer="567" w:gutter="0"/>
          <w:pgNumType w:fmt="lowerRoman"/>
          <w:cols w:space="227"/>
          <w:titlePg/>
          <w:docGrid w:linePitch="360"/>
        </w:sectPr>
      </w:pPr>
    </w:p>
    <w:p w14:paraId="65A64C10" w14:textId="77777777" w:rsidR="00853ABC" w:rsidRDefault="00853ABC" w:rsidP="00261E5C">
      <w:pPr>
        <w:pStyle w:val="PrefaceTitle"/>
      </w:pPr>
      <w:bookmarkStart w:id="2" w:name="_Toc90476842"/>
      <w:r w:rsidRPr="007B729B">
        <w:rPr>
          <w:color w:val="D04A02" w:themeColor="accent1"/>
        </w:rPr>
        <w:lastRenderedPageBreak/>
        <w:t>Executive Summary</w:t>
      </w:r>
      <w:bookmarkEnd w:id="2"/>
    </w:p>
    <w:p w14:paraId="0D8BD6CF" w14:textId="3678C2D0" w:rsidR="00835CC3" w:rsidRPr="00835CC3" w:rsidRDefault="00503F06" w:rsidP="00835CC3">
      <w:pPr>
        <w:pStyle w:val="PwCNormal"/>
        <w:rPr>
          <w:b/>
          <w:bCs/>
          <w:sz w:val="24"/>
          <w:szCs w:val="24"/>
        </w:rPr>
      </w:pPr>
      <w:r w:rsidRPr="00835CC3">
        <w:rPr>
          <w:b/>
          <w:bCs/>
          <w:sz w:val="24"/>
          <w:szCs w:val="24"/>
        </w:rPr>
        <w:t>Introduction</w:t>
      </w:r>
    </w:p>
    <w:p w14:paraId="6644BB98" w14:textId="7AE3C5EB" w:rsidR="00835CC3" w:rsidRDefault="006D4875" w:rsidP="00835CC3">
      <w:pPr>
        <w:pStyle w:val="PwCNormal"/>
      </w:pPr>
      <w:r>
        <w:t xml:space="preserve">The Local Government Culture Project aims to better understand the things that affect </w:t>
      </w:r>
      <w:r w:rsidR="00A726F0">
        <w:t>Councillor</w:t>
      </w:r>
      <w:r>
        <w:t xml:space="preserve"> culture and </w:t>
      </w:r>
      <w:proofErr w:type="gramStart"/>
      <w:r>
        <w:t>conduct, and</w:t>
      </w:r>
      <w:proofErr w:type="gramEnd"/>
      <w:r>
        <w:t xml:space="preserve"> develop approaches that could improve culture and conduct. This would support creating a safer, more diverse, and representative local government sector. </w:t>
      </w:r>
    </w:p>
    <w:p w14:paraId="0B8D1BA1" w14:textId="3855F018" w:rsidR="00665B13" w:rsidRDefault="00665B13" w:rsidP="00835CC3">
      <w:pPr>
        <w:pStyle w:val="PwCNormal"/>
      </w:pPr>
      <w:r>
        <w:t>This Discussion Paper</w:t>
      </w:r>
      <w:r w:rsidDel="0039393A">
        <w:t xml:space="preserve"> </w:t>
      </w:r>
      <w:r>
        <w:t xml:space="preserve">has been developed based on research and input from key stakeholders from the local government sector. Its purpose is to summarise the culture and conduct issues that the sector is experiencing and provide some initial views on the reasons for them. This Discussion Paper does not provide solutions to these issues. Through exploring these issues in more detail, the Discussion Paper sets out </w:t>
      </w:r>
      <w:r w:rsidR="000F65F1">
        <w:t>12</w:t>
      </w:r>
      <w:r>
        <w:t xml:space="preserve"> key questions that – if answered – will provide the sector with guidance on how to address the culture and conduct issues that exist. </w:t>
      </w:r>
    </w:p>
    <w:p w14:paraId="2F7382A8" w14:textId="6E3E07BB" w:rsidR="001E37EF" w:rsidRDefault="00665B13" w:rsidP="00835CC3">
      <w:pPr>
        <w:pStyle w:val="PwCNormal"/>
      </w:pPr>
      <w:r>
        <w:t xml:space="preserve">Submissions are being sought to get wider views on the </w:t>
      </w:r>
      <w:r w:rsidR="00FC10D9">
        <w:t>12</w:t>
      </w:r>
      <w:r>
        <w:t xml:space="preserve"> questions, and these submissions are welcome from members of the public, organisations, and local government sector stakeholders. </w:t>
      </w:r>
      <w:r w:rsidR="00C40F4D">
        <w:t xml:space="preserve">These submissions will be carefully analysed and used to inform a final report that will propose actions and activities that will help address </w:t>
      </w:r>
      <w:r w:rsidR="00A726F0">
        <w:t>Councillor</w:t>
      </w:r>
      <w:r w:rsidR="00C40F4D">
        <w:t xml:space="preserve"> culture and conduct issues. </w:t>
      </w:r>
    </w:p>
    <w:p w14:paraId="3D30E73D" w14:textId="77777777" w:rsidR="00665B13" w:rsidRDefault="00665B13" w:rsidP="00835CC3">
      <w:pPr>
        <w:pStyle w:val="PwCNormal"/>
      </w:pPr>
    </w:p>
    <w:p w14:paraId="240C7E86" w14:textId="42F4618E" w:rsidR="001E37EF" w:rsidRPr="00C40F4D" w:rsidRDefault="00C40F4D" w:rsidP="00835CC3">
      <w:pPr>
        <w:pStyle w:val="PwCNormal"/>
        <w:rPr>
          <w:b/>
          <w:bCs/>
          <w:sz w:val="24"/>
          <w:szCs w:val="24"/>
        </w:rPr>
      </w:pPr>
      <w:r w:rsidRPr="00C40F4D">
        <w:rPr>
          <w:b/>
          <w:bCs/>
          <w:sz w:val="24"/>
          <w:szCs w:val="24"/>
        </w:rPr>
        <w:t>Background</w:t>
      </w:r>
      <w:r w:rsidR="003B74D4">
        <w:rPr>
          <w:b/>
          <w:bCs/>
          <w:sz w:val="24"/>
          <w:szCs w:val="24"/>
        </w:rPr>
        <w:t xml:space="preserve"> to the issue</w:t>
      </w:r>
    </w:p>
    <w:p w14:paraId="5D150AB3" w14:textId="5539A44E" w:rsidR="00E15DC6" w:rsidRDefault="003B74D4" w:rsidP="00835CC3">
      <w:pPr>
        <w:pStyle w:val="PwCNormal"/>
      </w:pPr>
      <w:r>
        <w:t>Local government is the part of government responsible for delivering many community services. Local governments consist of elected Councils, which have elected members (Councillors)</w:t>
      </w:r>
      <w:r w:rsidR="00E91641">
        <w:t>,</w:t>
      </w:r>
      <w:r>
        <w:t xml:space="preserve"> and administration (Council employees). Councillors elect one of their own as a Mayor to lead their Council, and they also appoint a Chief Executive Officer</w:t>
      </w:r>
      <w:r w:rsidR="009C4CE5">
        <w:t>,</w:t>
      </w:r>
      <w:r>
        <w:t xml:space="preserve"> who is responsible for leading the administration of the Council. There are 79 Councils across Victoria, and these Councils employ nearly 38,000 staff.</w:t>
      </w:r>
      <w:r w:rsidR="00E15DC6">
        <w:t xml:space="preserve"> Local communities rely on Councillors to act in their interests and deliver community services in a responsible and sustainable way.</w:t>
      </w:r>
    </w:p>
    <w:p w14:paraId="2F5D465A" w14:textId="5E9A947C" w:rsidR="00C40F4D" w:rsidRDefault="00390A43" w:rsidP="00835CC3">
      <w:pPr>
        <w:pStyle w:val="PwCNormal"/>
      </w:pPr>
      <w:r>
        <w:t xml:space="preserve">While </w:t>
      </w:r>
      <w:r w:rsidR="00382199">
        <w:t>most</w:t>
      </w:r>
      <w:r>
        <w:t xml:space="preserve"> Councillors </w:t>
      </w:r>
      <w:r w:rsidR="00BD719A">
        <w:t>behave</w:t>
      </w:r>
      <w:r>
        <w:t xml:space="preserve"> in a professional manner, t</w:t>
      </w:r>
      <w:r w:rsidR="00E15DC6">
        <w:t xml:space="preserve">here have been many cases of poor </w:t>
      </w:r>
      <w:r w:rsidR="005B403B">
        <w:t>C</w:t>
      </w:r>
      <w:r w:rsidR="00E15DC6">
        <w:t xml:space="preserve">ouncillor behaviour in recent times. Between 2016 and 2020, this poor behaviour required the State Government to </w:t>
      </w:r>
      <w:r w:rsidR="002C0893">
        <w:t>become involved</w:t>
      </w:r>
      <w:r w:rsidR="00E15DC6">
        <w:t>, including four anti-corruption investigations and five councils being dismissed.</w:t>
      </w:r>
      <w:r w:rsidR="004D2EE3">
        <w:t xml:space="preserve"> </w:t>
      </w:r>
      <w:r w:rsidR="00334CB9">
        <w:t>Poor</w:t>
      </w:r>
      <w:r w:rsidR="004D2EE3">
        <w:t xml:space="preserve"> </w:t>
      </w:r>
      <w:r w:rsidR="005B403B">
        <w:t>C</w:t>
      </w:r>
      <w:r w:rsidR="004D2EE3">
        <w:t>ouncillor behaviour</w:t>
      </w:r>
      <w:r w:rsidR="00334CB9">
        <w:t xml:space="preserve"> can take different forms</w:t>
      </w:r>
      <w:r w:rsidR="00637F9E">
        <w:t xml:space="preserve">, and these can be directed towards the </w:t>
      </w:r>
      <w:r w:rsidR="00F33884">
        <w:t>M</w:t>
      </w:r>
      <w:r w:rsidR="00637F9E">
        <w:t xml:space="preserve">ayor, other </w:t>
      </w:r>
      <w:r w:rsidR="005B403B">
        <w:t>C</w:t>
      </w:r>
      <w:r w:rsidR="00637F9E">
        <w:t>ouncillors, council staff or members of the local community</w:t>
      </w:r>
      <w:r w:rsidR="004D2EE3">
        <w:t>. Examples</w:t>
      </w:r>
      <w:r w:rsidR="00637F9E">
        <w:t xml:space="preserve"> of poor behaviour </w:t>
      </w:r>
      <w:r w:rsidR="004D2EE3">
        <w:t>include:</w:t>
      </w:r>
    </w:p>
    <w:p w14:paraId="7613F349" w14:textId="34E9EEC8" w:rsidR="004D2EE3" w:rsidRDefault="0054404D" w:rsidP="00543B63">
      <w:pPr>
        <w:pStyle w:val="ListBullet"/>
      </w:pPr>
      <w:r>
        <w:t>b</w:t>
      </w:r>
      <w:r w:rsidR="004D2EE3">
        <w:t>ullying and harassment</w:t>
      </w:r>
    </w:p>
    <w:p w14:paraId="449ED14C" w14:textId="406E88AB" w:rsidR="004D2EE3" w:rsidRDefault="0054404D" w:rsidP="00543B63">
      <w:pPr>
        <w:pStyle w:val="ListBullet"/>
      </w:pPr>
      <w:r>
        <w:t>s</w:t>
      </w:r>
      <w:r w:rsidR="004D2EE3">
        <w:t>exual harassment</w:t>
      </w:r>
    </w:p>
    <w:p w14:paraId="70E92EDE" w14:textId="582C0AF0" w:rsidR="004D2EE3" w:rsidRDefault="0054404D" w:rsidP="00543B63">
      <w:pPr>
        <w:pStyle w:val="ListBullet"/>
      </w:pPr>
      <w:r>
        <w:t>d</w:t>
      </w:r>
      <w:r w:rsidR="004D2EE3">
        <w:t>iscrimination</w:t>
      </w:r>
    </w:p>
    <w:p w14:paraId="7A746F8C" w14:textId="5ED71BB1" w:rsidR="004D2EE3" w:rsidRPr="00C40F4D" w:rsidRDefault="0054404D" w:rsidP="00543B63">
      <w:pPr>
        <w:pStyle w:val="ListBullet"/>
      </w:pPr>
      <w:r>
        <w:t>c</w:t>
      </w:r>
      <w:r w:rsidR="00637F9E">
        <w:t>orruption</w:t>
      </w:r>
      <w:r>
        <w:t>.</w:t>
      </w:r>
    </w:p>
    <w:p w14:paraId="116EBE4A" w14:textId="1B800C21" w:rsidR="001E37EF" w:rsidRDefault="00637F9E" w:rsidP="00835CC3">
      <w:pPr>
        <w:pStyle w:val="PwCNormal"/>
      </w:pPr>
      <w:r>
        <w:t xml:space="preserve">Poor </w:t>
      </w:r>
      <w:r w:rsidR="00A726F0">
        <w:t>Councillor</w:t>
      </w:r>
      <w:r>
        <w:t xml:space="preserve"> behaviour can have a range of negative impacts, such as:</w:t>
      </w:r>
    </w:p>
    <w:p w14:paraId="056D2021" w14:textId="46D8BA0B" w:rsidR="00637F9E" w:rsidRDefault="0054404D" w:rsidP="00543B63">
      <w:pPr>
        <w:pStyle w:val="ListBullet"/>
      </w:pPr>
      <w:r>
        <w:t>s</w:t>
      </w:r>
      <w:r w:rsidR="00232339">
        <w:t xml:space="preserve">eriously affecting the health and wellbeing </w:t>
      </w:r>
      <w:r>
        <w:t>of those subject to poor behaviour</w:t>
      </w:r>
    </w:p>
    <w:p w14:paraId="7F4370C1" w14:textId="6FC1EDCC" w:rsidR="0054404D" w:rsidRDefault="0054404D" w:rsidP="00543B63">
      <w:pPr>
        <w:pStyle w:val="ListBullet"/>
      </w:pPr>
      <w:r>
        <w:t>creating a toxic work culture making it difficult for Councils to attract and retain talented staff</w:t>
      </w:r>
    </w:p>
    <w:p w14:paraId="7DCC95BB" w14:textId="5EB0173A" w:rsidR="0054404D" w:rsidRDefault="0054404D" w:rsidP="00543B63">
      <w:pPr>
        <w:pStyle w:val="ListBullet"/>
      </w:pPr>
      <w:r>
        <w:t>impacting the ability of a Council to effectively perform its role and serve the needs of its community</w:t>
      </w:r>
    </w:p>
    <w:p w14:paraId="247800A9" w14:textId="31BB826B" w:rsidR="0054404D" w:rsidRDefault="0054404D" w:rsidP="00543B63">
      <w:pPr>
        <w:pStyle w:val="ListBullet"/>
      </w:pPr>
      <w:r>
        <w:t>financial costs to Councils</w:t>
      </w:r>
    </w:p>
    <w:p w14:paraId="01872315" w14:textId="437DB9A5" w:rsidR="0054404D" w:rsidRDefault="0054404D" w:rsidP="00543B63">
      <w:pPr>
        <w:pStyle w:val="ListBullet"/>
      </w:pPr>
      <w:r>
        <w:t>damaging a Council’s trust and reputation.</w:t>
      </w:r>
    </w:p>
    <w:p w14:paraId="4947BCDE" w14:textId="53FDF76A" w:rsidR="0054404D" w:rsidRDefault="0054404D" w:rsidP="0054404D">
      <w:pPr>
        <w:pStyle w:val="PwCNormal"/>
      </w:pPr>
      <w:r>
        <w:t xml:space="preserve">Therefore, to have a local government sector that is working effectively, an environment needs to be created where poor behaviour is unlikely to occur and is quickly addressed when it does occur. This would reduce the number of poor behaviour incidents, reduce the impact when such incidents </w:t>
      </w:r>
      <w:r w:rsidR="00996CCC">
        <w:t>d</w:t>
      </w:r>
      <w:r>
        <w:t xml:space="preserve">o occur, and prevent incidents from getting worse. </w:t>
      </w:r>
    </w:p>
    <w:p w14:paraId="2C4C19BF" w14:textId="50F597A7" w:rsidR="00F14976" w:rsidRDefault="00F14976" w:rsidP="0054404D">
      <w:pPr>
        <w:pStyle w:val="PwCNormal"/>
      </w:pPr>
    </w:p>
    <w:p w14:paraId="78C7C8C4" w14:textId="1B0C4B57" w:rsidR="00F14976" w:rsidRDefault="00F14976" w:rsidP="0054404D">
      <w:pPr>
        <w:pStyle w:val="PwCNormal"/>
      </w:pPr>
    </w:p>
    <w:p w14:paraId="41B3096B" w14:textId="77777777" w:rsidR="00F14976" w:rsidRDefault="00F14976" w:rsidP="0054404D">
      <w:pPr>
        <w:pStyle w:val="PwCNormal"/>
      </w:pPr>
    </w:p>
    <w:p w14:paraId="13EE15E1" w14:textId="673B9326" w:rsidR="003B74D4" w:rsidRDefault="003B74D4" w:rsidP="00835CC3">
      <w:pPr>
        <w:pStyle w:val="PwCNormal"/>
        <w:rPr>
          <w:b/>
          <w:bCs/>
          <w:sz w:val="24"/>
          <w:szCs w:val="24"/>
        </w:rPr>
      </w:pPr>
      <w:r>
        <w:rPr>
          <w:b/>
          <w:bCs/>
          <w:sz w:val="24"/>
          <w:szCs w:val="24"/>
        </w:rPr>
        <w:lastRenderedPageBreak/>
        <w:t>What the sector is saying</w:t>
      </w:r>
    </w:p>
    <w:p w14:paraId="2009976C" w14:textId="74A68A00" w:rsidR="00F14976" w:rsidRDefault="009D5A8F" w:rsidP="00835CC3">
      <w:pPr>
        <w:pStyle w:val="PwCNormal"/>
      </w:pPr>
      <w:r>
        <w:t xml:space="preserve">We have heard that </w:t>
      </w:r>
      <w:r w:rsidR="00F14976">
        <w:t xml:space="preserve">while there are some things in place to prevent and address poor behaviour, </w:t>
      </w:r>
      <w:r w:rsidR="0039393A">
        <w:t>there is room for improvement</w:t>
      </w:r>
      <w:r w:rsidR="00F14976">
        <w:t>. Research and consultations undertaken to develop this Discussion Paper found three broad themes relating to poor Councillor behaviour:</w:t>
      </w:r>
    </w:p>
    <w:p w14:paraId="24049BC6" w14:textId="5984BEF1" w:rsidR="00F14976" w:rsidRDefault="00F14976" w:rsidP="00165312">
      <w:pPr>
        <w:pStyle w:val="PwCNormal"/>
        <w:numPr>
          <w:ilvl w:val="0"/>
          <w:numId w:val="36"/>
        </w:numPr>
        <w:rPr>
          <w:i/>
          <w:iCs/>
        </w:rPr>
      </w:pPr>
      <w:r w:rsidRPr="00550770">
        <w:rPr>
          <w:i/>
          <w:iCs/>
        </w:rPr>
        <w:t>A lack</w:t>
      </w:r>
      <w:r w:rsidR="00DF7829" w:rsidRPr="00550770">
        <w:rPr>
          <w:i/>
          <w:iCs/>
        </w:rPr>
        <w:t xml:space="preserve"> of leadership experience and capability may be preventing some Councils from effectively working together to achieve their objectives.</w:t>
      </w:r>
    </w:p>
    <w:p w14:paraId="6360F68C" w14:textId="2D92DDB4" w:rsidR="00550770" w:rsidRPr="00550770" w:rsidRDefault="00550770" w:rsidP="00550770">
      <w:pPr>
        <w:pStyle w:val="PwCNormal"/>
      </w:pPr>
      <w:r>
        <w:t xml:space="preserve">Laws make the roles of Councillors, Mayors, and Chief Executive Officers very clear. However, leaders with appropriate skills and experiences are better able to navigate their roles without </w:t>
      </w:r>
      <w:r w:rsidR="008A1DC4">
        <w:t>resorting</w:t>
      </w:r>
      <w:r>
        <w:t xml:space="preserve"> to poor behaviour.</w:t>
      </w:r>
      <w:r w:rsidR="006A32DC">
        <w:t xml:space="preserve"> Strong leadership can have a positive impact on the culture and ways of working within a Council.</w:t>
      </w:r>
      <w:r w:rsidR="00967C4A">
        <w:t xml:space="preserve"> We heard that leaders in local government can come into their roles with very different levels of leadership experience and capability.</w:t>
      </w:r>
    </w:p>
    <w:p w14:paraId="7F5E0378" w14:textId="43FC7C4C" w:rsidR="00DF7829" w:rsidRPr="006A32DC" w:rsidRDefault="00DF7829" w:rsidP="00165312">
      <w:pPr>
        <w:pStyle w:val="PwCNormal"/>
        <w:numPr>
          <w:ilvl w:val="0"/>
          <w:numId w:val="36"/>
        </w:numPr>
        <w:rPr>
          <w:i/>
          <w:iCs/>
        </w:rPr>
      </w:pPr>
      <w:r w:rsidRPr="006A32DC">
        <w:rPr>
          <w:i/>
          <w:iCs/>
        </w:rPr>
        <w:t>Councillors need to be supported throughout their journey from candidacy to appointment to ensure they properly understand and can execute their role.</w:t>
      </w:r>
    </w:p>
    <w:p w14:paraId="48393990" w14:textId="5ECDFE18" w:rsidR="006A32DC" w:rsidRDefault="00390A43" w:rsidP="006A32DC">
      <w:pPr>
        <w:pStyle w:val="PwCNormal"/>
      </w:pPr>
      <w:r>
        <w:t xml:space="preserve">Training offered to Councillors before and after election is important in making roles, responsibilities, and expectations clear. This has been found to be </w:t>
      </w:r>
      <w:r w:rsidR="0089409F">
        <w:t>particularly</w:t>
      </w:r>
      <w:r>
        <w:t xml:space="preserve"> important given the increased use of social media by Councillors and its involvement in numerous poor behaviour incidents. </w:t>
      </w:r>
      <w:r w:rsidR="00967C4A">
        <w:t>We heard that</w:t>
      </w:r>
      <w:r>
        <w:t xml:space="preserve"> existing training may not be enough to prevent poor behaviour incidents from happening. </w:t>
      </w:r>
    </w:p>
    <w:p w14:paraId="736F97DE" w14:textId="0FD5F709" w:rsidR="00DF7829" w:rsidRPr="006A32DC" w:rsidRDefault="00DF7829" w:rsidP="00165312">
      <w:pPr>
        <w:pStyle w:val="PwCNormal"/>
        <w:numPr>
          <w:ilvl w:val="0"/>
          <w:numId w:val="36"/>
        </w:numPr>
        <w:rPr>
          <w:i/>
          <w:iCs/>
        </w:rPr>
      </w:pPr>
      <w:r w:rsidRPr="006A32DC">
        <w:rPr>
          <w:i/>
          <w:iCs/>
        </w:rPr>
        <w:t>Early intervention and effective dispute resolution mechanisms are important for resolving issues and preventing the escalation of poor behaviour and its impacts.</w:t>
      </w:r>
    </w:p>
    <w:p w14:paraId="1E72BDDB" w14:textId="0465EA1A" w:rsidR="00227832" w:rsidRDefault="00926F42" w:rsidP="00227832">
      <w:pPr>
        <w:pStyle w:val="PwCNormal"/>
      </w:pPr>
      <w:r>
        <w:t>We heard that</w:t>
      </w:r>
      <w:r w:rsidR="00967C4A">
        <w:t xml:space="preserve"> if poor behaviour incidents were able to be better managed by Councils, it could reduce the likelihood of escalation and the need for external intervention. We also heard that existing dispute resolution processes could be unclear or slow, or that people might have fears of what could happen if they raised concerns. </w:t>
      </w:r>
    </w:p>
    <w:p w14:paraId="0596A469" w14:textId="77777777" w:rsidR="00227832" w:rsidRPr="003B74D4" w:rsidRDefault="00227832" w:rsidP="00227832">
      <w:pPr>
        <w:pStyle w:val="PwCNormal"/>
      </w:pPr>
    </w:p>
    <w:p w14:paraId="22CFEE24" w14:textId="2454DF97" w:rsidR="003B74D4" w:rsidRDefault="003B74D4" w:rsidP="00835CC3">
      <w:pPr>
        <w:pStyle w:val="PwCNormal"/>
        <w:rPr>
          <w:b/>
          <w:bCs/>
          <w:sz w:val="24"/>
          <w:szCs w:val="24"/>
        </w:rPr>
      </w:pPr>
      <w:r>
        <w:rPr>
          <w:b/>
          <w:bCs/>
          <w:sz w:val="24"/>
          <w:szCs w:val="24"/>
        </w:rPr>
        <w:t>What do we need from you?</w:t>
      </w:r>
    </w:p>
    <w:p w14:paraId="7B0FA13A" w14:textId="60219F5F" w:rsidR="003B74D4" w:rsidRDefault="00967C4A" w:rsidP="00835CC3">
      <w:pPr>
        <w:pStyle w:val="PwCNormal"/>
      </w:pPr>
      <w:r>
        <w:t xml:space="preserve">Based on the work done for this Discussion Paper, we are seeking input from members of the public, organisations, and local government stakeholders on the following </w:t>
      </w:r>
      <w:r w:rsidR="009A575E">
        <w:t>12</w:t>
      </w:r>
      <w:r>
        <w:t xml:space="preserve"> questions. These questions are grouped into the three broad </w:t>
      </w:r>
      <w:r w:rsidR="00A30866">
        <w:t>themes</w:t>
      </w:r>
      <w:r>
        <w:t xml:space="preserve"> described above. </w:t>
      </w:r>
    </w:p>
    <w:p w14:paraId="04EBEFE8" w14:textId="77777777" w:rsidR="00061692" w:rsidRPr="003B74D4" w:rsidRDefault="00061692" w:rsidP="00835CC3">
      <w:pPr>
        <w:pStyle w:val="PwCNormal"/>
      </w:pPr>
    </w:p>
    <w:tbl>
      <w:tblPr>
        <w:tblStyle w:val="TableGridLight"/>
        <w:tblW w:w="0" w:type="auto"/>
        <w:tblInd w:w="0" w:type="dxa"/>
        <w:tblLook w:val="04A0" w:firstRow="1" w:lastRow="0" w:firstColumn="1" w:lastColumn="0" w:noHBand="0" w:noVBand="1"/>
      </w:tblPr>
      <w:tblGrid>
        <w:gridCol w:w="1980"/>
        <w:gridCol w:w="7080"/>
      </w:tblGrid>
      <w:tr w:rsidR="00967C4A" w14:paraId="3C1572E6" w14:textId="77777777" w:rsidTr="00967C4A">
        <w:tc>
          <w:tcPr>
            <w:tcW w:w="9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B8C00" w:themeFill="accent4"/>
            <w:vAlign w:val="center"/>
            <w:hideMark/>
          </w:tcPr>
          <w:p w14:paraId="2FE33FDB" w14:textId="2B6E5372" w:rsidR="00967C4A" w:rsidRPr="00140E22" w:rsidRDefault="00967C4A">
            <w:pPr>
              <w:pStyle w:val="bodycopy"/>
              <w:spacing w:before="120"/>
            </w:pPr>
            <w:r w:rsidRPr="00967C4A">
              <w:rPr>
                <w:b/>
                <w:bCs/>
                <w:color w:val="auto"/>
              </w:rPr>
              <w:t>Leadership experience and capability</w:t>
            </w:r>
            <w:r w:rsidR="00140E22">
              <w:rPr>
                <w:b/>
                <w:bCs/>
                <w:color w:val="auto"/>
              </w:rPr>
              <w:t xml:space="preserve"> – </w:t>
            </w:r>
            <w:r w:rsidR="00140E22">
              <w:rPr>
                <w:color w:val="auto"/>
              </w:rPr>
              <w:t>these questions relate to how roles could be better defined and how leadership skills could be built and maintained</w:t>
            </w:r>
          </w:p>
        </w:tc>
      </w:tr>
      <w:tr w:rsidR="00967C4A" w14:paraId="4583B92D" w14:textId="77777777" w:rsidTr="000F65F1">
        <w:tc>
          <w:tcPr>
            <w:tcW w:w="19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E5C031" w14:textId="77777777" w:rsidR="00967C4A" w:rsidRPr="00967C4A" w:rsidRDefault="00967C4A">
            <w:pPr>
              <w:pStyle w:val="bodycopy"/>
              <w:spacing w:before="120"/>
              <w:rPr>
                <w:color w:val="auto"/>
              </w:rPr>
            </w:pPr>
            <w:r w:rsidRPr="00967C4A">
              <w:rPr>
                <w:color w:val="auto"/>
              </w:rPr>
              <w:t>Supporting leadership competencies and capabilities</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ADB17" w14:textId="57D7C8B0" w:rsidR="00967C4A" w:rsidRPr="00967C4A" w:rsidRDefault="00967C4A">
            <w:pPr>
              <w:pStyle w:val="bodycopy"/>
              <w:spacing w:before="120"/>
              <w:rPr>
                <w:color w:val="auto"/>
              </w:rPr>
            </w:pPr>
            <w:r w:rsidRPr="00967C4A">
              <w:rPr>
                <w:b/>
                <w:bCs/>
                <w:color w:val="auto"/>
              </w:rPr>
              <w:t>Question 1:</w:t>
            </w:r>
            <w:r w:rsidRPr="00967C4A">
              <w:rPr>
                <w:color w:val="auto"/>
              </w:rPr>
              <w:t xml:space="preserve"> The </w:t>
            </w:r>
            <w:r w:rsidR="00170765" w:rsidRPr="00170765">
              <w:rPr>
                <w:color w:val="auto"/>
              </w:rPr>
              <w:t>Local Gover</w:t>
            </w:r>
            <w:r w:rsidR="00170765">
              <w:rPr>
                <w:color w:val="auto"/>
              </w:rPr>
              <w:t>n</w:t>
            </w:r>
            <w:r w:rsidR="00170765" w:rsidRPr="00170765">
              <w:rPr>
                <w:color w:val="auto"/>
              </w:rPr>
              <w:t>ment</w:t>
            </w:r>
            <w:r w:rsidRPr="00967C4A">
              <w:rPr>
                <w:color w:val="auto"/>
              </w:rPr>
              <w:t xml:space="preserve"> Act 2020 defines leadership roles and responsibilities. Does this require further role clarity? If so, which aspects require clarification and how may this be achieved (including legislative and non-legislative mechanisms)?</w:t>
            </w:r>
          </w:p>
        </w:tc>
      </w:tr>
      <w:tr w:rsidR="00967C4A" w14:paraId="5DDF5785" w14:textId="77777777" w:rsidTr="000F65F1">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63D98C" w14:textId="77777777" w:rsidR="00967C4A" w:rsidRPr="00967C4A" w:rsidRDefault="00967C4A">
            <w:pPr>
              <w:rPr>
                <w:rFonts w:ascii="Arial" w:hAnsi="Arial"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9DC6C5" w14:textId="5F9943A0" w:rsidR="00967C4A" w:rsidRPr="00967C4A" w:rsidRDefault="00967C4A">
            <w:pPr>
              <w:pStyle w:val="bodycopy"/>
              <w:spacing w:before="120"/>
              <w:rPr>
                <w:color w:val="auto"/>
              </w:rPr>
            </w:pPr>
            <w:r w:rsidRPr="00967C4A">
              <w:rPr>
                <w:b/>
                <w:bCs/>
                <w:color w:val="auto"/>
              </w:rPr>
              <w:t>Question 2:</w:t>
            </w:r>
            <w:r w:rsidRPr="00967C4A">
              <w:rPr>
                <w:color w:val="auto"/>
              </w:rPr>
              <w:t xml:space="preserve"> Given the diversity and experience of candidates’ backgrounds, how can the </w:t>
            </w:r>
            <w:r w:rsidR="0022260B">
              <w:rPr>
                <w:color w:val="auto"/>
              </w:rPr>
              <w:t>local government</w:t>
            </w:r>
            <w:r w:rsidRPr="00967C4A">
              <w:rPr>
                <w:color w:val="auto"/>
              </w:rPr>
              <w:t xml:space="preserve"> sector improve leadership capability and better cultivate an environment of transparency, honesty, </w:t>
            </w:r>
            <w:proofErr w:type="gramStart"/>
            <w:r w:rsidRPr="00967C4A">
              <w:rPr>
                <w:color w:val="auto"/>
              </w:rPr>
              <w:t>integrity</w:t>
            </w:r>
            <w:proofErr w:type="gramEnd"/>
            <w:r w:rsidRPr="00967C4A">
              <w:rPr>
                <w:color w:val="auto"/>
              </w:rPr>
              <w:t xml:space="preserve"> and trust?</w:t>
            </w:r>
          </w:p>
        </w:tc>
      </w:tr>
      <w:tr w:rsidR="00967C4A" w14:paraId="09F94A02" w14:textId="77777777" w:rsidTr="000F65F1">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2D6EFE" w14:textId="77777777" w:rsidR="00967C4A" w:rsidRPr="00967C4A" w:rsidRDefault="00967C4A">
            <w:pPr>
              <w:rPr>
                <w:rFonts w:ascii="Arial" w:hAnsi="Arial"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07F2C5" w14:textId="232C8655" w:rsidR="00967C4A" w:rsidRPr="00967C4A" w:rsidRDefault="00967C4A">
            <w:pPr>
              <w:pStyle w:val="bodycopy"/>
              <w:spacing w:before="120"/>
              <w:rPr>
                <w:color w:val="auto"/>
              </w:rPr>
            </w:pPr>
            <w:r w:rsidRPr="00967C4A">
              <w:rPr>
                <w:b/>
                <w:bCs/>
                <w:color w:val="auto"/>
              </w:rPr>
              <w:t>Question 3:</w:t>
            </w:r>
            <w:r w:rsidRPr="00967C4A">
              <w:rPr>
                <w:color w:val="auto"/>
              </w:rPr>
              <w:t xml:space="preserve"> How successful have any existing initiatives been to promote strong leadership and build trust? Please provide case studies or examples of good practice that have worked well and could be considered for broader implementation.</w:t>
            </w:r>
          </w:p>
        </w:tc>
      </w:tr>
      <w:tr w:rsidR="00967C4A" w14:paraId="447F6C41" w14:textId="77777777" w:rsidTr="000F65F1">
        <w:tc>
          <w:tcPr>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98EB6B" w14:textId="34819ECA" w:rsidR="00967C4A" w:rsidRPr="00967C4A" w:rsidRDefault="00967C4A">
            <w:pPr>
              <w:pStyle w:val="bodycopy"/>
              <w:spacing w:before="120"/>
              <w:rPr>
                <w:color w:val="auto"/>
              </w:rPr>
            </w:pPr>
            <w:r w:rsidRPr="00967C4A">
              <w:rPr>
                <w:color w:val="auto"/>
              </w:rPr>
              <w:t xml:space="preserve">Operation of </w:t>
            </w:r>
            <w:r w:rsidR="00A30866">
              <w:rPr>
                <w:color w:val="auto"/>
              </w:rPr>
              <w:t>l</w:t>
            </w:r>
            <w:r w:rsidR="00AA1E1E" w:rsidRPr="00967C4A">
              <w:rPr>
                <w:color w:val="auto"/>
              </w:rPr>
              <w:t xml:space="preserve">ocal </w:t>
            </w:r>
            <w:r w:rsidR="00A30866">
              <w:rPr>
                <w:color w:val="auto"/>
              </w:rPr>
              <w:t>g</w:t>
            </w:r>
            <w:r w:rsidR="00AA1E1E" w:rsidRPr="00967C4A">
              <w:rPr>
                <w:color w:val="auto"/>
              </w:rPr>
              <w:t>overnment</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C46A7" w14:textId="35816531" w:rsidR="00967C4A" w:rsidRPr="00967C4A" w:rsidRDefault="00967C4A">
            <w:pPr>
              <w:pStyle w:val="bodycopy"/>
              <w:spacing w:before="120"/>
              <w:rPr>
                <w:color w:val="auto"/>
              </w:rPr>
            </w:pPr>
            <w:r w:rsidRPr="00967C4A">
              <w:rPr>
                <w:b/>
                <w:bCs/>
                <w:color w:val="auto"/>
              </w:rPr>
              <w:t>Question 4:</w:t>
            </w:r>
            <w:r w:rsidRPr="00967C4A">
              <w:rPr>
                <w:color w:val="auto"/>
              </w:rPr>
              <w:t xml:space="preserve"> Mention is made through consultation of </w:t>
            </w:r>
            <w:r w:rsidR="00B87141">
              <w:rPr>
                <w:color w:val="auto"/>
              </w:rPr>
              <w:t>local government</w:t>
            </w:r>
            <w:r w:rsidRPr="00967C4A">
              <w:rPr>
                <w:color w:val="auto"/>
              </w:rPr>
              <w:t xml:space="preserve"> being a </w:t>
            </w:r>
            <w:r w:rsidRPr="00AA1E1E">
              <w:rPr>
                <w:i/>
                <w:color w:val="auto"/>
              </w:rPr>
              <w:t>‘parliament of opposition as opposed to a diverse board of the community’</w:t>
            </w:r>
            <w:r w:rsidRPr="00967C4A">
              <w:rPr>
                <w:color w:val="auto"/>
              </w:rPr>
              <w:t>. What needs to change to better align Councillors and Mayors to effectively achieve community-based objectives and better operate as a diverse board of the community?</w:t>
            </w:r>
          </w:p>
        </w:tc>
      </w:tr>
      <w:tr w:rsidR="00967C4A" w14:paraId="3AEF618A" w14:textId="77777777" w:rsidTr="00967C4A">
        <w:tc>
          <w:tcPr>
            <w:tcW w:w="9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B8C00" w:themeFill="accent4"/>
            <w:vAlign w:val="center"/>
            <w:hideMark/>
          </w:tcPr>
          <w:p w14:paraId="6768CF8E" w14:textId="6B5582B0" w:rsidR="00967C4A" w:rsidRPr="00140E22" w:rsidRDefault="00967C4A">
            <w:pPr>
              <w:pStyle w:val="bodycopy"/>
              <w:spacing w:before="120"/>
              <w:rPr>
                <w:color w:val="auto"/>
              </w:rPr>
            </w:pPr>
            <w:r w:rsidRPr="00967C4A">
              <w:rPr>
                <w:b/>
                <w:bCs/>
                <w:color w:val="auto"/>
              </w:rPr>
              <w:lastRenderedPageBreak/>
              <w:t>Councillor journey</w:t>
            </w:r>
            <w:r w:rsidR="00140E22">
              <w:rPr>
                <w:color w:val="auto"/>
              </w:rPr>
              <w:t xml:space="preserve"> – these questions relate to the support </w:t>
            </w:r>
            <w:r w:rsidR="007B3232">
              <w:rPr>
                <w:color w:val="auto"/>
              </w:rPr>
              <w:t>and training</w:t>
            </w:r>
            <w:r w:rsidR="00140E22">
              <w:rPr>
                <w:color w:val="auto"/>
              </w:rPr>
              <w:t xml:space="preserve"> that could be offered to Councillors</w:t>
            </w:r>
          </w:p>
        </w:tc>
      </w:tr>
      <w:tr w:rsidR="00967C4A" w14:paraId="69D0DD36" w14:textId="77777777" w:rsidTr="000F65F1">
        <w:tc>
          <w:tcPr>
            <w:tcW w:w="19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7DB4A4" w14:textId="078ED0FE" w:rsidR="00967C4A" w:rsidRPr="00967C4A" w:rsidRDefault="00967C4A">
            <w:pPr>
              <w:pStyle w:val="bodycopy"/>
              <w:spacing w:before="120"/>
              <w:rPr>
                <w:color w:val="auto"/>
              </w:rPr>
            </w:pPr>
            <w:r>
              <w:rPr>
                <w:color w:val="auto"/>
              </w:rPr>
              <w:t>Training and professional development</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87B252" w14:textId="54050F9F" w:rsidR="00967C4A" w:rsidRPr="00967C4A" w:rsidRDefault="00967C4A">
            <w:pPr>
              <w:pStyle w:val="bodycopy"/>
              <w:spacing w:before="120"/>
              <w:rPr>
                <w:color w:val="auto"/>
              </w:rPr>
            </w:pPr>
            <w:r w:rsidRPr="00967C4A">
              <w:rPr>
                <w:b/>
                <w:bCs/>
                <w:color w:val="auto"/>
              </w:rPr>
              <w:t>Question 5:</w:t>
            </w:r>
            <w:r w:rsidRPr="00967C4A">
              <w:rPr>
                <w:color w:val="auto"/>
              </w:rPr>
              <w:t xml:space="preserve"> How could the candidate and induction training support be improved to ensure genuine engagement and sustained understanding of </w:t>
            </w:r>
            <w:r w:rsidR="00AA1E1E" w:rsidRPr="00AA1E1E">
              <w:rPr>
                <w:color w:val="auto"/>
              </w:rPr>
              <w:t xml:space="preserve">the </w:t>
            </w:r>
            <w:r w:rsidRPr="00967C4A">
              <w:rPr>
                <w:color w:val="auto"/>
              </w:rPr>
              <w:t>role and responsibilities of Councillors?</w:t>
            </w:r>
          </w:p>
        </w:tc>
      </w:tr>
      <w:tr w:rsidR="00967C4A" w14:paraId="3D9B31EC" w14:textId="77777777" w:rsidTr="000F65F1">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C35044" w14:textId="77777777" w:rsidR="00967C4A" w:rsidRPr="00967C4A" w:rsidRDefault="00967C4A">
            <w:pPr>
              <w:rPr>
                <w:rFonts w:ascii="Arial" w:hAnsi="Arial"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EAE68B" w14:textId="4E478495" w:rsidR="00967C4A" w:rsidRPr="00967C4A" w:rsidRDefault="00967C4A">
            <w:pPr>
              <w:pStyle w:val="bodycopy"/>
              <w:spacing w:before="120"/>
              <w:rPr>
                <w:color w:val="auto"/>
              </w:rPr>
            </w:pPr>
            <w:r w:rsidRPr="00967C4A">
              <w:rPr>
                <w:b/>
                <w:bCs/>
                <w:color w:val="auto"/>
              </w:rPr>
              <w:t>Question 6:</w:t>
            </w:r>
            <w:r w:rsidRPr="00967C4A">
              <w:rPr>
                <w:color w:val="auto"/>
              </w:rPr>
              <w:t xml:space="preserve"> How can the </w:t>
            </w:r>
            <w:r w:rsidR="00B87141">
              <w:rPr>
                <w:color w:val="auto"/>
              </w:rPr>
              <w:t>local government</w:t>
            </w:r>
            <w:r w:rsidRPr="00967C4A">
              <w:rPr>
                <w:color w:val="auto"/>
              </w:rPr>
              <w:t xml:space="preserve"> sector work to formalise a structured professional development pathway for Councillors and Mayors?</w:t>
            </w:r>
          </w:p>
        </w:tc>
      </w:tr>
      <w:tr w:rsidR="00967C4A" w14:paraId="49CB0D18" w14:textId="77777777" w:rsidTr="000F65F1">
        <w:tc>
          <w:tcPr>
            <w:tcW w:w="19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D6F2E5" w14:textId="70BAE34A" w:rsidR="00967C4A" w:rsidRPr="00967C4A" w:rsidRDefault="00967C4A">
            <w:pPr>
              <w:pStyle w:val="bodycopy"/>
              <w:spacing w:before="120"/>
              <w:rPr>
                <w:color w:val="auto"/>
              </w:rPr>
            </w:pPr>
            <w:r>
              <w:rPr>
                <w:color w:val="auto"/>
              </w:rPr>
              <w:t>Social media</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30EB99" w14:textId="6EFFB03A" w:rsidR="00967C4A" w:rsidRPr="00967C4A" w:rsidRDefault="00967C4A">
            <w:pPr>
              <w:pStyle w:val="bodycopy"/>
              <w:spacing w:before="120"/>
              <w:rPr>
                <w:color w:val="auto"/>
              </w:rPr>
            </w:pPr>
            <w:r w:rsidRPr="00967C4A">
              <w:rPr>
                <w:b/>
                <w:bCs/>
                <w:color w:val="auto"/>
              </w:rPr>
              <w:t>Question 7:</w:t>
            </w:r>
            <w:r w:rsidRPr="00967C4A">
              <w:rPr>
                <w:color w:val="auto"/>
              </w:rPr>
              <w:t xml:space="preserve"> </w:t>
            </w:r>
            <w:r w:rsidR="00D00657" w:rsidRPr="00967C4A">
              <w:rPr>
                <w:color w:val="auto"/>
              </w:rPr>
              <w:t xml:space="preserve">How can awareness </w:t>
            </w:r>
            <w:r w:rsidR="00AA1E1E" w:rsidRPr="00AA1E1E">
              <w:rPr>
                <w:color w:val="auto"/>
              </w:rPr>
              <w:t>be raised on</w:t>
            </w:r>
            <w:r w:rsidR="00D00657" w:rsidRPr="00967C4A">
              <w:rPr>
                <w:color w:val="auto"/>
              </w:rPr>
              <w:t xml:space="preserve"> the </w:t>
            </w:r>
            <w:r w:rsidR="00AA1E1E" w:rsidRPr="00AA1E1E">
              <w:rPr>
                <w:color w:val="auto"/>
              </w:rPr>
              <w:t xml:space="preserve">best ways to harness </w:t>
            </w:r>
            <w:r w:rsidR="00D00657" w:rsidRPr="00967C4A">
              <w:rPr>
                <w:color w:val="auto"/>
              </w:rPr>
              <w:t>social media to ensure a consistent management approach</w:t>
            </w:r>
            <w:r w:rsidR="00AA1E1E" w:rsidRPr="00AA1E1E">
              <w:rPr>
                <w:color w:val="auto"/>
              </w:rPr>
              <w:t xml:space="preserve"> – covering monitoring, appropriate usage, and the consequences of negative usage</w:t>
            </w:r>
            <w:r w:rsidR="00D00657" w:rsidRPr="00967C4A">
              <w:rPr>
                <w:color w:val="auto"/>
              </w:rPr>
              <w:t>?</w:t>
            </w:r>
          </w:p>
        </w:tc>
      </w:tr>
      <w:tr w:rsidR="00967C4A" w14:paraId="5D6B772C" w14:textId="77777777" w:rsidTr="000F65F1">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C23A9F" w14:textId="77777777" w:rsidR="00967C4A" w:rsidRPr="00967C4A" w:rsidRDefault="00967C4A">
            <w:pPr>
              <w:rPr>
                <w:rFonts w:ascii="Arial" w:hAnsi="Arial"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FA4A0" w14:textId="21D5A847" w:rsidR="00967C4A" w:rsidRPr="00967C4A" w:rsidRDefault="00967C4A">
            <w:pPr>
              <w:pStyle w:val="bodycopy"/>
              <w:spacing w:before="120"/>
              <w:rPr>
                <w:color w:val="auto"/>
              </w:rPr>
            </w:pPr>
            <w:r w:rsidRPr="00967C4A">
              <w:rPr>
                <w:b/>
                <w:bCs/>
                <w:color w:val="auto"/>
              </w:rPr>
              <w:t>Question 8:</w:t>
            </w:r>
            <w:r w:rsidRPr="00967C4A">
              <w:rPr>
                <w:color w:val="auto"/>
              </w:rPr>
              <w:t xml:space="preserve"> </w:t>
            </w:r>
            <w:r w:rsidR="00D00657" w:rsidRPr="00967C4A">
              <w:rPr>
                <w:color w:val="auto"/>
              </w:rPr>
              <w:t xml:space="preserve">Do you think that any amendments to the </w:t>
            </w:r>
            <w:r w:rsidR="00170765" w:rsidRPr="00170765">
              <w:rPr>
                <w:color w:val="auto"/>
              </w:rPr>
              <w:t>Local Gover</w:t>
            </w:r>
            <w:r w:rsidR="00170765">
              <w:rPr>
                <w:color w:val="auto"/>
              </w:rPr>
              <w:t>n</w:t>
            </w:r>
            <w:r w:rsidR="00170765" w:rsidRPr="00170765">
              <w:rPr>
                <w:color w:val="auto"/>
              </w:rPr>
              <w:t>ment</w:t>
            </w:r>
            <w:r w:rsidR="00D00657" w:rsidRPr="00967C4A">
              <w:rPr>
                <w:color w:val="auto"/>
              </w:rPr>
              <w:t xml:space="preserve"> Act 2020 are required to deal with the usage of social media? How should social media harassment be defined and what mechanisms could be introduced into the Ac</w:t>
            </w:r>
            <w:r w:rsidR="00D00657">
              <w:rPr>
                <w:color w:val="auto"/>
              </w:rPr>
              <w:t>t?</w:t>
            </w:r>
          </w:p>
        </w:tc>
      </w:tr>
      <w:tr w:rsidR="00967C4A" w14:paraId="510F405A" w14:textId="77777777" w:rsidTr="00967C4A">
        <w:tc>
          <w:tcPr>
            <w:tcW w:w="906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B8C00" w:themeFill="accent4"/>
            <w:vAlign w:val="center"/>
            <w:hideMark/>
          </w:tcPr>
          <w:p w14:paraId="7EC7C64C" w14:textId="5BF4FF14" w:rsidR="00967C4A" w:rsidRPr="007B3232" w:rsidRDefault="00967C4A">
            <w:pPr>
              <w:pStyle w:val="bodycopy"/>
              <w:spacing w:before="120"/>
              <w:rPr>
                <w:color w:val="auto"/>
              </w:rPr>
            </w:pPr>
            <w:r w:rsidRPr="00967C4A">
              <w:rPr>
                <w:b/>
                <w:bCs/>
                <w:color w:val="auto"/>
              </w:rPr>
              <w:t>Early intervention and effective dispute resolution</w:t>
            </w:r>
            <w:r>
              <w:rPr>
                <w:color w:val="auto"/>
              </w:rPr>
              <w:t xml:space="preserve"> </w:t>
            </w:r>
            <w:r w:rsidR="007B3232">
              <w:rPr>
                <w:color w:val="auto"/>
              </w:rPr>
              <w:t>– these questions relate to how poor behaviour can be dealt with when it arises</w:t>
            </w:r>
          </w:p>
        </w:tc>
      </w:tr>
      <w:tr w:rsidR="00967C4A" w14:paraId="6DEC2932" w14:textId="77777777" w:rsidTr="000F65F1">
        <w:tc>
          <w:tcPr>
            <w:tcW w:w="19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24A884" w14:textId="698A2123" w:rsidR="00967C4A" w:rsidRPr="00967C4A" w:rsidRDefault="00967C4A">
            <w:pPr>
              <w:pStyle w:val="bodycopy"/>
              <w:spacing w:before="120"/>
              <w:rPr>
                <w:color w:val="auto"/>
              </w:rPr>
            </w:pPr>
            <w:r>
              <w:rPr>
                <w:color w:val="auto"/>
              </w:rPr>
              <w:t>Early intervention</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61B868" w14:textId="07C56A81" w:rsidR="00967C4A" w:rsidRPr="00967C4A" w:rsidRDefault="00967C4A">
            <w:pPr>
              <w:pStyle w:val="bodycopy"/>
              <w:spacing w:before="120"/>
              <w:rPr>
                <w:color w:val="auto"/>
              </w:rPr>
            </w:pPr>
            <w:r w:rsidRPr="00967C4A">
              <w:rPr>
                <w:b/>
                <w:bCs/>
                <w:color w:val="auto"/>
              </w:rPr>
              <w:t>Question 9:</w:t>
            </w:r>
            <w:r w:rsidRPr="00967C4A">
              <w:rPr>
                <w:color w:val="auto"/>
              </w:rPr>
              <w:t xml:space="preserve"> In the context of leadership, what needs to change to empower elected representatives, CEOs, and Council staff, to call out poor Councillor behaviour and misconduct without fear of retribution?</w:t>
            </w:r>
          </w:p>
        </w:tc>
      </w:tr>
      <w:tr w:rsidR="00967C4A" w14:paraId="54C4A762" w14:textId="77777777" w:rsidTr="000F65F1">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F564F1" w14:textId="77777777" w:rsidR="00967C4A" w:rsidRPr="00967C4A" w:rsidRDefault="00967C4A">
            <w:pPr>
              <w:rPr>
                <w:rFonts w:ascii="Arial" w:hAnsi="Arial"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2E3C1B" w14:textId="2562E676" w:rsidR="00967C4A" w:rsidRPr="00967C4A" w:rsidRDefault="00967C4A">
            <w:pPr>
              <w:pStyle w:val="bodycopy"/>
              <w:spacing w:before="120"/>
              <w:rPr>
                <w:color w:val="auto"/>
              </w:rPr>
            </w:pPr>
            <w:r w:rsidRPr="00967C4A">
              <w:rPr>
                <w:b/>
                <w:bCs/>
                <w:color w:val="auto"/>
              </w:rPr>
              <w:t>Question 10:</w:t>
            </w:r>
            <w:r w:rsidRPr="00967C4A">
              <w:rPr>
                <w:color w:val="auto"/>
              </w:rPr>
              <w:t xml:space="preserve"> What can be done to better support dispute resolution at Councils?</w:t>
            </w:r>
          </w:p>
        </w:tc>
      </w:tr>
      <w:tr w:rsidR="00967C4A" w14:paraId="18C97811" w14:textId="77777777" w:rsidTr="000F65F1">
        <w:tc>
          <w:tcPr>
            <w:tcW w:w="198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5630B2" w14:textId="77777777" w:rsidR="00967C4A" w:rsidRPr="00967C4A" w:rsidRDefault="00967C4A">
            <w:pPr>
              <w:pStyle w:val="bodycopy"/>
              <w:spacing w:before="120"/>
              <w:rPr>
                <w:color w:val="auto"/>
              </w:rPr>
            </w:pPr>
            <w:r w:rsidRPr="00967C4A">
              <w:rPr>
                <w:color w:val="auto"/>
              </w:rPr>
              <w:t>Dispute resolution</w:t>
            </w: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96EB30" w14:textId="73ADA8E6" w:rsidR="00967C4A" w:rsidRPr="00967C4A" w:rsidRDefault="00967C4A">
            <w:pPr>
              <w:pStyle w:val="bodycopy"/>
              <w:spacing w:before="120"/>
              <w:rPr>
                <w:color w:val="auto"/>
              </w:rPr>
            </w:pPr>
            <w:r w:rsidRPr="00967C4A">
              <w:rPr>
                <w:b/>
                <w:bCs/>
                <w:color w:val="auto"/>
              </w:rPr>
              <w:t>Question 11:</w:t>
            </w:r>
            <w:r w:rsidRPr="00967C4A">
              <w:rPr>
                <w:color w:val="auto"/>
              </w:rPr>
              <w:t xml:space="preserve"> What types of early intervention mechanisms can be formulated and when? </w:t>
            </w:r>
            <w:r w:rsidR="00AA1E1E" w:rsidRPr="00AA1E1E">
              <w:rPr>
                <w:color w:val="auto"/>
              </w:rPr>
              <w:t>What do you think is</w:t>
            </w:r>
            <w:r w:rsidRPr="00967C4A">
              <w:rPr>
                <w:color w:val="auto"/>
              </w:rPr>
              <w:t xml:space="preserve"> an acceptable duration or </w:t>
            </w:r>
            <w:r w:rsidR="00AA1E1E" w:rsidRPr="00AA1E1E">
              <w:rPr>
                <w:color w:val="auto"/>
              </w:rPr>
              <w:t>timeframe</w:t>
            </w:r>
            <w:r w:rsidRPr="00967C4A">
              <w:rPr>
                <w:color w:val="auto"/>
              </w:rPr>
              <w:t xml:space="preserve"> for this intervention to fairly resolve a matter?</w:t>
            </w:r>
          </w:p>
        </w:tc>
      </w:tr>
      <w:tr w:rsidR="00967C4A" w14:paraId="78826C4B" w14:textId="77777777" w:rsidTr="000F65F1">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0FDFAC" w14:textId="77777777" w:rsidR="00967C4A" w:rsidRPr="00967C4A" w:rsidRDefault="00967C4A">
            <w:pPr>
              <w:rPr>
                <w:rFonts w:ascii="Arial" w:hAnsi="Arial" w:cs="Arial"/>
              </w:rPr>
            </w:pPr>
          </w:p>
        </w:tc>
        <w:tc>
          <w:tcPr>
            <w:tcW w:w="70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048580" w14:textId="68505D30" w:rsidR="00967C4A" w:rsidRPr="00967C4A" w:rsidRDefault="00967C4A">
            <w:pPr>
              <w:pStyle w:val="bodycopy"/>
              <w:spacing w:before="120"/>
              <w:rPr>
                <w:color w:val="auto"/>
              </w:rPr>
            </w:pPr>
            <w:r w:rsidRPr="00967C4A">
              <w:rPr>
                <w:b/>
                <w:bCs/>
                <w:color w:val="auto"/>
              </w:rPr>
              <w:t>Question 12:</w:t>
            </w:r>
            <w:r w:rsidRPr="00967C4A">
              <w:rPr>
                <w:color w:val="auto"/>
              </w:rPr>
              <w:t xml:space="preserve"> How can the process for misconduct and</w:t>
            </w:r>
            <w:r w:rsidR="00AA1E1E" w:rsidRPr="00AA1E1E">
              <w:rPr>
                <w:color w:val="auto"/>
              </w:rPr>
              <w:t>/</w:t>
            </w:r>
            <w:r w:rsidRPr="00967C4A">
              <w:rPr>
                <w:color w:val="auto"/>
              </w:rPr>
              <w:t>or poor behaviour claims be improved, or more adequate penalties for misconduct and poor behaviour be incorporated in a more effective way?</w:t>
            </w:r>
          </w:p>
        </w:tc>
      </w:tr>
    </w:tbl>
    <w:p w14:paraId="7618492D" w14:textId="77777777" w:rsidR="00227832" w:rsidRPr="003B74D4" w:rsidRDefault="00227832" w:rsidP="00835CC3">
      <w:pPr>
        <w:pStyle w:val="PwCNormal"/>
      </w:pPr>
    </w:p>
    <w:p w14:paraId="1D78E1F4" w14:textId="408C77BB" w:rsidR="00E02505" w:rsidRDefault="00E02505" w:rsidP="00835CC3">
      <w:pPr>
        <w:pStyle w:val="PwCNormal"/>
      </w:pPr>
      <w:r>
        <w:t xml:space="preserve">Submissions can be made on either some of the above questions, or on all of them. Submissions can be made via an online form that can be accessed from </w:t>
      </w:r>
      <w:hyperlink r:id="rId26" w:history="1">
        <w:r w:rsidRPr="000E3264">
          <w:rPr>
            <w:rStyle w:val="Hyperlink"/>
          </w:rPr>
          <w:t>www.localgovernment.vic.gov.au/council-governance/local-government-culture-project</w:t>
        </w:r>
      </w:hyperlink>
      <w:r>
        <w:t>.</w:t>
      </w:r>
      <w:r w:rsidDel="00635F08">
        <w:t xml:space="preserve"> </w:t>
      </w:r>
      <w:r w:rsidR="00712FBE">
        <w:t xml:space="preserve">The submissions can be either typed directly into the form or prepared in a separate document. </w:t>
      </w:r>
      <w:r w:rsidR="00635F08">
        <w:t xml:space="preserve">Further information about making a submission is also available on this website. </w:t>
      </w:r>
    </w:p>
    <w:p w14:paraId="0466395C" w14:textId="77777777" w:rsidR="00A52279" w:rsidRPr="003B74D4" w:rsidRDefault="00A52279" w:rsidP="00835CC3">
      <w:pPr>
        <w:pStyle w:val="PwCNormal"/>
      </w:pPr>
    </w:p>
    <w:p w14:paraId="55E11182" w14:textId="4B0BE7FF" w:rsidR="001E37EF" w:rsidRPr="001E37EF" w:rsidRDefault="001E37EF" w:rsidP="00835CC3">
      <w:pPr>
        <w:pStyle w:val="PwCNormal"/>
        <w:rPr>
          <w:b/>
          <w:bCs/>
          <w:sz w:val="24"/>
          <w:szCs w:val="24"/>
        </w:rPr>
      </w:pPr>
      <w:r>
        <w:rPr>
          <w:b/>
          <w:bCs/>
          <w:sz w:val="24"/>
          <w:szCs w:val="24"/>
        </w:rPr>
        <w:t>How the project is being run</w:t>
      </w:r>
    </w:p>
    <w:p w14:paraId="3B8D6DC7" w14:textId="44DB9203" w:rsidR="006D4875" w:rsidRDefault="006D4875" w:rsidP="00835CC3">
      <w:pPr>
        <w:pStyle w:val="PwCNormal"/>
      </w:pPr>
      <w:r>
        <w:t xml:space="preserve">This project is being overseen by Local Government Victoria, a division of </w:t>
      </w:r>
      <w:r w:rsidR="001E37EF">
        <w:t xml:space="preserve">the Victorian Department of Jobs, Precincts and Regions. Local Government Victoria provides policy advice, oversees </w:t>
      </w:r>
      <w:proofErr w:type="gramStart"/>
      <w:r w:rsidR="001E37EF">
        <w:t>legislation</w:t>
      </w:r>
      <w:proofErr w:type="gramEnd"/>
      <w:r w:rsidR="001E37EF">
        <w:t xml:space="preserve"> and works with Victoria’s 79 local councils to support responsive and accountable local government services. Local Government Victoria appointed PricewaterhouseCoopers Consulting (PwC) – in partnership with academics – to undertake the Local Government Culture Project. The academic partners are Graham Sansom (University of Technology Sydney), </w:t>
      </w:r>
      <w:proofErr w:type="spellStart"/>
      <w:r w:rsidR="001E37EF">
        <w:t>Anona</w:t>
      </w:r>
      <w:proofErr w:type="spellEnd"/>
      <w:r w:rsidR="001E37EF">
        <w:t xml:space="preserve"> Armstrong (Victoria University) and </w:t>
      </w:r>
      <w:proofErr w:type="spellStart"/>
      <w:r w:rsidR="001E37EF">
        <w:t>Yongqiang</w:t>
      </w:r>
      <w:proofErr w:type="spellEnd"/>
      <w:r w:rsidR="001E37EF">
        <w:t xml:space="preserve"> Li (Victoria University).</w:t>
      </w:r>
    </w:p>
    <w:p w14:paraId="4FA4B1A5" w14:textId="7FB2FECC" w:rsidR="001E37EF" w:rsidRDefault="001E37EF" w:rsidP="00835CC3">
      <w:pPr>
        <w:pStyle w:val="PwCNormal"/>
      </w:pPr>
      <w:r>
        <w:t xml:space="preserve">This Discussion Paper was developed by PwC and the academic partners, making use of broader research and input from the sector. Sector stakeholders who </w:t>
      </w:r>
      <w:r w:rsidR="0039393A">
        <w:t>were consulted as part of the development</w:t>
      </w:r>
      <w:r>
        <w:t xml:space="preserve"> </w:t>
      </w:r>
      <w:r w:rsidR="007B3232">
        <w:t>of</w:t>
      </w:r>
      <w:r>
        <w:t xml:space="preserve"> this paper include:</w:t>
      </w:r>
    </w:p>
    <w:p w14:paraId="18A31D0E" w14:textId="77777777" w:rsidR="001E37EF" w:rsidRPr="001E37EF" w:rsidRDefault="001E37EF" w:rsidP="00543B63">
      <w:pPr>
        <w:pStyle w:val="ListBullet"/>
      </w:pPr>
      <w:r w:rsidRPr="001E37EF">
        <w:t>Municipal Association of Victoria (MAV)</w:t>
      </w:r>
    </w:p>
    <w:p w14:paraId="449E69CB" w14:textId="637314A0" w:rsidR="001E37EF" w:rsidRPr="001E37EF" w:rsidRDefault="001E37EF" w:rsidP="00543B63">
      <w:pPr>
        <w:pStyle w:val="ListBullet"/>
      </w:pPr>
      <w:r w:rsidRPr="001E37EF">
        <w:t xml:space="preserve">Victorian Electoral Commission </w:t>
      </w:r>
    </w:p>
    <w:p w14:paraId="0C4D6412" w14:textId="77777777" w:rsidR="001E37EF" w:rsidRPr="001E37EF" w:rsidRDefault="001E37EF" w:rsidP="00543B63">
      <w:pPr>
        <w:pStyle w:val="ListBullet"/>
      </w:pPr>
      <w:r w:rsidRPr="001E37EF">
        <w:lastRenderedPageBreak/>
        <w:t>Local Government Inspectorate (LGI)</w:t>
      </w:r>
    </w:p>
    <w:p w14:paraId="1004B96B" w14:textId="77777777" w:rsidR="001E37EF" w:rsidRPr="001E37EF" w:rsidRDefault="001E37EF" w:rsidP="00543B63">
      <w:pPr>
        <w:pStyle w:val="ListBullet"/>
      </w:pPr>
      <w:r w:rsidRPr="001E37EF">
        <w:t>Local Government Professionals (</w:t>
      </w:r>
      <w:proofErr w:type="spellStart"/>
      <w:r w:rsidRPr="001E37EF">
        <w:t>LGPro</w:t>
      </w:r>
      <w:proofErr w:type="spellEnd"/>
      <w:r w:rsidRPr="001E37EF">
        <w:t>)</w:t>
      </w:r>
    </w:p>
    <w:p w14:paraId="2049FE29" w14:textId="77777777" w:rsidR="001E37EF" w:rsidRPr="001E37EF" w:rsidRDefault="001E37EF" w:rsidP="00543B63">
      <w:pPr>
        <w:pStyle w:val="ListBullet"/>
      </w:pPr>
      <w:r w:rsidRPr="001E37EF">
        <w:t>Australian Services Union (ASU)</w:t>
      </w:r>
    </w:p>
    <w:p w14:paraId="51A83EE3" w14:textId="77777777" w:rsidR="001E37EF" w:rsidRPr="001E37EF" w:rsidRDefault="001E37EF" w:rsidP="00543B63">
      <w:pPr>
        <w:pStyle w:val="ListBullet"/>
      </w:pPr>
      <w:r w:rsidRPr="001E37EF">
        <w:t>Victorian Local Governance Association (VLGA)</w:t>
      </w:r>
    </w:p>
    <w:p w14:paraId="3E817C0E" w14:textId="77777777" w:rsidR="001E37EF" w:rsidRPr="001E37EF" w:rsidRDefault="001E37EF" w:rsidP="00543B63">
      <w:pPr>
        <w:pStyle w:val="ListBullet"/>
      </w:pPr>
      <w:r w:rsidRPr="001E37EF">
        <w:t>Gender Equality Advisory Committee (GEAC)</w:t>
      </w:r>
    </w:p>
    <w:p w14:paraId="08810D04" w14:textId="50EB1F02" w:rsidR="001E37EF" w:rsidRPr="001E37EF" w:rsidRDefault="001E37EF" w:rsidP="00543B63">
      <w:pPr>
        <w:pStyle w:val="ListBullet"/>
      </w:pPr>
      <w:r w:rsidRPr="001E37EF">
        <w:t xml:space="preserve">Councillor Conduct Panel </w:t>
      </w:r>
    </w:p>
    <w:p w14:paraId="59DD0374" w14:textId="038DCDD8" w:rsidR="001E37EF" w:rsidRDefault="001E37EF" w:rsidP="00543B63">
      <w:pPr>
        <w:pStyle w:val="ListBullet"/>
      </w:pPr>
      <w:r w:rsidRPr="001E37EF">
        <w:t>Chairs of the Panels of Administrators</w:t>
      </w:r>
    </w:p>
    <w:p w14:paraId="721E956F" w14:textId="6CE6EFC0" w:rsidR="002941D8" w:rsidRDefault="002941D8" w:rsidP="00543B63">
      <w:pPr>
        <w:pStyle w:val="ListBullet"/>
      </w:pPr>
      <w:r>
        <w:t>CEOs of local councils</w:t>
      </w:r>
    </w:p>
    <w:p w14:paraId="728880AC" w14:textId="0600F5A8" w:rsidR="002941D8" w:rsidRDefault="002941D8" w:rsidP="00543B63">
      <w:pPr>
        <w:pStyle w:val="ListBullet"/>
      </w:pPr>
      <w:r>
        <w:t>Mayors</w:t>
      </w:r>
    </w:p>
    <w:p w14:paraId="2C2D0C45" w14:textId="4CC11F46" w:rsidR="002941D8" w:rsidRDefault="002941D8" w:rsidP="00543B63">
      <w:pPr>
        <w:pStyle w:val="ListBullet"/>
      </w:pPr>
      <w:r>
        <w:t>Local Government Mayoral Advisory Panel</w:t>
      </w:r>
    </w:p>
    <w:p w14:paraId="54E4E3DF" w14:textId="3A9A99EB" w:rsidR="00835CC3" w:rsidRDefault="002941D8" w:rsidP="00835CC3">
      <w:pPr>
        <w:pStyle w:val="PwCNormal"/>
      </w:pPr>
      <w:r>
        <w:t xml:space="preserve">Feedback is being sought on the </w:t>
      </w:r>
      <w:r w:rsidR="009A575E">
        <w:t>12</w:t>
      </w:r>
      <w:r>
        <w:t xml:space="preserve"> questions presented in this Discussion Paper</w:t>
      </w:r>
      <w:r w:rsidR="00A52279">
        <w:t xml:space="preserve"> in the form of submissions. These submissions will be examined in depth, and additional consultations with the local government sector will take place to discuss the findings. A final report </w:t>
      </w:r>
      <w:r w:rsidR="0039393A">
        <w:t xml:space="preserve">to the Minister for Local Government </w:t>
      </w:r>
      <w:r w:rsidR="00A52279">
        <w:t xml:space="preserve">will then be prepared </w:t>
      </w:r>
      <w:r w:rsidR="005920D0">
        <w:t>based on the findings.</w:t>
      </w:r>
      <w:r w:rsidR="00A52279">
        <w:t xml:space="preserve"> </w:t>
      </w:r>
      <w:r w:rsidR="005920D0">
        <w:t>It</w:t>
      </w:r>
      <w:r w:rsidR="00A52279">
        <w:t xml:space="preserve"> will set out proposed actions that could be taken by the sector to reduce poor behaviour incidents and better respond to them when they do occur.</w:t>
      </w:r>
      <w:r>
        <w:t xml:space="preserve"> </w:t>
      </w:r>
    </w:p>
    <w:p w14:paraId="4F9CB47A" w14:textId="65E46848" w:rsidR="00261E5C" w:rsidRDefault="00EF6B63" w:rsidP="00853ABC">
      <w:pPr>
        <w:pStyle w:val="PwCNormal"/>
      </w:pPr>
      <w:r>
        <w:rPr>
          <w:noProof/>
        </w:rPr>
        <w:drawing>
          <wp:anchor distT="0" distB="0" distL="114300" distR="114300" simplePos="0" relativeHeight="251658240" behindDoc="0" locked="1" layoutInCell="1" allowOverlap="1" wp14:anchorId="5F2DF4C4" wp14:editId="1BA34321">
            <wp:simplePos x="0" y="0"/>
            <wp:positionH relativeFrom="page">
              <wp:posOffset>0</wp:posOffset>
            </wp:positionH>
            <wp:positionV relativeFrom="page">
              <wp:align>bottom</wp:align>
            </wp:positionV>
            <wp:extent cx="7559675" cy="5039995"/>
            <wp:effectExtent l="0" t="0" r="3175" b="8255"/>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margin">
              <wp14:pctWidth>0</wp14:pctWidth>
            </wp14:sizeRelH>
            <wp14:sizeRelV relativeFrom="margin">
              <wp14:pctHeight>0</wp14:pctHeight>
            </wp14:sizeRelV>
          </wp:anchor>
        </w:drawing>
      </w:r>
    </w:p>
    <w:p w14:paraId="41BC7A13" w14:textId="68E5B6A5" w:rsidR="00261E5C" w:rsidRDefault="00261E5C" w:rsidP="00853ABC">
      <w:pPr>
        <w:pStyle w:val="PwCNormal"/>
        <w:sectPr w:rsidR="00261E5C" w:rsidSect="00594F08">
          <w:headerReference w:type="default" r:id="rId28"/>
          <w:headerReference w:type="first" r:id="rId29"/>
          <w:pgSz w:w="11907" w:h="16840" w:code="9"/>
          <w:pgMar w:top="1418" w:right="1021" w:bottom="1418" w:left="1021" w:header="567" w:footer="567" w:gutter="0"/>
          <w:pgNumType w:start="1"/>
          <w:cols w:space="227"/>
          <w:titlePg/>
          <w:docGrid w:linePitch="360"/>
        </w:sectPr>
      </w:pPr>
    </w:p>
    <w:p w14:paraId="23BBC178" w14:textId="606C3B09" w:rsidR="00853ABC" w:rsidRDefault="00853ABC" w:rsidP="00853ABC">
      <w:pPr>
        <w:pStyle w:val="Heading1"/>
      </w:pPr>
      <w:bookmarkStart w:id="3" w:name="_Toc90476843"/>
      <w:r w:rsidRPr="007B729B">
        <w:rPr>
          <w:color w:val="D04A02" w:themeColor="accent1"/>
        </w:rPr>
        <w:lastRenderedPageBreak/>
        <w:t>Introduction</w:t>
      </w:r>
      <w:bookmarkEnd w:id="3"/>
    </w:p>
    <w:p w14:paraId="74F9E5FE" w14:textId="6F28816F" w:rsidR="00853ABC" w:rsidRDefault="0033719A" w:rsidP="00181DA9">
      <w:pPr>
        <w:pStyle w:val="Heading2"/>
      </w:pPr>
      <w:r>
        <w:t>Context</w:t>
      </w:r>
    </w:p>
    <w:p w14:paraId="40382F2D" w14:textId="0B997F3E" w:rsidR="00853ABC" w:rsidRDefault="00410624" w:rsidP="00853ABC">
      <w:pPr>
        <w:pStyle w:val="PwCNormal"/>
      </w:pPr>
      <w:r>
        <w:rPr>
          <w:noProof/>
        </w:rPr>
        <w:drawing>
          <wp:anchor distT="0" distB="0" distL="114300" distR="114300" simplePos="0" relativeHeight="251658249" behindDoc="0" locked="0" layoutInCell="1" allowOverlap="1" wp14:anchorId="786B279D" wp14:editId="6788D6BE">
            <wp:simplePos x="0" y="0"/>
            <wp:positionH relativeFrom="page">
              <wp:align>right</wp:align>
            </wp:positionH>
            <wp:positionV relativeFrom="paragraph">
              <wp:posOffset>1081651</wp:posOffset>
            </wp:positionV>
            <wp:extent cx="3456000" cy="2286601"/>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456000" cy="2286601"/>
                    </a:xfrm>
                    <a:prstGeom prst="rect">
                      <a:avLst/>
                    </a:prstGeom>
                  </pic:spPr>
                </pic:pic>
              </a:graphicData>
            </a:graphic>
            <wp14:sizeRelH relativeFrom="margin">
              <wp14:pctWidth>0</wp14:pctWidth>
            </wp14:sizeRelH>
            <wp14:sizeRelV relativeFrom="margin">
              <wp14:pctHeight>0</wp14:pctHeight>
            </wp14:sizeRelV>
          </wp:anchor>
        </w:drawing>
      </w:r>
      <w:r w:rsidR="007E4BEA">
        <w:t>Poor</w:t>
      </w:r>
      <w:r w:rsidR="00853ABC">
        <w:t xml:space="preserve"> Councillor behaviour can have profound impacts on the </w:t>
      </w:r>
      <w:r w:rsidR="008A4B44">
        <w:t>local government</w:t>
      </w:r>
      <w:r w:rsidR="00853ABC">
        <w:t xml:space="preserve"> sector. This includes difficulties in attracting and retaining a diverse </w:t>
      </w:r>
      <w:r w:rsidR="00B75501">
        <w:t>pool</w:t>
      </w:r>
      <w:r w:rsidR="00853ABC">
        <w:t xml:space="preserve"> of talented staff, impairing individual and Council </w:t>
      </w:r>
      <w:proofErr w:type="gramStart"/>
      <w:r w:rsidR="00853ABC">
        <w:t>performance</w:t>
      </w:r>
      <w:proofErr w:type="gramEnd"/>
      <w:r w:rsidR="00853ABC">
        <w:t xml:space="preserve"> and contributing to diminished public trust. In more extreme cases, poor Councillor behaviour and misconduct matters can result in the dismissal of </w:t>
      </w:r>
      <w:r w:rsidR="001B0D2E">
        <w:t xml:space="preserve">a </w:t>
      </w:r>
      <w:r w:rsidR="00853ABC">
        <w:t xml:space="preserve">Council. For example, there were five occasions in the last </w:t>
      </w:r>
      <w:r w:rsidR="008A4B44">
        <w:t>local government</w:t>
      </w:r>
      <w:r w:rsidR="00853ABC">
        <w:t xml:space="preserve"> term (2016</w:t>
      </w:r>
      <w:r w:rsidR="006E49D7">
        <w:t xml:space="preserve"> – </w:t>
      </w:r>
      <w:r w:rsidR="00853ABC">
        <w:t>2020) alone where state intervention resulted in the dismissal of</w:t>
      </w:r>
      <w:r w:rsidR="00A96376">
        <w:t xml:space="preserve"> </w:t>
      </w:r>
      <w:r w:rsidR="00853ABC">
        <w:t>Councils. Investigations and reports by integrity bodies also exposed misconduct and poor behaviour in these instances.</w:t>
      </w:r>
    </w:p>
    <w:p w14:paraId="52023D11" w14:textId="5D89F032" w:rsidR="00853ABC" w:rsidRDefault="00853ABC" w:rsidP="00853ABC">
      <w:pPr>
        <w:pStyle w:val="PwCNormal"/>
      </w:pPr>
      <w:r>
        <w:t xml:space="preserve">Poor behaviour </w:t>
      </w:r>
      <w:r w:rsidR="00431490">
        <w:t xml:space="preserve">in the context of this </w:t>
      </w:r>
      <w:r w:rsidR="008A4B44">
        <w:t>Discussion Paper</w:t>
      </w:r>
      <w:r w:rsidR="00431490">
        <w:t xml:space="preserve"> refers to behaviour that may not meet the threshold for misconduct, but that is not conducive to the performance of the role of the Councillor, such as aggressive body language or harsh language and tone of voice. M</w:t>
      </w:r>
      <w:r>
        <w:t xml:space="preserve">isconduct by Councillors </w:t>
      </w:r>
      <w:r w:rsidR="00431490">
        <w:t xml:space="preserve">is defined in the </w:t>
      </w:r>
      <w:r w:rsidR="008A4B44">
        <w:t>Local Government</w:t>
      </w:r>
      <w:r w:rsidR="00431490">
        <w:t xml:space="preserve"> Act 2020</w:t>
      </w:r>
      <w:r w:rsidR="008A4B44">
        <w:t xml:space="preserve"> (LG Act 2020)</w:t>
      </w:r>
      <w:r w:rsidR="00431490">
        <w:t xml:space="preserve"> as any breach of the prescribed standards of conduct included in the Councillor Code of Conduct. </w:t>
      </w:r>
      <w:r>
        <w:t xml:space="preserve">This </w:t>
      </w:r>
      <w:r w:rsidR="00431490">
        <w:t>includes, but is not limited to, the treatment of others, performing the role of Councillor and complying with good governance measures.</w:t>
      </w:r>
      <w:r>
        <w:t xml:space="preserve"> Misconduct can also be demonstrated at further levels including </w:t>
      </w:r>
      <w:r w:rsidRPr="00EF6B63">
        <w:rPr>
          <w:i/>
          <w:iCs/>
        </w:rPr>
        <w:t>serious misconduct</w:t>
      </w:r>
      <w:r>
        <w:t xml:space="preserve">, which comprises disruptive behaviour such as bullying of other representatives and Council staff, and directing of Council staff, and </w:t>
      </w:r>
      <w:r w:rsidRPr="00EF6B63">
        <w:rPr>
          <w:i/>
          <w:iCs/>
        </w:rPr>
        <w:t>gross misconduct</w:t>
      </w:r>
      <w:r>
        <w:t xml:space="preserve">, which constitutes the more serious misconduct events and queries the suitability of the Councillor in question to hold their position. Depending on the type of misconduct displayed, the resolution process may require </w:t>
      </w:r>
      <w:r w:rsidR="0033719A">
        <w:t>external intervention</w:t>
      </w:r>
      <w:r>
        <w:t>.</w:t>
      </w:r>
    </w:p>
    <w:p w14:paraId="3AED874C" w14:textId="1E26607C" w:rsidR="00853ABC" w:rsidRDefault="00853ABC" w:rsidP="00853ABC">
      <w:pPr>
        <w:pStyle w:val="PwCNormal"/>
      </w:pPr>
      <w:r>
        <w:t>While the current system has a range of mechanisms in place to address unacceptable behaviour and misconduct, it appears these mechanisms are not sufficiently reducing either the frequency or impact of unacceptable Councillor behaviour. It is necessary to understand what enables Councillors to behave in unacceptable ways</w:t>
      </w:r>
      <w:r w:rsidR="006E4C89">
        <w:t>.</w:t>
      </w:r>
      <w:r>
        <w:t xml:space="preserve"> </w:t>
      </w:r>
      <w:r w:rsidR="006E4C89">
        <w:t>C</w:t>
      </w:r>
      <w:r>
        <w:t xml:space="preserve">hanges are required to empower the </w:t>
      </w:r>
      <w:r w:rsidR="008A4B44">
        <w:t>local government</w:t>
      </w:r>
      <w:r>
        <w:t xml:space="preserve"> sector to prevent or proactively deal with this behaviour to minimise its harmful impact and prevent escalation.</w:t>
      </w:r>
    </w:p>
    <w:p w14:paraId="6519C1BF" w14:textId="77777777" w:rsidR="008601B8" w:rsidRDefault="008601B8" w:rsidP="00853ABC">
      <w:pPr>
        <w:pStyle w:val="PwCNormal"/>
      </w:pPr>
    </w:p>
    <w:p w14:paraId="66973046" w14:textId="31723D85" w:rsidR="00853ABC" w:rsidRDefault="00853ABC" w:rsidP="00EF6B63">
      <w:pPr>
        <w:pStyle w:val="Heading2"/>
      </w:pPr>
      <w:r>
        <w:t>Purpose of the Discussion Paper</w:t>
      </w:r>
    </w:p>
    <w:p w14:paraId="689A05F4" w14:textId="30689AC2" w:rsidR="00853ABC" w:rsidRDefault="00853ABC" w:rsidP="00853ABC">
      <w:pPr>
        <w:pStyle w:val="PwCNormal"/>
      </w:pPr>
      <w:r>
        <w:t xml:space="preserve">This paper highlights the key preliminary insights, themes and ideas arising from consultation, desktop review and academic partner input in the context of influences on culture and conduct in the </w:t>
      </w:r>
      <w:r w:rsidR="008A4B44">
        <w:t>local government</w:t>
      </w:r>
      <w:r>
        <w:t xml:space="preserve"> sector, with a particular focus on Councillor misconduct. The </w:t>
      </w:r>
      <w:r w:rsidR="008A4B44">
        <w:t>Discussion Paper</w:t>
      </w:r>
      <w:r>
        <w:t xml:space="preserve"> seeks feedback on these insights, as well as further input and ideas from the </w:t>
      </w:r>
      <w:r w:rsidR="008A4B44">
        <w:t>local government</w:t>
      </w:r>
      <w:r>
        <w:t xml:space="preserve"> sector and public more broadly. This feedback will inform the sector-led changes and considerations required to empower and enable a sustainable, </w:t>
      </w:r>
      <w:proofErr w:type="gramStart"/>
      <w:r>
        <w:t>respectful</w:t>
      </w:r>
      <w:proofErr w:type="gramEnd"/>
      <w:r>
        <w:t xml:space="preserve"> and inclusive culture in the </w:t>
      </w:r>
      <w:r w:rsidR="008A4B44">
        <w:t>local government</w:t>
      </w:r>
      <w:r>
        <w:t xml:space="preserve"> sector.</w:t>
      </w:r>
    </w:p>
    <w:p w14:paraId="77E36057" w14:textId="2BE32BEC" w:rsidR="00853ABC" w:rsidRDefault="00853ABC" w:rsidP="00853ABC">
      <w:pPr>
        <w:pStyle w:val="PwCNormal"/>
      </w:pPr>
      <w:r>
        <w:t>Th</w:t>
      </w:r>
      <w:r w:rsidR="0033719A">
        <w:t>e Local Government Culture</w:t>
      </w:r>
      <w:r>
        <w:t xml:space="preserve"> Project has adopted a collaborative approach to engaging with stakeholders to maximise the amount of feedback received for consideration and to capture, theme and validate competing views or </w:t>
      </w:r>
      <w:r w:rsidR="0033719A">
        <w:t xml:space="preserve">differing </w:t>
      </w:r>
      <w:r>
        <w:t xml:space="preserve">perspectives. This approach </w:t>
      </w:r>
      <w:r w:rsidR="0033719A">
        <w:t>sought</w:t>
      </w:r>
      <w:r>
        <w:t xml:space="preserve"> to achieve the following objectives:</w:t>
      </w:r>
    </w:p>
    <w:p w14:paraId="68F3EFBA" w14:textId="5101F956" w:rsidR="00853ABC" w:rsidRDefault="00853ABC" w:rsidP="00EF6B63">
      <w:pPr>
        <w:pStyle w:val="ListBullet"/>
      </w:pPr>
      <w:r>
        <w:t>Identify the key relationships, dynamics and drivers of behaviour and conduct</w:t>
      </w:r>
    </w:p>
    <w:p w14:paraId="714091CD" w14:textId="62EAC207" w:rsidR="00853ABC" w:rsidRDefault="00853ABC" w:rsidP="00EF6B63">
      <w:pPr>
        <w:pStyle w:val="ListBullet"/>
      </w:pPr>
      <w:r>
        <w:t>Understand the factors influencing conduct and culture and the perspectives of key stakeholders</w:t>
      </w:r>
    </w:p>
    <w:p w14:paraId="48858513" w14:textId="700A4D26" w:rsidR="00853ABC" w:rsidRDefault="00853ABC" w:rsidP="00EF6B63">
      <w:pPr>
        <w:pStyle w:val="ListBullet"/>
      </w:pPr>
      <w:r>
        <w:t xml:space="preserve">Suggest key enablers that may improve workplace culture, reinforce diversity, </w:t>
      </w:r>
      <w:proofErr w:type="gramStart"/>
      <w:r>
        <w:t>equity</w:t>
      </w:r>
      <w:proofErr w:type="gramEnd"/>
      <w:r>
        <w:t xml:space="preserve"> and inclusion, and further strengthen public trust in the </w:t>
      </w:r>
      <w:r w:rsidR="008A4B44">
        <w:t>local government</w:t>
      </w:r>
      <w:r>
        <w:t xml:space="preserve"> sector and communities.</w:t>
      </w:r>
    </w:p>
    <w:p w14:paraId="377EE770" w14:textId="77777777" w:rsidR="00E82297" w:rsidRDefault="00E82297" w:rsidP="00853ABC">
      <w:pPr>
        <w:pStyle w:val="PwCNormal"/>
      </w:pPr>
    </w:p>
    <w:p w14:paraId="08F720B8" w14:textId="7D7184D5" w:rsidR="00EF6B63" w:rsidRDefault="00EF6B63" w:rsidP="00853ABC">
      <w:pPr>
        <w:pStyle w:val="PwCNormal"/>
      </w:pPr>
    </w:p>
    <w:p w14:paraId="672A3F02" w14:textId="77777777" w:rsidR="00EF6B63" w:rsidRDefault="00EF6B63" w:rsidP="00853ABC">
      <w:pPr>
        <w:pStyle w:val="PwCNormal"/>
        <w:sectPr w:rsidR="00EF6B63" w:rsidSect="00EF6B63">
          <w:headerReference w:type="default" r:id="rId31"/>
          <w:pgSz w:w="11907" w:h="16840" w:code="9"/>
          <w:pgMar w:top="1418" w:right="1021" w:bottom="1418" w:left="1021" w:header="567" w:footer="567" w:gutter="0"/>
          <w:cols w:space="227"/>
          <w:titlePg/>
          <w:docGrid w:linePitch="360"/>
        </w:sectPr>
      </w:pPr>
    </w:p>
    <w:p w14:paraId="7364C9F3" w14:textId="358E05C9" w:rsidR="00EF6B63" w:rsidRDefault="00EF6B63" w:rsidP="00EF6B63">
      <w:pPr>
        <w:pStyle w:val="Heading1"/>
      </w:pPr>
      <w:bookmarkStart w:id="4" w:name="_Toc90476844"/>
      <w:r w:rsidRPr="007B729B">
        <w:rPr>
          <w:color w:val="D04A02" w:themeColor="accent1"/>
        </w:rPr>
        <w:lastRenderedPageBreak/>
        <w:t>Current context and operating environment of local government</w:t>
      </w:r>
      <w:bookmarkEnd w:id="4"/>
    </w:p>
    <w:p w14:paraId="7CA45866" w14:textId="4CC38B88" w:rsidR="00EF6B63" w:rsidRDefault="00EF6B63" w:rsidP="00EF6B63">
      <w:pPr>
        <w:pStyle w:val="PwCNormal"/>
      </w:pPr>
      <w:r>
        <w:t xml:space="preserve">As a material component of the Victorian economy, the </w:t>
      </w:r>
      <w:r w:rsidR="008A4B44">
        <w:t>local government</w:t>
      </w:r>
      <w:r>
        <w:t xml:space="preserve"> sector plays a critical role in creating, fostering</w:t>
      </w:r>
      <w:r w:rsidR="00FF1934">
        <w:t>,</w:t>
      </w:r>
      <w:r>
        <w:t xml:space="preserve"> and delivering diversity, </w:t>
      </w:r>
      <w:proofErr w:type="gramStart"/>
      <w:r>
        <w:t>inclusion</w:t>
      </w:r>
      <w:proofErr w:type="gramEnd"/>
      <w:r>
        <w:t xml:space="preserve"> and equality at a community level by encouraging members from diverse communities to participate in local initiatives. This includes programs promoting social inclusion, social justice and human rights and prevention of violence</w:t>
      </w:r>
      <w:r w:rsidR="00D76FCC">
        <w:t>.</w:t>
      </w:r>
      <w:r>
        <w:t xml:space="preserve"> </w:t>
      </w:r>
      <w:r w:rsidR="00D76FCC">
        <w:t>This is intended</w:t>
      </w:r>
      <w:r>
        <w:t xml:space="preserve"> to foster and strengthen the support for diverse communities and backgrounds</w:t>
      </w:r>
      <w:r w:rsidR="002F385B">
        <w:t xml:space="preserve">, and thereby ensuring </w:t>
      </w:r>
      <w:r>
        <w:t xml:space="preserve">all </w:t>
      </w:r>
      <w:r w:rsidR="00D76FCC">
        <w:t xml:space="preserve">community </w:t>
      </w:r>
      <w:r>
        <w:t>members feel valued and respected.</w:t>
      </w:r>
    </w:p>
    <w:p w14:paraId="5E8ED74C" w14:textId="08C0678B" w:rsidR="002F385B" w:rsidRDefault="00EF6B63" w:rsidP="00EF6B63">
      <w:pPr>
        <w:pStyle w:val="PwCNormal"/>
      </w:pPr>
      <w:r>
        <w:t>Three levels of government exist in Australia to which elected representatives are voted into and work together to exercise law and enable people across Australia to work, live and participate economically and socially in their communities. These three levels of government</w:t>
      </w:r>
      <w:r w:rsidR="006E49D7">
        <w:t xml:space="preserve"> – </w:t>
      </w:r>
      <w:r>
        <w:t xml:space="preserve">federal, </w:t>
      </w:r>
      <w:proofErr w:type="gramStart"/>
      <w:r>
        <w:t>state</w:t>
      </w:r>
      <w:proofErr w:type="gramEnd"/>
      <w:r>
        <w:t xml:space="preserve"> and local, have different levels of power and responsibilities, and each with their own decision-making bodies. These levels of government are reflected at a high level in </w:t>
      </w:r>
      <w:r w:rsidR="008601B8">
        <w:fldChar w:fldCharType="begin"/>
      </w:r>
      <w:r w:rsidR="008601B8">
        <w:instrText xml:space="preserve"> REF _Ref89256468 \h </w:instrText>
      </w:r>
      <w:r w:rsidR="008601B8">
        <w:fldChar w:fldCharType="separate"/>
      </w:r>
      <w:r w:rsidR="00BF34A8">
        <w:t xml:space="preserve">Figure </w:t>
      </w:r>
      <w:r w:rsidR="00BF34A8">
        <w:rPr>
          <w:noProof/>
        </w:rPr>
        <w:t>1</w:t>
      </w:r>
      <w:r w:rsidR="008601B8">
        <w:fldChar w:fldCharType="end"/>
      </w:r>
      <w:r>
        <w:t>.</w:t>
      </w:r>
    </w:p>
    <w:p w14:paraId="7188CE0C" w14:textId="29395292" w:rsidR="00181DA9" w:rsidRDefault="008601B8" w:rsidP="008601B8">
      <w:pPr>
        <w:pStyle w:val="Caption"/>
      </w:pPr>
      <w:bookmarkStart w:id="5" w:name="_Ref89256468"/>
      <w:r>
        <w:t xml:space="preserve">Figure </w:t>
      </w:r>
      <w:r>
        <w:fldChar w:fldCharType="begin"/>
      </w:r>
      <w:r>
        <w:instrText xml:space="preserve"> SEQ Figure \* ARABIC </w:instrText>
      </w:r>
      <w:r>
        <w:fldChar w:fldCharType="separate"/>
      </w:r>
      <w:r w:rsidR="00BF34A8">
        <w:rPr>
          <w:noProof/>
        </w:rPr>
        <w:t>1</w:t>
      </w:r>
      <w:r>
        <w:fldChar w:fldCharType="end"/>
      </w:r>
      <w:bookmarkEnd w:id="5"/>
      <w:r>
        <w:t xml:space="preserve">: </w:t>
      </w:r>
      <w:r w:rsidR="00181DA9" w:rsidRPr="00181DA9">
        <w:t xml:space="preserve">The three tiers of government in Australia: Federal, </w:t>
      </w:r>
      <w:proofErr w:type="gramStart"/>
      <w:r w:rsidR="00181DA9" w:rsidRPr="00181DA9">
        <w:t>state</w:t>
      </w:r>
      <w:proofErr w:type="gramEnd"/>
      <w:r w:rsidR="00181DA9" w:rsidRPr="00181DA9">
        <w:t xml:space="preserve"> and local government.</w:t>
      </w:r>
    </w:p>
    <w:p w14:paraId="77A73081" w14:textId="482CB57D" w:rsidR="001F06AC" w:rsidRDefault="001F06AC" w:rsidP="00181DA9">
      <w:pPr>
        <w:pStyle w:val="PwCNormal"/>
      </w:pPr>
      <w:r w:rsidRPr="001F06AC">
        <w:rPr>
          <w:noProof/>
        </w:rPr>
        <w:drawing>
          <wp:inline distT="0" distB="0" distL="0" distR="0" wp14:anchorId="48A722D6" wp14:editId="729BBB99">
            <wp:extent cx="6264000" cy="3035590"/>
            <wp:effectExtent l="0" t="0" r="3810" b="0"/>
            <wp:docPr id="140" name="Picture 140" descr="The three tires of government in Australia being Federal, State and Local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three tires of government in Australia being Federal, State and Local Governmen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4000" cy="3035590"/>
                    </a:xfrm>
                    <a:prstGeom prst="rect">
                      <a:avLst/>
                    </a:prstGeom>
                    <a:noFill/>
                    <a:ln>
                      <a:noFill/>
                    </a:ln>
                  </pic:spPr>
                </pic:pic>
              </a:graphicData>
            </a:graphic>
          </wp:inline>
        </w:drawing>
      </w:r>
    </w:p>
    <w:p w14:paraId="065BE130" w14:textId="77777777" w:rsidR="003E3FCC" w:rsidRDefault="003E3FCC" w:rsidP="00181DA9">
      <w:pPr>
        <w:pStyle w:val="PwCNormal"/>
      </w:pPr>
    </w:p>
    <w:p w14:paraId="17C4EBCB" w14:textId="2A869885" w:rsidR="00181DA9" w:rsidRDefault="00181DA9" w:rsidP="00181DA9">
      <w:pPr>
        <w:pStyle w:val="PwCNormal"/>
      </w:pPr>
      <w:r>
        <w:t xml:space="preserve">In the context of </w:t>
      </w:r>
      <w:r w:rsidR="008A4B44">
        <w:t>local government</w:t>
      </w:r>
      <w:r>
        <w:t xml:space="preserve"> power and authority, under the LG Act 2020, Victorian local Councils </w:t>
      </w:r>
      <w:r w:rsidR="00692B03">
        <w:t>can</w:t>
      </w:r>
      <w:r>
        <w:t xml:space="preserve"> develop and utilise local laws which will enable them to address local issues and community needs, and continuously improve and maintain service delivery.</w:t>
      </w:r>
    </w:p>
    <w:p w14:paraId="0E5D7F7F" w14:textId="77777777" w:rsidR="008601B8" w:rsidRDefault="008601B8" w:rsidP="00181DA9">
      <w:pPr>
        <w:pStyle w:val="PwCNormal"/>
      </w:pPr>
    </w:p>
    <w:p w14:paraId="7896850A" w14:textId="0FD979A2" w:rsidR="00181DA9" w:rsidRDefault="00181DA9" w:rsidP="008601B8">
      <w:pPr>
        <w:pStyle w:val="Heading2"/>
      </w:pPr>
      <w:r>
        <w:t>Current Context</w:t>
      </w:r>
    </w:p>
    <w:p w14:paraId="417AB69C" w14:textId="58A09081" w:rsidR="00181DA9" w:rsidRDefault="00181DA9" w:rsidP="00181DA9">
      <w:pPr>
        <w:pStyle w:val="PwCNormal"/>
      </w:pPr>
      <w:r>
        <w:t xml:space="preserve">There are 79 Councils across Victoria that make up the </w:t>
      </w:r>
      <w:r w:rsidR="008A4B44">
        <w:t>local government</w:t>
      </w:r>
      <w:r>
        <w:t xml:space="preserve"> sector</w:t>
      </w:r>
      <w:r w:rsidR="00165AF3">
        <w:t xml:space="preserve"> that are classified into cohorts, these being metropolitan, interface, regional cities, and rural Councils</w:t>
      </w:r>
      <w:r>
        <w:t xml:space="preserve">. </w:t>
      </w:r>
      <w:r w:rsidR="00165AF3">
        <w:t>Councils employ nearly 38,000 full-time equivalen</w:t>
      </w:r>
      <w:r w:rsidR="006104D3">
        <w:t>t</w:t>
      </w:r>
      <w:r w:rsidR="00165AF3">
        <w:t xml:space="preserve"> staff, and</w:t>
      </w:r>
      <w:r>
        <w:t xml:space="preserve"> are in place to support, manage and respond to the area-based needs of their local community. </w:t>
      </w:r>
      <w:r w:rsidR="00BD5057">
        <w:t>Many</w:t>
      </w:r>
      <w:r>
        <w:t xml:space="preserve"> initiatives and services are therefore provided and delivered by local Councils or the </w:t>
      </w:r>
      <w:r w:rsidR="008A4B44">
        <w:t>local government</w:t>
      </w:r>
      <w:r>
        <w:t xml:space="preserve"> sector more broadly to contribute to the economic, </w:t>
      </w:r>
      <w:proofErr w:type="gramStart"/>
      <w:r>
        <w:t>social</w:t>
      </w:r>
      <w:proofErr w:type="gramEnd"/>
      <w:r>
        <w:t xml:space="preserve"> and cultural development of their respective municipalities. Furthermore, services delivered by local Councils seek to respond to and maintain the wellbeing and infrastructure needs of their local community, which may vary between Councils. To enable local service delivery, </w:t>
      </w:r>
      <w:r w:rsidR="00F50512">
        <w:t>most</w:t>
      </w:r>
      <w:r>
        <w:t xml:space="preserve"> Council funding is derived from revenue sources such as the collection of rates, fees and fines with some funding also being provided by the state and federal governments. Through its service delivery and development, the </w:t>
      </w:r>
      <w:r w:rsidR="008A4B44">
        <w:t>local government</w:t>
      </w:r>
      <w:r>
        <w:t xml:space="preserve"> sector contributes substantially to the Victorian economy.</w:t>
      </w:r>
      <w:r w:rsidR="00165AF3">
        <w:t xml:space="preserve"> In </w:t>
      </w:r>
      <w:r w:rsidR="00165AF3">
        <w:lastRenderedPageBreak/>
        <w:t xml:space="preserve">the 2020-21 financial year alone, Councils budgeted to spend $9.6 billion on operating expenses and over $3.5 billion on capital works. </w:t>
      </w:r>
    </w:p>
    <w:p w14:paraId="24D89D0A" w14:textId="12B64623" w:rsidR="00181DA9" w:rsidRDefault="00181DA9" w:rsidP="00181DA9">
      <w:pPr>
        <w:pStyle w:val="PwCNormal"/>
      </w:pPr>
      <w:r>
        <w:t xml:space="preserve">The Minister </w:t>
      </w:r>
      <w:r w:rsidR="00E71498">
        <w:t xml:space="preserve">for </w:t>
      </w:r>
      <w:r>
        <w:t xml:space="preserve">Local Government in Victoria works with the </w:t>
      </w:r>
      <w:r w:rsidR="008A4B44">
        <w:t>local government</w:t>
      </w:r>
      <w:r>
        <w:t xml:space="preserve"> sector to ensure there is a representative, accountable, </w:t>
      </w:r>
      <w:r w:rsidR="00390C54">
        <w:t>responsive,</w:t>
      </w:r>
      <w:r>
        <w:t xml:space="preserve"> and contemporary system of </w:t>
      </w:r>
      <w:r w:rsidR="008A4B44">
        <w:t>local government</w:t>
      </w:r>
      <w:r w:rsidR="001D40ED">
        <w:t>. This is carried out by</w:t>
      </w:r>
      <w:r w:rsidR="00C61DAE">
        <w:t>, for example,</w:t>
      </w:r>
      <w:r>
        <w:t xml:space="preserve"> addressing sector concerns, delivering grant programs and recurrent funding for community infrastructure and services, and place-based responses to local needs and priorities.</w:t>
      </w:r>
      <w:r w:rsidR="00C61DAE">
        <w:t xml:space="preserve"> The Minister for Local Government provides one avenue which can advocate for the </w:t>
      </w:r>
      <w:r w:rsidR="008A4B44">
        <w:t>local government</w:t>
      </w:r>
      <w:r w:rsidR="00C61DAE">
        <w:t xml:space="preserve"> sector within the state government</w:t>
      </w:r>
      <w:r w:rsidR="00390C54">
        <w:t>,</w:t>
      </w:r>
      <w:r w:rsidR="00C61DAE">
        <w:t xml:space="preserve"> another being </w:t>
      </w:r>
      <w:r w:rsidR="008A4B44">
        <w:t>local government</w:t>
      </w:r>
      <w:r w:rsidR="00C61DAE">
        <w:t xml:space="preserve"> peak bodies. </w:t>
      </w:r>
    </w:p>
    <w:p w14:paraId="560F92A5" w14:textId="77777777" w:rsidR="008601B8" w:rsidRDefault="008601B8" w:rsidP="00181DA9">
      <w:pPr>
        <w:pStyle w:val="PwCNormal"/>
      </w:pPr>
    </w:p>
    <w:p w14:paraId="250D42B4" w14:textId="77777777" w:rsidR="00181DA9" w:rsidRDefault="00181DA9" w:rsidP="008601B8">
      <w:pPr>
        <w:pStyle w:val="Heading2"/>
      </w:pPr>
      <w:r>
        <w:t>The Local Government Operating Environment</w:t>
      </w:r>
    </w:p>
    <w:p w14:paraId="08C4C477" w14:textId="48CD735B" w:rsidR="00181DA9" w:rsidRDefault="00181DA9" w:rsidP="00181DA9">
      <w:pPr>
        <w:pStyle w:val="PwCNormal"/>
      </w:pPr>
      <w:r>
        <w:t xml:space="preserve">The Victorian Constitution 1975 declares </w:t>
      </w:r>
      <w:r w:rsidR="008A4B44">
        <w:t>local government</w:t>
      </w:r>
      <w:r>
        <w:t xml:space="preserve"> as a </w:t>
      </w:r>
      <w:r w:rsidRPr="008601B8">
        <w:rPr>
          <w:i/>
          <w:iCs/>
        </w:rPr>
        <w:t>“distinct and essential tier of government consisting of democratically elected Councils having the functions and powers that the parliament considers are necessary to ensure the peace, order and good government of each municipal district”</w:t>
      </w:r>
      <w:r>
        <w:t xml:space="preserve">. The </w:t>
      </w:r>
      <w:r w:rsidR="008A4B44">
        <w:t xml:space="preserve">LG Act 2020 </w:t>
      </w:r>
      <w:r>
        <w:t xml:space="preserve">further acknowledges </w:t>
      </w:r>
      <w:r w:rsidR="008A4B44">
        <w:t>local government</w:t>
      </w:r>
      <w:r>
        <w:t xml:space="preserve"> in this context through its objectives, stating that </w:t>
      </w:r>
      <w:r w:rsidRPr="008601B8">
        <w:rPr>
          <w:i/>
          <w:iCs/>
        </w:rPr>
        <w:t>“Local Government continues to be constituted as a democratically elected tier of Government in Victoria”</w:t>
      </w:r>
      <w:r>
        <w:t xml:space="preserve"> (Section 4(a)), and that </w:t>
      </w:r>
      <w:r w:rsidRPr="008601B8">
        <w:rPr>
          <w:i/>
          <w:iCs/>
        </w:rPr>
        <w:t>“Councils are constituted as representative bodies that are accountable, transparent, collaborative, efficient and engaged with their communities”</w:t>
      </w:r>
      <w:r>
        <w:t xml:space="preserve"> (Section </w:t>
      </w:r>
      <w:r w:rsidR="008601B8">
        <w:fldChar w:fldCharType="begin"/>
      </w:r>
      <w:r w:rsidR="008601B8">
        <w:instrText xml:space="preserve"> REF _Ref89256740 \n \h </w:instrText>
      </w:r>
      <w:r w:rsidR="008601B8">
        <w:fldChar w:fldCharType="separate"/>
      </w:r>
      <w:r w:rsidR="00BF34A8">
        <w:t>4</w:t>
      </w:r>
      <w:r w:rsidR="008601B8">
        <w:fldChar w:fldCharType="end"/>
      </w:r>
      <w:r>
        <w:t xml:space="preserve">(b)). </w:t>
      </w:r>
    </w:p>
    <w:p w14:paraId="63B4D9FD" w14:textId="0621821F" w:rsidR="00181DA9" w:rsidRDefault="00181DA9" w:rsidP="00181DA9">
      <w:pPr>
        <w:pStyle w:val="PwCNormal"/>
      </w:pPr>
      <w:r>
        <w:t xml:space="preserve">Local government, like the federal and state governments, </w:t>
      </w:r>
      <w:r w:rsidR="007A0A90">
        <w:t>comprises</w:t>
      </w:r>
      <w:r>
        <w:t xml:space="preserve"> governing bodies </w:t>
      </w:r>
      <w:r w:rsidR="007A0A90">
        <w:t>with</w:t>
      </w:r>
      <w:r>
        <w:t xml:space="preserve"> democratically elected members (Councillors) and administration (Council employees). Every four years, local communities are responsible for </w:t>
      </w:r>
      <w:r w:rsidR="00E71498" w:rsidRPr="00E71498">
        <w:rPr>
          <w:lang w:val="en-US"/>
        </w:rPr>
        <w:t xml:space="preserve">electing </w:t>
      </w:r>
      <w:proofErr w:type="spellStart"/>
      <w:r w:rsidR="00285DB3">
        <w:rPr>
          <w:lang w:val="en-US"/>
        </w:rPr>
        <w:t>C</w:t>
      </w:r>
      <w:r w:rsidR="00E71498" w:rsidRPr="00E71498">
        <w:rPr>
          <w:lang w:val="en-US"/>
        </w:rPr>
        <w:t>ouncillors</w:t>
      </w:r>
      <w:proofErr w:type="spellEnd"/>
      <w:r w:rsidR="00E71498" w:rsidRPr="00E71498">
        <w:rPr>
          <w:lang w:val="en-US"/>
        </w:rPr>
        <w:t xml:space="preserve"> for their respective </w:t>
      </w:r>
      <w:r w:rsidR="00285DB3">
        <w:rPr>
          <w:lang w:val="en-US"/>
        </w:rPr>
        <w:t>C</w:t>
      </w:r>
      <w:r w:rsidR="00E71498" w:rsidRPr="00E71498">
        <w:rPr>
          <w:lang w:val="en-US"/>
        </w:rPr>
        <w:t>ouncil</w:t>
      </w:r>
      <w:r>
        <w:t xml:space="preserve">, </w:t>
      </w:r>
      <w:r w:rsidR="00212798">
        <w:t>who</w:t>
      </w:r>
      <w:r>
        <w:t xml:space="preserve"> they believe will best represent and respond to the current and emerging needs of their respective community. </w:t>
      </w:r>
      <w:r w:rsidR="002E7970">
        <w:t>Local</w:t>
      </w:r>
      <w:r>
        <w:t xml:space="preserve"> communities invest their trust in representatives of their community that they believe will conduct themselves in this role impartially and participate in good decision-making with the public’s best interest in mind. </w:t>
      </w:r>
    </w:p>
    <w:p w14:paraId="10F80E5D" w14:textId="1093B279" w:rsidR="00C61DAE" w:rsidRDefault="00181DA9" w:rsidP="00181DA9">
      <w:pPr>
        <w:pStyle w:val="PwCNormal"/>
      </w:pPr>
      <w:r>
        <w:t xml:space="preserve">Councillors are </w:t>
      </w:r>
      <w:r w:rsidR="001B0D2E" w:rsidRPr="001B0D2E">
        <w:rPr>
          <w:lang w:val="en-US"/>
        </w:rPr>
        <w:t>elected</w:t>
      </w:r>
      <w:r w:rsidR="001B0D2E" w:rsidRPr="001B0D2E" w:rsidDel="001B0D2E">
        <w:t xml:space="preserve"> </w:t>
      </w:r>
      <w:r w:rsidR="00390C54">
        <w:t>to</w:t>
      </w:r>
      <w:r>
        <w:t xml:space="preserve"> positions responsible for the long-term strategic planning and decision-making required to enable the Council to achieve its community vision and strategic objectives. As a representative of the interests of the public and municipality, Councillors participate in decision-making and planning activities that contribute to the overall strategic direction and financial strategy of the Council.</w:t>
      </w:r>
    </w:p>
    <w:p w14:paraId="3664C7CB" w14:textId="10EF1B07" w:rsidR="00285DB3" w:rsidRDefault="00285DB3" w:rsidP="00181DA9">
      <w:pPr>
        <w:pStyle w:val="PwCNormal"/>
      </w:pPr>
      <w:r>
        <w:t>Councillors may be elected from a multi-member ward</w:t>
      </w:r>
      <w:r w:rsidR="00315165">
        <w:t xml:space="preserve"> (of which Councillors will be elected from a ward alongside other Councillors)</w:t>
      </w:r>
      <w:r>
        <w:t xml:space="preserve">, single-member ward (of which the Councillor will be elected as the only representative of their respective ward) </w:t>
      </w:r>
      <w:r w:rsidR="00315165">
        <w:t>or elected from across the whole municipality (unsubdivided).</w:t>
      </w:r>
    </w:p>
    <w:p w14:paraId="50F630EF" w14:textId="574F721A" w:rsidR="00181DA9" w:rsidRDefault="00181DA9" w:rsidP="00181DA9">
      <w:pPr>
        <w:pStyle w:val="PwCNormal"/>
      </w:pPr>
      <w:r>
        <w:t>Councillors are, in turn, responsible for appointing the Chief Executive Officer (CEO) for up to five years</w:t>
      </w:r>
      <w:r w:rsidR="00F810F0">
        <w:t xml:space="preserve">. Councillors also elect </w:t>
      </w:r>
      <w:r>
        <w:t>a Councillor as Mayor to be the principal spokesperson and</w:t>
      </w:r>
      <w:r w:rsidR="00F810F0">
        <w:t>, in most instances,</w:t>
      </w:r>
      <w:r>
        <w:t xml:space="preserve"> lead their respective Council for up to a two-year term. It is common, however, for Mayors to change annually</w:t>
      </w:r>
      <w:r w:rsidR="00F810F0">
        <w:t>, with the exception for the City of Melbourne where the Lord Mayor is directly elected for a four-year period</w:t>
      </w:r>
      <w:r>
        <w:t xml:space="preserve">. The </w:t>
      </w:r>
      <w:r w:rsidR="00E71498" w:rsidRPr="00E71498">
        <w:rPr>
          <w:lang w:val="en-US"/>
        </w:rPr>
        <w:t xml:space="preserve">broad structure of a </w:t>
      </w:r>
      <w:r w:rsidR="00285DB3">
        <w:rPr>
          <w:lang w:val="en-US"/>
        </w:rPr>
        <w:t>C</w:t>
      </w:r>
      <w:r w:rsidR="00E71498" w:rsidRPr="00E71498">
        <w:rPr>
          <w:lang w:val="en-US"/>
        </w:rPr>
        <w:t>ouncil</w:t>
      </w:r>
      <w:r w:rsidR="00E71498" w:rsidRPr="00E71498" w:rsidDel="00E71498">
        <w:t xml:space="preserve"> </w:t>
      </w:r>
      <w:r>
        <w:t xml:space="preserve">is illustrated in </w:t>
      </w:r>
      <w:r w:rsidR="008601B8">
        <w:fldChar w:fldCharType="begin"/>
      </w:r>
      <w:r w:rsidR="008601B8">
        <w:instrText xml:space="preserve"> REF _Ref89256619 \h </w:instrText>
      </w:r>
      <w:r w:rsidR="008601B8">
        <w:fldChar w:fldCharType="separate"/>
      </w:r>
      <w:r w:rsidR="00BF34A8">
        <w:t xml:space="preserve">Figure </w:t>
      </w:r>
      <w:r w:rsidR="00BF34A8">
        <w:rPr>
          <w:noProof/>
        </w:rPr>
        <w:t>2</w:t>
      </w:r>
      <w:r w:rsidR="008601B8">
        <w:fldChar w:fldCharType="end"/>
      </w:r>
      <w:r>
        <w:t>.</w:t>
      </w:r>
    </w:p>
    <w:p w14:paraId="5B07982F" w14:textId="5277D290" w:rsidR="00181DA9" w:rsidRDefault="00181DA9" w:rsidP="00181DA9">
      <w:pPr>
        <w:pStyle w:val="PwCNormal"/>
      </w:pPr>
      <w:r>
        <w:t>The Council</w:t>
      </w:r>
      <w:r w:rsidR="001B0D2E">
        <w:t xml:space="preserve">-appointed </w:t>
      </w:r>
      <w:r>
        <w:t>CEO</w:t>
      </w:r>
      <w:r w:rsidR="00390C54">
        <w:t xml:space="preserve"> </w:t>
      </w:r>
      <w:r>
        <w:t>is responsible for overseeing and driving the Council at an organisational level</w:t>
      </w:r>
      <w:r w:rsidR="0033719A">
        <w:t>. This includes</w:t>
      </w:r>
      <w:r>
        <w:t xml:space="preserve"> the day-to-day management of Council activities and services</w:t>
      </w:r>
      <w:r w:rsidR="0033719A">
        <w:t xml:space="preserve">, as well as </w:t>
      </w:r>
      <w:r>
        <w:t>implementation of policies and decisions needed to achieve the Council’s strategic plan.</w:t>
      </w:r>
      <w:r w:rsidR="00C61DAE">
        <w:t xml:space="preserve"> The CEO also provides advice to Councillors on matters requiring their strategic decision. Some of the Councillor-CEO relationship tensions may be attributed to the advice Councillors rely on from the CEO and administration – by providing the advice required, the CEO may potentially be perceived as too powerful. </w:t>
      </w:r>
    </w:p>
    <w:p w14:paraId="61BACB51" w14:textId="4BE332BF" w:rsidR="00181DA9" w:rsidRDefault="00181DA9" w:rsidP="00181DA9">
      <w:pPr>
        <w:pStyle w:val="PwCNormal"/>
      </w:pPr>
      <w:r>
        <w:t xml:space="preserve">The relationship between Councillors, Mayors and CEOs </w:t>
      </w:r>
      <w:r w:rsidR="0033719A">
        <w:t xml:space="preserve">is </w:t>
      </w:r>
      <w:r>
        <w:t xml:space="preserve">critical yet complex. In electing the Mayor and appointing the CEO, the nature of the relationships can be sensitive, particularly, for example, for a CEO anticipating reappointment or a Mayor anticipating being re-elected for another term. </w:t>
      </w:r>
      <w:r w:rsidR="00F46A8C">
        <w:t>Relationship tensions</w:t>
      </w:r>
      <w:r>
        <w:t xml:space="preserve"> </w:t>
      </w:r>
      <w:r w:rsidR="009D1248">
        <w:t>are</w:t>
      </w:r>
      <w:r>
        <w:t xml:space="preserve"> further exacerbated by the formation of voting blocs</w:t>
      </w:r>
      <w:r w:rsidR="000513CB">
        <w:t>.</w:t>
      </w:r>
      <w:r w:rsidR="006E49D7">
        <w:t xml:space="preserve"> </w:t>
      </w:r>
      <w:r w:rsidR="000513CB">
        <w:t>Voting blocs are</w:t>
      </w:r>
      <w:r w:rsidR="006E49D7">
        <w:t xml:space="preserve"> </w:t>
      </w:r>
      <w:r>
        <w:t xml:space="preserve">a group of individuals or voters with aligned motivations and interests, including political preferences, which </w:t>
      </w:r>
      <w:r w:rsidR="000513CB">
        <w:t xml:space="preserve">may </w:t>
      </w:r>
      <w:r>
        <w:t xml:space="preserve">influence their voting pattern and generate allies. These </w:t>
      </w:r>
      <w:r w:rsidR="00390C54">
        <w:t>can be</w:t>
      </w:r>
      <w:r>
        <w:t xml:space="preserve"> driven by the division of ‘parties’ based on</w:t>
      </w:r>
      <w:r w:rsidR="000C172C">
        <w:t xml:space="preserve"> factors such as</w:t>
      </w:r>
      <w:r>
        <w:t xml:space="preserve"> popularity</w:t>
      </w:r>
      <w:r w:rsidR="000C172C">
        <w:t xml:space="preserve"> or alignment of political views and </w:t>
      </w:r>
      <w:proofErr w:type="gramStart"/>
      <w:r w:rsidR="000C172C">
        <w:t>agendas</w:t>
      </w:r>
      <w:r>
        <w:t>, and</w:t>
      </w:r>
      <w:proofErr w:type="gramEnd"/>
      <w:r>
        <w:t xml:space="preserve"> does little to facilitate management of poor behaviour.</w:t>
      </w:r>
    </w:p>
    <w:p w14:paraId="2131A56F" w14:textId="4663FF1C" w:rsidR="008601B8" w:rsidRDefault="008601B8" w:rsidP="008601B8">
      <w:pPr>
        <w:pStyle w:val="Caption"/>
        <w:rPr>
          <w:i/>
          <w:iCs w:val="0"/>
        </w:rPr>
      </w:pPr>
      <w:bookmarkStart w:id="6" w:name="_Ref89256619"/>
      <w:r>
        <w:lastRenderedPageBreak/>
        <w:t xml:space="preserve">Figure </w:t>
      </w:r>
      <w:r>
        <w:fldChar w:fldCharType="begin"/>
      </w:r>
      <w:r>
        <w:instrText xml:space="preserve"> SEQ Figure \* ARABIC </w:instrText>
      </w:r>
      <w:r>
        <w:fldChar w:fldCharType="separate"/>
      </w:r>
      <w:r w:rsidR="00BF34A8">
        <w:rPr>
          <w:noProof/>
        </w:rPr>
        <w:t>2</w:t>
      </w:r>
      <w:r>
        <w:fldChar w:fldCharType="end"/>
      </w:r>
      <w:bookmarkEnd w:id="6"/>
      <w:r>
        <w:t xml:space="preserve">: </w:t>
      </w:r>
      <w:r w:rsidRPr="008601B8">
        <w:t xml:space="preserve">Council structure overview. </w:t>
      </w:r>
      <w:r w:rsidRPr="00185053">
        <w:rPr>
          <w:i/>
          <w:iCs w:val="0"/>
        </w:rPr>
        <w:t>This figure was adapted from the council structure graphic available on Vic Councils</w:t>
      </w:r>
      <w:r w:rsidR="006E49D7">
        <w:rPr>
          <w:i/>
          <w:iCs w:val="0"/>
        </w:rPr>
        <w:t xml:space="preserve"> – </w:t>
      </w:r>
      <w:r w:rsidRPr="00185053">
        <w:rPr>
          <w:i/>
          <w:iCs w:val="0"/>
        </w:rPr>
        <w:t>Council Structure.</w:t>
      </w:r>
    </w:p>
    <w:p w14:paraId="65B1762A" w14:textId="49E8B96E" w:rsidR="00A96376" w:rsidRPr="00A96376" w:rsidRDefault="00C60C43" w:rsidP="00A96376">
      <w:r w:rsidRPr="00C60C43">
        <w:rPr>
          <w:noProof/>
        </w:rPr>
        <mc:AlternateContent>
          <mc:Choice Requires="wpg">
            <w:drawing>
              <wp:inline distT="0" distB="0" distL="0" distR="0" wp14:anchorId="33D3A827" wp14:editId="62098769">
                <wp:extent cx="6263640" cy="3880485"/>
                <wp:effectExtent l="0" t="0" r="3810" b="5715"/>
                <wp:docPr id="155" name="Group 62" descr="Council structure over view showing that the community elects Councillors who appoint a CEO and elects a Mayor. CEOs manage operation and service delivery of a council, and a Mayor is the council leader and spokesperson.  "/>
                <wp:cNvGraphicFramePr/>
                <a:graphic xmlns:a="http://schemas.openxmlformats.org/drawingml/2006/main">
                  <a:graphicData uri="http://schemas.microsoft.com/office/word/2010/wordprocessingGroup">
                    <wpg:wgp>
                      <wpg:cNvGrpSpPr/>
                      <wpg:grpSpPr>
                        <a:xfrm>
                          <a:off x="0" y="0"/>
                          <a:ext cx="6263640" cy="3880884"/>
                          <a:chOff x="0" y="0"/>
                          <a:chExt cx="6263999" cy="3024001"/>
                        </a:xfrm>
                      </wpg:grpSpPr>
                      <wps:wsp>
                        <wps:cNvPr id="156" name="Google Shape;423;p69"/>
                        <wps:cNvSpPr/>
                        <wps:spPr>
                          <a:xfrm>
                            <a:off x="0" y="2258305"/>
                            <a:ext cx="2736000" cy="765696"/>
                          </a:xfrm>
                          <a:prstGeom prst="rect">
                            <a:avLst/>
                          </a:prstGeom>
                          <a:solidFill>
                            <a:schemeClr val="bg1">
                              <a:lumMod val="95000"/>
                            </a:schemeClr>
                          </a:solidFill>
                          <a:ln w="9525" cap="flat" cmpd="sng">
                            <a:noFill/>
                            <a:prstDash val="solid"/>
                            <a:round/>
                            <a:headEnd type="none" w="sm" len="sm"/>
                            <a:tailEnd type="none" w="sm" len="sm"/>
                          </a:ln>
                        </wps:spPr>
                        <wps:txbx>
                          <w:txbxContent>
                            <w:p w14:paraId="75323172" w14:textId="77777777" w:rsidR="00196D26" w:rsidRDefault="00196D26" w:rsidP="00C60C43">
                              <w:pPr>
                                <w:rPr>
                                  <w:rFonts w:hAnsi="Arial"/>
                                  <w:color w:val="000000" w:themeColor="text1"/>
                                  <w:kern w:val="24"/>
                                </w:rPr>
                              </w:pPr>
                              <w:r>
                                <w:rPr>
                                  <w:rFonts w:hAnsi="Arial"/>
                                  <w:color w:val="000000" w:themeColor="text1"/>
                                  <w:kern w:val="24"/>
                                </w:rPr>
                                <w:t xml:space="preserve">The CEO manages the operations and service delivery of council. The CEO is also responsible for overseeing council administration and staff in delivery of services. </w:t>
                              </w:r>
                            </w:p>
                          </w:txbxContent>
                        </wps:txbx>
                        <wps:bodyPr spcFirstLastPara="1" wrap="square" lIns="72000" tIns="72000" rIns="72000" bIns="72000" anchor="t" anchorCtr="0">
                          <a:noAutofit/>
                        </wps:bodyPr>
                      </wps:wsp>
                      <wps:wsp>
                        <wps:cNvPr id="157" name="Google Shape;420;p69"/>
                        <wps:cNvSpPr/>
                        <wps:spPr>
                          <a:xfrm>
                            <a:off x="2501999" y="0"/>
                            <a:ext cx="1260000" cy="360000"/>
                          </a:xfrm>
                          <a:prstGeom prst="rect">
                            <a:avLst/>
                          </a:prstGeom>
                          <a:solidFill>
                            <a:schemeClr val="accent6"/>
                          </a:solidFill>
                          <a:ln w="9525" cap="flat" cmpd="sng">
                            <a:noFill/>
                            <a:prstDash val="solid"/>
                            <a:round/>
                            <a:headEnd type="none" w="sm" len="sm"/>
                            <a:tailEnd type="none" w="sm" len="sm"/>
                          </a:ln>
                        </wps:spPr>
                        <wps:txbx>
                          <w:txbxContent>
                            <w:p w14:paraId="0D5E1DCE" w14:textId="77777777" w:rsidR="00196D26" w:rsidRDefault="00196D26" w:rsidP="00C60C43">
                              <w:pPr>
                                <w:jc w:val="center"/>
                                <w:rPr>
                                  <w:rFonts w:hAnsi="Arial"/>
                                  <w:b/>
                                  <w:color w:val="FFFFFF" w:themeColor="background1"/>
                                  <w:kern w:val="24"/>
                                  <w:sz w:val="24"/>
                                  <w:szCs w:val="24"/>
                                </w:rPr>
                              </w:pPr>
                              <w:r>
                                <w:rPr>
                                  <w:rFonts w:hAnsi="Arial"/>
                                  <w:b/>
                                  <w:color w:val="FFFFFF" w:themeColor="background1"/>
                                  <w:kern w:val="24"/>
                                </w:rPr>
                                <w:t>Community</w:t>
                              </w:r>
                            </w:p>
                          </w:txbxContent>
                        </wps:txbx>
                        <wps:bodyPr spcFirstLastPara="1" wrap="square" lIns="72000" tIns="72000" rIns="72000" bIns="72000" anchor="ctr" anchorCtr="0">
                          <a:noAutofit/>
                        </wps:bodyPr>
                      </wps:wsp>
                      <wps:wsp>
                        <wps:cNvPr id="158" name="Google Shape;420;p69"/>
                        <wps:cNvSpPr/>
                        <wps:spPr>
                          <a:xfrm>
                            <a:off x="2501999" y="695081"/>
                            <a:ext cx="1260000" cy="360000"/>
                          </a:xfrm>
                          <a:prstGeom prst="rect">
                            <a:avLst/>
                          </a:prstGeom>
                          <a:solidFill>
                            <a:schemeClr val="accent1"/>
                          </a:solidFill>
                          <a:ln w="9525" cap="flat" cmpd="sng">
                            <a:noFill/>
                            <a:prstDash val="solid"/>
                            <a:round/>
                            <a:headEnd type="none" w="sm" len="sm"/>
                            <a:tailEnd type="none" w="sm" len="sm"/>
                          </a:ln>
                        </wps:spPr>
                        <wps:txbx>
                          <w:txbxContent>
                            <w:p w14:paraId="0F1D3B48" w14:textId="77777777" w:rsidR="00196D26" w:rsidRDefault="00196D26" w:rsidP="00C60C43">
                              <w:pPr>
                                <w:jc w:val="center"/>
                                <w:rPr>
                                  <w:rFonts w:hAnsi="Arial"/>
                                  <w:b/>
                                  <w:color w:val="FFFFFF" w:themeColor="background1"/>
                                  <w:kern w:val="24"/>
                                  <w:sz w:val="24"/>
                                  <w:szCs w:val="24"/>
                                </w:rPr>
                              </w:pPr>
                              <w:r>
                                <w:rPr>
                                  <w:rFonts w:hAnsi="Arial"/>
                                  <w:b/>
                                  <w:color w:val="FFFFFF" w:themeColor="background1"/>
                                  <w:kern w:val="24"/>
                                </w:rPr>
                                <w:t>Councillors</w:t>
                              </w:r>
                            </w:p>
                          </w:txbxContent>
                        </wps:txbx>
                        <wps:bodyPr spcFirstLastPara="1" wrap="square" lIns="72000" tIns="72000" rIns="72000" bIns="72000" anchor="ctr" anchorCtr="0">
                          <a:noAutofit/>
                        </wps:bodyPr>
                      </wps:wsp>
                      <wps:wsp>
                        <wps:cNvPr id="159" name="Google Shape;423;p69"/>
                        <wps:cNvSpPr/>
                        <wps:spPr>
                          <a:xfrm>
                            <a:off x="2618120" y="367131"/>
                            <a:ext cx="461009" cy="293369"/>
                          </a:xfrm>
                          <a:prstGeom prst="rect">
                            <a:avLst/>
                          </a:prstGeom>
                          <a:noFill/>
                          <a:ln w="9525" cap="flat" cmpd="sng">
                            <a:noFill/>
                            <a:prstDash val="solid"/>
                            <a:round/>
                            <a:headEnd type="none" w="sm" len="sm"/>
                            <a:tailEnd type="none" w="sm" len="sm"/>
                          </a:ln>
                        </wps:spPr>
                        <wps:txbx>
                          <w:txbxContent>
                            <w:p w14:paraId="667317E2"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ELECTS</w:t>
                              </w:r>
                            </w:p>
                          </w:txbxContent>
                        </wps:txbx>
                        <wps:bodyPr spcFirstLastPara="1" wrap="square" lIns="0" tIns="0" rIns="0" bIns="0" anchor="ctr" anchorCtr="0">
                          <a:noAutofit/>
                        </wps:bodyPr>
                      </wps:wsp>
                      <wps:wsp>
                        <wps:cNvPr id="160" name="Google Shape;423;p69"/>
                        <wps:cNvSpPr/>
                        <wps:spPr>
                          <a:xfrm>
                            <a:off x="3527999" y="1688962"/>
                            <a:ext cx="2736000" cy="1335038"/>
                          </a:xfrm>
                          <a:prstGeom prst="rect">
                            <a:avLst/>
                          </a:prstGeom>
                          <a:solidFill>
                            <a:schemeClr val="bg1">
                              <a:lumMod val="95000"/>
                            </a:schemeClr>
                          </a:solidFill>
                          <a:ln w="9525" cap="flat" cmpd="sng">
                            <a:noFill/>
                            <a:prstDash val="solid"/>
                            <a:round/>
                            <a:headEnd type="none" w="sm" len="sm"/>
                            <a:tailEnd type="none" w="sm" len="sm"/>
                          </a:ln>
                        </wps:spPr>
                        <wps:txbx>
                          <w:txbxContent>
                            <w:p w14:paraId="0029457F" w14:textId="762807FA" w:rsidR="00196D26" w:rsidRDefault="00196D26" w:rsidP="00C60C43">
                              <w:pPr>
                                <w:rPr>
                                  <w:rFonts w:hAnsi="Arial"/>
                                  <w:color w:val="000000" w:themeColor="text1"/>
                                  <w:kern w:val="24"/>
                                </w:rPr>
                              </w:pPr>
                              <w:r>
                                <w:rPr>
                                  <w:rFonts w:hAnsi="Arial"/>
                                  <w:color w:val="000000" w:themeColor="text1"/>
                                  <w:kern w:val="24"/>
                                </w:rPr>
                                <w:t>The Mayor is elected by Councillors as the council leader and principal spokesperson. The Mayor also supports Councillors in making strategic decisions that are socially, environmentally, and economically responsible.</w:t>
                              </w:r>
                            </w:p>
                          </w:txbxContent>
                        </wps:txbx>
                        <wps:bodyPr spcFirstLastPara="1" wrap="square" lIns="72000" tIns="72000" rIns="72000" bIns="72000" anchor="t" anchorCtr="0">
                          <a:noAutofit/>
                        </wps:bodyPr>
                      </wps:wsp>
                      <wps:wsp>
                        <wps:cNvPr id="161" name="Google Shape;423;p69"/>
                        <wps:cNvSpPr/>
                        <wps:spPr>
                          <a:xfrm>
                            <a:off x="649323" y="1664552"/>
                            <a:ext cx="638809" cy="293369"/>
                          </a:xfrm>
                          <a:prstGeom prst="rect">
                            <a:avLst/>
                          </a:prstGeom>
                          <a:noFill/>
                          <a:ln w="9525" cap="flat" cmpd="sng">
                            <a:noFill/>
                            <a:prstDash val="solid"/>
                            <a:round/>
                            <a:headEnd type="none" w="sm" len="sm"/>
                            <a:tailEnd type="none" w="sm" len="sm"/>
                          </a:ln>
                        </wps:spPr>
                        <wps:txbx>
                          <w:txbxContent>
                            <w:p w14:paraId="3EE2336A"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OVERSEES</w:t>
                              </w:r>
                            </w:p>
                          </w:txbxContent>
                        </wps:txbx>
                        <wps:bodyPr spcFirstLastPara="1" wrap="square" lIns="0" tIns="0" rIns="0" bIns="0" anchor="ctr" anchorCtr="0">
                          <a:noAutofit/>
                        </wps:bodyPr>
                      </wps:wsp>
                      <wps:wsp>
                        <wps:cNvPr id="162" name="Google Shape;420;p69"/>
                        <wps:cNvSpPr/>
                        <wps:spPr>
                          <a:xfrm>
                            <a:off x="0" y="1390162"/>
                            <a:ext cx="2736000" cy="298800"/>
                          </a:xfrm>
                          <a:prstGeom prst="rect">
                            <a:avLst/>
                          </a:prstGeom>
                          <a:solidFill>
                            <a:schemeClr val="accent4"/>
                          </a:solidFill>
                          <a:ln w="9525" cap="flat" cmpd="sng">
                            <a:noFill/>
                            <a:prstDash val="solid"/>
                            <a:round/>
                            <a:headEnd type="none" w="sm" len="sm"/>
                            <a:tailEnd type="none" w="sm" len="sm"/>
                          </a:ln>
                        </wps:spPr>
                        <wps:txbx>
                          <w:txbxContent>
                            <w:p w14:paraId="265CEBDE" w14:textId="77777777" w:rsidR="00196D26" w:rsidRDefault="00196D26" w:rsidP="00C60C43">
                              <w:pPr>
                                <w:jc w:val="center"/>
                                <w:rPr>
                                  <w:rFonts w:hAnsi="Arial"/>
                                  <w:b/>
                                  <w:color w:val="FFFFFF" w:themeColor="background1"/>
                                  <w:kern w:val="24"/>
                                </w:rPr>
                              </w:pPr>
                              <w:r w:rsidRPr="007B729B">
                                <w:rPr>
                                  <w:rFonts w:hAnsi="Arial"/>
                                  <w:b/>
                                  <w:kern w:val="24"/>
                                </w:rPr>
                                <w:t>Chief Executive Officer (CEO)</w:t>
                              </w:r>
                            </w:p>
                          </w:txbxContent>
                        </wps:txbx>
                        <wps:bodyPr spcFirstLastPara="1" wrap="square" lIns="72000" tIns="72000" rIns="72000" bIns="72000" anchor="ctr" anchorCtr="0">
                          <a:noAutofit/>
                        </wps:bodyPr>
                      </wps:wsp>
                      <wps:wsp>
                        <wps:cNvPr id="163" name="Google Shape;420;p69"/>
                        <wps:cNvSpPr/>
                        <wps:spPr>
                          <a:xfrm>
                            <a:off x="3527999" y="1390162"/>
                            <a:ext cx="2736000" cy="298800"/>
                          </a:xfrm>
                          <a:prstGeom prst="rect">
                            <a:avLst/>
                          </a:prstGeom>
                          <a:solidFill>
                            <a:schemeClr val="accent4"/>
                          </a:solidFill>
                          <a:ln w="9525" cap="flat" cmpd="sng">
                            <a:noFill/>
                            <a:prstDash val="solid"/>
                            <a:round/>
                            <a:headEnd type="none" w="sm" len="sm"/>
                            <a:tailEnd type="none" w="sm" len="sm"/>
                          </a:ln>
                        </wps:spPr>
                        <wps:txbx>
                          <w:txbxContent>
                            <w:p w14:paraId="5B8C7259" w14:textId="77777777" w:rsidR="00196D26" w:rsidRDefault="00196D26" w:rsidP="00C60C43">
                              <w:pPr>
                                <w:jc w:val="center"/>
                                <w:rPr>
                                  <w:rFonts w:hAnsi="Arial"/>
                                  <w:b/>
                                  <w:color w:val="FFFFFF" w:themeColor="background1"/>
                                  <w:kern w:val="24"/>
                                </w:rPr>
                              </w:pPr>
                              <w:r w:rsidRPr="007B729B">
                                <w:rPr>
                                  <w:rFonts w:hAnsi="Arial"/>
                                  <w:b/>
                                  <w:kern w:val="24"/>
                                </w:rPr>
                                <w:t>Mayor</w:t>
                              </w:r>
                            </w:p>
                          </w:txbxContent>
                        </wps:txbx>
                        <wps:bodyPr spcFirstLastPara="1" wrap="square" lIns="72000" tIns="72000" rIns="72000" bIns="72000" anchor="ctr" anchorCtr="0">
                          <a:noAutofit/>
                        </wps:bodyPr>
                      </wps:wsp>
                      <wps:wsp>
                        <wps:cNvPr id="164" name="Google Shape;423;p69"/>
                        <wps:cNvSpPr/>
                        <wps:spPr>
                          <a:xfrm>
                            <a:off x="1572014" y="988754"/>
                            <a:ext cx="594359" cy="293369"/>
                          </a:xfrm>
                          <a:prstGeom prst="rect">
                            <a:avLst/>
                          </a:prstGeom>
                          <a:noFill/>
                          <a:ln w="9525" cap="flat" cmpd="sng">
                            <a:noFill/>
                            <a:prstDash val="solid"/>
                            <a:round/>
                            <a:headEnd type="none" w="sm" len="sm"/>
                            <a:tailEnd type="none" w="sm" len="sm"/>
                          </a:ln>
                        </wps:spPr>
                        <wps:txbx>
                          <w:txbxContent>
                            <w:p w14:paraId="766B588D"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APPOINTS</w:t>
                              </w:r>
                            </w:p>
                          </w:txbxContent>
                        </wps:txbx>
                        <wps:bodyPr spcFirstLastPara="1" wrap="square" lIns="0" tIns="0" rIns="0" bIns="0" anchor="ctr" anchorCtr="0">
                          <a:noAutofit/>
                        </wps:bodyPr>
                      </wps:wsp>
                      <wps:wsp>
                        <wps:cNvPr id="165" name="Google Shape;423;p69"/>
                        <wps:cNvSpPr/>
                        <wps:spPr>
                          <a:xfrm>
                            <a:off x="4266046" y="988754"/>
                            <a:ext cx="461009" cy="293369"/>
                          </a:xfrm>
                          <a:prstGeom prst="rect">
                            <a:avLst/>
                          </a:prstGeom>
                          <a:noFill/>
                          <a:ln w="9525" cap="flat" cmpd="sng">
                            <a:noFill/>
                            <a:prstDash val="solid"/>
                            <a:round/>
                            <a:headEnd type="none" w="sm" len="sm"/>
                            <a:tailEnd type="none" w="sm" len="sm"/>
                          </a:ln>
                        </wps:spPr>
                        <wps:txbx>
                          <w:txbxContent>
                            <w:p w14:paraId="66452366"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ELECTS</w:t>
                              </w:r>
                            </w:p>
                          </w:txbxContent>
                        </wps:txbx>
                        <wps:bodyPr spcFirstLastPara="1" wrap="square" lIns="0" tIns="0" rIns="0" bIns="0" anchor="ctr" anchorCtr="0">
                          <a:noAutofit/>
                        </wps:bodyPr>
                      </wps:wsp>
                      <wps:wsp>
                        <wps:cNvPr id="166" name="Google Shape;420;p69"/>
                        <wps:cNvSpPr/>
                        <wps:spPr>
                          <a:xfrm>
                            <a:off x="0" y="1959419"/>
                            <a:ext cx="2736069" cy="298886"/>
                          </a:xfrm>
                          <a:prstGeom prst="rect">
                            <a:avLst/>
                          </a:prstGeom>
                          <a:solidFill>
                            <a:schemeClr val="tx2"/>
                          </a:solidFill>
                          <a:ln w="9525" cap="flat" cmpd="sng">
                            <a:noFill/>
                            <a:prstDash val="solid"/>
                            <a:round/>
                            <a:headEnd type="none" w="sm" len="sm"/>
                            <a:tailEnd type="none" w="sm" len="sm"/>
                          </a:ln>
                        </wps:spPr>
                        <wps:txbx>
                          <w:txbxContent>
                            <w:p w14:paraId="1916AF63" w14:textId="77777777" w:rsidR="00196D26" w:rsidRDefault="00196D26" w:rsidP="00C60C43">
                              <w:pPr>
                                <w:jc w:val="center"/>
                                <w:rPr>
                                  <w:rFonts w:hAnsi="Arial"/>
                                  <w:b/>
                                  <w:color w:val="FFFFFF" w:themeColor="background1"/>
                                  <w:kern w:val="24"/>
                                </w:rPr>
                              </w:pPr>
                              <w:r w:rsidRPr="007B729B">
                                <w:rPr>
                                  <w:rFonts w:hAnsi="Arial"/>
                                  <w:b/>
                                  <w:kern w:val="24"/>
                                </w:rPr>
                                <w:t>Council and council staff</w:t>
                              </w:r>
                            </w:p>
                          </w:txbxContent>
                        </wps:txbx>
                        <wps:bodyPr spcFirstLastPara="1" wrap="square" lIns="72000" tIns="72000" rIns="72000" bIns="72000" anchor="ctr" anchorCtr="0">
                          <a:noAutofit/>
                        </wps:bodyPr>
                      </wps:wsp>
                      <wps:wsp>
                        <wps:cNvPr id="167" name="Straight Arrow Connector 167"/>
                        <wps:cNvCnPr/>
                        <wps:spPr>
                          <a:xfrm>
                            <a:off x="1368000" y="1688962"/>
                            <a:ext cx="0" cy="270542"/>
                          </a:xfrm>
                          <a:prstGeom prst="straightConnector1">
                            <a:avLst/>
                          </a:prstGeom>
                          <a:ln w="19050" cap="sq">
                            <a:solidFill>
                              <a:schemeClr val="tx2"/>
                            </a:solidFill>
                            <a:tailEnd type="triangle"/>
                          </a:ln>
                        </wps:spPr>
                        <wps:style>
                          <a:lnRef idx="1">
                            <a:schemeClr val="accent1"/>
                          </a:lnRef>
                          <a:fillRef idx="0">
                            <a:schemeClr val="accent1"/>
                          </a:fillRef>
                          <a:effectRef idx="0">
                            <a:schemeClr val="dk1"/>
                          </a:effectRef>
                          <a:fontRef idx="minor">
                            <a:schemeClr val="lt1"/>
                          </a:fontRef>
                        </wps:style>
                        <wps:bodyPr/>
                      </wps:wsp>
                      <wps:wsp>
                        <wps:cNvPr id="168" name="Straight Arrow Connector 168"/>
                        <wps:cNvCnPr>
                          <a:cxnSpLocks/>
                        </wps:cNvCnPr>
                        <wps:spPr>
                          <a:xfrm>
                            <a:off x="3131999" y="360000"/>
                            <a:ext cx="0" cy="335081"/>
                          </a:xfrm>
                          <a:prstGeom prst="straightConnector1">
                            <a:avLst/>
                          </a:prstGeom>
                          <a:ln w="19050" cap="sq">
                            <a:solidFill>
                              <a:schemeClr val="accent6"/>
                            </a:solidFill>
                            <a:tailEnd type="triangle"/>
                          </a:ln>
                        </wps:spPr>
                        <wps:style>
                          <a:lnRef idx="1">
                            <a:schemeClr val="accent1"/>
                          </a:lnRef>
                          <a:fillRef idx="0">
                            <a:schemeClr val="accent1"/>
                          </a:fillRef>
                          <a:effectRef idx="0">
                            <a:schemeClr val="dk1"/>
                          </a:effectRef>
                          <a:fontRef idx="minor">
                            <a:schemeClr val="lt1"/>
                          </a:fontRef>
                        </wps:style>
                        <wps:bodyPr/>
                      </wps:wsp>
                      <wps:wsp>
                        <wps:cNvPr id="169" name="Straight Arrow Connector 56"/>
                        <wps:cNvCnPr>
                          <a:cxnSpLocks/>
                        </wps:cNvCnPr>
                        <wps:spPr>
                          <a:xfrm rot="5400000">
                            <a:off x="2082460" y="340622"/>
                            <a:ext cx="335081" cy="1763999"/>
                          </a:xfrm>
                          <a:prstGeom prst="bentConnector3">
                            <a:avLst>
                              <a:gd name="adj1" fmla="val 50000"/>
                            </a:avLst>
                          </a:prstGeom>
                          <a:ln w="19050" cap="sq">
                            <a:solidFill>
                              <a:schemeClr val="accent1"/>
                            </a:solidFill>
                            <a:tailEnd type="triangle"/>
                          </a:ln>
                        </wps:spPr>
                        <wps:style>
                          <a:lnRef idx="1">
                            <a:schemeClr val="accent1"/>
                          </a:lnRef>
                          <a:fillRef idx="0">
                            <a:schemeClr val="accent1"/>
                          </a:fillRef>
                          <a:effectRef idx="0">
                            <a:schemeClr val="dk1"/>
                          </a:effectRef>
                          <a:fontRef idx="minor">
                            <a:schemeClr val="lt1"/>
                          </a:fontRef>
                        </wps:style>
                        <wps:bodyPr/>
                      </wps:wsp>
                      <wps:wsp>
                        <wps:cNvPr id="170" name="Straight Arrow Connector 56"/>
                        <wps:cNvCnPr>
                          <a:cxnSpLocks/>
                        </wps:cNvCnPr>
                        <wps:spPr>
                          <a:xfrm rot="16200000" flipH="1">
                            <a:off x="3846459" y="340621"/>
                            <a:ext cx="335081" cy="1764000"/>
                          </a:xfrm>
                          <a:prstGeom prst="bentConnector3">
                            <a:avLst>
                              <a:gd name="adj1" fmla="val 50000"/>
                            </a:avLst>
                          </a:prstGeom>
                          <a:ln w="19050" cap="sq">
                            <a:solidFill>
                              <a:schemeClr val="accent1"/>
                            </a:solidFill>
                            <a:tailEnd type="triangle"/>
                          </a:ln>
                        </wps:spPr>
                        <wps:style>
                          <a:lnRef idx="1">
                            <a:schemeClr val="accent1"/>
                          </a:lnRef>
                          <a:fillRef idx="0">
                            <a:schemeClr val="accent1"/>
                          </a:fillRef>
                          <a:effectRef idx="0">
                            <a:schemeClr val="dk1"/>
                          </a:effectRef>
                          <a:fontRef idx="minor">
                            <a:schemeClr val="lt1"/>
                          </a:fontRef>
                        </wps:style>
                        <wps:bodyPr/>
                      </wps:wsp>
                    </wpg:wgp>
                  </a:graphicData>
                </a:graphic>
              </wp:inline>
            </w:drawing>
          </mc:Choice>
          <mc:Fallback>
            <w:pict>
              <v:group w14:anchorId="33D3A827" id="Group 62" o:spid="_x0000_s1026" alt="Council structure over view showing that the community elects Councillors who appoint a CEO and elects a Mayor. CEOs manage operation and service delivery of a council, and a Mayor is the council leader and spokesperson.  " style="width:493.2pt;height:305.55pt;mso-position-horizontal-relative:char;mso-position-vertical-relative:line" coordsize="62639,3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">
                <v:rect id="Google Shape;423;p69" o:spid="_x0000_s1027" style="position:absolute;top:22583;width:27360;height:7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" fillcolor="#f2f2f2 [3052]" stroked="f">
                  <v:stroke startarrowwidth="narrow" startarrowlength="short" endarrowwidth="narrow" endarrowlength="short" joinstyle="round"/>
                  <v:textbox inset="2mm,2mm,2mm,2mm">
                    <w:txbxContent>
                      <w:p w14:paraId="75323172" w14:textId="77777777" w:rsidR="00196D26" w:rsidRDefault="00196D26" w:rsidP="00C60C43">
                        <w:pPr>
                          <w:rPr>
                            <w:rFonts w:hAnsi="Arial"/>
                            <w:color w:val="000000" w:themeColor="text1"/>
                            <w:kern w:val="24"/>
                          </w:rPr>
                        </w:pPr>
                        <w:r>
                          <w:rPr>
                            <w:rFonts w:hAnsi="Arial"/>
                            <w:color w:val="000000" w:themeColor="text1"/>
                            <w:kern w:val="24"/>
                          </w:rPr>
                          <w:t xml:space="preserve">The CEO manages the operations and service delivery of council. The CEO is also responsible for overseeing council administration and staff in delivery of services. </w:t>
                        </w:r>
                      </w:p>
                    </w:txbxContent>
                  </v:textbox>
                </v:rect>
                <v:rect id="Google Shape;420;p69" o:spid="_x0000_s1028" style="position:absolute;left:25019;width:12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" fillcolor="#464646 [3209]" stroked="f">
                  <v:stroke startarrowwidth="narrow" startarrowlength="short" endarrowwidth="narrow" endarrowlength="short" joinstyle="round"/>
                  <v:textbox inset="2mm,2mm,2mm,2mm">
                    <w:txbxContent>
                      <w:p w14:paraId="0D5E1DCE" w14:textId="77777777" w:rsidR="00196D26" w:rsidRDefault="00196D26" w:rsidP="00C60C43">
                        <w:pPr>
                          <w:jc w:val="center"/>
                          <w:rPr>
                            <w:rFonts w:hAnsi="Arial"/>
                            <w:b/>
                            <w:color w:val="FFFFFF" w:themeColor="background1"/>
                            <w:kern w:val="24"/>
                            <w:sz w:val="24"/>
                            <w:szCs w:val="24"/>
                          </w:rPr>
                        </w:pPr>
                        <w:r>
                          <w:rPr>
                            <w:rFonts w:hAnsi="Arial"/>
                            <w:b/>
                            <w:color w:val="FFFFFF" w:themeColor="background1"/>
                            <w:kern w:val="24"/>
                          </w:rPr>
                          <w:t>Community</w:t>
                        </w:r>
                      </w:p>
                    </w:txbxContent>
                  </v:textbox>
                </v:rect>
                <v:rect id="Google Shape;420;p69" o:spid="_x0000_s1029" style="position:absolute;left:25019;top:6950;width:12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" fillcolor="#d04a02 [3204]" stroked="f">
                  <v:stroke startarrowwidth="narrow" startarrowlength="short" endarrowwidth="narrow" endarrowlength="short" joinstyle="round"/>
                  <v:textbox inset="2mm,2mm,2mm,2mm">
                    <w:txbxContent>
                      <w:p w14:paraId="0F1D3B48" w14:textId="77777777" w:rsidR="00196D26" w:rsidRDefault="00196D26" w:rsidP="00C60C43">
                        <w:pPr>
                          <w:jc w:val="center"/>
                          <w:rPr>
                            <w:rFonts w:hAnsi="Arial"/>
                            <w:b/>
                            <w:color w:val="FFFFFF" w:themeColor="background1"/>
                            <w:kern w:val="24"/>
                            <w:sz w:val="24"/>
                            <w:szCs w:val="24"/>
                          </w:rPr>
                        </w:pPr>
                        <w:r>
                          <w:rPr>
                            <w:rFonts w:hAnsi="Arial"/>
                            <w:b/>
                            <w:color w:val="FFFFFF" w:themeColor="background1"/>
                            <w:kern w:val="24"/>
                          </w:rPr>
                          <w:t>Councillors</w:t>
                        </w:r>
                      </w:p>
                    </w:txbxContent>
                  </v:textbox>
                </v:rect>
                <v:rect id="Google Shape;423;p69" o:spid="_x0000_s1030" style="position:absolute;left:26181;top:3671;width:4610;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" filled="f" stroked="f">
                  <v:stroke startarrowwidth="narrow" startarrowlength="short" endarrowwidth="narrow" endarrowlength="short" joinstyle="round"/>
                  <v:textbox inset="0,0,0,0">
                    <w:txbxContent>
                      <w:p w14:paraId="667317E2"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ELECTS</w:t>
                        </w:r>
                      </w:p>
                    </w:txbxContent>
                  </v:textbox>
                </v:rect>
                <v:rect id="Google Shape;423;p69" o:spid="_x0000_s1031" style="position:absolute;left:35279;top:16889;width:27360;height:1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" fillcolor="#f2f2f2 [3052]" stroked="f">
                  <v:stroke startarrowwidth="narrow" startarrowlength="short" endarrowwidth="narrow" endarrowlength="short" joinstyle="round"/>
                  <v:textbox inset="2mm,2mm,2mm,2mm">
                    <w:txbxContent>
                      <w:p w14:paraId="0029457F" w14:textId="762807FA" w:rsidR="00196D26" w:rsidRDefault="00196D26" w:rsidP="00C60C43">
                        <w:pPr>
                          <w:rPr>
                            <w:rFonts w:hAnsi="Arial"/>
                            <w:color w:val="000000" w:themeColor="text1"/>
                            <w:kern w:val="24"/>
                          </w:rPr>
                        </w:pPr>
                        <w:r>
                          <w:rPr>
                            <w:rFonts w:hAnsi="Arial"/>
                            <w:color w:val="000000" w:themeColor="text1"/>
                            <w:kern w:val="24"/>
                          </w:rPr>
                          <w:t>The Mayor is elected by Councillors as the council leader and principal spokesperson. The Mayor also supports Councillors in making strategic decisions that are socially, environmentally, and economically responsible.</w:t>
                        </w:r>
                      </w:p>
                    </w:txbxContent>
                  </v:textbox>
                </v:rect>
                <v:rect id="Google Shape;423;p69" o:spid="_x0000_s1032" style="position:absolute;left:6493;top:16645;width:6388;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" filled="f" stroked="f">
                  <v:stroke startarrowwidth="narrow" startarrowlength="short" endarrowwidth="narrow" endarrowlength="short" joinstyle="round"/>
                  <v:textbox inset="0,0,0,0">
                    <w:txbxContent>
                      <w:p w14:paraId="3EE2336A"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OVERSEES</w:t>
                        </w:r>
                      </w:p>
                    </w:txbxContent>
                  </v:textbox>
                </v:rect>
                <v:rect id="Google Shape;420;p69" o:spid="_x0000_s1033" style="position:absolute;top:13901;width:27360;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" fillcolor="#eb8c00 [3207]" stroked="f">
                  <v:stroke startarrowwidth="narrow" startarrowlength="short" endarrowwidth="narrow" endarrowlength="short" joinstyle="round"/>
                  <v:textbox inset="2mm,2mm,2mm,2mm">
                    <w:txbxContent>
                      <w:p w14:paraId="265CEBDE" w14:textId="77777777" w:rsidR="00196D26" w:rsidRDefault="00196D26" w:rsidP="00C60C43">
                        <w:pPr>
                          <w:jc w:val="center"/>
                          <w:rPr>
                            <w:rFonts w:hAnsi="Arial"/>
                            <w:b/>
                            <w:color w:val="FFFFFF" w:themeColor="background1"/>
                            <w:kern w:val="24"/>
                          </w:rPr>
                        </w:pPr>
                        <w:r w:rsidRPr="007B729B">
                          <w:rPr>
                            <w:rFonts w:hAnsi="Arial"/>
                            <w:b/>
                            <w:kern w:val="24"/>
                          </w:rPr>
                          <w:t>Chief Executive Officer (CEO)</w:t>
                        </w:r>
                      </w:p>
                    </w:txbxContent>
                  </v:textbox>
                </v:rect>
                <v:rect id="Google Shape;420;p69" o:spid="_x0000_s1034" style="position:absolute;left:35279;top:13901;width:27360;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" fillcolor="#eb8c00 [3207]" stroked="f">
                  <v:stroke startarrowwidth="narrow" startarrowlength="short" endarrowwidth="narrow" endarrowlength="short" joinstyle="round"/>
                  <v:textbox inset="2mm,2mm,2mm,2mm">
                    <w:txbxContent>
                      <w:p w14:paraId="5B8C7259" w14:textId="77777777" w:rsidR="00196D26" w:rsidRDefault="00196D26" w:rsidP="00C60C43">
                        <w:pPr>
                          <w:jc w:val="center"/>
                          <w:rPr>
                            <w:rFonts w:hAnsi="Arial"/>
                            <w:b/>
                            <w:color w:val="FFFFFF" w:themeColor="background1"/>
                            <w:kern w:val="24"/>
                          </w:rPr>
                        </w:pPr>
                        <w:r w:rsidRPr="007B729B">
                          <w:rPr>
                            <w:rFonts w:hAnsi="Arial"/>
                            <w:b/>
                            <w:kern w:val="24"/>
                          </w:rPr>
                          <w:t>Mayor</w:t>
                        </w:r>
                      </w:p>
                    </w:txbxContent>
                  </v:textbox>
                </v:rect>
                <v:rect id="Google Shape;423;p69" o:spid="_x0000_s1035" style="position:absolute;left:15720;top:9887;width:5943;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" filled="f" stroked="f">
                  <v:stroke startarrowwidth="narrow" startarrowlength="short" endarrowwidth="narrow" endarrowlength="short" joinstyle="round"/>
                  <v:textbox inset="0,0,0,0">
                    <w:txbxContent>
                      <w:p w14:paraId="766B588D"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APPOINTS</w:t>
                        </w:r>
                      </w:p>
                    </w:txbxContent>
                  </v:textbox>
                </v:rect>
                <v:rect id="Google Shape;423;p69" o:spid="_x0000_s1036" style="position:absolute;left:42660;top:9887;width:4610;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" filled="f" stroked="f">
                  <v:stroke startarrowwidth="narrow" startarrowlength="short" endarrowwidth="narrow" endarrowlength="short" joinstyle="round"/>
                  <v:textbox inset="0,0,0,0">
                    <w:txbxContent>
                      <w:p w14:paraId="66452366" w14:textId="77777777" w:rsidR="00196D26" w:rsidRDefault="00196D26" w:rsidP="00C60C43">
                        <w:pPr>
                          <w:jc w:val="center"/>
                          <w:rPr>
                            <w:rFonts w:hAnsi="Arial"/>
                            <w:b/>
                            <w:color w:val="000000" w:themeColor="text1"/>
                            <w:kern w:val="24"/>
                            <w:sz w:val="18"/>
                            <w:szCs w:val="18"/>
                          </w:rPr>
                        </w:pPr>
                        <w:r>
                          <w:rPr>
                            <w:rFonts w:hAnsi="Arial"/>
                            <w:b/>
                            <w:color w:val="000000" w:themeColor="text1"/>
                            <w:kern w:val="24"/>
                            <w:sz w:val="18"/>
                            <w:szCs w:val="18"/>
                          </w:rPr>
                          <w:t>ELECTS</w:t>
                        </w:r>
                      </w:p>
                    </w:txbxContent>
                  </v:textbox>
                </v:rect>
                <v:rect id="Google Shape;420;p69" o:spid="_x0000_s1037" style="position:absolute;top:19594;width:27360;height:2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" fillcolor="#7d7d7d [3215]" stroked="f">
                  <v:stroke startarrowwidth="narrow" startarrowlength="short" endarrowwidth="narrow" endarrowlength="short" joinstyle="round"/>
                  <v:textbox inset="2mm,2mm,2mm,2mm">
                    <w:txbxContent>
                      <w:p w14:paraId="1916AF63" w14:textId="77777777" w:rsidR="00196D26" w:rsidRDefault="00196D26" w:rsidP="00C60C43">
                        <w:pPr>
                          <w:jc w:val="center"/>
                          <w:rPr>
                            <w:rFonts w:hAnsi="Arial"/>
                            <w:b/>
                            <w:color w:val="FFFFFF" w:themeColor="background1"/>
                            <w:kern w:val="24"/>
                          </w:rPr>
                        </w:pPr>
                        <w:r w:rsidRPr="007B729B">
                          <w:rPr>
                            <w:rFonts w:hAnsi="Arial"/>
                            <w:b/>
                            <w:kern w:val="24"/>
                          </w:rPr>
                          <w:t>Council and council staff</w:t>
                        </w:r>
                      </w:p>
                    </w:txbxContent>
                  </v:textbox>
                </v:rect>
                <v:shapetype id="_x0000_t32" coordsize="21600,21600" o:spt="32" o:oned="t" path="m,l21600,21600e" filled="f">
                  <v:path arrowok="t" fillok="f" o:connecttype="none"/>
                  <o:lock v:ext="edit" shapetype="t"/>
                </v:shapetype>
                <v:shape id="Straight Arrow Connector 167" o:spid="_x0000_s1038" type="#_x0000_t32" style="position:absolute;left:13680;top:16889;width:0;height:2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" strokecolor="#7d7d7d [3215]" strokeweight="1.5pt">
                  <v:stroke endarrow="block" endcap="square"/>
                </v:shape>
                <v:shape id="Straight Arrow Connector 168" o:spid="_x0000_s1039" type="#_x0000_t32" style="position:absolute;left:31319;top:3600;width:0;height:3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" strokecolor="#464646 [3209]" strokeweight="1.5pt">
                  <v:stroke endarrow="block" endcap="square"/>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6" o:spid="_x0000_s1040" type="#_x0000_t34" style="position:absolute;left:20824;top:3406;width:3351;height:176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" strokecolor="#d04a02 [3204]" strokeweight="1.5pt">
                  <v:stroke endarrow="block" endcap="square"/>
                  <o:lock v:ext="edit" shapetype="f"/>
                </v:shape>
                <v:shape id="Straight Arrow Connector 56" o:spid="_x0000_s1041" type="#_x0000_t34" style="position:absolute;left:38464;top:3406;width:3351;height:176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" strokecolor="#d04a02 [3204]" strokeweight="1.5pt">
                  <v:stroke endarrow="block" endcap="square"/>
                  <o:lock v:ext="edit" shapetype="f"/>
                </v:shape>
                <w10:anchorlock/>
              </v:group>
            </w:pict>
          </mc:Fallback>
        </mc:AlternateContent>
      </w:r>
    </w:p>
    <w:p w14:paraId="4260C171" w14:textId="70F70943" w:rsidR="00181DA9" w:rsidRDefault="00181DA9" w:rsidP="00181DA9">
      <w:pPr>
        <w:pStyle w:val="PwCNormal"/>
      </w:pPr>
    </w:p>
    <w:p w14:paraId="6135B6A6" w14:textId="1A4AC496" w:rsidR="00543B63" w:rsidRDefault="00543B63" w:rsidP="00181DA9">
      <w:pPr>
        <w:pStyle w:val="PwCNormal"/>
      </w:pPr>
    </w:p>
    <w:p w14:paraId="416471A1" w14:textId="6AA4ED5A" w:rsidR="00543B63" w:rsidRDefault="00543B63" w:rsidP="00181DA9">
      <w:pPr>
        <w:pStyle w:val="PwCNormal"/>
      </w:pPr>
    </w:p>
    <w:p w14:paraId="1390EC16" w14:textId="77777777" w:rsidR="00543B63" w:rsidRDefault="00543B63" w:rsidP="00181DA9">
      <w:pPr>
        <w:pStyle w:val="PwCNormal"/>
      </w:pPr>
    </w:p>
    <w:p w14:paraId="14E9EF55" w14:textId="30635B5C" w:rsidR="00181DA9" w:rsidRDefault="00181DA9" w:rsidP="00181DA9">
      <w:pPr>
        <w:pStyle w:val="PwCNormal"/>
      </w:pPr>
    </w:p>
    <w:p w14:paraId="180F94D8" w14:textId="77777777" w:rsidR="00181DA9" w:rsidRDefault="00181DA9" w:rsidP="00181DA9">
      <w:pPr>
        <w:pStyle w:val="PwCNormal"/>
        <w:sectPr w:rsidR="00181DA9" w:rsidSect="00EF6B63">
          <w:headerReference w:type="default" r:id="rId33"/>
          <w:pgSz w:w="11907" w:h="16840" w:code="9"/>
          <w:pgMar w:top="1418" w:right="1021" w:bottom="1418" w:left="1021" w:header="567" w:footer="567" w:gutter="0"/>
          <w:cols w:space="227"/>
          <w:titlePg/>
          <w:docGrid w:linePitch="360"/>
        </w:sectPr>
      </w:pPr>
    </w:p>
    <w:p w14:paraId="44D452AD" w14:textId="0A424C2D" w:rsidR="00181DA9" w:rsidRDefault="00181DA9" w:rsidP="00181DA9">
      <w:pPr>
        <w:pStyle w:val="Heading1"/>
      </w:pPr>
      <w:bookmarkStart w:id="7" w:name="_Toc90476845"/>
      <w:r w:rsidRPr="007B729B">
        <w:rPr>
          <w:color w:val="D04A02" w:themeColor="accent1"/>
        </w:rPr>
        <w:lastRenderedPageBreak/>
        <w:t>Problem statement and background</w:t>
      </w:r>
      <w:bookmarkEnd w:id="7"/>
    </w:p>
    <w:p w14:paraId="20749A34" w14:textId="77777777" w:rsidR="00181DA9" w:rsidRDefault="00181DA9" w:rsidP="00185053">
      <w:pPr>
        <w:pStyle w:val="Heading2"/>
      </w:pPr>
      <w:r>
        <w:t xml:space="preserve">Overview of the Issue </w:t>
      </w:r>
    </w:p>
    <w:p w14:paraId="344C9130" w14:textId="03B77B08" w:rsidR="00181DA9" w:rsidRDefault="00181DA9" w:rsidP="00181DA9">
      <w:pPr>
        <w:pStyle w:val="PwCNormal"/>
      </w:pPr>
      <w:r>
        <w:t xml:space="preserve">There is a clear and growing problem of poor and unacceptable behaviour in certain sections of the </w:t>
      </w:r>
      <w:r w:rsidR="008A4B44">
        <w:t>local government</w:t>
      </w:r>
      <w:r>
        <w:t xml:space="preserve"> sector, particularly amongst some Councillors. The increasing number and severity of instances of poor Councillor behaviour and conduct precedes the last Council elections in 2020, of which more than 300 Councillors were elected for their first time. These instances adversely impact the relationships with and operations of Councils</w:t>
      </w:r>
      <w:r w:rsidDel="0033719A">
        <w:t xml:space="preserve">, </w:t>
      </w:r>
      <w:r w:rsidR="0033719A">
        <w:t>thereby</w:t>
      </w:r>
      <w:r>
        <w:t xml:space="preserve"> prevent</w:t>
      </w:r>
      <w:r w:rsidR="0033719A">
        <w:t>ing</w:t>
      </w:r>
      <w:r>
        <w:t xml:space="preserve"> Council staff and other elected members from effectively discharging their responsibilities and operating in the best interests of their respective communities.</w:t>
      </w:r>
      <w:r w:rsidR="00E01454" w:rsidRPr="00E01454">
        <w:rPr>
          <w:rFonts w:ascii="Times New Roman" w:eastAsia="Arial" w:hAnsi="Times New Roman" w:cs="Times New Roman"/>
          <w:sz w:val="24"/>
          <w:szCs w:val="24"/>
        </w:rPr>
        <w:t xml:space="preserve"> </w:t>
      </w:r>
    </w:p>
    <w:p w14:paraId="2D6958CA" w14:textId="775B7453" w:rsidR="00181DA9" w:rsidRDefault="00E01454" w:rsidP="00181DA9">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41" behindDoc="0" locked="1" layoutInCell="1" allowOverlap="1" wp14:anchorId="763D470A" wp14:editId="633BE468">
                <wp:simplePos x="0" y="0"/>
                <wp:positionH relativeFrom="margin">
                  <wp:align>right</wp:align>
                </wp:positionH>
                <wp:positionV relativeFrom="paragraph">
                  <wp:posOffset>71755</wp:posOffset>
                </wp:positionV>
                <wp:extent cx="1980000" cy="2440800"/>
                <wp:effectExtent l="0" t="0" r="1270" b="0"/>
                <wp:wrapSquare wrapText="bothSides"/>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0000" cy="2440800"/>
                        </a:xfrm>
                        <a:prstGeom prst="rect">
                          <a:avLst/>
                        </a:prstGeom>
                        <a:solidFill>
                          <a:schemeClr val="bg1">
                            <a:lumMod val="95000"/>
                          </a:schemeClr>
                        </a:solidFill>
                        <a:ln w="19050" cap="flat" cmpd="sng">
                          <a:noFill/>
                          <a:prstDash val="solid"/>
                          <a:round/>
                          <a:headEnd type="none" w="sm" len="sm"/>
                          <a:tailEnd type="none" w="sm" len="sm"/>
                        </a:ln>
                      </wps:spPr>
                      <wps:txbx>
                        <w:txbxContent>
                          <w:p w14:paraId="27DB3BB4" w14:textId="473252C5" w:rsidR="00196D26" w:rsidRDefault="00196D26" w:rsidP="00E01454">
                            <w:pPr>
                              <w:pStyle w:val="PullOutText"/>
                            </w:pPr>
                            <w:r>
                              <w:t>Local government, as the closest level of government to the community, is the bedrock and vehicle for community representation. Community-centred and socially responsible decision-making and leadership to meet the needs of the municipality are therefore at the heart of maintaining public trust and support.</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type w14:anchorId="763D470A" id="_x0000_t202" coordsize="21600,21600" o:spt="202" path="m,l,21600r21600,l21600,xe">
                <v:stroke joinstyle="miter"/>
                <v:path gradientshapeok="t" o:connecttype="rect"/>
              </v:shapetype>
              <v:shape id="Text Box 61" o:spid="_x0000_s1042" type="#_x0000_t202" alt="&quot;&quot;" style="position:absolute;margin-left:104.7pt;margin-top:5.65pt;width:155.9pt;height:192.2pt;z-index:251658241;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" fillcolor="#f2f2f2 [3052]" stroked="f" strokeweight="1.5pt">
                <v:stroke startarrowwidth="narrow" startarrowlength="short" endarrowwidth="narrow" endarrowlength="short" joinstyle="round"/>
                <v:textbox style="mso-fit-shape-to-text:t" inset="2mm,1mm,2mm,1mm">
                  <w:txbxContent>
                    <w:p w14:paraId="27DB3BB4" w14:textId="473252C5" w:rsidR="00196D26" w:rsidRDefault="00196D26" w:rsidP="00E01454">
                      <w:pPr>
                        <w:pStyle w:val="PullOutText"/>
                      </w:pPr>
                      <w:r>
                        <w:t>Local government, as the closest level of government to the community, is the bedrock and vehicle for community representation. Community-centred and socially responsible decision-making and leadership to meet the needs of the municipality are therefore at the heart of maintaining public trust and support.</w:t>
                      </w:r>
                    </w:p>
                  </w:txbxContent>
                </v:textbox>
                <w10:wrap type="square" anchorx="margin"/>
                <w10:anchorlock/>
              </v:shape>
            </w:pict>
          </mc:Fallback>
        </mc:AlternateContent>
      </w:r>
      <w:r w:rsidR="00181DA9">
        <w:t>Recent instances of Councillor misconduct and other forms of poor behaviour have resulted in the dismissal of five Councils</w:t>
      </w:r>
      <w:r w:rsidR="0033719A">
        <w:rPr>
          <w:rStyle w:val="FootnoteReference"/>
        </w:rPr>
        <w:footnoteReference w:id="2"/>
      </w:r>
      <w:r w:rsidR="00181DA9">
        <w:t xml:space="preserve">  in the last Council term (2016</w:t>
      </w:r>
      <w:r w:rsidR="006E49D7">
        <w:t xml:space="preserve"> – </w:t>
      </w:r>
      <w:r w:rsidR="00181DA9">
        <w:t>2020)</w:t>
      </w:r>
      <w:r w:rsidR="00CA068E">
        <w:t>.</w:t>
      </w:r>
      <w:r w:rsidR="00181DA9">
        <w:t xml:space="preserve"> </w:t>
      </w:r>
      <w:r w:rsidR="00CA068E">
        <w:t>O</w:t>
      </w:r>
      <w:r w:rsidR="00181DA9">
        <w:t xml:space="preserve">ther significant interventions, including investigations into Councillor corruption and harassment of other elected representatives and/or Council staff, were </w:t>
      </w:r>
      <w:r w:rsidR="00EE2FCF">
        <w:t xml:space="preserve">also </w:t>
      </w:r>
      <w:r w:rsidR="00181DA9">
        <w:t>required</w:t>
      </w:r>
      <w:r w:rsidR="009C5C13">
        <w:t xml:space="preserve"> during this period</w:t>
      </w:r>
      <w:r w:rsidR="00181DA9">
        <w:t>.</w:t>
      </w:r>
    </w:p>
    <w:p w14:paraId="75E538EE" w14:textId="55F739DD" w:rsidR="00181DA9" w:rsidRDefault="00181DA9" w:rsidP="00181DA9">
      <w:pPr>
        <w:pStyle w:val="PwCNormal"/>
      </w:pPr>
      <w:r>
        <w:t>The current system has a range of mechanisms to address unacceptable behaviour.</w:t>
      </w:r>
      <w:r w:rsidR="006E49D7">
        <w:t xml:space="preserve"> </w:t>
      </w:r>
      <w:r>
        <w:t>However, feedback from stakeholder consultations has anecdotally indicated that the conduct complaint process is 'lengthy and arduous</w:t>
      </w:r>
      <w:proofErr w:type="gramStart"/>
      <w:r>
        <w:t>’, and</w:t>
      </w:r>
      <w:proofErr w:type="gramEnd"/>
      <w:r>
        <w:t xml:space="preserve"> does not enable Councils to implement measures or sanctions in a </w:t>
      </w:r>
      <w:r w:rsidR="006E108A">
        <w:t>timely</w:t>
      </w:r>
      <w:r>
        <w:t xml:space="preserve"> manner, or with the required </w:t>
      </w:r>
      <w:r w:rsidR="0049076B">
        <w:t>consequences</w:t>
      </w:r>
      <w:r>
        <w:t xml:space="preserve"> to effectively manage or sufficiently reduce either the instances or impact of unacceptable Councillor behaviour. To best sustain and serve the future needs of Councils and their elected representatives, this </w:t>
      </w:r>
      <w:r w:rsidR="0033719A">
        <w:t xml:space="preserve">Discussion Paper </w:t>
      </w:r>
      <w:r>
        <w:t>seeks further insight</w:t>
      </w:r>
      <w:r w:rsidR="009624D9">
        <w:t>s</w:t>
      </w:r>
      <w:r>
        <w:t xml:space="preserve"> into the adequacy of current mechanisms to manage complaints and deter poor behaviour from occurring in the first place.</w:t>
      </w:r>
    </w:p>
    <w:p w14:paraId="11536AA4" w14:textId="77777777" w:rsidR="00770303" w:rsidRDefault="00770303" w:rsidP="00181DA9">
      <w:pPr>
        <w:pStyle w:val="PwCNormal"/>
      </w:pPr>
    </w:p>
    <w:p w14:paraId="75C5E6F0" w14:textId="77777777" w:rsidR="00181DA9" w:rsidRDefault="00181DA9" w:rsidP="00185053">
      <w:pPr>
        <w:pStyle w:val="Heading2"/>
      </w:pPr>
      <w:r>
        <w:t>Why Does Conduct Matter in Local Government?</w:t>
      </w:r>
    </w:p>
    <w:p w14:paraId="4439755B" w14:textId="1665CC03" w:rsidR="00181DA9" w:rsidRDefault="00181DA9" w:rsidP="00181DA9">
      <w:pPr>
        <w:pStyle w:val="PwCNormal"/>
      </w:pPr>
      <w:r>
        <w:t xml:space="preserve">Councils play a critical role in providing the diverse services required to meet the needs of their local communities. To do so, Mayors and Councillors are placed in a position to understand, </w:t>
      </w:r>
      <w:proofErr w:type="gramStart"/>
      <w:r>
        <w:t>advocate</w:t>
      </w:r>
      <w:proofErr w:type="gramEnd"/>
      <w:r>
        <w:t xml:space="preserve"> and promote the strategic actions and decision-making required </w:t>
      </w:r>
      <w:r w:rsidR="00F928AB">
        <w:t>to meet</w:t>
      </w:r>
      <w:r>
        <w:t xml:space="preserve"> the </w:t>
      </w:r>
      <w:r w:rsidR="00F928AB">
        <w:t>needs</w:t>
      </w:r>
      <w:r>
        <w:t xml:space="preserve"> of their local communit</w:t>
      </w:r>
      <w:r w:rsidR="00F928AB">
        <w:t>ies</w:t>
      </w:r>
      <w:r>
        <w:t>.</w:t>
      </w:r>
      <w:r w:rsidR="006E49D7">
        <w:t xml:space="preserve"> </w:t>
      </w:r>
      <w:r>
        <w:t xml:space="preserve">Their positions of leadership and authority underpin good governance and conduct in </w:t>
      </w:r>
      <w:r w:rsidR="008A4B44">
        <w:t>local government</w:t>
      </w:r>
      <w:r>
        <w:t xml:space="preserve">, and are critical to driving community-centred, </w:t>
      </w:r>
      <w:proofErr w:type="gramStart"/>
      <w:r>
        <w:t>responsible</w:t>
      </w:r>
      <w:proofErr w:type="gramEnd"/>
      <w:r>
        <w:t xml:space="preserve"> and sustainable strategies.</w:t>
      </w:r>
    </w:p>
    <w:p w14:paraId="293B77A9" w14:textId="2555074D" w:rsidR="00181DA9" w:rsidRDefault="00181DA9" w:rsidP="00181DA9">
      <w:pPr>
        <w:pStyle w:val="PwCNormal"/>
      </w:pPr>
      <w:r>
        <w:t xml:space="preserve">The reward for achieving public office is the exercise of power. “Power accrues to people who make correct decisions, are </w:t>
      </w:r>
      <w:r w:rsidR="004C5293">
        <w:t>skilful</w:t>
      </w:r>
      <w:r>
        <w:t xml:space="preserve"> at compromise and negotiation, and who can persuade people that they can be trusted with power and will use it in the public interest so that the society as a whole can benefit”</w:t>
      </w:r>
      <w:r w:rsidR="00770303">
        <w:rPr>
          <w:rStyle w:val="FootnoteReference"/>
        </w:rPr>
        <w:footnoteReference w:id="3"/>
      </w:r>
      <w:r>
        <w:t xml:space="preserve">. These attributes suggest that high levels of skills are </w:t>
      </w:r>
      <w:r w:rsidR="0061475D" w:rsidRPr="0061475D">
        <w:rPr>
          <w:lang w:val="en-US"/>
        </w:rPr>
        <w:t>desirable in</w:t>
      </w:r>
      <w:r>
        <w:t xml:space="preserve"> elected officials. As such, having prior experience in a professional, executive and/or governance setting, are advantageous in working in a strategic environment requiring responsible decision-making, forward planning and, essentially, conducting a multimillion-dollar business.</w:t>
      </w:r>
    </w:p>
    <w:p w14:paraId="2F4DB894" w14:textId="56EC9709" w:rsidR="00181DA9" w:rsidRDefault="00181DA9" w:rsidP="00181DA9">
      <w:pPr>
        <w:pStyle w:val="PwCNormal"/>
      </w:pPr>
      <w:r>
        <w:t xml:space="preserve">Best practice and ethical conduct </w:t>
      </w:r>
      <w:r w:rsidR="00390C54">
        <w:t>are</w:t>
      </w:r>
      <w:r>
        <w:t xml:space="preserve"> important in </w:t>
      </w:r>
      <w:r w:rsidR="008A4B44">
        <w:t>local government</w:t>
      </w:r>
      <w:r>
        <w:t xml:space="preserve">, particularly among elected members of Council, to reassure the public and local community that their elected representatives are acting in their best interests. Results of a study looking at the determinants of public trust in English </w:t>
      </w:r>
      <w:r w:rsidR="008A4B44">
        <w:t>local government</w:t>
      </w:r>
      <w:r w:rsidR="00770303">
        <w:rPr>
          <w:rStyle w:val="FootnoteReference"/>
        </w:rPr>
        <w:footnoteReference w:id="4"/>
      </w:r>
      <w:r>
        <w:t xml:space="preserve"> showed </w:t>
      </w:r>
      <w:r>
        <w:lastRenderedPageBreak/>
        <w:t>that Councils with lower levels of Councillor misconduct and higher levels of good performance had, in general, higher levels of public</w:t>
      </w:r>
      <w:r w:rsidR="007A2557">
        <w:t> </w:t>
      </w:r>
      <w:r>
        <w:t>trust.</w:t>
      </w:r>
    </w:p>
    <w:p w14:paraId="73D3F0DC" w14:textId="290A04B7" w:rsidR="00181DA9" w:rsidRDefault="00181DA9" w:rsidP="00181DA9">
      <w:pPr>
        <w:pStyle w:val="PwCNormal"/>
      </w:pPr>
      <w:r>
        <w:t xml:space="preserve">Instances of poor behaviour and misconduct </w:t>
      </w:r>
      <w:r w:rsidR="00AC419E">
        <w:t>can</w:t>
      </w:r>
      <w:r>
        <w:t xml:space="preserve"> substantially influence and disrupt the culture and working relationships throughout a Council. Councillors that demonstrate </w:t>
      </w:r>
      <w:r w:rsidR="00A95B44">
        <w:t>positive behaviours</w:t>
      </w:r>
      <w:r>
        <w:t xml:space="preserve"> are critical to achieving an effective Council and </w:t>
      </w:r>
      <w:r w:rsidR="00A95B44">
        <w:t xml:space="preserve">strong </w:t>
      </w:r>
      <w:r>
        <w:t>working relationships with other Councillors and Council staff</w:t>
      </w:r>
      <w:r w:rsidR="00A96376">
        <w:t>.</w:t>
      </w:r>
      <w:r>
        <w:t xml:space="preserve"> </w:t>
      </w:r>
      <w:r w:rsidR="00A96376">
        <w:t xml:space="preserve">They </w:t>
      </w:r>
      <w:r w:rsidR="00AC419E">
        <w:t>can</w:t>
      </w:r>
      <w:r>
        <w:t xml:space="preserve"> </w:t>
      </w:r>
      <w:r w:rsidR="00AC419E">
        <w:t>also</w:t>
      </w:r>
      <w:r>
        <w:t xml:space="preserve"> positively impact the public perception of Councillors and their respective Councils.</w:t>
      </w:r>
    </w:p>
    <w:p w14:paraId="2470A5AF" w14:textId="7077F7B7" w:rsidR="00770303" w:rsidRDefault="00770303" w:rsidP="00770303">
      <w:pPr>
        <w:pStyle w:val="Caption"/>
      </w:pPr>
      <w:r>
        <w:t xml:space="preserve">Figure </w:t>
      </w:r>
      <w:r>
        <w:fldChar w:fldCharType="begin"/>
      </w:r>
      <w:r>
        <w:instrText xml:space="preserve"> SEQ Figure \* ARABIC </w:instrText>
      </w:r>
      <w:r>
        <w:fldChar w:fldCharType="separate"/>
      </w:r>
      <w:r w:rsidR="00BF34A8">
        <w:rPr>
          <w:noProof/>
        </w:rPr>
        <w:t>3</w:t>
      </w:r>
      <w:r>
        <w:fldChar w:fldCharType="end"/>
      </w:r>
      <w:r>
        <w:t xml:space="preserve">: </w:t>
      </w:r>
      <w:r w:rsidRPr="00770303">
        <w:t>State and local government (through Councils and members of Council) partnership is required to address community needs and priorities.</w:t>
      </w:r>
    </w:p>
    <w:p w14:paraId="2800FF22" w14:textId="13162C74" w:rsidR="00770303" w:rsidRDefault="004860A0" w:rsidP="00181DA9">
      <w:pPr>
        <w:pStyle w:val="PwCNormal"/>
      </w:pPr>
      <w:r w:rsidRPr="004860A0">
        <w:rPr>
          <w:noProof/>
        </w:rPr>
        <w:drawing>
          <wp:inline distT="0" distB="0" distL="0" distR="0" wp14:anchorId="1CBD9DE0" wp14:editId="57D331B7">
            <wp:extent cx="6264000" cy="4140530"/>
            <wp:effectExtent l="0" t="0" r="3810" b="0"/>
            <wp:docPr id="145" name="Picture 145" descr="State and local government partnership is required to address community needs and priorities. Local government represent the community and sector to state government, and provides support for sector needs to achieve community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ate and local government partnership is required to address community needs and priorities. Local government represent the community and sector to state government, and provides support for sector needs to achieve community vis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000" cy="4140530"/>
                    </a:xfrm>
                    <a:prstGeom prst="rect">
                      <a:avLst/>
                    </a:prstGeom>
                    <a:noFill/>
                    <a:ln>
                      <a:noFill/>
                    </a:ln>
                  </pic:spPr>
                </pic:pic>
              </a:graphicData>
            </a:graphic>
          </wp:inline>
        </w:drawing>
      </w:r>
    </w:p>
    <w:p w14:paraId="2C25C441" w14:textId="77777777" w:rsidR="00770303" w:rsidRDefault="00770303" w:rsidP="00181DA9">
      <w:pPr>
        <w:pStyle w:val="PwCNormal"/>
      </w:pPr>
    </w:p>
    <w:p w14:paraId="47EF9C94" w14:textId="7B8F0974" w:rsidR="00181DA9" w:rsidRDefault="00181DA9" w:rsidP="00181DA9">
      <w:pPr>
        <w:pStyle w:val="PwCNormal"/>
      </w:pPr>
      <w:r>
        <w:t xml:space="preserve">The LG Act 2020 and other regulation and practice guides outline the minimum compliance and conduct requirements that </w:t>
      </w:r>
      <w:r w:rsidR="00A96376">
        <w:t>Councillors</w:t>
      </w:r>
      <w:r>
        <w:t xml:space="preserve"> need to meet. While this guidance seeks to improve accountability and service delivery across the sector, much more is required to achieve best practice conduct and governance in </w:t>
      </w:r>
      <w:r w:rsidR="008A4B44">
        <w:t>local government</w:t>
      </w:r>
      <w:r>
        <w:t>.</w:t>
      </w:r>
    </w:p>
    <w:p w14:paraId="6E6EBBE7" w14:textId="1E3F9ACB" w:rsidR="00181DA9" w:rsidRDefault="00181DA9" w:rsidP="00181DA9">
      <w:pPr>
        <w:pStyle w:val="PwCNormal"/>
      </w:pPr>
      <w:r>
        <w:t xml:space="preserve">Further information on current statutory provisions and supports such as the LG Act 2020 can be found in </w:t>
      </w:r>
      <w:r w:rsidR="00770303">
        <w:fldChar w:fldCharType="begin"/>
      </w:r>
      <w:r w:rsidR="00770303">
        <w:instrText xml:space="preserve"> REF _Ref89258348 \n \h </w:instrText>
      </w:r>
      <w:r w:rsidR="00770303">
        <w:fldChar w:fldCharType="separate"/>
      </w:r>
      <w:r w:rsidR="00BF34A8">
        <w:t>Appendix A</w:t>
      </w:r>
      <w:r w:rsidR="00770303">
        <w:fldChar w:fldCharType="end"/>
      </w:r>
      <w:r>
        <w:t>.</w:t>
      </w:r>
    </w:p>
    <w:p w14:paraId="3D83BEFE" w14:textId="77777777" w:rsidR="00770303" w:rsidRDefault="00770303" w:rsidP="00181DA9">
      <w:pPr>
        <w:pStyle w:val="PwCNormal"/>
      </w:pPr>
    </w:p>
    <w:p w14:paraId="292B761E" w14:textId="77748DE2" w:rsidR="00181DA9" w:rsidRDefault="00181DA9" w:rsidP="00770303">
      <w:pPr>
        <w:pStyle w:val="Heading2"/>
      </w:pPr>
      <w:r>
        <w:t xml:space="preserve">Impact and Consequences of </w:t>
      </w:r>
      <w:r w:rsidR="00D87B59">
        <w:t xml:space="preserve">Poor </w:t>
      </w:r>
      <w:r>
        <w:t>Behaviour</w:t>
      </w:r>
      <w:r w:rsidR="00390C54">
        <w:t xml:space="preserve"> and Misconduct</w:t>
      </w:r>
    </w:p>
    <w:p w14:paraId="035F37A4" w14:textId="2299DC44" w:rsidR="00181DA9" w:rsidRDefault="00181DA9" w:rsidP="00181DA9">
      <w:pPr>
        <w:pStyle w:val="PwCNormal"/>
      </w:pPr>
      <w:r>
        <w:t xml:space="preserve">The impact of persistent </w:t>
      </w:r>
      <w:r w:rsidR="00390C54">
        <w:t>poor behaviour and misconduct</w:t>
      </w:r>
      <w:r w:rsidR="00D87B59" w:rsidDel="00D87B59">
        <w:t xml:space="preserve"> </w:t>
      </w:r>
      <w:r>
        <w:t xml:space="preserve">in </w:t>
      </w:r>
      <w:r w:rsidR="008A4B44">
        <w:t>local government</w:t>
      </w:r>
      <w:r>
        <w:t xml:space="preserve"> is multifaceted. </w:t>
      </w:r>
      <w:r w:rsidR="00390C54">
        <w:t>P</w:t>
      </w:r>
      <w:r w:rsidR="00D87B59">
        <w:t xml:space="preserve">oor </w:t>
      </w:r>
      <w:r>
        <w:t xml:space="preserve">behaviour </w:t>
      </w:r>
      <w:r w:rsidR="00390C54">
        <w:t xml:space="preserve">and misconduct </w:t>
      </w:r>
      <w:r>
        <w:t xml:space="preserve">of a Council member, if allowed to persist without early or effective intervention, </w:t>
      </w:r>
      <w:r w:rsidR="00390C54">
        <w:t>can</w:t>
      </w:r>
      <w:r>
        <w:t xml:space="preserve"> render both the Council and the collective group of Councillors, dysfunctional. As </w:t>
      </w:r>
      <w:r w:rsidR="00D87B59">
        <w:t>misconduct and poor behaviour</w:t>
      </w:r>
      <w:r w:rsidR="00D87B59" w:rsidDel="00D87B59">
        <w:t xml:space="preserve"> </w:t>
      </w:r>
      <w:r>
        <w:t xml:space="preserve">events </w:t>
      </w:r>
      <w:r w:rsidR="00B75A97">
        <w:t>escalate</w:t>
      </w:r>
      <w:r>
        <w:t>, by-products of these events emerge</w:t>
      </w:r>
      <w:r w:rsidR="0033719A">
        <w:t>. Examples of this include</w:t>
      </w:r>
      <w:r>
        <w:t xml:space="preserve"> negative publicity, diminished workplace relationships and public trust, </w:t>
      </w:r>
      <w:r w:rsidR="00B75A97">
        <w:t>negative impacts on</w:t>
      </w:r>
      <w:r>
        <w:t xml:space="preserve"> health and wellbeing, increased workforce turnover, absenteeism and recruitment challenges, and the dismissal of Council.</w:t>
      </w:r>
    </w:p>
    <w:p w14:paraId="7A5006F4" w14:textId="1137FA6E" w:rsidR="00181DA9" w:rsidRDefault="00181DA9" w:rsidP="004165C8">
      <w:pPr>
        <w:pStyle w:val="PwCNormal"/>
        <w:keepLines/>
      </w:pPr>
      <w:r>
        <w:lastRenderedPageBreak/>
        <w:t xml:space="preserve">The LG Act 2020 and the </w:t>
      </w:r>
      <w:r w:rsidR="0033719A">
        <w:t>Local Government (</w:t>
      </w:r>
      <w:r>
        <w:t>Governance and Integrity</w:t>
      </w:r>
      <w:r w:rsidR="0033719A">
        <w:t>)</w:t>
      </w:r>
      <w:r>
        <w:t xml:space="preserve"> Regulations 2020 depict the standards of conduct and a Councillor conduct framework to support the management of Councillor conduct issues</w:t>
      </w:r>
      <w:r w:rsidR="000513CB">
        <w:t>. H</w:t>
      </w:r>
      <w:r>
        <w:t>owever</w:t>
      </w:r>
      <w:r w:rsidR="00390C54">
        <w:t>,</w:t>
      </w:r>
      <w:r>
        <w:t xml:space="preserve"> organisational processes are equally important in contributing to and supporting an early intervention response. Persistent poor behaviour across the sector, however, may be indicative of an inherent gap or disconnect in the current system.</w:t>
      </w:r>
    </w:p>
    <w:p w14:paraId="6DC3025F" w14:textId="1E95911F" w:rsidR="00181DA9" w:rsidRDefault="00E01454" w:rsidP="00181DA9">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42" behindDoc="0" locked="1" layoutInCell="1" allowOverlap="1" wp14:anchorId="4B3CB366" wp14:editId="16031F7D">
                <wp:simplePos x="0" y="0"/>
                <wp:positionH relativeFrom="margin">
                  <wp:align>right</wp:align>
                </wp:positionH>
                <wp:positionV relativeFrom="paragraph">
                  <wp:posOffset>14605</wp:posOffset>
                </wp:positionV>
                <wp:extent cx="1980000" cy="2275200"/>
                <wp:effectExtent l="0" t="0" r="1270" b="0"/>
                <wp:wrapSquare wrapText="bothSides"/>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0000" cy="2275200"/>
                        </a:xfrm>
                        <a:prstGeom prst="rect">
                          <a:avLst/>
                        </a:prstGeom>
                        <a:solidFill>
                          <a:schemeClr val="bg1">
                            <a:lumMod val="95000"/>
                          </a:schemeClr>
                        </a:solidFill>
                        <a:ln w="19050" cap="flat" cmpd="sng">
                          <a:noFill/>
                          <a:prstDash val="solid"/>
                          <a:round/>
                          <a:headEnd type="none" w="sm" len="sm"/>
                          <a:tailEnd type="none" w="sm" len="sm"/>
                        </a:ln>
                      </wps:spPr>
                      <wps:txbx>
                        <w:txbxContent>
                          <w:p w14:paraId="2CA3E881" w14:textId="6D68FB1A" w:rsidR="00196D26" w:rsidRDefault="00196D26" w:rsidP="00E01454">
                            <w:pPr>
                              <w:pStyle w:val="PullOutText"/>
                            </w:pPr>
                            <w:r>
                              <w:t>“Bullying, intimidation and exclusion are unacceptable behaviours in any workplace. An apparent embedded culture of a failure to challenge these Councillor behaviours and hold the responsible Councillor parties to account represents a serious governance failure at the Council.*”</w:t>
                            </w:r>
                          </w:p>
                          <w:p w14:paraId="5BC3EED1" w14:textId="271B791A" w:rsidR="00196D26" w:rsidRPr="00E01454" w:rsidRDefault="00196D26" w:rsidP="00E01454">
                            <w:pPr>
                              <w:pStyle w:val="PullOutText"/>
                              <w:rPr>
                                <w:sz w:val="18"/>
                                <w:szCs w:val="18"/>
                              </w:rPr>
                            </w:pPr>
                            <w:r w:rsidRPr="00E01454">
                              <w:rPr>
                                <w:sz w:val="18"/>
                                <w:szCs w:val="18"/>
                              </w:rPr>
                              <w:t>*Gardner, L. 2020, ‘City of Casey Municipal Monitor Report’</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4B3CB366" id="Text Box 62" o:spid="_x0000_s1043" type="#_x0000_t202" alt="&quot;&quot;" style="position:absolute;margin-left:104.7pt;margin-top:1.15pt;width:155.9pt;height:179.15pt;z-index:25165824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" fillcolor="#f2f2f2 [3052]" stroked="f" strokeweight="1.5pt">
                <v:stroke startarrowwidth="narrow" startarrowlength="short" endarrowwidth="narrow" endarrowlength="short" joinstyle="round"/>
                <v:textbox style="mso-fit-shape-to-text:t" inset="2mm,1mm,2mm,1mm">
                  <w:txbxContent>
                    <w:p w14:paraId="2CA3E881" w14:textId="6D68FB1A" w:rsidR="00196D26" w:rsidRDefault="00196D26" w:rsidP="00E01454">
                      <w:pPr>
                        <w:pStyle w:val="PullOutText"/>
                      </w:pPr>
                      <w:r>
                        <w:t>“Bullying, intimidation and exclusion are unacceptable behaviours in any workplace. An apparent embedded culture of a failure to challenge these Councillor behaviours and hold the responsible Councillor parties to account represents a serious governance failure at the Council.*”</w:t>
                      </w:r>
                    </w:p>
                    <w:p w14:paraId="5BC3EED1" w14:textId="271B791A" w:rsidR="00196D26" w:rsidRPr="00E01454" w:rsidRDefault="00196D26" w:rsidP="00E01454">
                      <w:pPr>
                        <w:pStyle w:val="PullOutText"/>
                        <w:rPr>
                          <w:sz w:val="18"/>
                          <w:szCs w:val="18"/>
                        </w:rPr>
                      </w:pPr>
                      <w:r w:rsidRPr="00E01454">
                        <w:rPr>
                          <w:sz w:val="18"/>
                          <w:szCs w:val="18"/>
                        </w:rPr>
                        <w:t>*Gardner, L. 2020, ‘City of Casey Municipal Monitor Report’</w:t>
                      </w:r>
                    </w:p>
                  </w:txbxContent>
                </v:textbox>
                <w10:wrap type="square" anchorx="margin"/>
                <w10:anchorlock/>
              </v:shape>
            </w:pict>
          </mc:Fallback>
        </mc:AlternateContent>
      </w:r>
      <w:r w:rsidR="00181DA9">
        <w:t xml:space="preserve">As outlined by the Victorian Charter of Human Rights and Responsibilities and Victorian Occupational Health and Safety Act and Regulations 2004, all Victorians have a right to freedom, equality and respect, and all employers have a responsibility to ensure the safety and fair treatment of their employees in any given workplace. </w:t>
      </w:r>
      <w:r w:rsidR="005B6FA9">
        <w:t>B</w:t>
      </w:r>
      <w:r w:rsidR="00181DA9">
        <w:t>ullying, harassment or sexual harassment and discrimination are examples of unacceptable behaviour and treatment of which Council</w:t>
      </w:r>
      <w:r w:rsidR="0061475D">
        <w:t>lors</w:t>
      </w:r>
      <w:r w:rsidR="00390C54">
        <w:t>, Mayors, CEOs, and other</w:t>
      </w:r>
      <w:r w:rsidR="00181DA9">
        <w:t xml:space="preserve"> staff can be subject to, and are indicative of a dysfunctional Council and/or damaged Council culture and governance. </w:t>
      </w:r>
    </w:p>
    <w:p w14:paraId="36D820B6" w14:textId="3FD64A24" w:rsidR="001D40ED" w:rsidRDefault="001D40ED" w:rsidP="00181DA9">
      <w:pPr>
        <w:pStyle w:val="PwCNormal"/>
      </w:pPr>
      <w:r>
        <w:t xml:space="preserve">As noted by the Australian Local Government Women’s Association, </w:t>
      </w:r>
      <w:r w:rsidRPr="00276B3B">
        <w:rPr>
          <w:i/>
          <w:iCs/>
        </w:rPr>
        <w:t>‘40% of women who decided not to run again said it was because of poor culture’</w:t>
      </w:r>
      <w:r>
        <w:t xml:space="preserve">. This, in essence, </w:t>
      </w:r>
      <w:proofErr w:type="gramStart"/>
      <w:r>
        <w:t>has the ability to</w:t>
      </w:r>
      <w:proofErr w:type="gramEnd"/>
      <w:r>
        <w:t xml:space="preserve"> affect the state government target of achieving a 50% gender split of Mayors and Councillors by 2025 and garnering the benefits of equality. Following the 2020 </w:t>
      </w:r>
      <w:r w:rsidR="008A4B44">
        <w:t>local government</w:t>
      </w:r>
      <w:r>
        <w:t xml:space="preserve"> elections, 272 women were elected to Council which represented 43.8% of Councillors</w:t>
      </w:r>
      <w:r>
        <w:rPr>
          <w:rStyle w:val="FootnoteReference"/>
        </w:rPr>
        <w:footnoteReference w:id="5"/>
      </w:r>
      <w:r>
        <w:t>.</w:t>
      </w:r>
    </w:p>
    <w:p w14:paraId="36C85F43" w14:textId="29748B7F" w:rsidR="00846ED4" w:rsidRDefault="00181DA9" w:rsidP="00181DA9">
      <w:pPr>
        <w:pStyle w:val="PwCNormal"/>
      </w:pPr>
      <w:r>
        <w:t xml:space="preserve">A Commission of Inquiry into Greater Geelong City Council in 2016 investigated the breakdown of good governance and breach of Councillor Code of Conduct by the Mayor and </w:t>
      </w:r>
      <w:r w:rsidR="00381983">
        <w:t>several</w:t>
      </w:r>
      <w:r>
        <w:t xml:space="preserve"> Councillors. The conduct perpetrated by the Mayor and Councillors subjected </w:t>
      </w:r>
      <w:r w:rsidR="00381983">
        <w:t>several</w:t>
      </w:r>
      <w:r>
        <w:t xml:space="preserve"> Council staff to bullying and harassment, which resulted in substantial damage to their health and wellbeing to the point of resignation and physical relocation of two Council staff members.</w:t>
      </w:r>
      <w:r w:rsidR="006E49D7">
        <w:t xml:space="preserve"> </w:t>
      </w:r>
      <w:r w:rsidR="00846ED4">
        <w:t>Consultations suggested that the complex Councillor – CEO relationship can interfere with the effective management of Councillor misconduct, particularly as the CEO is, technically, an employee of the Councillor.</w:t>
      </w:r>
    </w:p>
    <w:p w14:paraId="32C8231A" w14:textId="6878D035" w:rsidR="00181DA9" w:rsidRDefault="00181DA9" w:rsidP="00181DA9">
      <w:pPr>
        <w:pStyle w:val="PwCNormal"/>
      </w:pPr>
      <w:r>
        <w:t xml:space="preserve">Similarly, a Commission of Inquiry into South Gippsland Shire Council in 2019 reported Council staff being so emotionally impacted by conflict and </w:t>
      </w:r>
      <w:r w:rsidR="00D87B59">
        <w:t>mis</w:t>
      </w:r>
      <w:r>
        <w:t>conduct to the extent of requiring medical treatment. These inquiries revealed that mechanisms to report and manage</w:t>
      </w:r>
      <w:r w:rsidR="000513CB">
        <w:t xml:space="preserve"> both</w:t>
      </w:r>
      <w:r>
        <w:t xml:space="preserve"> bullying and harassment complaints by staff were not effective or timely, thereby leaving staff to feel defeated and helpless in seeking support, and with little faith in the system to appropriately respond to their complaints in a prompt manner. </w:t>
      </w:r>
    </w:p>
    <w:p w14:paraId="29BE28FD" w14:textId="33007F9F" w:rsidR="00181DA9" w:rsidRDefault="00181DA9" w:rsidP="00181DA9">
      <w:pPr>
        <w:pStyle w:val="PwCNormal"/>
      </w:pPr>
      <w:r>
        <w:t xml:space="preserve">Additionally, there appears to be hesitation towards holding unacceptable Councillor behaviour to account due to fear of conflict, </w:t>
      </w:r>
      <w:proofErr w:type="gramStart"/>
      <w:r>
        <w:t>intimidation</w:t>
      </w:r>
      <w:proofErr w:type="gramEnd"/>
      <w:r>
        <w:t xml:space="preserve"> or repercussion, as reported in the City of Casey’s 2020 Monitor Report. The lack of confidence by Council</w:t>
      </w:r>
      <w:r w:rsidR="00C1225F">
        <w:t>lors</w:t>
      </w:r>
      <w:r>
        <w:t xml:space="preserve"> and staff to have their complaints managed effectively or without fear of repercussion, combined with the breakdown of good governance </w:t>
      </w:r>
      <w:proofErr w:type="gramStart"/>
      <w:r>
        <w:t>as a result of</w:t>
      </w:r>
      <w:proofErr w:type="gramEnd"/>
      <w:r>
        <w:t xml:space="preserve"> inadequate leadership, enables </w:t>
      </w:r>
      <w:r w:rsidR="00D87B59">
        <w:t xml:space="preserve">poor </w:t>
      </w:r>
      <w:r>
        <w:t xml:space="preserve">behaviour by elected members to continue and become normalised. Where good governance practices and principles continue to be disregarded, particularly in Councils that </w:t>
      </w:r>
      <w:proofErr w:type="gramStart"/>
      <w:r>
        <w:t>are able to</w:t>
      </w:r>
      <w:proofErr w:type="gramEnd"/>
      <w:r>
        <w:t xml:space="preserve"> continue to function and deliver on their business responsibilities, a strong avoidance culture may then develop. </w:t>
      </w:r>
    </w:p>
    <w:p w14:paraId="0351453E" w14:textId="3FB994D3" w:rsidR="00181DA9" w:rsidRDefault="00203797" w:rsidP="00181DA9">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43" behindDoc="0" locked="1" layoutInCell="1" allowOverlap="1" wp14:anchorId="2B8432D0" wp14:editId="13902C0A">
                <wp:simplePos x="0" y="0"/>
                <wp:positionH relativeFrom="margin">
                  <wp:posOffset>4283075</wp:posOffset>
                </wp:positionH>
                <wp:positionV relativeFrom="paragraph">
                  <wp:posOffset>-770255</wp:posOffset>
                </wp:positionV>
                <wp:extent cx="1979930" cy="2440305"/>
                <wp:effectExtent l="0" t="0" r="1270" b="0"/>
                <wp:wrapSquare wrapText="bothSides"/>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47B12652" w14:textId="660AA089" w:rsidR="00196D26" w:rsidRDefault="00196D26" w:rsidP="00203797">
                            <w:pPr>
                              <w:pStyle w:val="PullOutText"/>
                            </w:pPr>
                            <w:r w:rsidRPr="00203797">
                              <w:t>Preliminary insights revealed a need for earlier intervention and prevention efforts to manage Councillor misconduct.</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2B8432D0" id="Text Box 131" o:spid="_x0000_s1044" type="#_x0000_t202" alt="&quot;&quot;" style="position:absolute;margin-left:337.25pt;margin-top:-60.65pt;width:155.9pt;height:192.15pt;z-index:251658243;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" fillcolor="#f2f2f2 [3052]" stroked="f" strokeweight="1.5pt">
                <v:stroke startarrowwidth="narrow" startarrowlength="short" endarrowwidth="narrow" endarrowlength="short" joinstyle="round"/>
                <v:textbox style="mso-fit-shape-to-text:t" inset="2mm,1mm,2mm,1mm">
                  <w:txbxContent>
                    <w:p w14:paraId="47B12652" w14:textId="660AA089" w:rsidR="00196D26" w:rsidRDefault="00196D26" w:rsidP="00203797">
                      <w:pPr>
                        <w:pStyle w:val="PullOutText"/>
                      </w:pPr>
                      <w:r w:rsidRPr="00203797">
                        <w:t>Preliminary insights revealed a need for earlier intervention and prevention efforts to manage Councillor misconduct.</w:t>
                      </w:r>
                    </w:p>
                  </w:txbxContent>
                </v:textbox>
                <w10:wrap type="square" anchorx="margin"/>
                <w10:anchorlock/>
              </v:shape>
            </w:pict>
          </mc:Fallback>
        </mc:AlternateContent>
      </w:r>
      <w:r w:rsidR="00181DA9">
        <w:t xml:space="preserve">The number of inquiries and recent dismissal of Councils is a strong indicator that there is a need for greater early intervention and accountability to discourage poor behaviour by Councillors. Although the LG Act 1989 has been recently subject to an in-depth review, restructure and transformation and is now superseded by the new LG Act 2020, further refinements and reform may be required to improve good practices, effective </w:t>
      </w:r>
      <w:proofErr w:type="gramStart"/>
      <w:r w:rsidR="00181DA9">
        <w:t>leadership</w:t>
      </w:r>
      <w:proofErr w:type="gramEnd"/>
      <w:r w:rsidR="00181DA9">
        <w:t xml:space="preserve"> and accountability in the sector.</w:t>
      </w:r>
    </w:p>
    <w:p w14:paraId="25CF7FDD" w14:textId="77777777" w:rsidR="00770303" w:rsidRDefault="00770303" w:rsidP="00181DA9">
      <w:pPr>
        <w:pStyle w:val="PwCNormal"/>
      </w:pPr>
    </w:p>
    <w:p w14:paraId="5FDA0A34" w14:textId="51E4590B" w:rsidR="00181DA9" w:rsidRDefault="00181DA9" w:rsidP="00770303">
      <w:pPr>
        <w:pStyle w:val="Heading2"/>
      </w:pPr>
      <w:r>
        <w:lastRenderedPageBreak/>
        <w:t>Current and Past Actions to Address</w:t>
      </w:r>
      <w:r w:rsidR="00390C54">
        <w:t xml:space="preserve"> Poor Behaviour and Misconduct</w:t>
      </w:r>
    </w:p>
    <w:p w14:paraId="4AC64CF3" w14:textId="19B3C2A4" w:rsidR="00181DA9" w:rsidRDefault="000D07C1" w:rsidP="004165C8">
      <w:pPr>
        <w:pStyle w:val="PwCNormal"/>
        <w:keepNext/>
        <w:keepLines/>
      </w:pPr>
      <w:r>
        <w:t>Several</w:t>
      </w:r>
      <w:r w:rsidR="00181DA9">
        <w:t xml:space="preserve"> actions have been carried out nationally to address Councillor </w:t>
      </w:r>
      <w:r w:rsidR="00D87B59">
        <w:t>mis</w:t>
      </w:r>
      <w:r w:rsidR="00181DA9">
        <w:t xml:space="preserve">conduct and </w:t>
      </w:r>
      <w:r w:rsidR="00D87B59">
        <w:t xml:space="preserve">poor </w:t>
      </w:r>
      <w:r w:rsidR="00181DA9">
        <w:t xml:space="preserve">behaviour. Actions have sought to improve governance, conduct and accountability across the </w:t>
      </w:r>
      <w:r w:rsidR="008A4B44">
        <w:t>local government</w:t>
      </w:r>
      <w:r w:rsidR="00181DA9">
        <w:t xml:space="preserve"> sector. </w:t>
      </w:r>
      <w:r w:rsidR="000513CB">
        <w:t>E</w:t>
      </w:r>
      <w:r w:rsidR="00181DA9">
        <w:t>xample</w:t>
      </w:r>
      <w:r w:rsidR="000513CB">
        <w:t>s</w:t>
      </w:r>
      <w:r w:rsidR="00181DA9">
        <w:t xml:space="preserve"> of actions that have been undertaken include revisions and amendments to key legislation relevant to the </w:t>
      </w:r>
      <w:r w:rsidR="008A4B44">
        <w:t>local government</w:t>
      </w:r>
      <w:r w:rsidR="00181DA9">
        <w:t xml:space="preserve"> sector, or non-legislative endeavours by the </w:t>
      </w:r>
      <w:r w:rsidR="008A4B44">
        <w:t>local government</w:t>
      </w:r>
      <w:r w:rsidR="00181DA9">
        <w:t xml:space="preserve"> sector to highlight, discuss and address </w:t>
      </w:r>
      <w:r w:rsidR="00D87B59">
        <w:t>Councillor misconduct and poor behaviour</w:t>
      </w:r>
      <w:r w:rsidR="00181DA9">
        <w:t xml:space="preserve">. Consultation has provided some examples </w:t>
      </w:r>
      <w:r w:rsidR="004B417D">
        <w:t>of</w:t>
      </w:r>
      <w:r w:rsidR="00181DA9">
        <w:t xml:space="preserve"> good practices currently undertaken by </w:t>
      </w:r>
      <w:proofErr w:type="gramStart"/>
      <w:r w:rsidR="00181DA9">
        <w:t>a number of</w:t>
      </w:r>
      <w:proofErr w:type="gramEnd"/>
      <w:r w:rsidR="00181DA9">
        <w:t xml:space="preserve"> Victorian Councils, including:</w:t>
      </w:r>
    </w:p>
    <w:p w14:paraId="3482F1E0" w14:textId="39AC0B79" w:rsidR="00181DA9" w:rsidRDefault="00181DA9" w:rsidP="00770303">
      <w:pPr>
        <w:pStyle w:val="ListBullet"/>
      </w:pPr>
      <w:r>
        <w:t xml:space="preserve">The acknowledgement of the Councillor role being both a privilege and </w:t>
      </w:r>
      <w:proofErr w:type="gramStart"/>
      <w:r>
        <w:t>responsibility, and</w:t>
      </w:r>
      <w:proofErr w:type="gramEnd"/>
      <w:r>
        <w:t xml:space="preserve"> highlighting the definitions of principles and values. </w:t>
      </w:r>
    </w:p>
    <w:p w14:paraId="1E85F1EC" w14:textId="120E1EA9" w:rsidR="00181DA9" w:rsidRDefault="00181DA9" w:rsidP="00770303">
      <w:pPr>
        <w:pStyle w:val="ListBullet"/>
      </w:pPr>
      <w:r>
        <w:t>High Performance Training on Council values featuring a ‘High Performance Tool Kit’.</w:t>
      </w:r>
    </w:p>
    <w:p w14:paraId="4A334C3E" w14:textId="58A0208E" w:rsidR="00181DA9" w:rsidRDefault="00181DA9" w:rsidP="00181DA9">
      <w:pPr>
        <w:pStyle w:val="PwCNormal"/>
      </w:pPr>
      <w:r>
        <w:t>Further examples of potential internal and external initiatives to improve Council culture were also provided, some of which are already underway while others are for consideration. Some of these are noted below.</w:t>
      </w:r>
    </w:p>
    <w:tbl>
      <w:tblPr>
        <w:tblStyle w:val="GridTable4-Accent1"/>
        <w:tblW w:w="0" w:type="auto"/>
        <w:tblLook w:val="0620" w:firstRow="1" w:lastRow="0" w:firstColumn="0" w:lastColumn="0" w:noHBand="1" w:noVBand="1"/>
      </w:tblPr>
      <w:tblGrid>
        <w:gridCol w:w="4927"/>
        <w:gridCol w:w="4928"/>
      </w:tblGrid>
      <w:tr w:rsidR="00682575" w14:paraId="4C4CF92D" w14:textId="77777777" w:rsidTr="007A2557">
        <w:trPr>
          <w:cnfStyle w:val="100000000000" w:firstRow="1" w:lastRow="0" w:firstColumn="0" w:lastColumn="0" w:oddVBand="0" w:evenVBand="0" w:oddHBand="0" w:evenHBand="0" w:firstRowFirstColumn="0" w:firstRowLastColumn="0" w:lastRowFirstColumn="0" w:lastRowLastColumn="0"/>
        </w:trPr>
        <w:tc>
          <w:tcPr>
            <w:tcW w:w="4927" w:type="dxa"/>
          </w:tcPr>
          <w:p w14:paraId="42767839" w14:textId="25D439BB" w:rsidR="00682575" w:rsidRDefault="007A2557" w:rsidP="0007557F">
            <w:pPr>
              <w:pStyle w:val="TableColumnHeadingNormal"/>
            </w:pPr>
            <w:r w:rsidRPr="007A2557">
              <w:t>Internal initiatives:</w:t>
            </w:r>
          </w:p>
        </w:tc>
        <w:tc>
          <w:tcPr>
            <w:tcW w:w="4928" w:type="dxa"/>
          </w:tcPr>
          <w:p w14:paraId="55EEFC2C" w14:textId="46E202CC" w:rsidR="00682575" w:rsidRDefault="007A2557" w:rsidP="0007557F">
            <w:pPr>
              <w:pStyle w:val="TableColumnHeadingNormal"/>
            </w:pPr>
            <w:r w:rsidRPr="007A2557">
              <w:t>External initiatives:</w:t>
            </w:r>
          </w:p>
        </w:tc>
      </w:tr>
      <w:tr w:rsidR="00682575" w14:paraId="46689C26" w14:textId="77777777" w:rsidTr="007A2557">
        <w:tc>
          <w:tcPr>
            <w:tcW w:w="4927" w:type="dxa"/>
            <w:shd w:val="clear" w:color="auto" w:fill="F2F2F2" w:themeFill="background1" w:themeFillShade="F2"/>
          </w:tcPr>
          <w:p w14:paraId="6DE7188C" w14:textId="77777777" w:rsidR="007A2557" w:rsidRDefault="007A2557" w:rsidP="007A2557">
            <w:pPr>
              <w:pStyle w:val="TableListBulletNormal"/>
            </w:pPr>
            <w:r>
              <w:t xml:space="preserve">Orientation, </w:t>
            </w:r>
            <w:proofErr w:type="gramStart"/>
            <w:r>
              <w:t>induction</w:t>
            </w:r>
            <w:proofErr w:type="gramEnd"/>
            <w:r>
              <w:t xml:space="preserve"> and training on responsibilities</w:t>
            </w:r>
          </w:p>
          <w:p w14:paraId="55A592EB" w14:textId="5C668179" w:rsidR="007A2557" w:rsidRDefault="007A2557" w:rsidP="007A2557">
            <w:pPr>
              <w:pStyle w:val="TableListBulletNormal"/>
            </w:pPr>
            <w:r>
              <w:t>Council values</w:t>
            </w:r>
          </w:p>
          <w:p w14:paraId="4C02161D" w14:textId="3E6BFFCF" w:rsidR="007A2557" w:rsidRDefault="007A2557" w:rsidP="007A2557">
            <w:pPr>
              <w:pStyle w:val="TableListBulletNormal"/>
            </w:pPr>
            <w:r>
              <w:t>Culture reviews</w:t>
            </w:r>
          </w:p>
          <w:p w14:paraId="07174116" w14:textId="7A425F22" w:rsidR="007A2557" w:rsidRDefault="007A2557" w:rsidP="007A2557">
            <w:pPr>
              <w:pStyle w:val="TableListBulletNormal"/>
            </w:pPr>
            <w:r>
              <w:t>Zero tolerance to bullying</w:t>
            </w:r>
          </w:p>
          <w:p w14:paraId="2228A7B6" w14:textId="0A38A84E" w:rsidR="007A2557" w:rsidRDefault="007A2557" w:rsidP="007A2557">
            <w:pPr>
              <w:pStyle w:val="TableListBulletNormal"/>
            </w:pPr>
            <w:r>
              <w:t>Performance reviews and performance management of Councillors</w:t>
            </w:r>
          </w:p>
          <w:p w14:paraId="0CB6A5DF" w14:textId="117E9069" w:rsidR="007A2557" w:rsidRDefault="007A2557" w:rsidP="007A2557">
            <w:pPr>
              <w:pStyle w:val="TableListBulletNormal"/>
            </w:pPr>
            <w:r>
              <w:t>Standardising the core requirements of the Code of Conduct with an opportunity for the Council to have value add or ownership of certain sections</w:t>
            </w:r>
          </w:p>
          <w:p w14:paraId="56060AB1" w14:textId="1CE4209B" w:rsidR="007A2557" w:rsidRDefault="007A2557" w:rsidP="007A2557">
            <w:pPr>
              <w:pStyle w:val="TableListBulletNormal"/>
            </w:pPr>
            <w:r>
              <w:t>Code of Conduct mediation process for disruptive culture and behaviour</w:t>
            </w:r>
          </w:p>
          <w:p w14:paraId="40002158" w14:textId="647F3F20" w:rsidR="00682575" w:rsidRDefault="007A2557" w:rsidP="007A2557">
            <w:pPr>
              <w:pStyle w:val="TableListBulletNormal"/>
            </w:pPr>
            <w:r>
              <w:t>Stronger misconduct Code of Conduct processes</w:t>
            </w:r>
          </w:p>
        </w:tc>
        <w:tc>
          <w:tcPr>
            <w:tcW w:w="4928" w:type="dxa"/>
            <w:shd w:val="clear" w:color="auto" w:fill="F2F2F2" w:themeFill="background1" w:themeFillShade="F2"/>
          </w:tcPr>
          <w:p w14:paraId="383DCFCB" w14:textId="77777777" w:rsidR="007A2557" w:rsidRDefault="007A2557" w:rsidP="007A2557">
            <w:pPr>
              <w:pStyle w:val="TableListBulletNormal"/>
            </w:pPr>
            <w:r>
              <w:t>Pre-training programs for candidates</w:t>
            </w:r>
          </w:p>
          <w:p w14:paraId="36597C2F" w14:textId="13319C37" w:rsidR="007A2557" w:rsidRDefault="007A2557" w:rsidP="007A2557">
            <w:pPr>
              <w:pStyle w:val="TableListBulletNormal"/>
            </w:pPr>
            <w:r>
              <w:t>Formal mentoring system</w:t>
            </w:r>
          </w:p>
          <w:p w14:paraId="21FDDDF5" w14:textId="5B954DB1" w:rsidR="007A2557" w:rsidRDefault="007A2557" w:rsidP="007A2557">
            <w:pPr>
              <w:pStyle w:val="TableListBulletNormal"/>
            </w:pPr>
            <w:r>
              <w:t>Term limits</w:t>
            </w:r>
            <w:r w:rsidR="006E49D7">
              <w:t xml:space="preserve"> – </w:t>
            </w:r>
            <w:proofErr w:type="gramStart"/>
            <w:r>
              <w:t>similar to</w:t>
            </w:r>
            <w:proofErr w:type="gramEnd"/>
            <w:r>
              <w:t xml:space="preserve"> a board environment</w:t>
            </w:r>
          </w:p>
          <w:p w14:paraId="2338D367" w14:textId="4B8AF875" w:rsidR="007A2557" w:rsidRDefault="007A2557" w:rsidP="007A2557">
            <w:pPr>
              <w:pStyle w:val="TableListBulletNormal"/>
            </w:pPr>
            <w:r>
              <w:t>Workplace occupational health and safety (OH&amp;S)</w:t>
            </w:r>
          </w:p>
          <w:p w14:paraId="5612D043" w14:textId="492002E8" w:rsidR="007A2557" w:rsidRDefault="007A2557" w:rsidP="007A2557">
            <w:pPr>
              <w:pStyle w:val="TableListBulletNormal"/>
            </w:pPr>
            <w:r>
              <w:t>Modelling of ideals</w:t>
            </w:r>
            <w:r w:rsidR="006E49D7">
              <w:t xml:space="preserve"> – </w:t>
            </w:r>
            <w:r>
              <w:t>parliament versus board</w:t>
            </w:r>
          </w:p>
          <w:p w14:paraId="2ACC7CDF" w14:textId="3225AD37" w:rsidR="007A2557" w:rsidRDefault="007A2557" w:rsidP="007A2557">
            <w:pPr>
              <w:pStyle w:val="TableListBulletNormal"/>
            </w:pPr>
            <w:r>
              <w:t>Refine and tighten definitions in the LG Act 2020 (such as that of ‘confidentiality’)</w:t>
            </w:r>
          </w:p>
          <w:p w14:paraId="01DF4B63" w14:textId="139B9C08" w:rsidR="007A2557" w:rsidRDefault="007A2557" w:rsidP="007A2557">
            <w:pPr>
              <w:pStyle w:val="TableListBulletNormal"/>
            </w:pPr>
            <w:r>
              <w:t>Anti-bullying assistance for Councillors</w:t>
            </w:r>
          </w:p>
          <w:p w14:paraId="6E5BB64E" w14:textId="75EC94A5" w:rsidR="007A2557" w:rsidRDefault="007A2557" w:rsidP="007A2557">
            <w:pPr>
              <w:pStyle w:val="TableListBulletNormal"/>
            </w:pPr>
            <w:r>
              <w:t>Conduct health check and an OH&amp;S check</w:t>
            </w:r>
          </w:p>
          <w:p w14:paraId="4F6DC805" w14:textId="5741171E" w:rsidR="007A2557" w:rsidRDefault="007A2557" w:rsidP="007A2557">
            <w:pPr>
              <w:pStyle w:val="TableListBulletNormal"/>
            </w:pPr>
            <w:r>
              <w:t>Councillor suspension</w:t>
            </w:r>
          </w:p>
          <w:p w14:paraId="419F5822" w14:textId="748250B8" w:rsidR="007A2557" w:rsidRDefault="007A2557" w:rsidP="007A2557">
            <w:pPr>
              <w:pStyle w:val="TableListBulletNormal"/>
            </w:pPr>
            <w:r>
              <w:t>Appointment of a Municipal Monitor</w:t>
            </w:r>
          </w:p>
          <w:p w14:paraId="600BF952" w14:textId="2EBD6578" w:rsidR="00682575" w:rsidRDefault="007A2557" w:rsidP="007A2557">
            <w:pPr>
              <w:pStyle w:val="TableListBulletNormal"/>
            </w:pPr>
            <w:r>
              <w:t>Council dismissal</w:t>
            </w:r>
          </w:p>
        </w:tc>
      </w:tr>
    </w:tbl>
    <w:p w14:paraId="185B3864" w14:textId="347461A8" w:rsidR="00181DA9" w:rsidRDefault="00181DA9" w:rsidP="00181DA9">
      <w:pPr>
        <w:pStyle w:val="PwCNormal"/>
      </w:pPr>
      <w:r>
        <w:t xml:space="preserve">Feedback suggests that more could be done to prevent instances of poor culture and </w:t>
      </w:r>
      <w:proofErr w:type="gramStart"/>
      <w:r>
        <w:t>conduct, and</w:t>
      </w:r>
      <w:proofErr w:type="gramEnd"/>
      <w:r>
        <w:t xml:space="preserve"> minimise the need for external responses when events progress to a point of crisis. Ultimately, however, Councillors and Mayors need to exercise the leadership required to build an environment of trust and discourage incidents of misconduct through internal initiatives. This can only be achieved through shared values, leading by example and appropriate management of conflict.</w:t>
      </w:r>
    </w:p>
    <w:p w14:paraId="7E8F0780" w14:textId="5921A3CC" w:rsidR="00181DA9" w:rsidRDefault="00181DA9" w:rsidP="00181DA9">
      <w:pPr>
        <w:pStyle w:val="PwCNormal"/>
      </w:pPr>
      <w:r>
        <w:t xml:space="preserve">Legislative reform may also have a role to play in addressing </w:t>
      </w:r>
      <w:r w:rsidR="00D87B59">
        <w:t>misconduct and poor</w:t>
      </w:r>
      <w:r>
        <w:t xml:space="preserve"> behaviour. There is a balance between being too prescriptive and enabling the </w:t>
      </w:r>
      <w:r w:rsidR="008A4B44">
        <w:t>local government</w:t>
      </w:r>
      <w:r>
        <w:t xml:space="preserve"> sector to have ownership of initiatives required under legislation. However, mandating processes and expectations to ensure alignment with legislative principles provides a mechanism to guide the </w:t>
      </w:r>
      <w:r w:rsidR="008A4B44">
        <w:t>local government</w:t>
      </w:r>
      <w:r>
        <w:t xml:space="preserve"> sector towards achieving a desired level of good conduct. Limitations associated with legislative reform may, however, include the need to regularly review the legislative environment to ensure it remains contemporary</w:t>
      </w:r>
      <w:r w:rsidR="000513CB">
        <w:t>.</w:t>
      </w:r>
      <w:r>
        <w:t xml:space="preserve"> </w:t>
      </w:r>
      <w:r w:rsidR="000513CB">
        <w:t>This would</w:t>
      </w:r>
      <w:r>
        <w:t xml:space="preserve"> provid</w:t>
      </w:r>
      <w:r w:rsidR="000513CB">
        <w:t>e</w:t>
      </w:r>
      <w:r>
        <w:t xml:space="preserve"> the tools to empower Councils and to sustainably meet the evolving needs of the community. </w:t>
      </w:r>
    </w:p>
    <w:p w14:paraId="6C7D1C33" w14:textId="6CE85BAC" w:rsidR="00181DA9" w:rsidRDefault="00181DA9" w:rsidP="00181DA9">
      <w:pPr>
        <w:pStyle w:val="PwCNormal"/>
      </w:pPr>
      <w:r>
        <w:t xml:space="preserve">Past and current national legislative reform acknowledges that this approach alone will not fully address and resolve Councillor misconduct. Legislative reform approaches may seek to clarify and delineate the levels of behaviour and the appropriate managing bodies. Doing so would enable a clearer dispute resolution process, timely </w:t>
      </w:r>
      <w:proofErr w:type="gramStart"/>
      <w:r>
        <w:t>intervention</w:t>
      </w:r>
      <w:proofErr w:type="gramEnd"/>
      <w:r>
        <w:t xml:space="preserve"> and the provision/allocation of powers</w:t>
      </w:r>
      <w:r w:rsidR="00A96376">
        <w:t xml:space="preserve">. </w:t>
      </w:r>
      <w:r>
        <w:t xml:space="preserve">Legislative reform approaches </w:t>
      </w:r>
      <w:r w:rsidR="00651C13">
        <w:t xml:space="preserve">in other jurisdictions </w:t>
      </w:r>
      <w:r>
        <w:t xml:space="preserve">also explore establishing core capability requirements for elected representatives and transparency of their professional development journey. </w:t>
      </w:r>
    </w:p>
    <w:p w14:paraId="72070654" w14:textId="7DA4CABA" w:rsidR="00181DA9" w:rsidRDefault="00181DA9" w:rsidP="00181DA9">
      <w:pPr>
        <w:pStyle w:val="PwCNormal"/>
      </w:pPr>
      <w:r>
        <w:t xml:space="preserve">A few examples of national legislative reform are highlighted in </w:t>
      </w:r>
      <w:r w:rsidR="00770303">
        <w:fldChar w:fldCharType="begin"/>
      </w:r>
      <w:r w:rsidR="00770303">
        <w:instrText xml:space="preserve"> REF _Ref89258544 \n \h </w:instrText>
      </w:r>
      <w:r w:rsidR="00770303">
        <w:fldChar w:fldCharType="separate"/>
      </w:r>
      <w:r w:rsidR="00BF34A8">
        <w:t>Appendix B</w:t>
      </w:r>
      <w:r w:rsidR="00770303">
        <w:fldChar w:fldCharType="end"/>
      </w:r>
      <w:r>
        <w:t xml:space="preserve">. </w:t>
      </w:r>
    </w:p>
    <w:p w14:paraId="76F7368B" w14:textId="0E845799" w:rsidR="00181DA9" w:rsidRDefault="00181DA9" w:rsidP="00181DA9">
      <w:pPr>
        <w:pStyle w:val="PwCNormal"/>
      </w:pPr>
    </w:p>
    <w:p w14:paraId="4E3CC92C" w14:textId="77777777" w:rsidR="00181DA9" w:rsidRDefault="00181DA9" w:rsidP="00181DA9">
      <w:pPr>
        <w:pStyle w:val="PwCNormal"/>
        <w:sectPr w:rsidR="00181DA9" w:rsidSect="00EF6B63">
          <w:pgSz w:w="11907" w:h="16840" w:code="9"/>
          <w:pgMar w:top="1418" w:right="1021" w:bottom="1418" w:left="1021" w:header="567" w:footer="567" w:gutter="0"/>
          <w:cols w:space="227"/>
          <w:titlePg/>
          <w:docGrid w:linePitch="360"/>
        </w:sectPr>
      </w:pPr>
    </w:p>
    <w:p w14:paraId="71A3AD69" w14:textId="58E5CAC2" w:rsidR="00181DA9" w:rsidRDefault="00181DA9" w:rsidP="008E00B0">
      <w:pPr>
        <w:pStyle w:val="Heading1"/>
      </w:pPr>
      <w:bookmarkStart w:id="8" w:name="_Ref89256740"/>
      <w:bookmarkStart w:id="9" w:name="_Toc90476846"/>
      <w:r w:rsidRPr="007B729B">
        <w:rPr>
          <w:color w:val="D04A02" w:themeColor="accent1"/>
        </w:rPr>
        <w:lastRenderedPageBreak/>
        <w:t>Contributors to conduct and behaviour</w:t>
      </w:r>
      <w:bookmarkEnd w:id="8"/>
      <w:bookmarkEnd w:id="9"/>
    </w:p>
    <w:tbl>
      <w:tblPr>
        <w:tblStyle w:val="PlainTable4"/>
        <w:tblW w:w="0" w:type="auto"/>
        <w:shd w:val="clear" w:color="auto" w:fill="EB8C00" w:themeFill="accent4"/>
        <w:tblLook w:val="04A0" w:firstRow="1" w:lastRow="0" w:firstColumn="1" w:lastColumn="0" w:noHBand="0" w:noVBand="1"/>
      </w:tblPr>
      <w:tblGrid>
        <w:gridCol w:w="9865"/>
      </w:tblGrid>
      <w:tr w:rsidR="00E60BFE" w14:paraId="34CAEF22" w14:textId="77777777" w:rsidTr="00E60B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5" w:type="dxa"/>
            <w:shd w:val="clear" w:color="auto" w:fill="EB8C00" w:themeFill="accent4"/>
          </w:tcPr>
          <w:p w14:paraId="27319918" w14:textId="0CDA8F13" w:rsidR="00E60BFE" w:rsidRPr="00E60BFE" w:rsidRDefault="00E60BFE" w:rsidP="00181DA9">
            <w:pPr>
              <w:pStyle w:val="PwCNormal"/>
              <w:rPr>
                <w:b w:val="0"/>
                <w:bCs w:val="0"/>
                <w:color w:val="FFFFFF" w:themeColor="background1"/>
              </w:rPr>
            </w:pPr>
            <w:r w:rsidRPr="007B729B">
              <w:rPr>
                <w:b w:val="0"/>
                <w:bCs w:val="0"/>
              </w:rPr>
              <w:t>In this section of the Discussion Paper, we introduce the questions that we are seeking submissions to respond to. The questions are highlighted in orange boxes throughout this section, with additional detail provided in the boxes after the questions. The questions are then concisely summarised in the next section of the Discussion Paper.</w:t>
            </w:r>
          </w:p>
        </w:tc>
      </w:tr>
    </w:tbl>
    <w:p w14:paraId="2F409593" w14:textId="17CA94F5" w:rsidR="00181DA9" w:rsidRDefault="0052629C" w:rsidP="00181DA9">
      <w:pPr>
        <w:pStyle w:val="PwCNormal"/>
      </w:pPr>
      <w:r>
        <w:t>Twelve</w:t>
      </w:r>
      <w:r w:rsidR="00C303E0">
        <w:t xml:space="preserve"> </w:t>
      </w:r>
      <w:r w:rsidR="00181DA9">
        <w:t xml:space="preserve">lines of inquiry </w:t>
      </w:r>
      <w:r w:rsidR="007E6BC8">
        <w:t xml:space="preserve">– framed as questions </w:t>
      </w:r>
      <w:r w:rsidR="00536056">
        <w:t>–</w:t>
      </w:r>
      <w:r w:rsidR="007E6BC8">
        <w:t xml:space="preserve"> </w:t>
      </w:r>
      <w:r w:rsidR="00C303E0">
        <w:t xml:space="preserve">have been devised </w:t>
      </w:r>
      <w:r w:rsidR="00181DA9">
        <w:t xml:space="preserve">to guide this </w:t>
      </w:r>
      <w:r w:rsidR="008A4B44">
        <w:t>Discussion Paper</w:t>
      </w:r>
      <w:r w:rsidR="00181DA9">
        <w:t xml:space="preserve"> as part of the consultation process</w:t>
      </w:r>
      <w:r w:rsidR="00651C13">
        <w:t xml:space="preserve">. </w:t>
      </w:r>
      <w:r w:rsidR="00C303E0">
        <w:t>Through these 12 questions, the Project</w:t>
      </w:r>
      <w:r w:rsidR="00181DA9">
        <w:t xml:space="preserve"> seek</w:t>
      </w:r>
      <w:r w:rsidR="00C303E0">
        <w:t>s</w:t>
      </w:r>
      <w:r w:rsidR="00181DA9">
        <w:t xml:space="preserve"> broader input and ideas to inform the next steps and actions for consideration and development by the sector.</w:t>
      </w:r>
    </w:p>
    <w:p w14:paraId="130C822B" w14:textId="2AD091B9" w:rsidR="00181DA9" w:rsidRDefault="00181DA9" w:rsidP="00181DA9">
      <w:pPr>
        <w:pStyle w:val="PwCNormal"/>
      </w:pPr>
      <w:r>
        <w:t xml:space="preserve">Much of the feedback and insights to date are anecdotal yet valuable in understanding the impacts of Councillor misconduct. However, focus needs to be placed </w:t>
      </w:r>
      <w:r w:rsidR="00C1225F">
        <w:t>earlier</w:t>
      </w:r>
      <w:r>
        <w:t xml:space="preserve"> on addressing the underlying causes and issues that would minimise or prevent the occurrence of</w:t>
      </w:r>
      <w:r w:rsidR="00390C54">
        <w:t xml:space="preserve"> </w:t>
      </w:r>
      <w:r w:rsidR="00C1225F" w:rsidRPr="00C1225F">
        <w:rPr>
          <w:lang w:val="en-US"/>
        </w:rPr>
        <w:t xml:space="preserve">poor </w:t>
      </w:r>
      <w:proofErr w:type="spellStart"/>
      <w:r w:rsidR="00C1225F" w:rsidRPr="00C1225F">
        <w:rPr>
          <w:lang w:val="en-US"/>
        </w:rPr>
        <w:t>behaviour</w:t>
      </w:r>
      <w:proofErr w:type="spellEnd"/>
      <w:r w:rsidR="00C1225F" w:rsidRPr="00C1225F">
        <w:rPr>
          <w:lang w:val="en-US"/>
        </w:rPr>
        <w:t xml:space="preserve"> and misconduct</w:t>
      </w:r>
      <w:r>
        <w:t xml:space="preserve">. Mechanisms enabling earlier intervention </w:t>
      </w:r>
      <w:r w:rsidR="009F704E">
        <w:t>for</w:t>
      </w:r>
      <w:r>
        <w:t xml:space="preserve"> </w:t>
      </w:r>
      <w:r w:rsidR="00390C54">
        <w:t>poor behaviour and misconduct</w:t>
      </w:r>
      <w:r w:rsidR="00431490">
        <w:t xml:space="preserve"> </w:t>
      </w:r>
      <w:r w:rsidR="009F704E">
        <w:t xml:space="preserve">incidents </w:t>
      </w:r>
      <w:r>
        <w:t xml:space="preserve">could reduce not only the level of impact or trauma on individuals involved, but also the cost to Council in terms of financial costs, </w:t>
      </w:r>
      <w:proofErr w:type="gramStart"/>
      <w:r>
        <w:t>time</w:t>
      </w:r>
      <w:proofErr w:type="gramEnd"/>
      <w:r>
        <w:t xml:space="preserve"> and resources. </w:t>
      </w:r>
      <w:r w:rsidR="00C1225F" w:rsidRPr="00C1225F">
        <w:rPr>
          <w:lang w:val="en-US"/>
        </w:rPr>
        <w:t xml:space="preserve">Failure to address </w:t>
      </w:r>
      <w:r w:rsidR="00D87B59">
        <w:rPr>
          <w:lang w:val="en-US"/>
        </w:rPr>
        <w:t>poor</w:t>
      </w:r>
      <w:r w:rsidR="00C1225F" w:rsidRPr="00C1225F">
        <w:rPr>
          <w:lang w:val="en-US"/>
        </w:rPr>
        <w:t xml:space="preserve"> </w:t>
      </w:r>
      <w:proofErr w:type="spellStart"/>
      <w:r w:rsidR="00C1225F" w:rsidRPr="00C1225F">
        <w:rPr>
          <w:lang w:val="en-US"/>
        </w:rPr>
        <w:t>behaviour</w:t>
      </w:r>
      <w:proofErr w:type="spellEnd"/>
      <w:r w:rsidR="00C1225F" w:rsidRPr="00C1225F">
        <w:rPr>
          <w:lang w:val="en-US"/>
        </w:rPr>
        <w:t xml:space="preserve"> or misconduct early on may result in the following types of outcomes</w:t>
      </w:r>
      <w:r>
        <w:t>:</w:t>
      </w:r>
    </w:p>
    <w:p w14:paraId="61EA72BA" w14:textId="5E576572" w:rsidR="00181DA9" w:rsidRDefault="00C303E0" w:rsidP="00276B3B">
      <w:pPr>
        <w:pStyle w:val="ListBullet"/>
      </w:pPr>
      <w:r>
        <w:t xml:space="preserve">ongoing </w:t>
      </w:r>
      <w:r w:rsidR="00181DA9">
        <w:t>unacceptable and toxic culture or behaviour</w:t>
      </w:r>
    </w:p>
    <w:p w14:paraId="7A4031DE" w14:textId="686E0472" w:rsidR="00181DA9" w:rsidRDefault="00C303E0" w:rsidP="00276B3B">
      <w:pPr>
        <w:pStyle w:val="ListBullet"/>
      </w:pPr>
      <w:r>
        <w:t xml:space="preserve">increased </w:t>
      </w:r>
      <w:r w:rsidR="00181DA9">
        <w:t>staff turnover and impact on recruitment or Council representation</w:t>
      </w:r>
    </w:p>
    <w:p w14:paraId="0BC60BDC" w14:textId="7E62CE89" w:rsidR="00181DA9" w:rsidRDefault="00C303E0" w:rsidP="00276B3B">
      <w:pPr>
        <w:pStyle w:val="ListBullet"/>
      </w:pPr>
      <w:r>
        <w:t xml:space="preserve">loss </w:t>
      </w:r>
      <w:r w:rsidR="00181DA9">
        <w:t>of a talented and suitable workforce</w:t>
      </w:r>
    </w:p>
    <w:p w14:paraId="47C1B44A" w14:textId="2672B753" w:rsidR="00181DA9" w:rsidRDefault="00C303E0" w:rsidP="00276B3B">
      <w:pPr>
        <w:pStyle w:val="ListBullet"/>
      </w:pPr>
      <w:r>
        <w:t xml:space="preserve">impact </w:t>
      </w:r>
      <w:r w:rsidR="00181DA9">
        <w:t>on mental, emotional and/or physical health and wellbeing</w:t>
      </w:r>
      <w:r w:rsidR="009F704E">
        <w:t>, including hospitalisation</w:t>
      </w:r>
    </w:p>
    <w:p w14:paraId="6D2E4BA7" w14:textId="6328471E" w:rsidR="00181DA9" w:rsidRDefault="00C303E0" w:rsidP="00276B3B">
      <w:pPr>
        <w:pStyle w:val="ListBullet"/>
      </w:pPr>
      <w:r>
        <w:t xml:space="preserve">physical </w:t>
      </w:r>
      <w:r w:rsidR="00181DA9">
        <w:t>relocation of staff</w:t>
      </w:r>
    </w:p>
    <w:p w14:paraId="24193E88" w14:textId="73EA58E8" w:rsidR="00181DA9" w:rsidRDefault="00C303E0" w:rsidP="00276B3B">
      <w:pPr>
        <w:pStyle w:val="ListBullet"/>
      </w:pPr>
      <w:r>
        <w:t xml:space="preserve">diminished </w:t>
      </w:r>
      <w:r w:rsidR="00181DA9">
        <w:t xml:space="preserve">trust in the system and </w:t>
      </w:r>
      <w:r w:rsidR="008A4B44">
        <w:t>local government</w:t>
      </w:r>
      <w:r w:rsidR="00181DA9">
        <w:t xml:space="preserve"> sector</w:t>
      </w:r>
    </w:p>
    <w:p w14:paraId="77809A6E" w14:textId="0B486CCD" w:rsidR="00181DA9" w:rsidRDefault="00C303E0" w:rsidP="00276B3B">
      <w:pPr>
        <w:pStyle w:val="ListBullet"/>
      </w:pPr>
      <w:r>
        <w:t xml:space="preserve">costs </w:t>
      </w:r>
      <w:r w:rsidR="00181DA9">
        <w:t>and legal fees to Council</w:t>
      </w:r>
    </w:p>
    <w:p w14:paraId="1BB1628D" w14:textId="0804639C" w:rsidR="00181DA9" w:rsidRDefault="00C303E0" w:rsidP="00276B3B">
      <w:pPr>
        <w:pStyle w:val="ListBullet"/>
      </w:pPr>
      <w:r>
        <w:t xml:space="preserve">diminished </w:t>
      </w:r>
      <w:r w:rsidR="00181DA9">
        <w:t>performance and effectiveness to meeting community needs</w:t>
      </w:r>
    </w:p>
    <w:p w14:paraId="7F1E86F9" w14:textId="5CA85CA3" w:rsidR="00181DA9" w:rsidRDefault="00C303E0" w:rsidP="00276B3B">
      <w:pPr>
        <w:pStyle w:val="ListBullet"/>
      </w:pPr>
      <w:r>
        <w:t xml:space="preserve">dismissal </w:t>
      </w:r>
      <w:r w:rsidR="00181DA9">
        <w:t>of Councils.</w:t>
      </w:r>
    </w:p>
    <w:p w14:paraId="441EA324" w14:textId="5C03AC43" w:rsidR="00181DA9" w:rsidRDefault="00203797" w:rsidP="00181DA9">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44" behindDoc="0" locked="1" layoutInCell="1" allowOverlap="1" wp14:anchorId="075425BB" wp14:editId="6C68AB91">
                <wp:simplePos x="0" y="0"/>
                <wp:positionH relativeFrom="margin">
                  <wp:posOffset>4283075</wp:posOffset>
                </wp:positionH>
                <wp:positionV relativeFrom="paragraph">
                  <wp:posOffset>131445</wp:posOffset>
                </wp:positionV>
                <wp:extent cx="1979930" cy="2440305"/>
                <wp:effectExtent l="0" t="0" r="1270" b="5080"/>
                <wp:wrapSquare wrapText="bothSides"/>
                <wp:docPr id="132" name="Text Box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2EAA640E" w14:textId="2247F226" w:rsidR="00196D26" w:rsidRDefault="00196D26" w:rsidP="00203797">
                            <w:pPr>
                              <w:pStyle w:val="PullOutText"/>
                            </w:pPr>
                            <w:r w:rsidRPr="00203797">
                              <w:t>Insights from preliminary consultation revealed the need to build an environment of trust and leadership in order to address and deter instances of misconduct.</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075425BB" id="Text Box 132" o:spid="_x0000_s1045" type="#_x0000_t202" alt="&quot;&quot;" style="position:absolute;margin-left:337.25pt;margin-top:10.35pt;width:155.9pt;height:192.15pt;z-index:251658244;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" fillcolor="#f2f2f2 [3052]" stroked="f" strokeweight="1.5pt">
                <v:stroke startarrowwidth="narrow" startarrowlength="short" endarrowwidth="narrow" endarrowlength="short" joinstyle="round"/>
                <v:textbox style="mso-fit-shape-to-text:t" inset="2mm,1mm,2mm,1mm">
                  <w:txbxContent>
                    <w:p w14:paraId="2EAA640E" w14:textId="2247F226" w:rsidR="00196D26" w:rsidRDefault="00196D26" w:rsidP="00203797">
                      <w:pPr>
                        <w:pStyle w:val="PullOutText"/>
                      </w:pPr>
                      <w:r w:rsidRPr="00203797">
                        <w:t>Insights from preliminary consultation revealed the need to build an environment of trust and leadership in order to address and deter instances of misconduct.</w:t>
                      </w:r>
                    </w:p>
                  </w:txbxContent>
                </v:textbox>
                <w10:wrap type="square" anchorx="margin"/>
                <w10:anchorlock/>
              </v:shape>
            </w:pict>
          </mc:Fallback>
        </mc:AlternateContent>
      </w:r>
      <w:r w:rsidR="00E71498" w:rsidRPr="00E71498">
        <w:rPr>
          <w:lang w:val="en-US"/>
        </w:rPr>
        <w:t xml:space="preserve">Misconduct distracts </w:t>
      </w:r>
      <w:r w:rsidR="00C303E0">
        <w:rPr>
          <w:lang w:val="en-US"/>
        </w:rPr>
        <w:t>C</w:t>
      </w:r>
      <w:r w:rsidR="00C303E0" w:rsidRPr="00E71498">
        <w:rPr>
          <w:lang w:val="en-US"/>
        </w:rPr>
        <w:t xml:space="preserve">ouncils </w:t>
      </w:r>
      <w:r w:rsidR="00E71498" w:rsidRPr="00E71498">
        <w:rPr>
          <w:lang w:val="en-US"/>
        </w:rPr>
        <w:t>from their core role and diverts important community resources to conduct processes that would otherwise be spent on important community services</w:t>
      </w:r>
      <w:r w:rsidR="00E71498">
        <w:rPr>
          <w:lang w:val="en-US"/>
        </w:rPr>
        <w:t>.</w:t>
      </w:r>
      <w:r w:rsidR="00181DA9">
        <w:t xml:space="preserve"> </w:t>
      </w:r>
    </w:p>
    <w:p w14:paraId="5EB41B2B" w14:textId="4B763697" w:rsidR="00181DA9" w:rsidRDefault="00181DA9" w:rsidP="00181DA9">
      <w:pPr>
        <w:pStyle w:val="PwCNormal"/>
      </w:pPr>
      <w:r>
        <w:t xml:space="preserve">Consultations </w:t>
      </w:r>
      <w:r w:rsidR="00431490">
        <w:t xml:space="preserve">identified a need for more early preventative measures and intervention mechanisms </w:t>
      </w:r>
      <w:r w:rsidR="00F46A8C">
        <w:t xml:space="preserve">when misconduct and </w:t>
      </w:r>
      <w:r w:rsidR="00D87B59">
        <w:t>poor</w:t>
      </w:r>
      <w:r w:rsidR="00F46A8C">
        <w:t xml:space="preserve"> behaviours occur and escalate</w:t>
      </w:r>
      <w:r>
        <w:t xml:space="preserve">. The inherent relationships between opportunities to intervene and failure to do so, and subsequent </w:t>
      </w:r>
      <w:r w:rsidR="001D40ED">
        <w:t xml:space="preserve">escalation </w:t>
      </w:r>
      <w:r>
        <w:t xml:space="preserve">of misconduct events and impacts are depicted in </w:t>
      </w:r>
      <w:r w:rsidR="00D27088">
        <w:fldChar w:fldCharType="begin"/>
      </w:r>
      <w:r w:rsidR="00D27088">
        <w:instrText xml:space="preserve"> REF _Ref89259647 \h </w:instrText>
      </w:r>
      <w:r w:rsidR="00D27088">
        <w:fldChar w:fldCharType="separate"/>
      </w:r>
      <w:r w:rsidR="00BF34A8">
        <w:t xml:space="preserve">Figure </w:t>
      </w:r>
      <w:r w:rsidR="00BF34A8">
        <w:rPr>
          <w:noProof/>
        </w:rPr>
        <w:t>4</w:t>
      </w:r>
      <w:r w:rsidR="00D27088">
        <w:fldChar w:fldCharType="end"/>
      </w:r>
      <w:r>
        <w:t>.</w:t>
      </w:r>
    </w:p>
    <w:p w14:paraId="4A412882" w14:textId="7B9AD2BF" w:rsidR="00181DA9" w:rsidRDefault="00181DA9" w:rsidP="00181DA9">
      <w:pPr>
        <w:pStyle w:val="PwCNormal"/>
      </w:pPr>
      <w:r>
        <w:t xml:space="preserve">Three potential contributors to </w:t>
      </w:r>
      <w:r w:rsidR="00C1225F">
        <w:t xml:space="preserve">culture </w:t>
      </w:r>
      <w:r>
        <w:t>and behaviour have been identified through consultation feedback and desktop review:</w:t>
      </w:r>
    </w:p>
    <w:p w14:paraId="40BBDFFD" w14:textId="26AEFD13" w:rsidR="00181DA9" w:rsidRDefault="003A1607" w:rsidP="00276B3B">
      <w:pPr>
        <w:pStyle w:val="ListBullet"/>
      </w:pPr>
      <w:r>
        <w:t>leadership experience and capability</w:t>
      </w:r>
    </w:p>
    <w:p w14:paraId="028CC1CF" w14:textId="004EC1BD" w:rsidR="00181DA9" w:rsidRDefault="00181DA9" w:rsidP="00276B3B">
      <w:pPr>
        <w:pStyle w:val="ListBullet"/>
      </w:pPr>
      <w:r w:rsidDel="003A1607">
        <w:t xml:space="preserve">Councillor </w:t>
      </w:r>
      <w:r>
        <w:t>journey</w:t>
      </w:r>
    </w:p>
    <w:p w14:paraId="6CF3CDF4" w14:textId="5C891F7A" w:rsidR="00181DA9" w:rsidRDefault="003A1607" w:rsidP="00276B3B">
      <w:pPr>
        <w:pStyle w:val="ListBullet"/>
      </w:pPr>
      <w:r>
        <w:t>early intervention and effective dispute resolution</w:t>
      </w:r>
      <w:r w:rsidR="00181DA9">
        <w:t xml:space="preserve">. </w:t>
      </w:r>
    </w:p>
    <w:p w14:paraId="2FF6117A" w14:textId="05953BEA" w:rsidR="00D27088" w:rsidRDefault="00D27088" w:rsidP="00D27088">
      <w:pPr>
        <w:pStyle w:val="Caption"/>
      </w:pPr>
      <w:bookmarkStart w:id="10" w:name="_Ref89259647"/>
      <w:r>
        <w:lastRenderedPageBreak/>
        <w:t xml:space="preserve">Figure </w:t>
      </w:r>
      <w:r>
        <w:fldChar w:fldCharType="begin"/>
      </w:r>
      <w:r>
        <w:instrText xml:space="preserve"> SEQ Figure \* ARABIC </w:instrText>
      </w:r>
      <w:r>
        <w:fldChar w:fldCharType="separate"/>
      </w:r>
      <w:r w:rsidR="00BF34A8">
        <w:rPr>
          <w:noProof/>
        </w:rPr>
        <w:t>4</w:t>
      </w:r>
      <w:r>
        <w:fldChar w:fldCharType="end"/>
      </w:r>
      <w:bookmarkEnd w:id="10"/>
      <w:r>
        <w:t xml:space="preserve">: </w:t>
      </w:r>
      <w:r w:rsidR="009B78D1">
        <w:t>Escalation</w:t>
      </w:r>
      <w:r w:rsidRPr="00D27088">
        <w:t xml:space="preserve"> of </w:t>
      </w:r>
      <w:r w:rsidR="009B78D1">
        <w:t>e</w:t>
      </w:r>
      <w:r w:rsidRPr="00D27088">
        <w:t>vents</w:t>
      </w:r>
    </w:p>
    <w:p w14:paraId="38C5CF9B" w14:textId="3B0BB37D" w:rsidR="0004364A" w:rsidRDefault="00FA6AD2" w:rsidP="00181DA9">
      <w:pPr>
        <w:pStyle w:val="PwCNormal"/>
      </w:pPr>
      <w:r w:rsidRPr="00FA6AD2">
        <w:rPr>
          <w:noProof/>
        </w:rPr>
        <w:drawing>
          <wp:inline distT="0" distB="0" distL="0" distR="0" wp14:anchorId="4094270B" wp14:editId="20A4BB5F">
            <wp:extent cx="6264275" cy="5852795"/>
            <wp:effectExtent l="0" t="0" r="3175" b="0"/>
            <wp:docPr id="128" name="Picture 128" descr="As events escalate, the level of potential impact on individuals and local communities, as well as cost to council, increases, and the level of organisational and public trust decreases. There are opportunities for early intervention that may be failing that lead to this esca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s events escalate, the level of potential impact on individuals and local communities, as well as cost to council, increases, and the level of organisational and public trust decreases. There are opportunities for early intervention that may be failing that lead to this escalati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4275" cy="5852795"/>
                    </a:xfrm>
                    <a:prstGeom prst="rect">
                      <a:avLst/>
                    </a:prstGeom>
                    <a:noFill/>
                    <a:ln>
                      <a:noFill/>
                    </a:ln>
                  </pic:spPr>
                </pic:pic>
              </a:graphicData>
            </a:graphic>
          </wp:inline>
        </w:drawing>
      </w:r>
    </w:p>
    <w:p w14:paraId="408F7DE4" w14:textId="0A90AD26" w:rsidR="00D27088" w:rsidRDefault="00D27088" w:rsidP="00181DA9">
      <w:pPr>
        <w:pStyle w:val="PwCNormal"/>
      </w:pPr>
    </w:p>
    <w:p w14:paraId="3C88C9FD" w14:textId="77777777" w:rsidR="00D27088" w:rsidRDefault="00D27088" w:rsidP="00181DA9">
      <w:pPr>
        <w:pStyle w:val="PwCNormal"/>
      </w:pPr>
    </w:p>
    <w:p w14:paraId="027B927F" w14:textId="73ABF4FA" w:rsidR="007246A4" w:rsidRDefault="007246A4">
      <w:pPr>
        <w:spacing w:before="0" w:after="0"/>
        <w:rPr>
          <w:rFonts w:eastAsiaTheme="majorEastAsia" w:cstheme="majorBidi"/>
          <w:b/>
          <w:bCs/>
          <w:sz w:val="24"/>
          <w:szCs w:val="26"/>
        </w:rPr>
      </w:pPr>
      <w:r>
        <w:br w:type="page"/>
      </w:r>
    </w:p>
    <w:p w14:paraId="47F9150D" w14:textId="53DBA84B" w:rsidR="00181DA9" w:rsidRDefault="003A1607" w:rsidP="00D27088">
      <w:pPr>
        <w:pStyle w:val="Heading2"/>
      </w:pPr>
      <w:r>
        <w:lastRenderedPageBreak/>
        <w:t>Leadership Experience and Capability</w:t>
      </w:r>
    </w:p>
    <w:p w14:paraId="39A96C83" w14:textId="77777777" w:rsidR="00181DA9" w:rsidRDefault="00181DA9" w:rsidP="00D27088">
      <w:pPr>
        <w:pStyle w:val="Heading3"/>
      </w:pPr>
      <w:r w:rsidRPr="007B729B">
        <w:rPr>
          <w:color w:val="D04A02" w:themeColor="accent1"/>
        </w:rPr>
        <w:t>Supporting leadership competencies and capabilities</w:t>
      </w:r>
    </w:p>
    <w:p w14:paraId="33B4C0CC" w14:textId="6271753B" w:rsidR="00181DA9" w:rsidRDefault="00181DA9" w:rsidP="00181DA9">
      <w:pPr>
        <w:pStyle w:val="PwCNormal"/>
      </w:pPr>
      <w:r>
        <w:t>The publication, ‘Vibrant Local Leadership’</w:t>
      </w:r>
      <w:r w:rsidR="00276B3B">
        <w:rPr>
          <w:rStyle w:val="FootnoteReference"/>
        </w:rPr>
        <w:footnoteReference w:id="6"/>
      </w:r>
      <w:r>
        <w:t xml:space="preserve">, depicts </w:t>
      </w:r>
      <w:r w:rsidR="008A4B44">
        <w:t>local government</w:t>
      </w:r>
      <w:r>
        <w:t xml:space="preserve"> as a </w:t>
      </w:r>
      <w:r w:rsidRPr="00276B3B">
        <w:rPr>
          <w:i/>
          <w:iCs/>
        </w:rPr>
        <w:t>“pioneer of important social change”</w:t>
      </w:r>
      <w:r>
        <w:t xml:space="preserve">, adapting and driving the development of services and initiatives to meet diverse needs of their local communities, and Councillors as the leaders of the locality. Local communities rely on Councillors and Mayors for leadership to strategically drive the vision of the municipality, and decision-making necessary to </w:t>
      </w:r>
      <w:r w:rsidR="00E60BFE">
        <w:t xml:space="preserve">deliver community services </w:t>
      </w:r>
      <w:r>
        <w:t xml:space="preserve">sustainably and responsibly. Leadership in the context of </w:t>
      </w:r>
      <w:r w:rsidR="008A4B44">
        <w:t>local government</w:t>
      </w:r>
      <w:r>
        <w:t xml:space="preserve"> therefore surpasses the traditional definition of ‘being a leader’ or ‘leading an organisation’. Instead, leadership in local government comprises the responsibility of </w:t>
      </w:r>
      <w:r w:rsidRPr="00276B3B">
        <w:rPr>
          <w:b/>
          <w:bCs/>
        </w:rPr>
        <w:t>cultivating an environment of trust through leadership competencies</w:t>
      </w:r>
      <w:r>
        <w:t xml:space="preserve">, these being integrity, capability, positive intent, mutual </w:t>
      </w:r>
      <w:proofErr w:type="gramStart"/>
      <w:r>
        <w:t>respect</w:t>
      </w:r>
      <w:proofErr w:type="gramEnd"/>
      <w:r>
        <w:t xml:space="preserve"> and transparency. These continuously develop over time but engender trust and public accountability in communities. Effective community leadership will empower communities to determine their needs and involve them in building a shared community strategy and Council vision.</w:t>
      </w:r>
    </w:p>
    <w:p w14:paraId="50065FD6" w14:textId="10D5CDC8" w:rsidR="001D40ED" w:rsidRDefault="00181DA9" w:rsidP="00181DA9">
      <w:pPr>
        <w:pStyle w:val="PwCNormal"/>
      </w:pPr>
      <w:r>
        <w:t xml:space="preserve">Although limited to Council employees, the 2019 IBAC Local Government Integrity Frameworks Review noted that those in positions of </w:t>
      </w:r>
      <w:r w:rsidRPr="00276B3B">
        <w:rPr>
          <w:b/>
          <w:bCs/>
        </w:rPr>
        <w:t>leadership and authority are indeed responsible for setting the ‘ethical tone’ of an organisation</w:t>
      </w:r>
      <w:r>
        <w:t>, as well as building integrity and corruption resistance within the respective organisation. Communication of expected standards of behaviour and values of all organisational staff, leading by example, and being held accountable for misconduct matters</w:t>
      </w:r>
      <w:r w:rsidR="002C304E">
        <w:t xml:space="preserve"> are critical for effective leadership</w:t>
      </w:r>
      <w:r>
        <w:t xml:space="preserve">. </w:t>
      </w:r>
      <w:r w:rsidR="00203797">
        <w:rPr>
          <w:rFonts w:ascii="Times New Roman" w:eastAsia="Arial" w:hAnsi="Times New Roman" w:cs="Times New Roman"/>
          <w:noProof/>
          <w:sz w:val="24"/>
          <w:szCs w:val="24"/>
        </w:rPr>
        <mc:AlternateContent>
          <mc:Choice Requires="wps">
            <w:drawing>
              <wp:anchor distT="114300" distB="114300" distL="114300" distR="114300" simplePos="0" relativeHeight="251658245" behindDoc="0" locked="1" layoutInCell="1" allowOverlap="1" wp14:anchorId="14AA5DA7" wp14:editId="202057C8">
                <wp:simplePos x="0" y="0"/>
                <wp:positionH relativeFrom="margin">
                  <wp:posOffset>4218940</wp:posOffset>
                </wp:positionH>
                <wp:positionV relativeFrom="paragraph">
                  <wp:posOffset>-1671955</wp:posOffset>
                </wp:positionV>
                <wp:extent cx="1979930" cy="2440305"/>
                <wp:effectExtent l="0" t="0" r="1270" b="0"/>
                <wp:wrapSquare wrapText="bothSides"/>
                <wp:docPr id="133" name="Text Box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1D0E559D" w14:textId="14FF4186" w:rsidR="00196D26" w:rsidRDefault="00196D26" w:rsidP="00203797">
                            <w:pPr>
                              <w:pStyle w:val="PullOutText"/>
                            </w:pPr>
                            <w:r w:rsidRPr="00203797">
                              <w:t>Legislative reforms alone may not be sufficient in addressing Councillor misconduct and inappropriate behaviour.</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14AA5DA7" id="Text Box 133" o:spid="_x0000_s1046" type="#_x0000_t202" alt="&quot;&quot;" style="position:absolute;margin-left:332.2pt;margin-top:-131.65pt;width:155.9pt;height:192.15pt;z-index:251658245;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" fillcolor="#f2f2f2 [3052]" stroked="f" strokeweight="1.5pt">
                <v:stroke startarrowwidth="narrow" startarrowlength="short" endarrowwidth="narrow" endarrowlength="short" joinstyle="round"/>
                <v:textbox style="mso-fit-shape-to-text:t" inset="2mm,1mm,2mm,1mm">
                  <w:txbxContent>
                    <w:p w14:paraId="1D0E559D" w14:textId="14FF4186" w:rsidR="00196D26" w:rsidRDefault="00196D26" w:rsidP="00203797">
                      <w:pPr>
                        <w:pStyle w:val="PullOutText"/>
                      </w:pPr>
                      <w:r w:rsidRPr="00203797">
                        <w:t>Legislative reforms alone may not be sufficient in addressing Councillor misconduct and inappropriate behaviour.</w:t>
                      </w:r>
                    </w:p>
                  </w:txbxContent>
                </v:textbox>
                <w10:wrap type="square" anchorx="margin"/>
                <w10:anchorlock/>
              </v:shape>
            </w:pict>
          </mc:Fallback>
        </mc:AlternateContent>
      </w:r>
    </w:p>
    <w:tbl>
      <w:tblPr>
        <w:tblStyle w:val="GridTable4-Accent4"/>
        <w:tblW w:w="0" w:type="auto"/>
        <w:tblLook w:val="0620" w:firstRow="1" w:lastRow="0" w:firstColumn="0" w:lastColumn="0" w:noHBand="1" w:noVBand="1"/>
      </w:tblPr>
      <w:tblGrid>
        <w:gridCol w:w="846"/>
        <w:gridCol w:w="9009"/>
      </w:tblGrid>
      <w:tr w:rsidR="00276B3B" w14:paraId="0B8DEF92"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tcBorders>
              <w:bottom w:val="dotted" w:sz="12" w:space="0" w:color="EB8C00" w:themeColor="accent4"/>
            </w:tcBorders>
            <w:shd w:val="clear" w:color="auto" w:fill="D04A02" w:themeFill="accent1"/>
            <w:vAlign w:val="center"/>
          </w:tcPr>
          <w:p w14:paraId="49CDD21C" w14:textId="00D68D3F" w:rsidR="00276B3B" w:rsidRDefault="003C6786" w:rsidP="00E82297">
            <w:pPr>
              <w:pStyle w:val="QuestionHeading"/>
            </w:pPr>
            <w:r w:rsidRPr="003C6786">
              <w:rPr>
                <w:noProof/>
              </w:rPr>
              <mc:AlternateContent>
                <mc:Choice Requires="wps">
                  <w:drawing>
                    <wp:inline distT="0" distB="0" distL="0" distR="0" wp14:anchorId="41F5580B" wp14:editId="6A62AB1E">
                      <wp:extent cx="358980" cy="360000"/>
                      <wp:effectExtent l="0" t="0" r="3175" b="2540"/>
                      <wp:docPr id="150" name="Freeform 117">
                        <a:extLst xmlns:a="http://schemas.openxmlformats.org/drawingml/2006/main">
                          <a:ext uri="{FF2B5EF4-FFF2-40B4-BE49-F238E27FC236}">
                            <a16:creationId xmlns:a16="http://schemas.microsoft.com/office/drawing/2014/main" id="{BBC1751C-6DFB-7042-A3E5-D7DD1648349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6DE2175"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T6ogkAAC8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tcBorders>
              <w:bottom w:val="dotted" w:sz="12" w:space="0" w:color="EB8C00" w:themeColor="accent4"/>
            </w:tcBorders>
            <w:shd w:val="clear" w:color="auto" w:fill="D04A02" w:themeFill="accent1"/>
            <w:vAlign w:val="center"/>
          </w:tcPr>
          <w:p w14:paraId="78024E97" w14:textId="16F7088E" w:rsidR="00276B3B" w:rsidRPr="00E82297" w:rsidRDefault="006052F2" w:rsidP="00E82297">
            <w:pPr>
              <w:pStyle w:val="QuestionHeading"/>
            </w:pPr>
            <w:r w:rsidRPr="00E82297">
              <w:t xml:space="preserve">Question 1: </w:t>
            </w:r>
            <w:r w:rsidRPr="00E82297">
              <w:rPr>
                <w:b w:val="0"/>
                <w:bCs w:val="0"/>
              </w:rPr>
              <w:t xml:space="preserve">The </w:t>
            </w:r>
            <w:r w:rsidR="00170765" w:rsidRPr="00170765">
              <w:rPr>
                <w:b w:val="0"/>
                <w:bCs w:val="0"/>
              </w:rPr>
              <w:t>Local Government</w:t>
            </w:r>
            <w:r w:rsidRPr="00E82297">
              <w:rPr>
                <w:b w:val="0"/>
                <w:bCs w:val="0"/>
              </w:rPr>
              <w:t xml:space="preserve"> Act 2020 defines leadership roles and responsibilities. Does this require further role clarity? If so, which aspects require clarification and how may this be achieved (including legislative </w:t>
            </w:r>
            <w:r w:rsidR="00C1225F">
              <w:rPr>
                <w:b w:val="0"/>
                <w:bCs w:val="0"/>
              </w:rPr>
              <w:t xml:space="preserve">and </w:t>
            </w:r>
            <w:r w:rsidRPr="00E82297">
              <w:rPr>
                <w:b w:val="0"/>
                <w:bCs w:val="0"/>
              </w:rPr>
              <w:t>non-legislative mechanisms)?</w:t>
            </w:r>
          </w:p>
        </w:tc>
      </w:tr>
      <w:tr w:rsidR="00C92727" w14:paraId="5B2915C3" w14:textId="77777777" w:rsidTr="00C92727">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2E51E2A5" w14:textId="4F1BA7E2" w:rsidR="00C92727" w:rsidRDefault="00C92727" w:rsidP="00C92727">
            <w:pPr>
              <w:pStyle w:val="PwCNormal"/>
            </w:pPr>
            <w:r>
              <w:t>Effective leadership requires the Mayor, Councillors and CEOs to work together to achieve a shared community-centred vision. The clarity of roles</w:t>
            </w:r>
            <w:r w:rsidR="00E369CD">
              <w:t xml:space="preserve"> and</w:t>
            </w:r>
            <w:r>
              <w:t xml:space="preserve"> responsibilities</w:t>
            </w:r>
            <w:r w:rsidR="00E369CD">
              <w:t>,</w:t>
            </w:r>
            <w:r>
              <w:t xml:space="preserve"> and a clear delineation of boundaries enable these relationships to flourish. Preliminary consultations have also reinforced the importance of a Mayor’s leadership role </w:t>
            </w:r>
            <w:r w:rsidDel="00E369CD">
              <w:t>and their</w:t>
            </w:r>
            <w:r>
              <w:t xml:space="preserve"> relationship with Councillors and CEOs</w:t>
            </w:r>
            <w:r w:rsidR="00E369CD">
              <w:t>.</w:t>
            </w:r>
            <w:r w:rsidDel="00E369CD">
              <w:t xml:space="preserve"> </w:t>
            </w:r>
            <w:r w:rsidR="00E369CD">
              <w:t xml:space="preserve">However, </w:t>
            </w:r>
            <w:r>
              <w:t xml:space="preserve">depending on background and experience, leadership capabilities and effective working relationships may take some effort and time to develop. For example, a newly elected Mayor may rely heavily on an experienced CEO to assist in resolving issues relating to certain Councillor-based relationships or require support to navigate community leadership challenges. Legislative and training mechanisms currently exist to help address this, however the ultimate responsibility for leadership actions rests with the Mayor. </w:t>
            </w:r>
          </w:p>
          <w:p w14:paraId="16708E2A" w14:textId="64EA74DC" w:rsidR="00C92727" w:rsidRDefault="00C92727" w:rsidP="00C92727">
            <w:pPr>
              <w:pStyle w:val="PwCNormal"/>
            </w:pPr>
            <w:r>
              <w:t xml:space="preserve">It is widely acknowledged that there will be disagreement in decision-making. However, it is important to understand how behaviours and conduct can negatively impact effective leadership and relationships between elected representatives and the CEO and their staff. </w:t>
            </w:r>
            <w:proofErr w:type="gramStart"/>
            <w:r w:rsidR="00E369CD">
              <w:t>Mutual</w:t>
            </w:r>
            <w:r w:rsidDel="00E369CD">
              <w:t xml:space="preserve"> </w:t>
            </w:r>
            <w:r>
              <w:t>agreement</w:t>
            </w:r>
            <w:proofErr w:type="gramEnd"/>
            <w:r>
              <w:t xml:space="preserve"> </w:t>
            </w:r>
            <w:r w:rsidR="00E60BFE">
              <w:t>is</w:t>
            </w:r>
            <w:r w:rsidR="00E369CD">
              <w:t xml:space="preserve"> not expected </w:t>
            </w:r>
            <w:r>
              <w:t>to exist across all circumstances</w:t>
            </w:r>
            <w:r w:rsidR="00E369CD">
              <w:t>. However</w:t>
            </w:r>
            <w:r w:rsidDel="00E369CD">
              <w:t>,</w:t>
            </w:r>
            <w:r>
              <w:t xml:space="preserve"> consultations strongly support the view that disagreement must be approached by all members in a constructive and respectful way, maintaining camaraderie. There is a general </w:t>
            </w:r>
            <w:r w:rsidR="00295783">
              <w:t>agreement</w:t>
            </w:r>
            <w:r>
              <w:t xml:space="preserve"> arising from the consultations that more training and support in conflict management and dispute resolution may be required.</w:t>
            </w:r>
          </w:p>
          <w:p w14:paraId="770A99E7" w14:textId="3F976AD9" w:rsidR="00C92727" w:rsidRDefault="007A08DE" w:rsidP="00C92727">
            <w:pPr>
              <w:pStyle w:val="PwCNormal"/>
            </w:pPr>
            <w:r>
              <w:t>Based on the consultations</w:t>
            </w:r>
            <w:r w:rsidR="00C92727">
              <w:t xml:space="preserve">, it is acknowledged that the LG Act 2020 and LG Governance and Integrity Regulations 2020 may be sufficiently clear in defining the roles and responsibilities of Councillors, Mayors and CEOs but could be better enacted by existing training mechanisms. The LG Act 2020 is an enabling legislative </w:t>
            </w:r>
            <w:proofErr w:type="gramStart"/>
            <w:r w:rsidR="00C92727">
              <w:t>act, and</w:t>
            </w:r>
            <w:proofErr w:type="gramEnd"/>
            <w:r w:rsidR="00C92727">
              <w:t xml:space="preserve"> has removed some prescriptive language to provide some level of ownership to the </w:t>
            </w:r>
            <w:r w:rsidR="008A4B44">
              <w:t>local government</w:t>
            </w:r>
            <w:r w:rsidR="00C92727">
              <w:t xml:space="preserve"> sector as to how principles are to be applied on a case-by-case basis. </w:t>
            </w:r>
          </w:p>
          <w:p w14:paraId="582D4125" w14:textId="76BDFDE3" w:rsidR="00C92727" w:rsidRPr="00E82297" w:rsidRDefault="00C92727" w:rsidP="00C92727">
            <w:pPr>
              <w:pStyle w:val="PwCNormal"/>
            </w:pPr>
            <w:r>
              <w:t xml:space="preserve">Insights from consultations suggest the underlying issue may be less about clarity of current legislation and more about whether Councillors and Mayors have the requisite leadership competencies and capabilities to succeed in their roles. Critical to the ongoing learning and progression is the degree to which an elected representative understands their strategic and financial duties, Council and operational matters, conflict of </w:t>
            </w:r>
            <w:r>
              <w:lastRenderedPageBreak/>
              <w:t>interest, and the relationships with and roles of other Councillors, Mayors and CEOs. This also includes the interaction and boundaries with other Council staff, which is managed by CEOs as detailed in the LG Act 2020. Consultation suggested that this can be disregarded by some Councillors who lack an understanding of their duties and potentially causing disruption as they involve themselves in operational matters. Gaps in this knowledge spectrum tend to challenge leadership and create relationship tensions.</w:t>
            </w:r>
          </w:p>
        </w:tc>
      </w:tr>
    </w:tbl>
    <w:p w14:paraId="74FFC1B8" w14:textId="2932FA40" w:rsidR="00181DA9" w:rsidRDefault="00181DA9" w:rsidP="00181DA9">
      <w:pPr>
        <w:pStyle w:val="PwCNormal"/>
      </w:pPr>
    </w:p>
    <w:tbl>
      <w:tblPr>
        <w:tblStyle w:val="GridTable4-Accent4"/>
        <w:tblW w:w="0" w:type="auto"/>
        <w:tblLook w:val="0620" w:firstRow="1" w:lastRow="0" w:firstColumn="0" w:lastColumn="0" w:noHBand="1" w:noVBand="1"/>
      </w:tblPr>
      <w:tblGrid>
        <w:gridCol w:w="846"/>
        <w:gridCol w:w="9009"/>
      </w:tblGrid>
      <w:tr w:rsidR="003C6786" w14:paraId="51EC0C0D"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tcBorders>
              <w:bottom w:val="dotted" w:sz="12" w:space="0" w:color="EB8C00" w:themeColor="accent4"/>
            </w:tcBorders>
            <w:shd w:val="clear" w:color="auto" w:fill="D04A02" w:themeFill="accent1"/>
            <w:vAlign w:val="center"/>
          </w:tcPr>
          <w:p w14:paraId="44DB5789" w14:textId="77777777" w:rsidR="003C6786" w:rsidRDefault="003C6786" w:rsidP="00E82297">
            <w:pPr>
              <w:pStyle w:val="QuestionHeading"/>
            </w:pPr>
            <w:r w:rsidRPr="003C6786">
              <w:rPr>
                <w:noProof/>
              </w:rPr>
              <mc:AlternateContent>
                <mc:Choice Requires="wps">
                  <w:drawing>
                    <wp:inline distT="0" distB="0" distL="0" distR="0" wp14:anchorId="2F23D528" wp14:editId="1A396395">
                      <wp:extent cx="358980" cy="360000"/>
                      <wp:effectExtent l="0" t="0" r="3175" b="2540"/>
                      <wp:docPr id="12"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FA7EAB5"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tcBorders>
              <w:bottom w:val="dotted" w:sz="12" w:space="0" w:color="EB8C00" w:themeColor="accent4"/>
            </w:tcBorders>
            <w:shd w:val="clear" w:color="auto" w:fill="D04A02" w:themeFill="accent1"/>
            <w:vAlign w:val="center"/>
          </w:tcPr>
          <w:p w14:paraId="2DB9F4AB" w14:textId="1E43DF66" w:rsidR="003C6786" w:rsidRDefault="003C6786" w:rsidP="00E82297">
            <w:pPr>
              <w:pStyle w:val="QuestionHeading"/>
            </w:pPr>
            <w:r w:rsidRPr="006052F2">
              <w:t xml:space="preserve">Question </w:t>
            </w:r>
            <w:r w:rsidR="008154C7">
              <w:t>2</w:t>
            </w:r>
            <w:r w:rsidRPr="006052F2">
              <w:t xml:space="preserve">: </w:t>
            </w:r>
            <w:r w:rsidR="008154C7" w:rsidRPr="008154C7">
              <w:rPr>
                <w:b w:val="0"/>
                <w:bCs w:val="0"/>
              </w:rPr>
              <w:t xml:space="preserve">Given the diversity and experience of candidates’ backgrounds, how can the </w:t>
            </w:r>
            <w:r w:rsidR="008A4B44">
              <w:rPr>
                <w:b w:val="0"/>
                <w:bCs w:val="0"/>
              </w:rPr>
              <w:t>local government</w:t>
            </w:r>
            <w:r w:rsidR="008154C7" w:rsidRPr="008154C7">
              <w:rPr>
                <w:b w:val="0"/>
                <w:bCs w:val="0"/>
              </w:rPr>
              <w:t xml:space="preserve"> sector improve leadership capability and better cultivate an environment of transparency, honesty, </w:t>
            </w:r>
            <w:proofErr w:type="gramStart"/>
            <w:r w:rsidR="008154C7" w:rsidRPr="008154C7">
              <w:rPr>
                <w:b w:val="0"/>
                <w:bCs w:val="0"/>
              </w:rPr>
              <w:t>integrity</w:t>
            </w:r>
            <w:proofErr w:type="gramEnd"/>
            <w:r w:rsidR="008154C7" w:rsidRPr="008154C7">
              <w:rPr>
                <w:b w:val="0"/>
                <w:bCs w:val="0"/>
              </w:rPr>
              <w:t xml:space="preserve"> and trust?</w:t>
            </w:r>
          </w:p>
        </w:tc>
      </w:tr>
      <w:tr w:rsidR="00C92727" w14:paraId="2C1577D0" w14:textId="77777777" w:rsidTr="00C92727">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18DDBCE7" w14:textId="05E30789" w:rsidR="00C92727" w:rsidRDefault="00C92727" w:rsidP="00C92727">
            <w:pPr>
              <w:pStyle w:val="PwCNormal"/>
            </w:pPr>
            <w:r>
              <w:t xml:space="preserve">Feedback from the </w:t>
            </w:r>
            <w:r w:rsidR="008A4B44">
              <w:t>local government</w:t>
            </w:r>
            <w:r>
              <w:t xml:space="preserve"> sector suggests there are broadly four general types of candidates, each </w:t>
            </w:r>
            <w:r w:rsidR="007951AA">
              <w:t>with</w:t>
            </w:r>
            <w:r>
              <w:t xml:space="preserve"> different levels of understanding of the role</w:t>
            </w:r>
            <w:r w:rsidR="007951AA">
              <w:t>s</w:t>
            </w:r>
            <w:r>
              <w:t xml:space="preserve"> and responsibilit</w:t>
            </w:r>
            <w:r w:rsidR="007951AA">
              <w:t>ies</w:t>
            </w:r>
            <w:r>
              <w:t xml:space="preserve"> of elected representative</w:t>
            </w:r>
            <w:r w:rsidR="007951AA">
              <w:t>s</w:t>
            </w:r>
            <w:r>
              <w:t>. The four types are generalised as:</w:t>
            </w:r>
          </w:p>
          <w:p w14:paraId="0DA4B2C0" w14:textId="46A8F8B1" w:rsidR="00C92727" w:rsidRDefault="00C92727" w:rsidP="00C92727">
            <w:pPr>
              <w:pStyle w:val="ListNumber"/>
            </w:pPr>
            <w:r>
              <w:t>Single issue candidates</w:t>
            </w:r>
          </w:p>
          <w:p w14:paraId="026A3882" w14:textId="36E25887" w:rsidR="00C92727" w:rsidRDefault="00C92727" w:rsidP="00C92727">
            <w:pPr>
              <w:pStyle w:val="ListNumber"/>
            </w:pPr>
            <w:r>
              <w:t xml:space="preserve">Candidates with broader political aspirations starting their career at a </w:t>
            </w:r>
            <w:r w:rsidR="008A4B44">
              <w:t>local government</w:t>
            </w:r>
            <w:r>
              <w:t xml:space="preserve"> level</w:t>
            </w:r>
          </w:p>
          <w:p w14:paraId="40069504" w14:textId="539359E8" w:rsidR="00C92727" w:rsidRDefault="00C92727" w:rsidP="00C92727">
            <w:pPr>
              <w:pStyle w:val="ListNumber"/>
            </w:pPr>
            <w:r>
              <w:t>Candidates that run for election to promote their individual agendas</w:t>
            </w:r>
          </w:p>
          <w:p w14:paraId="578F805D" w14:textId="77777777" w:rsidR="00C92727" w:rsidRDefault="00C92727" w:rsidP="00C92727">
            <w:pPr>
              <w:pStyle w:val="ListNumber"/>
            </w:pPr>
            <w:r>
              <w:t xml:space="preserve">Candidates who want to contribute to the wellbeing of their community. </w:t>
            </w:r>
          </w:p>
          <w:p w14:paraId="6CAC6116" w14:textId="52C91BB5" w:rsidR="00C92727" w:rsidRPr="006052F2" w:rsidRDefault="00C92727" w:rsidP="00C92727">
            <w:pPr>
              <w:pStyle w:val="PwCNormal"/>
            </w:pPr>
            <w:r>
              <w:t xml:space="preserve">Within the four categories above, the pool of candidates may comprise individuals that have had little to no prior involvement or experience in leading a large-scale organisation or governance experience working in a board-type environment (for example, Council Chamber). Regardless of intentions, an elected representative’s understanding of the specific functions and services that a Council provides is key in understanding how </w:t>
            </w:r>
            <w:r w:rsidDel="007951AA">
              <w:t xml:space="preserve">they </w:t>
            </w:r>
            <w:r>
              <w:t xml:space="preserve">need to “get on” with others and the boundaries that enable trust, </w:t>
            </w:r>
            <w:proofErr w:type="gramStart"/>
            <w:r>
              <w:t>respect</w:t>
            </w:r>
            <w:proofErr w:type="gramEnd"/>
            <w:r>
              <w:t xml:space="preserve"> and camaraderie between colleagues. Where individuals are not well informed on good practices, this can lead to an expectations gap and a low level of trust cultivated in that environment.</w:t>
            </w:r>
          </w:p>
        </w:tc>
      </w:tr>
    </w:tbl>
    <w:p w14:paraId="4C076287" w14:textId="5E1A55DF" w:rsidR="00181DA9" w:rsidRDefault="00181DA9" w:rsidP="00181DA9">
      <w:pPr>
        <w:pStyle w:val="PwCNormal"/>
      </w:pPr>
    </w:p>
    <w:tbl>
      <w:tblPr>
        <w:tblStyle w:val="GridTable4-Accent4"/>
        <w:tblW w:w="0" w:type="auto"/>
        <w:tblLook w:val="0620" w:firstRow="1" w:lastRow="0" w:firstColumn="0" w:lastColumn="0" w:noHBand="1" w:noVBand="1"/>
      </w:tblPr>
      <w:tblGrid>
        <w:gridCol w:w="846"/>
        <w:gridCol w:w="9009"/>
      </w:tblGrid>
      <w:tr w:rsidR="003C6786" w14:paraId="1ABB1938"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tcBorders>
              <w:bottom w:val="dotted" w:sz="12" w:space="0" w:color="EB8C00" w:themeColor="accent4"/>
            </w:tcBorders>
            <w:shd w:val="clear" w:color="auto" w:fill="D04A02" w:themeFill="accent1"/>
            <w:vAlign w:val="center"/>
          </w:tcPr>
          <w:p w14:paraId="59D85D5D" w14:textId="77777777" w:rsidR="003C6786" w:rsidRDefault="003C6786" w:rsidP="00E82297">
            <w:pPr>
              <w:pStyle w:val="QuestionHeading"/>
            </w:pPr>
            <w:r w:rsidRPr="003C6786">
              <w:rPr>
                <w:noProof/>
              </w:rPr>
              <mc:AlternateContent>
                <mc:Choice Requires="wps">
                  <w:drawing>
                    <wp:inline distT="0" distB="0" distL="0" distR="0" wp14:anchorId="5A085589" wp14:editId="701AF768">
                      <wp:extent cx="358980" cy="360000"/>
                      <wp:effectExtent l="0" t="0" r="3175" b="2540"/>
                      <wp:docPr id="15"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319DCB08"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4ioQ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tcBorders>
              <w:bottom w:val="dotted" w:sz="12" w:space="0" w:color="EB8C00" w:themeColor="accent4"/>
            </w:tcBorders>
            <w:shd w:val="clear" w:color="auto" w:fill="D04A02" w:themeFill="accent1"/>
            <w:vAlign w:val="center"/>
          </w:tcPr>
          <w:p w14:paraId="5C82A32F" w14:textId="1D2D3D6B" w:rsidR="003C6786" w:rsidRDefault="003C6786" w:rsidP="00E82297">
            <w:pPr>
              <w:pStyle w:val="QuestionHeading"/>
            </w:pPr>
            <w:r w:rsidRPr="006052F2">
              <w:t xml:space="preserve">Question </w:t>
            </w:r>
            <w:r w:rsidR="008154C7">
              <w:t>3</w:t>
            </w:r>
            <w:r w:rsidRPr="006052F2">
              <w:t xml:space="preserve">: </w:t>
            </w:r>
            <w:r w:rsidR="008154C7" w:rsidRPr="008154C7">
              <w:rPr>
                <w:b w:val="0"/>
                <w:bCs w:val="0"/>
              </w:rPr>
              <w:t>How successful have any existing initiatives been to promote strong leadership and build trust? Please provide case studies or examples of good practice that have worked well and could be considered for broader implementation.</w:t>
            </w:r>
          </w:p>
        </w:tc>
      </w:tr>
      <w:tr w:rsidR="00C92727" w14:paraId="2A4F58E1" w14:textId="77777777" w:rsidTr="00C92727">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16BEA1BC" w14:textId="3F1EA25B" w:rsidR="00C92727" w:rsidRPr="006052F2" w:rsidRDefault="00C92727" w:rsidP="00E82297">
            <w:pPr>
              <w:pStyle w:val="QuestionHeading"/>
            </w:pPr>
            <w:r w:rsidRPr="00C92727">
              <w:rPr>
                <w:color w:val="auto"/>
                <w:sz w:val="20"/>
                <w:szCs w:val="20"/>
              </w:rPr>
              <w:t>Preliminary consultation</w:t>
            </w:r>
            <w:r w:rsidR="00826D4A">
              <w:rPr>
                <w:color w:val="auto"/>
                <w:sz w:val="20"/>
                <w:szCs w:val="20"/>
              </w:rPr>
              <w:t>s</w:t>
            </w:r>
            <w:r w:rsidRPr="00C92727">
              <w:rPr>
                <w:color w:val="auto"/>
                <w:sz w:val="20"/>
                <w:szCs w:val="20"/>
              </w:rPr>
              <w:t xml:space="preserve"> with </w:t>
            </w:r>
            <w:proofErr w:type="gramStart"/>
            <w:r w:rsidRPr="00C92727">
              <w:rPr>
                <w:color w:val="auto"/>
                <w:sz w:val="20"/>
                <w:szCs w:val="20"/>
              </w:rPr>
              <w:t>a number of</w:t>
            </w:r>
            <w:proofErr w:type="gramEnd"/>
            <w:r w:rsidRPr="00C92727">
              <w:rPr>
                <w:color w:val="auto"/>
                <w:sz w:val="20"/>
                <w:szCs w:val="20"/>
              </w:rPr>
              <w:t xml:space="preserve"> key stakeholders</w:t>
            </w:r>
            <w:r w:rsidRPr="00C92727" w:rsidDel="00826D4A">
              <w:rPr>
                <w:color w:val="auto"/>
                <w:sz w:val="20"/>
                <w:szCs w:val="20"/>
              </w:rPr>
              <w:t xml:space="preserve"> </w:t>
            </w:r>
            <w:r w:rsidR="00826D4A">
              <w:rPr>
                <w:color w:val="auto"/>
                <w:sz w:val="20"/>
                <w:szCs w:val="20"/>
              </w:rPr>
              <w:t>have</w:t>
            </w:r>
            <w:r w:rsidR="00826D4A" w:rsidRPr="00C92727">
              <w:rPr>
                <w:color w:val="auto"/>
                <w:sz w:val="20"/>
                <w:szCs w:val="20"/>
              </w:rPr>
              <w:t xml:space="preserve"> </w:t>
            </w:r>
            <w:r w:rsidRPr="00C92727">
              <w:rPr>
                <w:color w:val="auto"/>
                <w:sz w:val="20"/>
                <w:szCs w:val="20"/>
              </w:rPr>
              <w:t xml:space="preserve">suggested the consideration of a formal mentoring system in enabling sector-led, peer-to-peer support, as well as a platform to share good practice success stories and strengthen partnerships between roles. Implementing a formal mentoring system may support the significant learning curve many Councillors face upon commencing their position and may, if considered, be a system that could be extended to the mentoring and education of candidates. </w:t>
            </w:r>
            <w:proofErr w:type="gramStart"/>
            <w:r w:rsidRPr="00C92727">
              <w:rPr>
                <w:color w:val="auto"/>
                <w:sz w:val="20"/>
                <w:szCs w:val="20"/>
              </w:rPr>
              <w:t>In doing so, there</w:t>
            </w:r>
            <w:proofErr w:type="gramEnd"/>
            <w:r w:rsidRPr="00C92727">
              <w:rPr>
                <w:color w:val="auto"/>
                <w:sz w:val="20"/>
                <w:szCs w:val="20"/>
              </w:rPr>
              <w:t xml:space="preserve"> is a potential to cultivate good leadership practices aligning to the Councillor Code of Conduct and LG Act 2020 from the start. However, proper governance arrangements for this system should be carefully considered to ensure Councillors (or former Councillors) </w:t>
            </w:r>
            <w:r w:rsidR="00826D4A">
              <w:rPr>
                <w:color w:val="auto"/>
                <w:sz w:val="20"/>
                <w:szCs w:val="20"/>
              </w:rPr>
              <w:t xml:space="preserve">who are </w:t>
            </w:r>
            <w:r w:rsidRPr="00C92727">
              <w:rPr>
                <w:color w:val="auto"/>
                <w:sz w:val="20"/>
                <w:szCs w:val="20"/>
              </w:rPr>
              <w:t>best placed to be mentors are put forward. It is worth noting a similar system may be beneficial for CEOs, particularly where leadership and governance capabilities are lacking, however this is out of scope for this Project and currently not for consideration.</w:t>
            </w:r>
          </w:p>
        </w:tc>
      </w:tr>
    </w:tbl>
    <w:p w14:paraId="5C758935" w14:textId="77777777" w:rsidR="00C92727" w:rsidRDefault="00C92727" w:rsidP="00C92727">
      <w:pPr>
        <w:pStyle w:val="PwCNormal"/>
      </w:pPr>
    </w:p>
    <w:p w14:paraId="21B9E604" w14:textId="77777777" w:rsidR="00C92727" w:rsidRDefault="00C92727">
      <w:pPr>
        <w:spacing w:before="0" w:after="0"/>
        <w:rPr>
          <w:rFonts w:eastAsiaTheme="majorEastAsia" w:cstheme="majorBidi"/>
          <w:bCs/>
          <w:color w:val="EB8C00" w:themeColor="accent4"/>
          <w:sz w:val="22"/>
        </w:rPr>
      </w:pPr>
      <w:r>
        <w:br w:type="page"/>
      </w:r>
    </w:p>
    <w:p w14:paraId="10FC2869" w14:textId="77777777" w:rsidR="00181DA9" w:rsidRDefault="00181DA9" w:rsidP="007246A4">
      <w:pPr>
        <w:pStyle w:val="Heading3"/>
      </w:pPr>
      <w:r w:rsidRPr="007B729B">
        <w:rPr>
          <w:color w:val="D04A02" w:themeColor="accent1"/>
        </w:rPr>
        <w:lastRenderedPageBreak/>
        <w:t>Operation of Local Government</w:t>
      </w:r>
    </w:p>
    <w:tbl>
      <w:tblPr>
        <w:tblStyle w:val="GridTable4-Accent4"/>
        <w:tblW w:w="0" w:type="auto"/>
        <w:tblLook w:val="0620" w:firstRow="1" w:lastRow="0" w:firstColumn="0" w:lastColumn="0" w:noHBand="1" w:noVBand="1"/>
      </w:tblPr>
      <w:tblGrid>
        <w:gridCol w:w="846"/>
        <w:gridCol w:w="9009"/>
      </w:tblGrid>
      <w:tr w:rsidR="003C6786" w14:paraId="68174D52"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3817841E" w14:textId="1DD9FDCE" w:rsidR="003C6786" w:rsidRDefault="00181DA9" w:rsidP="00E82297">
            <w:pPr>
              <w:pStyle w:val="QuestionHeading"/>
            </w:pPr>
            <w:r>
              <w:t xml:space="preserve"> </w:t>
            </w:r>
            <w:r w:rsidR="003C6786" w:rsidRPr="003C6786">
              <w:rPr>
                <w:noProof/>
              </w:rPr>
              <mc:AlternateContent>
                <mc:Choice Requires="wps">
                  <w:drawing>
                    <wp:inline distT="0" distB="0" distL="0" distR="0" wp14:anchorId="10C250F9" wp14:editId="5458C6A1">
                      <wp:extent cx="358980" cy="360000"/>
                      <wp:effectExtent l="0" t="0" r="3175" b="2540"/>
                      <wp:docPr id="16"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558E1DE"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YvpQ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793457C0" w14:textId="62AF76A8" w:rsidR="003C6786" w:rsidRDefault="003C6786" w:rsidP="00E82297">
            <w:pPr>
              <w:pStyle w:val="QuestionHeading"/>
            </w:pPr>
            <w:r w:rsidRPr="006052F2">
              <w:t xml:space="preserve">Question </w:t>
            </w:r>
            <w:r w:rsidR="00033F14">
              <w:t>4</w:t>
            </w:r>
            <w:r w:rsidRPr="006052F2">
              <w:t xml:space="preserve">: </w:t>
            </w:r>
            <w:r w:rsidR="008154C7" w:rsidRPr="008154C7">
              <w:rPr>
                <w:b w:val="0"/>
                <w:bCs w:val="0"/>
              </w:rPr>
              <w:t xml:space="preserve">Mention is made </w:t>
            </w:r>
            <w:r w:rsidR="00676562">
              <w:rPr>
                <w:b w:val="0"/>
                <w:bCs w:val="0"/>
              </w:rPr>
              <w:t xml:space="preserve">through consultation </w:t>
            </w:r>
            <w:r w:rsidR="008154C7" w:rsidRPr="008154C7">
              <w:rPr>
                <w:b w:val="0"/>
                <w:bCs w:val="0"/>
              </w:rPr>
              <w:t xml:space="preserve">of </w:t>
            </w:r>
            <w:r w:rsidR="008A4B44">
              <w:rPr>
                <w:b w:val="0"/>
                <w:bCs w:val="0"/>
              </w:rPr>
              <w:t>local government</w:t>
            </w:r>
            <w:r w:rsidR="008154C7" w:rsidRPr="008154C7">
              <w:rPr>
                <w:b w:val="0"/>
                <w:bCs w:val="0"/>
              </w:rPr>
              <w:t xml:space="preserve"> being a </w:t>
            </w:r>
            <w:r w:rsidR="008154C7" w:rsidRPr="008154C7">
              <w:rPr>
                <w:b w:val="0"/>
                <w:bCs w:val="0"/>
                <w:i/>
                <w:iCs/>
              </w:rPr>
              <w:t>‘parliament of opposition as opposed to a diverse board of the community’</w:t>
            </w:r>
            <w:r w:rsidR="008154C7" w:rsidRPr="008154C7">
              <w:rPr>
                <w:b w:val="0"/>
                <w:bCs w:val="0"/>
              </w:rPr>
              <w:t>. What needs to change to better align Councillors and Mayors to effectively achieve community-based objectives and better operate as a diverse board of the community?</w:t>
            </w:r>
          </w:p>
        </w:tc>
      </w:tr>
      <w:tr w:rsidR="005428BF" w14:paraId="79147FA1" w14:textId="77777777" w:rsidTr="005428BF">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5E15E24F" w14:textId="5DFF37F7" w:rsidR="005428BF" w:rsidRDefault="005428BF" w:rsidP="005428BF">
            <w:pPr>
              <w:pStyle w:val="PwCNormal"/>
            </w:pPr>
            <w:r>
              <w:t>Legislative arrangements and structure</w:t>
            </w:r>
            <w:r w:rsidR="00826D4A">
              <w:t>s</w:t>
            </w:r>
            <w:r>
              <w:t xml:space="preserve"> in the context of how </w:t>
            </w:r>
            <w:r w:rsidR="008A4B44">
              <w:t>local government</w:t>
            </w:r>
            <w:r>
              <w:t xml:space="preserve"> is governed may contribute to problematic Councillor behaviour. Under</w:t>
            </w:r>
            <w:r w:rsidR="00826D4A">
              <w:t xml:space="preserve"> existing</w:t>
            </w:r>
            <w:r>
              <w:t xml:space="preserve"> legislative arrangements</w:t>
            </w:r>
            <w:r w:rsidR="00826D4A">
              <w:t>,</w:t>
            </w:r>
            <w:r>
              <w:t xml:space="preserve"> it is often perceived that the governing body of Councillors operates similarly to a ‘board of directors’, collectively responsible for the management, governance and direction of an organisation, as opposed to a ‘parliament’. </w:t>
            </w:r>
            <w:r w:rsidR="00826D4A">
              <w:t>However</w:t>
            </w:r>
            <w:r w:rsidDel="00826D4A">
              <w:t>,</w:t>
            </w:r>
            <w:r>
              <w:t xml:space="preserve"> as elected representatives, the institution within which </w:t>
            </w:r>
            <w:r w:rsidR="00826D4A">
              <w:t>Councillors</w:t>
            </w:r>
            <w:r>
              <w:t xml:space="preserve"> operate and </w:t>
            </w:r>
            <w:r w:rsidR="00826D4A">
              <w:t>the</w:t>
            </w:r>
            <w:r>
              <w:t xml:space="preserve"> requirements as defined in the LG Act 2020 contradict the understanding </w:t>
            </w:r>
            <w:r w:rsidR="00474431">
              <w:t>of</w:t>
            </w:r>
            <w:r>
              <w:t xml:space="preserve"> how a board of directors </w:t>
            </w:r>
            <w:r w:rsidR="00474431">
              <w:t xml:space="preserve">should </w:t>
            </w:r>
            <w:r>
              <w:t>operate. This</w:t>
            </w:r>
            <w:r w:rsidDel="00826D4A">
              <w:t xml:space="preserve"> </w:t>
            </w:r>
            <w:r w:rsidR="00826D4A">
              <w:t xml:space="preserve">creates </w:t>
            </w:r>
            <w:r>
              <w:t xml:space="preserve">confusion around the realistic operation of Councillors once elected, as the </w:t>
            </w:r>
            <w:r w:rsidR="008A4B44">
              <w:t>local government</w:t>
            </w:r>
            <w:r>
              <w:t xml:space="preserve"> election process is itself a parliamentarian process. </w:t>
            </w:r>
          </w:p>
          <w:p w14:paraId="0897CB84" w14:textId="7E6863C5" w:rsidR="005428BF" w:rsidRDefault="005428BF" w:rsidP="005428BF">
            <w:pPr>
              <w:pStyle w:val="PwCNormal"/>
            </w:pPr>
            <w:r>
              <w:t>The exercising of power and decision-making responsibilit</w:t>
            </w:r>
            <w:r w:rsidR="00826D4A">
              <w:t>ies</w:t>
            </w:r>
            <w:r>
              <w:t xml:space="preserve"> of elected Councillors can be compared with the role</w:t>
            </w:r>
            <w:r w:rsidR="00826D4A">
              <w:t>s</w:t>
            </w:r>
            <w:r>
              <w:t xml:space="preserve"> and </w:t>
            </w:r>
            <w:r w:rsidR="00826D4A">
              <w:t xml:space="preserve">responsibilities </w:t>
            </w:r>
            <w:r>
              <w:t xml:space="preserve">of a corporate board of directors. However, the method of election/appointment as a Councillor/board member creates an inherent difference in the operation and conduct of these two governance functions. Councillors are public officials elected through a democratic process and can be heavily influenced by political and policy views and perspectives. An appointment to a corporate board of directors is, on the other hand, typically based on an individual’s skills and experience and </w:t>
            </w:r>
            <w:r w:rsidR="00826D4A">
              <w:t xml:space="preserve">his or her </w:t>
            </w:r>
            <w:r>
              <w:t xml:space="preserve">ability to complement the skills and experience of existing board members. </w:t>
            </w:r>
          </w:p>
          <w:p w14:paraId="42674020" w14:textId="77777777" w:rsidR="005428BF" w:rsidRDefault="005428BF" w:rsidP="005428BF">
            <w:pPr>
              <w:pStyle w:val="PwCNormal"/>
            </w:pPr>
            <w:r>
              <w:t>Feedback from stakeholder consultations and academic partners has suggested that:</w:t>
            </w:r>
          </w:p>
          <w:p w14:paraId="0E13D5CF" w14:textId="77777777" w:rsidR="005428BF" w:rsidRDefault="005428BF" w:rsidP="005428BF">
            <w:pPr>
              <w:pStyle w:val="ListBullet"/>
            </w:pPr>
            <w:r>
              <w:t xml:space="preserve">The potential for political bias or agendas of elected Councillors together with a potential skills or experience gap may impair the ability of Councillors to operate as a cohesive set of decision makers in the best interests of their local communities. </w:t>
            </w:r>
          </w:p>
          <w:p w14:paraId="29FE12EF" w14:textId="0FF86888" w:rsidR="005428BF" w:rsidRDefault="005428BF" w:rsidP="005428BF">
            <w:pPr>
              <w:pStyle w:val="ListBullet"/>
            </w:pPr>
            <w:r>
              <w:t xml:space="preserve">Candidates and Councillors lacking the necessary skills, capabilities, or sound understanding of how </w:t>
            </w:r>
            <w:r w:rsidR="008A4B44">
              <w:t>local government</w:t>
            </w:r>
            <w:r>
              <w:t xml:space="preserve"> operates may mimic parliamentary behavioural cues, particularly those with broader political aspirations or desires to use </w:t>
            </w:r>
            <w:r w:rsidR="008A4B44">
              <w:t>local government</w:t>
            </w:r>
            <w:r>
              <w:t xml:space="preserve"> as a </w:t>
            </w:r>
            <w:proofErr w:type="gramStart"/>
            <w:r>
              <w:t>stepping stone</w:t>
            </w:r>
            <w:proofErr w:type="gramEnd"/>
            <w:r>
              <w:t xml:space="preserve"> into other tiers of government. </w:t>
            </w:r>
          </w:p>
          <w:p w14:paraId="56EA643E" w14:textId="60920EF3" w:rsidR="005428BF" w:rsidRPr="006052F2" w:rsidRDefault="005428BF" w:rsidP="005428BF">
            <w:pPr>
              <w:pStyle w:val="PwCNormal"/>
            </w:pPr>
            <w:r>
              <w:t xml:space="preserve">Councils, as bodies of elected representatives, are also required to meet and make decisions in an open, public session. However, unlike the state and federal elections, the </w:t>
            </w:r>
            <w:r w:rsidR="008A4B44">
              <w:t>local government</w:t>
            </w:r>
            <w:r>
              <w:t xml:space="preserve"> election process and governance is not party-aligned or to represent a party, but to instead represent a community and their priorities. Consultation suggests that contrary to some expectations, there is misalignment of what Councillors perceive their privileges and powers comprise.</w:t>
            </w:r>
          </w:p>
        </w:tc>
      </w:tr>
    </w:tbl>
    <w:p w14:paraId="2F052198" w14:textId="77777777" w:rsidR="0011319F" w:rsidRDefault="0011319F" w:rsidP="0011319F">
      <w:pPr>
        <w:pStyle w:val="Heading2"/>
        <w:numPr>
          <w:ilvl w:val="0"/>
          <w:numId w:val="0"/>
        </w:numPr>
        <w:ind w:left="851" w:hanging="851"/>
      </w:pPr>
    </w:p>
    <w:p w14:paraId="1441D783" w14:textId="77777777" w:rsidR="0011319F" w:rsidRDefault="0011319F">
      <w:pPr>
        <w:spacing w:before="0" w:after="0"/>
        <w:rPr>
          <w:rFonts w:eastAsiaTheme="majorEastAsia" w:cstheme="majorBidi"/>
          <w:b/>
          <w:bCs/>
          <w:sz w:val="24"/>
          <w:szCs w:val="26"/>
        </w:rPr>
      </w:pPr>
      <w:r>
        <w:br w:type="page"/>
      </w:r>
    </w:p>
    <w:p w14:paraId="74D4CFFC" w14:textId="72E69DD5" w:rsidR="00181DA9" w:rsidRDefault="00181DA9" w:rsidP="007246A4">
      <w:pPr>
        <w:pStyle w:val="Heading2"/>
      </w:pPr>
      <w:r>
        <w:lastRenderedPageBreak/>
        <w:t>Councillor Journey</w:t>
      </w:r>
    </w:p>
    <w:p w14:paraId="233BFE18" w14:textId="16C91F21" w:rsidR="00181DA9" w:rsidRDefault="003A1607" w:rsidP="007246A4">
      <w:pPr>
        <w:pStyle w:val="Heading3"/>
      </w:pPr>
      <w:r w:rsidRPr="007B729B">
        <w:rPr>
          <w:color w:val="D04A02" w:themeColor="accent1"/>
        </w:rPr>
        <w:t>Training and professional development</w:t>
      </w:r>
    </w:p>
    <w:p w14:paraId="4F8FA8D2" w14:textId="4EAF57BA" w:rsidR="00181DA9" w:rsidRDefault="00203797" w:rsidP="00181DA9">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46" behindDoc="0" locked="1" layoutInCell="1" allowOverlap="1" wp14:anchorId="75E6DB6C" wp14:editId="33F4AB5D">
                <wp:simplePos x="0" y="0"/>
                <wp:positionH relativeFrom="margin">
                  <wp:posOffset>4283075</wp:posOffset>
                </wp:positionH>
                <wp:positionV relativeFrom="paragraph">
                  <wp:posOffset>189230</wp:posOffset>
                </wp:positionV>
                <wp:extent cx="1979930" cy="2440305"/>
                <wp:effectExtent l="0" t="0" r="1270" b="5080"/>
                <wp:wrapSquare wrapText="bothSides"/>
                <wp:docPr id="134" name="Text Box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49713046" w14:textId="77777777" w:rsidR="00196D26" w:rsidRDefault="00196D26" w:rsidP="00203797">
                            <w:pPr>
                              <w:pStyle w:val="PullOutText"/>
                            </w:pPr>
                            <w:r w:rsidRPr="00203797">
                              <w:t>Although a step in the right direction, pre-election and post-election training may need to be refined to enable more engagement and depth in learning material.</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75E6DB6C" id="Text Box 134" o:spid="_x0000_s1047" type="#_x0000_t202" alt="&quot;&quot;" style="position:absolute;margin-left:337.25pt;margin-top:14.9pt;width:155.9pt;height:192.15pt;z-index:251658246;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" fillcolor="#f2f2f2 [3052]" stroked="f" strokeweight="1.5pt">
                <v:stroke startarrowwidth="narrow" startarrowlength="short" endarrowwidth="narrow" endarrowlength="short" joinstyle="round"/>
                <v:textbox style="mso-fit-shape-to-text:t" inset="2mm,1mm,2mm,1mm">
                  <w:txbxContent>
                    <w:p w14:paraId="49713046" w14:textId="77777777" w:rsidR="00196D26" w:rsidRDefault="00196D26" w:rsidP="00203797">
                      <w:pPr>
                        <w:pStyle w:val="PullOutText"/>
                      </w:pPr>
                      <w:r w:rsidRPr="00203797">
                        <w:t>Although a step in the right direction, pre-election and post-election training may need to be refined to enable more engagement and depth in learning material.</w:t>
                      </w:r>
                    </w:p>
                  </w:txbxContent>
                </v:textbox>
                <w10:wrap type="square" anchorx="margin"/>
                <w10:anchorlock/>
              </v:shape>
            </w:pict>
          </mc:Fallback>
        </mc:AlternateContent>
      </w:r>
      <w:r w:rsidR="00181DA9">
        <w:t xml:space="preserve">Victoria holds </w:t>
      </w:r>
      <w:r w:rsidR="008A4B44">
        <w:t>local government</w:t>
      </w:r>
      <w:r w:rsidR="00181DA9">
        <w:t xml:space="preserve"> Council elections every four years. This democratic process is open for participation by all </w:t>
      </w:r>
      <w:r w:rsidR="004F3DAC">
        <w:t xml:space="preserve">eligible </w:t>
      </w:r>
      <w:r w:rsidR="00181DA9">
        <w:t>community members, providing them with the opportunity to represent, promote and influence changes and priorities in their respective municipalities. By standing for Council, potential candidates must comply with the candidate requirements as outlined in the LG Act 2020</w:t>
      </w:r>
      <w:r w:rsidR="00A56EC9">
        <w:t>. This includes</w:t>
      </w:r>
      <w:r w:rsidR="00181DA9">
        <w:t xml:space="preserve"> the completion of the mandatory candidate training developed and run by the Victorian Government, </w:t>
      </w:r>
      <w:proofErr w:type="gramStart"/>
      <w:r w:rsidR="00181DA9">
        <w:t>in order to</w:t>
      </w:r>
      <w:proofErr w:type="gramEnd"/>
      <w:r w:rsidR="00181DA9">
        <w:t xml:space="preserve"> nominate with the </w:t>
      </w:r>
      <w:r w:rsidR="006426A7">
        <w:t>Victorian Electoral Commission</w:t>
      </w:r>
      <w:r w:rsidR="00181DA9">
        <w:t xml:space="preserve">. Local communities </w:t>
      </w:r>
      <w:r w:rsidR="00C927D9">
        <w:t xml:space="preserve">can </w:t>
      </w:r>
      <w:r w:rsidR="00181DA9">
        <w:t xml:space="preserve">then elect the candidates as Councillors </w:t>
      </w:r>
      <w:r w:rsidR="00C927D9">
        <w:t>who</w:t>
      </w:r>
      <w:r w:rsidR="00181DA9">
        <w:t xml:space="preserve"> they believe will best represent and act in the interest of the community. The most recent </w:t>
      </w:r>
      <w:r w:rsidR="00CD0E9C">
        <w:t>general</w:t>
      </w:r>
      <w:r w:rsidR="00181DA9">
        <w:t xml:space="preserve"> Council elections took place in October 2020.</w:t>
      </w:r>
    </w:p>
    <w:tbl>
      <w:tblPr>
        <w:tblStyle w:val="GridTable4-Accent4"/>
        <w:tblW w:w="0" w:type="auto"/>
        <w:tblLook w:val="0620" w:firstRow="1" w:lastRow="0" w:firstColumn="0" w:lastColumn="0" w:noHBand="1" w:noVBand="1"/>
      </w:tblPr>
      <w:tblGrid>
        <w:gridCol w:w="846"/>
        <w:gridCol w:w="9009"/>
      </w:tblGrid>
      <w:tr w:rsidR="003C6786" w14:paraId="40B03D14"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17F13D2D" w14:textId="77777777" w:rsidR="003C6786" w:rsidRDefault="003C6786" w:rsidP="00E82297">
            <w:pPr>
              <w:pStyle w:val="QuestionHeading"/>
            </w:pPr>
            <w:r w:rsidRPr="003C6786">
              <w:rPr>
                <w:noProof/>
              </w:rPr>
              <mc:AlternateContent>
                <mc:Choice Requires="wps">
                  <w:drawing>
                    <wp:inline distT="0" distB="0" distL="0" distR="0" wp14:anchorId="34BC541E" wp14:editId="7D3A5862">
                      <wp:extent cx="358980" cy="360000"/>
                      <wp:effectExtent l="0" t="0" r="3175" b="2540"/>
                      <wp:docPr id="17"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A959C3A"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1CC4B068" w14:textId="70B5336D" w:rsidR="003C6786" w:rsidRDefault="003C6786" w:rsidP="00E82297">
            <w:pPr>
              <w:pStyle w:val="QuestionHeading"/>
            </w:pPr>
            <w:r w:rsidRPr="006052F2">
              <w:t xml:space="preserve">Question </w:t>
            </w:r>
            <w:r w:rsidR="00033F14">
              <w:t>5</w:t>
            </w:r>
            <w:r w:rsidRPr="006052F2">
              <w:t xml:space="preserve">: </w:t>
            </w:r>
            <w:r w:rsidR="00033F14" w:rsidRPr="00033F14">
              <w:rPr>
                <w:b w:val="0"/>
                <w:bCs w:val="0"/>
              </w:rPr>
              <w:t>How could the candidate and induction training</w:t>
            </w:r>
            <w:r w:rsidR="00413B4C">
              <w:rPr>
                <w:b w:val="0"/>
                <w:bCs w:val="0"/>
              </w:rPr>
              <w:t xml:space="preserve"> support</w:t>
            </w:r>
            <w:r w:rsidR="00033F14" w:rsidRPr="00033F14">
              <w:rPr>
                <w:b w:val="0"/>
                <w:bCs w:val="0"/>
              </w:rPr>
              <w:t xml:space="preserve"> be improved to ensure genuine engagement and sustained understanding of </w:t>
            </w:r>
            <w:r w:rsidR="00786B91">
              <w:rPr>
                <w:b w:val="0"/>
                <w:bCs w:val="0"/>
              </w:rPr>
              <w:t xml:space="preserve">the </w:t>
            </w:r>
            <w:r w:rsidR="00C1225F" w:rsidRPr="00C1225F">
              <w:rPr>
                <w:b w:val="0"/>
                <w:bCs w:val="0"/>
                <w:lang w:val="en-US"/>
              </w:rPr>
              <w:t>role and responsibilities</w:t>
            </w:r>
            <w:r w:rsidR="00C1225F" w:rsidRPr="00C1225F" w:rsidDel="00C1225F">
              <w:t xml:space="preserve"> </w:t>
            </w:r>
            <w:r w:rsidR="00033F14" w:rsidRPr="00033F14">
              <w:rPr>
                <w:b w:val="0"/>
                <w:bCs w:val="0"/>
              </w:rPr>
              <w:t>of Councillors?</w:t>
            </w:r>
          </w:p>
        </w:tc>
      </w:tr>
      <w:tr w:rsidR="005428BF" w14:paraId="2BED6D96" w14:textId="77777777" w:rsidTr="005428BF">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6AC0EAAC" w14:textId="6A2618C3" w:rsidR="005428BF" w:rsidRDefault="005428BF" w:rsidP="005428BF">
            <w:pPr>
              <w:pStyle w:val="PwCNormal"/>
            </w:pPr>
            <w:r>
              <w:t xml:space="preserve">Mandatory </w:t>
            </w:r>
            <w:r w:rsidR="008A4B44">
              <w:t>local government</w:t>
            </w:r>
            <w:r>
              <w:t xml:space="preserve"> candidate training is a new requirement set out in the LG Act 2020. The purpose of this one-hour candidate training is to educate and prepare candidates on the roles and responsibilities of Councillors, as well as the standards of conduct they are expected to adhere to, governance, conflict</w:t>
            </w:r>
            <w:r w:rsidR="00AC2C01">
              <w:t>s</w:t>
            </w:r>
            <w:r>
              <w:t xml:space="preserve"> of interest and decision making. The incorporation of mandatory candidate training into legislation </w:t>
            </w:r>
            <w:r w:rsidR="00EC73E6">
              <w:t xml:space="preserve">was </w:t>
            </w:r>
            <w:r>
              <w:t>intended to ensure candidates are aware of and fully understand the nature of their legislated role for which they are running. It also intends to minimise unrealistic expectations and confusion, as well as misunderstanding of strategic responsibilities, if elected. Further to the delineation and clarification of roles, the provision of candidate training is an opportunity to outline the level of commitment expected if elected and what is reasonable. This includes not only time commitments, but where attendance is required at a minimum.</w:t>
            </w:r>
          </w:p>
          <w:p w14:paraId="05F7B549" w14:textId="662D0432" w:rsidR="005428BF" w:rsidRDefault="005428BF" w:rsidP="005428BF">
            <w:pPr>
              <w:pStyle w:val="PwCNormal"/>
            </w:pPr>
            <w:r>
              <w:t xml:space="preserve">Although this mechanism was mandated to facilitate greater clarity and better understanding of roles and the sector more broadly, the online candidate training is applied at a basic level and is at risk of being completed as a ‘tick box’ exercise due to other priorities in the lead up to elections. For candidates campaigning for a single-issue policy or focussed on winning the election to leverage their position for individual agendas, these priorities may distract from genuine interest in understanding the strategic roles, responsibilities and expectations of a Councillor or the </w:t>
            </w:r>
            <w:r w:rsidR="008A4B44">
              <w:t>local government</w:t>
            </w:r>
            <w:r>
              <w:t xml:space="preserve"> sector more broadly. Preliminary consultation suggests that although mandatory candidate training is a step in the right direction, the training itself may still be somewhat inadequate in achieving its purpose and meeting ongoing needs of encouraging the targeted participation of legitimate, community-focussed candidates. </w:t>
            </w:r>
          </w:p>
          <w:p w14:paraId="0AF25B1C" w14:textId="031A47C1" w:rsidR="005428BF" w:rsidRDefault="005428BF" w:rsidP="005428BF">
            <w:pPr>
              <w:pStyle w:val="PwCNormal"/>
            </w:pPr>
            <w:r>
              <w:t>The one-hour candidate training is not assessed or graded, only requiring completion for an individual to nominate. The time commitment and effort required to complete this training is small compared to, for example, the pre-election candidate training and information session provided by Local Government New South Wales (LG NSW)</w:t>
            </w:r>
            <w:r>
              <w:rPr>
                <w:rStyle w:val="FootnoteReference"/>
              </w:rPr>
              <w:footnoteReference w:id="7"/>
            </w:r>
            <w:r>
              <w:t xml:space="preserve">. </w:t>
            </w:r>
            <w:r w:rsidR="006426A7">
              <w:t>The LG NSW c</w:t>
            </w:r>
            <w:r>
              <w:t xml:space="preserve">andidate training </w:t>
            </w:r>
            <w:r w:rsidR="006426A7">
              <w:t>involves</w:t>
            </w:r>
            <w:r>
              <w:t xml:space="preserve"> a two-to-three-hour session and is delivered via an interactive online approach or an in-house face-to-face approach. </w:t>
            </w:r>
          </w:p>
          <w:p w14:paraId="0E9DED62" w14:textId="77777777" w:rsidR="005428BF" w:rsidRDefault="005428BF" w:rsidP="005428BF">
            <w:pPr>
              <w:pStyle w:val="PwCNormal"/>
            </w:pPr>
            <w:r>
              <w:t xml:space="preserve">Similarly, the LG Act 2020 states that the Councillor Induction Training is mandatory and must be completed by all Councillors within the first six months of taking </w:t>
            </w:r>
            <w:r w:rsidRPr="00C1225F">
              <w:rPr>
                <w:lang w:val="en-US"/>
              </w:rPr>
              <w:t>the oath of office</w:t>
            </w:r>
            <w:r>
              <w:t>, and a declaration subsequently submitted. Induction training is crucial, particularly for newly elected C</w:t>
            </w:r>
            <w:proofErr w:type="spellStart"/>
            <w:r w:rsidRPr="00C1225F">
              <w:rPr>
                <w:lang w:val="en-US"/>
              </w:rPr>
              <w:t>ouncillors</w:t>
            </w:r>
            <w:proofErr w:type="spellEnd"/>
            <w:r>
              <w:t xml:space="preserve">, to access resources and modules that provide instruction and guidance on the importance of building relationships and culture, strategic versus operational thinking, decision-making, local laws, roles and responsibilities and key legislation. Councillors are required to complete the induction training amidst a flurry of other competing priorities and commitments once elected, including, for example, reviewing and adopting the Councillor Code of Conduct within a four-month timeframe following a general election (section 139 of LG Act 2020) and needing to strategically manage budget decisions. </w:t>
            </w:r>
          </w:p>
          <w:p w14:paraId="4779EFB2" w14:textId="5DFFC7D2" w:rsidR="005428BF" w:rsidRPr="006052F2" w:rsidRDefault="005428BF" w:rsidP="005428BF">
            <w:pPr>
              <w:pStyle w:val="QuestionHeading"/>
            </w:pPr>
            <w:r w:rsidRPr="005428BF">
              <w:rPr>
                <w:color w:val="auto"/>
                <w:sz w:val="20"/>
                <w:szCs w:val="20"/>
              </w:rPr>
              <w:lastRenderedPageBreak/>
              <w:t xml:space="preserve">Preliminary consultation therefore raised concern of newly elected Councillors being overwhelmed upon commencing, the retention </w:t>
            </w:r>
            <w:r w:rsidR="00717347">
              <w:rPr>
                <w:color w:val="auto"/>
                <w:sz w:val="20"/>
                <w:szCs w:val="20"/>
              </w:rPr>
              <w:t xml:space="preserve">of content </w:t>
            </w:r>
            <w:r w:rsidRPr="005428BF">
              <w:rPr>
                <w:color w:val="auto"/>
                <w:sz w:val="20"/>
                <w:szCs w:val="20"/>
              </w:rPr>
              <w:t xml:space="preserve">from induction training being largely lost, and lack of understanding of their role </w:t>
            </w:r>
            <w:r w:rsidR="00717347">
              <w:rPr>
                <w:color w:val="auto"/>
                <w:sz w:val="20"/>
                <w:szCs w:val="20"/>
              </w:rPr>
              <w:t xml:space="preserve">in the </w:t>
            </w:r>
            <w:r w:rsidRPr="005428BF">
              <w:rPr>
                <w:color w:val="auto"/>
                <w:sz w:val="20"/>
                <w:szCs w:val="20"/>
              </w:rPr>
              <w:t xml:space="preserve">long-term. Furthermore, whether there is regular ongoing training and at what frequency is at the discretion of the Council. It is, however, strongly suggested by the </w:t>
            </w:r>
            <w:r w:rsidR="008A4B44">
              <w:rPr>
                <w:color w:val="auto"/>
                <w:sz w:val="20"/>
                <w:szCs w:val="20"/>
              </w:rPr>
              <w:t>local government</w:t>
            </w:r>
            <w:r w:rsidRPr="005428BF">
              <w:rPr>
                <w:color w:val="auto"/>
                <w:sz w:val="20"/>
                <w:szCs w:val="20"/>
              </w:rPr>
              <w:t xml:space="preserve"> sector that induction training requires regular reinforcement and ongoing commitment, the absence of which would potentially enable Councillors to continue in their position while lacking the understanding and competencies to effectively perform in their role and manage critical issues.</w:t>
            </w:r>
          </w:p>
        </w:tc>
      </w:tr>
    </w:tbl>
    <w:p w14:paraId="21E26FEA" w14:textId="5DFA4542" w:rsidR="00181DA9" w:rsidRDefault="00181DA9" w:rsidP="009714D1">
      <w:pPr>
        <w:pStyle w:val="PwCNormal"/>
        <w:keepLines/>
      </w:pPr>
    </w:p>
    <w:tbl>
      <w:tblPr>
        <w:tblStyle w:val="GridTable4-Accent4"/>
        <w:tblW w:w="0" w:type="auto"/>
        <w:tblLook w:val="0620" w:firstRow="1" w:lastRow="0" w:firstColumn="0" w:lastColumn="0" w:noHBand="1" w:noVBand="1"/>
      </w:tblPr>
      <w:tblGrid>
        <w:gridCol w:w="846"/>
        <w:gridCol w:w="9009"/>
      </w:tblGrid>
      <w:tr w:rsidR="003C6786" w14:paraId="714EA9BD"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40523274" w14:textId="77777777" w:rsidR="003C6786" w:rsidRDefault="003C6786" w:rsidP="00E82297">
            <w:pPr>
              <w:pStyle w:val="QuestionHeading"/>
            </w:pPr>
            <w:r w:rsidRPr="003C6786">
              <w:rPr>
                <w:noProof/>
              </w:rPr>
              <mc:AlternateContent>
                <mc:Choice Requires="wps">
                  <w:drawing>
                    <wp:inline distT="0" distB="0" distL="0" distR="0" wp14:anchorId="39B3E42D" wp14:editId="03B98700">
                      <wp:extent cx="358980" cy="360000"/>
                      <wp:effectExtent l="0" t="0" r="3175" b="2540"/>
                      <wp:docPr id="20"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AAA16DE"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Wog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2C6672CB" w14:textId="09144244" w:rsidR="003C6786" w:rsidRDefault="003C6786" w:rsidP="00E82297">
            <w:pPr>
              <w:pStyle w:val="QuestionHeading"/>
            </w:pPr>
            <w:r w:rsidRPr="006052F2">
              <w:t xml:space="preserve">Question </w:t>
            </w:r>
            <w:r w:rsidR="00033F14">
              <w:t>6</w:t>
            </w:r>
            <w:r w:rsidRPr="006052F2">
              <w:t xml:space="preserve">: </w:t>
            </w:r>
            <w:r w:rsidR="00033F14" w:rsidRPr="00033F14">
              <w:rPr>
                <w:b w:val="0"/>
                <w:bCs w:val="0"/>
              </w:rPr>
              <w:t xml:space="preserve">How can the </w:t>
            </w:r>
            <w:r w:rsidR="008A4B44">
              <w:rPr>
                <w:b w:val="0"/>
                <w:bCs w:val="0"/>
              </w:rPr>
              <w:t>local government</w:t>
            </w:r>
            <w:r w:rsidR="00033F14" w:rsidRPr="00033F14">
              <w:rPr>
                <w:b w:val="0"/>
                <w:bCs w:val="0"/>
              </w:rPr>
              <w:t xml:space="preserve"> sector work to formalise a structured professional development pathway for Councillors</w:t>
            </w:r>
            <w:r w:rsidR="00F531C6">
              <w:rPr>
                <w:b w:val="0"/>
                <w:bCs w:val="0"/>
              </w:rPr>
              <w:t xml:space="preserve"> and Mayors</w:t>
            </w:r>
            <w:r w:rsidR="00033F14" w:rsidRPr="00033F14">
              <w:rPr>
                <w:b w:val="0"/>
                <w:bCs w:val="0"/>
              </w:rPr>
              <w:t>?</w:t>
            </w:r>
          </w:p>
        </w:tc>
      </w:tr>
      <w:tr w:rsidR="005428BF" w14:paraId="6769A2DD" w14:textId="77777777" w:rsidTr="005428BF">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203C205C" w14:textId="33F638CA" w:rsidR="005428BF" w:rsidRDefault="005428BF" w:rsidP="005428BF">
            <w:pPr>
              <w:pStyle w:val="PwCNormal"/>
            </w:pPr>
            <w:r>
              <w:t xml:space="preserve">Undertaking professional development to enable continuous learning and improvement is important in enabling Councillors to build the knowledge and skills required to effectively perform in their role and carry out their prescribed duties, as outlined in the LG Act 2020. This contributes to the effectiveness of which a Council operates, its service delivery and achieving its community and Council vision. Professional development opportunities for Councillors are provided through the Councillor Professional Development Program by MAV, and Council Professional Development modules by VLGA. Opportunities are also provided to those working at all levels of </w:t>
            </w:r>
            <w:r w:rsidR="008A4B44">
              <w:t>local government</w:t>
            </w:r>
            <w:r>
              <w:t xml:space="preserve"> more broadly by </w:t>
            </w:r>
            <w:proofErr w:type="spellStart"/>
            <w:r>
              <w:t>LGPro</w:t>
            </w:r>
            <w:proofErr w:type="spellEnd"/>
            <w:r>
              <w:t>. By undertaking professional development, Councillors demonstrate not only a commitment to building the necessary skills and knowledge, but also a dedication to ensuring they can effectively perform their role and make socially responsible and sustainable decisions to ensure the best outcomes for their community. The Office of Local Government in NSW coherently outlined the benefits of ongoing professional development for Mayors and Councillors, these are reflected below.</w:t>
            </w:r>
          </w:p>
          <w:tbl>
            <w:tblPr>
              <w:tblStyle w:val="GridTable4-Accent1"/>
              <w:tblW w:w="4995" w:type="pct"/>
              <w:tblInd w:w="5" w:type="dxa"/>
              <w:tblLook w:val="0620" w:firstRow="1" w:lastRow="0" w:firstColumn="0" w:lastColumn="0" w:noHBand="1" w:noVBand="1"/>
            </w:tblPr>
            <w:tblGrid>
              <w:gridCol w:w="9619"/>
            </w:tblGrid>
            <w:tr w:rsidR="005428BF" w14:paraId="74AF795D" w14:textId="77777777" w:rsidTr="005428BF">
              <w:trPr>
                <w:cnfStyle w:val="100000000000" w:firstRow="1" w:lastRow="0" w:firstColumn="0" w:lastColumn="0" w:oddVBand="0" w:evenVBand="0" w:oddHBand="0" w:evenHBand="0" w:firstRowFirstColumn="0" w:firstRowLastColumn="0" w:lastRowFirstColumn="0" w:lastRowLastColumn="0"/>
              </w:trPr>
              <w:tc>
                <w:tcPr>
                  <w:tcW w:w="5000" w:type="pct"/>
                </w:tcPr>
                <w:p w14:paraId="3DB21A80" w14:textId="77777777" w:rsidR="005428BF" w:rsidRDefault="005428BF" w:rsidP="005428BF">
                  <w:pPr>
                    <w:pStyle w:val="TableColumnHeadingNormal"/>
                  </w:pPr>
                  <w:r w:rsidRPr="00765939">
                    <w:t>Benefits of ongoing professional development for Mayors and Councillors*:</w:t>
                  </w:r>
                </w:p>
              </w:tc>
            </w:tr>
            <w:tr w:rsidR="005428BF" w14:paraId="1476F458" w14:textId="77777777" w:rsidTr="005428BF">
              <w:tc>
                <w:tcPr>
                  <w:tcW w:w="5000" w:type="pct"/>
                  <w:shd w:val="clear" w:color="auto" w:fill="F2F2F2" w:themeFill="background1" w:themeFillShade="F2"/>
                </w:tcPr>
                <w:p w14:paraId="0ACFCEF6" w14:textId="77777777" w:rsidR="005428BF" w:rsidRDefault="005428BF" w:rsidP="005428BF">
                  <w:pPr>
                    <w:pStyle w:val="TableListBulletNormal"/>
                  </w:pPr>
                  <w:r>
                    <w:t>Mayors and Councillors representing their communities to the best of their ability</w:t>
                  </w:r>
                </w:p>
                <w:p w14:paraId="614375AD" w14:textId="77777777" w:rsidR="005428BF" w:rsidRDefault="005428BF" w:rsidP="005428BF">
                  <w:pPr>
                    <w:pStyle w:val="TableListBulletNormal"/>
                  </w:pPr>
                  <w:r>
                    <w:t>Mayors and Councillors feeling confident and supported in their roles</w:t>
                  </w:r>
                </w:p>
                <w:p w14:paraId="74066488" w14:textId="6F9AF896" w:rsidR="005428BF" w:rsidRDefault="00FC6929" w:rsidP="005428BF">
                  <w:pPr>
                    <w:pStyle w:val="TableListBulletNormal"/>
                  </w:pPr>
                  <w:r>
                    <w:t>t</w:t>
                  </w:r>
                  <w:r w:rsidR="005428BF">
                    <w:t>he governing body making decisions based on a full understanding of all the key issues and consequences</w:t>
                  </w:r>
                </w:p>
                <w:p w14:paraId="344BAAD2" w14:textId="69B01470" w:rsidR="005428BF" w:rsidRDefault="00FC6929" w:rsidP="005428BF">
                  <w:pPr>
                    <w:pStyle w:val="TableListBulletNormal"/>
                  </w:pPr>
                  <w:r>
                    <w:t>i</w:t>
                  </w:r>
                  <w:r w:rsidR="005428BF">
                    <w:t>mproved performance of Council overall and greater understanding of, and compliance with, legal responsibilities</w:t>
                  </w:r>
                </w:p>
                <w:p w14:paraId="55E5060A" w14:textId="508F818E" w:rsidR="005428BF" w:rsidRDefault="00FC6929" w:rsidP="005428BF">
                  <w:pPr>
                    <w:pStyle w:val="TableListBulletNormal"/>
                  </w:pPr>
                  <w:r>
                    <w:t>b</w:t>
                  </w:r>
                  <w:r w:rsidR="005428BF">
                    <w:t>etter management of the Council’s finances and resources</w:t>
                  </w:r>
                </w:p>
                <w:p w14:paraId="4E259FF9" w14:textId="77777777" w:rsidR="005428BF" w:rsidRDefault="005428BF" w:rsidP="005428BF">
                  <w:pPr>
                    <w:pStyle w:val="TableListBulletNormal"/>
                  </w:pPr>
                  <w:r>
                    <w:t>Mayors and Councillors developing skills and knowledge that they can take into their personal and professional lives.</w:t>
                  </w:r>
                </w:p>
              </w:tc>
            </w:tr>
          </w:tbl>
          <w:p w14:paraId="32888220" w14:textId="77777777" w:rsidR="005428BF" w:rsidRPr="00BF030C" w:rsidRDefault="005428BF" w:rsidP="005428BF">
            <w:pPr>
              <w:pStyle w:val="SourceNote"/>
              <w:rPr>
                <w:sz w:val="12"/>
                <w:szCs w:val="16"/>
              </w:rPr>
            </w:pPr>
            <w:r w:rsidRPr="00BF030C">
              <w:rPr>
                <w:sz w:val="12"/>
                <w:szCs w:val="16"/>
              </w:rPr>
              <w:t xml:space="preserve">*Office of Local Government New South Wales, 2018, Councillor Induction and Professional Development Guidelines </w:t>
            </w:r>
            <w:hyperlink r:id="rId36" w:history="1">
              <w:r w:rsidRPr="00BF030C">
                <w:rPr>
                  <w:rStyle w:val="Hyperlink"/>
                  <w:sz w:val="12"/>
                  <w:szCs w:val="16"/>
                </w:rPr>
                <w:t>https://www.olg.nsw.gov.au/wp-content/uploads/Councillor-Induction-and-Professional-Development-Guidelines-2018.pdf</w:t>
              </w:r>
            </w:hyperlink>
          </w:p>
          <w:p w14:paraId="3BB21AC0" w14:textId="77777777" w:rsidR="00BF030C" w:rsidRDefault="005428BF" w:rsidP="005428BF">
            <w:pPr>
              <w:pStyle w:val="QuestionHeading"/>
              <w:rPr>
                <w:color w:val="auto"/>
                <w:sz w:val="20"/>
                <w:szCs w:val="20"/>
              </w:rPr>
            </w:pPr>
            <w:r w:rsidRPr="005428BF">
              <w:rPr>
                <w:color w:val="auto"/>
                <w:sz w:val="20"/>
                <w:szCs w:val="20"/>
              </w:rPr>
              <w:t xml:space="preserve">Unlike the </w:t>
            </w:r>
            <w:r w:rsidR="008A4B44">
              <w:rPr>
                <w:color w:val="auto"/>
                <w:sz w:val="20"/>
                <w:szCs w:val="20"/>
              </w:rPr>
              <w:t>local government</w:t>
            </w:r>
            <w:r w:rsidRPr="005428BF">
              <w:rPr>
                <w:color w:val="auto"/>
                <w:sz w:val="20"/>
                <w:szCs w:val="20"/>
              </w:rPr>
              <w:t xml:space="preserve"> sector in NSW, professional development is not mandated under the Victorian LG Act 2020. The Office of Local Government in NSW has issued guidelines under their current legislation to assist their Mayors and Councillors in ongoing professional development activities to enable compliance with regulatory requirements. Professional development in Victoria is instead voluntary and, in most cases, comes with a fee. Council budgets vary in nature and therefore preliminary consultation suggested a perceived risk that investing in the professional development courses to enhance roles could be scrutinised, and the use of rate payers’ money seen as being misspent. </w:t>
            </w:r>
          </w:p>
          <w:p w14:paraId="6A8ABC60" w14:textId="184BA7D0" w:rsidR="005428BF" w:rsidRPr="00BF030C" w:rsidRDefault="00BF030C" w:rsidP="005428BF">
            <w:pPr>
              <w:pStyle w:val="QuestionHeading"/>
              <w:rPr>
                <w:color w:val="auto"/>
                <w:sz w:val="20"/>
                <w:szCs w:val="20"/>
              </w:rPr>
            </w:pPr>
            <w:r>
              <w:rPr>
                <w:color w:val="auto"/>
                <w:sz w:val="20"/>
                <w:szCs w:val="20"/>
              </w:rPr>
              <w:t>Through consultation it</w:t>
            </w:r>
            <w:r w:rsidR="005428BF" w:rsidRPr="005428BF">
              <w:rPr>
                <w:color w:val="auto"/>
                <w:sz w:val="20"/>
                <w:szCs w:val="20"/>
              </w:rPr>
              <w:t xml:space="preserve"> was suggested that a separate professional development or training ‘fund’ for Councils </w:t>
            </w:r>
            <w:r w:rsidR="00D77B87">
              <w:rPr>
                <w:color w:val="auto"/>
                <w:sz w:val="20"/>
                <w:szCs w:val="20"/>
              </w:rPr>
              <w:t xml:space="preserve">be </w:t>
            </w:r>
            <w:r w:rsidR="005428BF" w:rsidRPr="005428BF">
              <w:rPr>
                <w:color w:val="auto"/>
                <w:sz w:val="20"/>
                <w:szCs w:val="20"/>
              </w:rPr>
              <w:t xml:space="preserve">established through state government to cover the costs of professional development opportunities. Although this may require certain eligibility criteria, it may enable Councillors and Mayors to upskill and further their knowledge without hesitation or fear that they may be ‘misusing’ rate payers’ money. Furthermore, a recommendation to implement a </w:t>
            </w:r>
            <w:proofErr w:type="gramStart"/>
            <w:r w:rsidR="005428BF" w:rsidRPr="005428BF">
              <w:rPr>
                <w:color w:val="auto"/>
                <w:sz w:val="20"/>
                <w:szCs w:val="20"/>
              </w:rPr>
              <w:t>public-facing</w:t>
            </w:r>
            <w:proofErr w:type="gramEnd"/>
            <w:r w:rsidR="005428BF" w:rsidRPr="005428BF">
              <w:rPr>
                <w:color w:val="auto"/>
                <w:sz w:val="20"/>
                <w:szCs w:val="20"/>
              </w:rPr>
              <w:t xml:space="preserve"> ‘points’ or accreditation system would enable transparency and accountability of the training and professional development courses Councillors or Mayors undertake, and allow the public to have oversight of what they have ‘invested’ in. The intent behind this consideration is to encourage continuous improvement and upskilling of Councillors and Mayors, thereby enabling strategic and community-centred decision-making and leadership and the achievement of community goals and Council vision.</w:t>
            </w:r>
          </w:p>
        </w:tc>
      </w:tr>
    </w:tbl>
    <w:p w14:paraId="541E1F96" w14:textId="77777777" w:rsidR="005428BF" w:rsidRDefault="005428BF">
      <w:pPr>
        <w:spacing w:before="0" w:after="0"/>
        <w:rPr>
          <w:rFonts w:eastAsiaTheme="majorEastAsia" w:cstheme="majorBidi"/>
          <w:bCs/>
          <w:color w:val="EB8C00" w:themeColor="accent4"/>
          <w:sz w:val="22"/>
        </w:rPr>
      </w:pPr>
      <w:r>
        <w:br w:type="page"/>
      </w:r>
    </w:p>
    <w:p w14:paraId="6B8740F8" w14:textId="2059FBF7" w:rsidR="00181DA9" w:rsidDel="003A1607" w:rsidRDefault="004525BD" w:rsidP="0011319F">
      <w:pPr>
        <w:pStyle w:val="Heading3"/>
      </w:pPr>
      <w:r w:rsidRPr="007B729B">
        <w:rPr>
          <w:color w:val="D04A02" w:themeColor="accent1"/>
        </w:rPr>
        <w:lastRenderedPageBreak/>
        <w:t>Social media</w:t>
      </w:r>
    </w:p>
    <w:p w14:paraId="5C1C15D4" w14:textId="4FE39D37" w:rsidR="00181DA9" w:rsidRDefault="006426A7" w:rsidP="00181DA9">
      <w:pPr>
        <w:pStyle w:val="PwCNormal"/>
      </w:pPr>
      <w:r>
        <w:t>S</w:t>
      </w:r>
      <w:r w:rsidR="00181DA9">
        <w:t xml:space="preserve">ocial media usage within </w:t>
      </w:r>
      <w:r w:rsidR="00181DA9" w:rsidDel="006426A7">
        <w:t xml:space="preserve">the </w:t>
      </w:r>
      <w:r w:rsidR="008A4B44">
        <w:t>local government</w:t>
      </w:r>
      <w:r w:rsidR="00181DA9">
        <w:t xml:space="preserve"> sector </w:t>
      </w:r>
      <w:r>
        <w:t xml:space="preserve">is </w:t>
      </w:r>
      <w:proofErr w:type="gramStart"/>
      <w:r w:rsidR="00181DA9">
        <w:t>complex, and</w:t>
      </w:r>
      <w:proofErr w:type="gramEnd"/>
      <w:r w:rsidR="00181DA9">
        <w:t xml:space="preserve"> </w:t>
      </w:r>
      <w:r>
        <w:t>is</w:t>
      </w:r>
      <w:r w:rsidR="00181DA9">
        <w:t xml:space="preserve"> difficult to effectively monitor and regulate. </w:t>
      </w:r>
      <w:r>
        <w:t>In this context, s</w:t>
      </w:r>
      <w:r w:rsidR="00181DA9">
        <w:t>ocial media refers to the range of online websites and applications that enable the creation and sharing of content by a user to communicate and engage in social networking. When used appropriately, social media promote</w:t>
      </w:r>
      <w:r>
        <w:t>s</w:t>
      </w:r>
      <w:r w:rsidR="00181DA9">
        <w:t xml:space="preserve"> public awareness, disseminate</w:t>
      </w:r>
      <w:r>
        <w:t>s</w:t>
      </w:r>
      <w:r w:rsidR="00181DA9">
        <w:t xml:space="preserve"> information</w:t>
      </w:r>
      <w:r>
        <w:t xml:space="preserve"> immediately</w:t>
      </w:r>
      <w:r w:rsidR="00181DA9">
        <w:t>, and educate</w:t>
      </w:r>
      <w:r>
        <w:t>s</w:t>
      </w:r>
      <w:r w:rsidR="00181DA9">
        <w:t xml:space="preserve">. Councillors and Council staff </w:t>
      </w:r>
      <w:r w:rsidR="002B647E">
        <w:t>could</w:t>
      </w:r>
      <w:r w:rsidR="00181DA9">
        <w:t xml:space="preserve"> leverage social media in a representative capacity of Council. </w:t>
      </w:r>
      <w:r w:rsidR="009714D1">
        <w:rPr>
          <w:rFonts w:ascii="Times New Roman" w:eastAsia="Arial" w:hAnsi="Times New Roman" w:cs="Times New Roman"/>
          <w:noProof/>
          <w:sz w:val="24"/>
          <w:szCs w:val="24"/>
        </w:rPr>
        <mc:AlternateContent>
          <mc:Choice Requires="wps">
            <w:drawing>
              <wp:anchor distT="114300" distB="114300" distL="114300" distR="114300" simplePos="0" relativeHeight="251658247" behindDoc="0" locked="1" layoutInCell="1" allowOverlap="1" wp14:anchorId="5B9AF8C9" wp14:editId="553C1DB3">
                <wp:simplePos x="0" y="0"/>
                <wp:positionH relativeFrom="margin">
                  <wp:posOffset>4264025</wp:posOffset>
                </wp:positionH>
                <wp:positionV relativeFrom="paragraph">
                  <wp:posOffset>7620</wp:posOffset>
                </wp:positionV>
                <wp:extent cx="1979930" cy="2440305"/>
                <wp:effectExtent l="0" t="0" r="1270" b="0"/>
                <wp:wrapSquare wrapText="bothSides"/>
                <wp:docPr id="135" name="Text Box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43E3730E" w14:textId="1BCED285" w:rsidR="00196D26" w:rsidRDefault="00196D26" w:rsidP="009714D1">
                            <w:pPr>
                              <w:pStyle w:val="PullOutText"/>
                            </w:pPr>
                            <w:r w:rsidRPr="009714D1">
                              <w:t>The movement from the pre-election to post-election environment should shift from competition to camaraderie.</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5B9AF8C9" id="Text Box 135" o:spid="_x0000_s1048" type="#_x0000_t202" alt="&quot;&quot;" style="position:absolute;margin-left:335.75pt;margin-top:.6pt;width:155.9pt;height:192.15pt;z-index:251658247;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" fillcolor="#f2f2f2 [3052]" stroked="f" strokeweight="1.5pt">
                <v:stroke startarrowwidth="narrow" startarrowlength="short" endarrowwidth="narrow" endarrowlength="short" joinstyle="round"/>
                <v:textbox style="mso-fit-shape-to-text:t" inset="2mm,1mm,2mm,1mm">
                  <w:txbxContent>
                    <w:p w14:paraId="43E3730E" w14:textId="1BCED285" w:rsidR="00196D26" w:rsidRDefault="00196D26" w:rsidP="009714D1">
                      <w:pPr>
                        <w:pStyle w:val="PullOutText"/>
                      </w:pPr>
                      <w:r w:rsidRPr="009714D1">
                        <w:t>The movement from the pre-election to post-election environment should shift from competition to camaraderie.</w:t>
                      </w:r>
                    </w:p>
                  </w:txbxContent>
                </v:textbox>
                <w10:wrap type="square" anchorx="margin"/>
                <w10:anchorlock/>
              </v:shape>
            </w:pict>
          </mc:Fallback>
        </mc:AlternateContent>
      </w:r>
    </w:p>
    <w:tbl>
      <w:tblPr>
        <w:tblStyle w:val="GridTable4-Accent4"/>
        <w:tblW w:w="0" w:type="auto"/>
        <w:tblLook w:val="0620" w:firstRow="1" w:lastRow="0" w:firstColumn="0" w:lastColumn="0" w:noHBand="1" w:noVBand="1"/>
      </w:tblPr>
      <w:tblGrid>
        <w:gridCol w:w="846"/>
        <w:gridCol w:w="9009"/>
      </w:tblGrid>
      <w:tr w:rsidR="003C6786" w14:paraId="3671A4E9"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4827D6CF" w14:textId="77777777" w:rsidR="003C6786" w:rsidRDefault="003C6786" w:rsidP="00E82297">
            <w:pPr>
              <w:pStyle w:val="QuestionHeading"/>
            </w:pPr>
            <w:r w:rsidRPr="003C6786">
              <w:rPr>
                <w:noProof/>
              </w:rPr>
              <mc:AlternateContent>
                <mc:Choice Requires="wps">
                  <w:drawing>
                    <wp:inline distT="0" distB="0" distL="0" distR="0" wp14:anchorId="12B46C2C" wp14:editId="4A72B348">
                      <wp:extent cx="358980" cy="360000"/>
                      <wp:effectExtent l="0" t="0" r="3175" b="2540"/>
                      <wp:docPr id="21"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7A17FD3"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Sow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3B6896E5" w14:textId="7AD96ECC" w:rsidR="003C6786" w:rsidRPr="004525BD" w:rsidRDefault="003C6786" w:rsidP="00E82297">
            <w:pPr>
              <w:pStyle w:val="QuestionHeading"/>
              <w:rPr>
                <w:b w:val="0"/>
              </w:rPr>
            </w:pPr>
            <w:r w:rsidRPr="006052F2">
              <w:t xml:space="preserve">Question </w:t>
            </w:r>
            <w:r w:rsidR="00033F14">
              <w:t>7</w:t>
            </w:r>
            <w:r w:rsidRPr="006052F2">
              <w:t xml:space="preserve">: </w:t>
            </w:r>
            <w:r w:rsidR="005549CB" w:rsidRPr="004525BD">
              <w:rPr>
                <w:b w:val="0"/>
              </w:rPr>
              <w:t xml:space="preserve">How can awareness </w:t>
            </w:r>
            <w:r w:rsidR="004525BD" w:rsidRPr="004525BD">
              <w:rPr>
                <w:b w:val="0"/>
                <w:bCs w:val="0"/>
              </w:rPr>
              <w:t>be raised on</w:t>
            </w:r>
            <w:r w:rsidR="005549CB" w:rsidRPr="004525BD">
              <w:rPr>
                <w:b w:val="0"/>
              </w:rPr>
              <w:t xml:space="preserve"> the </w:t>
            </w:r>
            <w:r w:rsidR="004525BD" w:rsidRPr="004525BD">
              <w:rPr>
                <w:b w:val="0"/>
                <w:bCs w:val="0"/>
              </w:rPr>
              <w:t xml:space="preserve">best ways to harness </w:t>
            </w:r>
            <w:r w:rsidR="005549CB" w:rsidRPr="004525BD">
              <w:rPr>
                <w:b w:val="0"/>
              </w:rPr>
              <w:t>social media to ensure a consistent management approach</w:t>
            </w:r>
            <w:r w:rsidR="004525BD" w:rsidRPr="004525BD">
              <w:rPr>
                <w:b w:val="0"/>
                <w:bCs w:val="0"/>
              </w:rPr>
              <w:t xml:space="preserve"> – covering monitoring, appropriate usage, and the </w:t>
            </w:r>
            <w:r w:rsidR="000F46B5">
              <w:rPr>
                <w:b w:val="0"/>
                <w:bCs w:val="0"/>
              </w:rPr>
              <w:t>consequences</w:t>
            </w:r>
            <w:r w:rsidR="004525BD" w:rsidRPr="004525BD">
              <w:rPr>
                <w:b w:val="0"/>
                <w:bCs w:val="0"/>
              </w:rPr>
              <w:t xml:space="preserve"> of negative usage?</w:t>
            </w:r>
            <w:r w:rsidR="005549CB" w:rsidRPr="005549CB">
              <w:t xml:space="preserve"> </w:t>
            </w:r>
          </w:p>
        </w:tc>
      </w:tr>
      <w:tr w:rsidR="005428BF" w14:paraId="63D54602" w14:textId="77777777" w:rsidTr="005428BF">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08BD2273" w14:textId="4451A3FE" w:rsidR="005549CB" w:rsidRDefault="005549CB" w:rsidP="005549CB">
            <w:pPr>
              <w:pStyle w:val="PwCNormal"/>
            </w:pPr>
            <w:r>
              <w:t xml:space="preserve">The rise in social media usage within the Victorian election context provides opportunity for positive interaction with the public and dissemination of messages. Conversely, the ease in use and access of social media enables the spread of misinformation, as well as targeted bullying and harassment of ‘opposition’. The Victorian branch of </w:t>
            </w:r>
            <w:r w:rsidR="00C303E0">
              <w:t>the Australian Local Government Women’s Association</w:t>
            </w:r>
            <w:r w:rsidR="00C303E0" w:rsidDel="00C303E0">
              <w:t xml:space="preserve"> </w:t>
            </w:r>
            <w:r>
              <w:t>submitted an Inquiry into the Impact of Social Media on Elections and Election Administration</w:t>
            </w:r>
            <w:r>
              <w:rPr>
                <w:rStyle w:val="FootnoteReference"/>
              </w:rPr>
              <w:footnoteReference w:id="8"/>
            </w:r>
            <w:r>
              <w:t xml:space="preserve"> in 2020 that touched on the inappropriate behaviour on and vindictive use of social media. </w:t>
            </w:r>
            <w:r w:rsidR="00427284">
              <w:t>The Inquiry’s o</w:t>
            </w:r>
            <w:r>
              <w:t xml:space="preserve">bservations included the misuse of social media community or group pages to </w:t>
            </w:r>
            <w:r w:rsidR="00427284">
              <w:t>support candidates</w:t>
            </w:r>
            <w:r>
              <w:t xml:space="preserve"> and </w:t>
            </w:r>
            <w:r w:rsidR="00427284">
              <w:t>belittle</w:t>
            </w:r>
            <w:r>
              <w:t xml:space="preserve"> other election candidates, </w:t>
            </w:r>
            <w:r w:rsidR="00427284">
              <w:t>expos</w:t>
            </w:r>
            <w:r w:rsidR="00756FC7">
              <w:t>ure of</w:t>
            </w:r>
            <w:r w:rsidR="00427284">
              <w:t xml:space="preserve"> </w:t>
            </w:r>
            <w:r>
              <w:t>undisclosed conflicts of interest and incidents of brigading and malice. Such behaviour</w:t>
            </w:r>
            <w:r w:rsidR="00427284">
              <w:t>s</w:t>
            </w:r>
            <w:r w:rsidDel="00427284">
              <w:t xml:space="preserve"> </w:t>
            </w:r>
            <w:r>
              <w:t>incite and cultivate a toxic, competitive environment, spread disinformation or, through targeted attacks on social media, skew public perception of certain candidates or Councillors.</w:t>
            </w:r>
          </w:p>
          <w:p w14:paraId="5ADF5730" w14:textId="51B96FC2" w:rsidR="005549CB" w:rsidRDefault="00427284" w:rsidP="005549CB">
            <w:pPr>
              <w:pStyle w:val="PwCNormal"/>
            </w:pPr>
            <w:r>
              <w:t xml:space="preserve">The Local Government Inspectorate (LGI) </w:t>
            </w:r>
            <w:r w:rsidR="005549CB">
              <w:t>issued a report regarding candidate and campaigner behaviour which depicted the 2020 election period as ‘the most vindictive and vitriolic election’</w:t>
            </w:r>
            <w:r w:rsidR="00E931BC">
              <w:t xml:space="preserve"> </w:t>
            </w:r>
            <w:r w:rsidR="0029677C">
              <w:t>that</w:t>
            </w:r>
            <w:r w:rsidR="005549CB">
              <w:t xml:space="preserve"> experienced Councillors had participated in. LGI reported receiving 848 complaints during the 2020 Victorian Council election process, a 107</w:t>
            </w:r>
            <w:r w:rsidR="00E931BC">
              <w:t>%</w:t>
            </w:r>
            <w:r w:rsidR="005549CB">
              <w:t xml:space="preserve"> increase from the complaints received by LGI in the 2016 Council elections</w:t>
            </w:r>
            <w:r w:rsidR="005549CB">
              <w:rPr>
                <w:rStyle w:val="FootnoteReference"/>
              </w:rPr>
              <w:footnoteReference w:id="9"/>
            </w:r>
            <w:r w:rsidR="005549CB">
              <w:t xml:space="preserve">. These complaints were made by both the public and candidates, with 266 of the complaints being in relation to candidates, rate payer groups or supporters and their use of social media to post about the elections. </w:t>
            </w:r>
          </w:p>
          <w:p w14:paraId="5D7A7CC6" w14:textId="77777777" w:rsidR="00F842BC" w:rsidRDefault="00D4628F" w:rsidP="005549CB">
            <w:pPr>
              <w:pStyle w:val="PwCNormal"/>
            </w:pPr>
            <w:r>
              <w:t>There are other factors that influenced the</w:t>
            </w:r>
            <w:r w:rsidR="005549CB">
              <w:t xml:space="preserve"> stark increase in complaints from the 2020 Council elections. These</w:t>
            </w:r>
            <w:r w:rsidR="005549CB" w:rsidDel="00D4628F">
              <w:t xml:space="preserve"> </w:t>
            </w:r>
            <w:r w:rsidR="005549CB">
              <w:t xml:space="preserve">are the impact of COVID-19, including the heightened anxiety, </w:t>
            </w:r>
            <w:proofErr w:type="gramStart"/>
            <w:r w:rsidR="005549CB">
              <w:t>frustration</w:t>
            </w:r>
            <w:proofErr w:type="gramEnd"/>
            <w:r w:rsidR="005549CB">
              <w:t xml:space="preserve"> and increased dependency on social media to campaign, participate in politics and access electoral information</w:t>
            </w:r>
            <w:r w:rsidR="005549CB">
              <w:rPr>
                <w:rStyle w:val="FootnoteReference"/>
              </w:rPr>
              <w:footnoteReference w:id="10"/>
            </w:r>
            <w:r w:rsidR="005549CB">
              <w:t xml:space="preserve">, and the overall prominence of social media in modern culture. An inquiry into the impact of social media on </w:t>
            </w:r>
            <w:r>
              <w:t xml:space="preserve">the </w:t>
            </w:r>
            <w:r w:rsidR="005549CB">
              <w:t>Victorian elections submitted by the Electoral Matters Committee</w:t>
            </w:r>
            <w:r w:rsidR="005549CB">
              <w:rPr>
                <w:rStyle w:val="FootnoteReference"/>
              </w:rPr>
              <w:footnoteReference w:id="11"/>
            </w:r>
            <w:r w:rsidR="005549CB">
              <w:t xml:space="preserve"> and released in 2021 described the misuse of social media as contributing to ‘increased polarisation and more partisan behaviour from other </w:t>
            </w:r>
            <w:proofErr w:type="gramStart"/>
            <w:r w:rsidR="005549CB">
              <w:t>users’</w:t>
            </w:r>
            <w:proofErr w:type="gramEnd"/>
            <w:r w:rsidR="005549CB">
              <w:t xml:space="preserve">. </w:t>
            </w:r>
          </w:p>
          <w:p w14:paraId="03DD821D" w14:textId="62512161" w:rsidR="005428BF" w:rsidRPr="006052F2" w:rsidRDefault="005549CB" w:rsidP="005549CB">
            <w:pPr>
              <w:pStyle w:val="PwCNormal"/>
            </w:pPr>
            <w:r>
              <w:t>Similarly, a</w:t>
            </w:r>
            <w:r w:rsidDel="00D4628F">
              <w:t xml:space="preserve"> </w:t>
            </w:r>
            <w:r w:rsidR="00D4628F">
              <w:t xml:space="preserve">Victorian Electoral Commission </w:t>
            </w:r>
            <w:r>
              <w:t>inquiry</w:t>
            </w:r>
            <w:r>
              <w:rPr>
                <w:rStyle w:val="FootnoteReference"/>
              </w:rPr>
              <w:footnoteReference w:id="12"/>
            </w:r>
            <w:r>
              <w:t xml:space="preserve"> into the impact of social media on elections in 2020 suggested an underlying issue is the blurred boundary that exists between advertising and political commentary. Although the 2020 Victorian Council elections involved non-traditional approaches to campaigning given the COVID-19 enforced restrictions, the vindictive use of social media </w:t>
            </w:r>
            <w:r w:rsidR="00D4628F">
              <w:t xml:space="preserve">can </w:t>
            </w:r>
            <w:r>
              <w:t>significant</w:t>
            </w:r>
            <w:r w:rsidR="00D4628F">
              <w:t>ly</w:t>
            </w:r>
            <w:r>
              <w:t xml:space="preserve"> harm and detrimental</w:t>
            </w:r>
            <w:r w:rsidR="00D4628F">
              <w:t>ly</w:t>
            </w:r>
            <w:r>
              <w:t xml:space="preserve"> impact candidates and the public. Preliminary consultation revealed the level of impact may be heightened in regions with a smaller population where the opportunity for public encounters with candidates or Councillors is greater.</w:t>
            </w:r>
          </w:p>
        </w:tc>
      </w:tr>
    </w:tbl>
    <w:p w14:paraId="5649F95A" w14:textId="0D8623C5" w:rsidR="00181DA9" w:rsidRDefault="00181DA9" w:rsidP="00181DA9">
      <w:pPr>
        <w:pStyle w:val="PwCNormal"/>
      </w:pPr>
    </w:p>
    <w:tbl>
      <w:tblPr>
        <w:tblStyle w:val="GridTable4-Accent4"/>
        <w:tblW w:w="0" w:type="auto"/>
        <w:tblLook w:val="0620" w:firstRow="1" w:lastRow="0" w:firstColumn="0" w:lastColumn="0" w:noHBand="1" w:noVBand="1"/>
      </w:tblPr>
      <w:tblGrid>
        <w:gridCol w:w="846"/>
        <w:gridCol w:w="9009"/>
      </w:tblGrid>
      <w:tr w:rsidR="003C6786" w14:paraId="16AFE0C1"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56585C9F" w14:textId="77777777" w:rsidR="003C6786" w:rsidRDefault="003C6786" w:rsidP="00E82297">
            <w:pPr>
              <w:pStyle w:val="QuestionHeading"/>
            </w:pPr>
            <w:r w:rsidRPr="003C6786">
              <w:rPr>
                <w:noProof/>
              </w:rPr>
              <mc:AlternateContent>
                <mc:Choice Requires="wps">
                  <w:drawing>
                    <wp:inline distT="0" distB="0" distL="0" distR="0" wp14:anchorId="7238B429" wp14:editId="609B5892">
                      <wp:extent cx="358980" cy="360000"/>
                      <wp:effectExtent l="0" t="0" r="3175" b="2540"/>
                      <wp:docPr id="22"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2E23413"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16E62897" w14:textId="092F49CF" w:rsidR="003C6786" w:rsidRDefault="003C6786" w:rsidP="00E82297">
            <w:pPr>
              <w:pStyle w:val="QuestionHeading"/>
            </w:pPr>
            <w:r w:rsidRPr="006052F2">
              <w:t xml:space="preserve">Question </w:t>
            </w:r>
            <w:r w:rsidR="00033F14">
              <w:t>8</w:t>
            </w:r>
            <w:r w:rsidRPr="006052F2">
              <w:t xml:space="preserve">: </w:t>
            </w:r>
            <w:r w:rsidR="005549CB" w:rsidRPr="005549CB">
              <w:rPr>
                <w:b w:val="0"/>
                <w:bCs w:val="0"/>
              </w:rPr>
              <w:t xml:space="preserve">Do you think that any amendments to the </w:t>
            </w:r>
            <w:r w:rsidR="00170765" w:rsidRPr="00170765">
              <w:rPr>
                <w:b w:val="0"/>
                <w:bCs w:val="0"/>
              </w:rPr>
              <w:t>Local Government</w:t>
            </w:r>
            <w:r w:rsidR="005549CB" w:rsidRPr="005549CB">
              <w:rPr>
                <w:b w:val="0"/>
                <w:bCs w:val="0"/>
              </w:rPr>
              <w:t xml:space="preserve"> Act 2020 are required to deal with the usage of social media? How should social media harassment be defined and what mechanisms could be introduced into the Act?</w:t>
            </w:r>
          </w:p>
        </w:tc>
      </w:tr>
      <w:tr w:rsidR="005549CB" w14:paraId="6B74203B" w14:textId="77777777" w:rsidTr="00040728">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58F2E55D" w14:textId="20C3A8FD" w:rsidR="005549CB" w:rsidRDefault="005549CB" w:rsidP="005549CB">
            <w:pPr>
              <w:pStyle w:val="PwCNormal"/>
            </w:pPr>
            <w:r>
              <w:t xml:space="preserve">Misuse of social media is not limited to the election process but unfortunately continues post-election. Pre-election behaviour during campaigning is naturally competitive as candidates try to surpass other candidates, and robust political debate is both expected and accepted. However, the movement from the pre-election to post-election environment should shift </w:t>
            </w:r>
            <w:r w:rsidR="00D4628F">
              <w:t xml:space="preserve">behaviour </w:t>
            </w:r>
            <w:r>
              <w:t>from</w:t>
            </w:r>
            <w:r w:rsidDel="00D4628F">
              <w:t xml:space="preserve"> </w:t>
            </w:r>
            <w:r>
              <w:t xml:space="preserve">competition to camaraderie. The inappropriate use of social media is also a departure from the leadership qualities a Councillor or Mayor should be exhibiting once elected. Although the LG Act 2020 also outlines definitions and offences relating to, for example, misconduct, serious </w:t>
            </w:r>
            <w:proofErr w:type="gramStart"/>
            <w:r>
              <w:t>misconduct</w:t>
            </w:r>
            <w:proofErr w:type="gramEnd"/>
            <w:r>
              <w:t xml:space="preserve"> and sexual harassment, it </w:t>
            </w:r>
            <w:r w:rsidR="00862316">
              <w:t>does not include</w:t>
            </w:r>
            <w:r>
              <w:t xml:space="preserve"> harassment in the context of social media usage as an offence.</w:t>
            </w:r>
          </w:p>
          <w:p w14:paraId="37CD8DE6" w14:textId="77777777" w:rsidR="005549CB" w:rsidRDefault="005549CB" w:rsidP="005549CB">
            <w:pPr>
              <w:pStyle w:val="PwCNormal"/>
            </w:pPr>
            <w:r>
              <w:t>Suggestions arising from preliminary consultation</w:t>
            </w:r>
            <w:r w:rsidR="00862316">
              <w:t>s</w:t>
            </w:r>
            <w:r>
              <w:t xml:space="preserve"> include incorporating harassment in the context of social media usage under legislative definition and as an offence to help deter the use of social media as a vehicle for poor behaviour. Such considerations may enable greater accountability and earlier intervention to prevent or minimise the vindictive use of social media. There is also an opportunity to promote the use of social media more strongly for positive purposes and to revitalise interactive community engagement through various platforms. However, guidelines on the use of social media would need to be clearly and explicitly identified.</w:t>
            </w:r>
          </w:p>
          <w:p w14:paraId="2D13CB89" w14:textId="3B491DB0" w:rsidR="005549CB" w:rsidRPr="006052F2" w:rsidRDefault="00543978" w:rsidP="005549CB">
            <w:pPr>
              <w:pStyle w:val="PwCNormal"/>
            </w:pPr>
            <w:r>
              <w:t xml:space="preserve">Further information on the LG Act 2020 and a link to the </w:t>
            </w:r>
            <w:r w:rsidR="00E70982">
              <w:t xml:space="preserve">LG </w:t>
            </w:r>
            <w:r>
              <w:t>Act</w:t>
            </w:r>
            <w:r w:rsidR="00E70982">
              <w:t xml:space="preserve"> 2020</w:t>
            </w:r>
            <w:r>
              <w:t xml:space="preserve"> itself are provided in Appendix A.</w:t>
            </w:r>
          </w:p>
        </w:tc>
      </w:tr>
    </w:tbl>
    <w:p w14:paraId="6DA9EA6D" w14:textId="77777777" w:rsidR="0011319F" w:rsidRDefault="0011319F">
      <w:pPr>
        <w:spacing w:before="0" w:after="0"/>
        <w:rPr>
          <w:sz w:val="22"/>
          <w:szCs w:val="24"/>
        </w:rPr>
      </w:pPr>
      <w:r>
        <w:br w:type="page"/>
      </w:r>
    </w:p>
    <w:p w14:paraId="399B7728" w14:textId="44EBFBD0" w:rsidR="00181DA9" w:rsidRDefault="003A1607" w:rsidP="0011319F">
      <w:pPr>
        <w:pStyle w:val="Heading2"/>
      </w:pPr>
      <w:r>
        <w:lastRenderedPageBreak/>
        <w:t>Early intervention and effective dispute resolution</w:t>
      </w:r>
    </w:p>
    <w:p w14:paraId="1C37141F" w14:textId="32F2E6AA" w:rsidR="00181DA9" w:rsidRDefault="003A1607" w:rsidP="0011319F">
      <w:pPr>
        <w:pStyle w:val="Heading3"/>
      </w:pPr>
      <w:r w:rsidRPr="007B729B">
        <w:rPr>
          <w:color w:val="D04A02" w:themeColor="accent1"/>
        </w:rPr>
        <w:t>Early intervention</w:t>
      </w:r>
    </w:p>
    <w:p w14:paraId="080BB3E5" w14:textId="0BB8A732" w:rsidR="00181DA9" w:rsidRDefault="00181DA9" w:rsidP="00181DA9">
      <w:pPr>
        <w:pStyle w:val="PwCNormal"/>
      </w:pPr>
      <w:r>
        <w:t>The Councillor Code of Conduct outlines the standards of conduct</w:t>
      </w:r>
      <w:r w:rsidR="00EE0276">
        <w:t xml:space="preserve"> expected</w:t>
      </w:r>
      <w:r>
        <w:t xml:space="preserve">. Following a general Council election, Councils must review and adopt a Councillor Code of Conduct. Councillors are required to review their Council’s Code of Conduct and complete a written declaration that they adhere to the </w:t>
      </w:r>
      <w:r w:rsidR="00EE0276">
        <w:t xml:space="preserve">Code </w:t>
      </w:r>
      <w:r>
        <w:t xml:space="preserve">before and during their time in office. </w:t>
      </w:r>
      <w:r w:rsidR="00E074E2" w:rsidRPr="00E074E2">
        <w:rPr>
          <w:lang w:val="en-US"/>
        </w:rPr>
        <w:t>The Code must include mandatory standards of conduct, including</w:t>
      </w:r>
      <w:r>
        <w:t>:</w:t>
      </w:r>
    </w:p>
    <w:p w14:paraId="4401085F" w14:textId="0C5B6726" w:rsidR="00181DA9" w:rsidRDefault="00181DA9" w:rsidP="00BD6143">
      <w:pPr>
        <w:pStyle w:val="ListBullet"/>
      </w:pPr>
      <w:r>
        <w:t xml:space="preserve">the treatment of others, including taking positive action to eliminate discrimination, sexual </w:t>
      </w:r>
      <w:proofErr w:type="gramStart"/>
      <w:r>
        <w:t>harassment</w:t>
      </w:r>
      <w:proofErr w:type="gramEnd"/>
      <w:r>
        <w:t xml:space="preserve"> and victimisation, and not engaging in abuse, obscene or threatening behaviour with members of the public, Council staff and Councillors</w:t>
      </w:r>
    </w:p>
    <w:p w14:paraId="76AAF67B" w14:textId="6DE88717" w:rsidR="00181DA9" w:rsidRDefault="00181DA9" w:rsidP="00BD6143">
      <w:pPr>
        <w:pStyle w:val="ListBullet"/>
      </w:pPr>
      <w:r>
        <w:t>performing the role of Councillor, including undertaking the training or professional development activities necessary to effectively perform their role</w:t>
      </w:r>
    </w:p>
    <w:p w14:paraId="17BEC1F3" w14:textId="4A65A1E1" w:rsidR="00181DA9" w:rsidRDefault="00181DA9" w:rsidP="00BD6143">
      <w:pPr>
        <w:pStyle w:val="ListBullet"/>
      </w:pPr>
      <w:r>
        <w:t xml:space="preserve">complying with good governance measures including the policies, practices or protocols developed and implemented by the CEO in accordance with section 46 of the </w:t>
      </w:r>
      <w:r w:rsidR="00EE0276">
        <w:t xml:space="preserve">LG </w:t>
      </w:r>
      <w:r>
        <w:t>Act</w:t>
      </w:r>
      <w:r w:rsidR="00EE0276">
        <w:t xml:space="preserve"> 2020</w:t>
      </w:r>
      <w:r>
        <w:t xml:space="preserve"> to manage the interaction between Councillors and Council staff</w:t>
      </w:r>
    </w:p>
    <w:p w14:paraId="0C234519" w14:textId="5B8FE3FB" w:rsidR="00181DA9" w:rsidRDefault="00181DA9" w:rsidP="00BD6143">
      <w:pPr>
        <w:pStyle w:val="ListBullet"/>
      </w:pPr>
      <w:r>
        <w:t>not discrediting or misleading the Council or public.</w:t>
      </w:r>
    </w:p>
    <w:p w14:paraId="67132CC4" w14:textId="258F57D5" w:rsidR="00DA5120" w:rsidRDefault="009714D1" w:rsidP="00181DA9">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48" behindDoc="0" locked="1" layoutInCell="1" allowOverlap="1" wp14:anchorId="289028B0" wp14:editId="5B6E4182">
                <wp:simplePos x="0" y="0"/>
                <wp:positionH relativeFrom="margin">
                  <wp:posOffset>4144645</wp:posOffset>
                </wp:positionH>
                <wp:positionV relativeFrom="paragraph">
                  <wp:posOffset>-1619885</wp:posOffset>
                </wp:positionV>
                <wp:extent cx="1979930" cy="2440305"/>
                <wp:effectExtent l="0" t="0" r="1270" b="0"/>
                <wp:wrapSquare wrapText="bothSides"/>
                <wp:docPr id="136" name="Text Box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11D0C05F" w14:textId="01725F78" w:rsidR="00196D26" w:rsidRDefault="00196D26" w:rsidP="009714D1">
                            <w:pPr>
                              <w:pStyle w:val="PullOutText"/>
                            </w:pPr>
                            <w:r w:rsidRPr="009714D1">
                              <w:t>Inherent and systemic tensions are drivers for the local government sector seeking early prevention or intervention support.</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289028B0" id="Text Box 136" o:spid="_x0000_s1049" type="#_x0000_t202" alt="&quot;&quot;" style="position:absolute;margin-left:326.35pt;margin-top:-127.55pt;width:155.9pt;height:192.15pt;z-index:25165824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" fillcolor="#f2f2f2 [3052]" stroked="f" strokeweight="1.5pt">
                <v:stroke startarrowwidth="narrow" startarrowlength="short" endarrowwidth="narrow" endarrowlength="short" joinstyle="round"/>
                <v:textbox style="mso-fit-shape-to-text:t" inset="2mm,1mm,2mm,1mm">
                  <w:txbxContent>
                    <w:p w14:paraId="11D0C05F" w14:textId="01725F78" w:rsidR="00196D26" w:rsidRDefault="00196D26" w:rsidP="009714D1">
                      <w:pPr>
                        <w:pStyle w:val="PullOutText"/>
                      </w:pPr>
                      <w:r w:rsidRPr="009714D1">
                        <w:t>Inherent and systemic tensions are drivers for the local government sector seeking early prevention or intervention support.</w:t>
                      </w:r>
                    </w:p>
                  </w:txbxContent>
                </v:textbox>
                <w10:wrap type="square" anchorx="margin"/>
                <w10:anchorlock/>
              </v:shape>
            </w:pict>
          </mc:Fallback>
        </mc:AlternateContent>
      </w:r>
      <w:r w:rsidR="00181DA9">
        <w:t xml:space="preserve">Although </w:t>
      </w:r>
      <w:proofErr w:type="gramStart"/>
      <w:r w:rsidR="00181DA9">
        <w:t>the majority of</w:t>
      </w:r>
      <w:proofErr w:type="gramEnd"/>
      <w:r w:rsidR="00181DA9">
        <w:t xml:space="preserve"> Councillors and Mayors conduct themselves in a manner that aligns to the </w:t>
      </w:r>
      <w:r w:rsidR="00E074E2">
        <w:t xml:space="preserve">standards </w:t>
      </w:r>
      <w:r w:rsidR="00181DA9">
        <w:t xml:space="preserve">above and in accordance with the Code of Conduct, the prevalence of Councillor misconduct is an emerging theme arising from literature, reports and </w:t>
      </w:r>
      <w:r w:rsidR="00EE0276">
        <w:t xml:space="preserve">the </w:t>
      </w:r>
      <w:r w:rsidR="00181DA9">
        <w:t>consultation</w:t>
      </w:r>
      <w:r w:rsidR="00EE0276">
        <w:t>s held</w:t>
      </w:r>
      <w:r w:rsidR="00181DA9">
        <w:t xml:space="preserve">. In addition, proper conduct and behaviour is a responsibility of all Councillors and Mayors. The LG Act 2020 and </w:t>
      </w:r>
      <w:r w:rsidR="00EE0276">
        <w:t>Local Government (</w:t>
      </w:r>
      <w:r w:rsidR="00181DA9">
        <w:t>Governance and Integrity</w:t>
      </w:r>
      <w:r w:rsidR="00EE0276">
        <w:t>)</w:t>
      </w:r>
      <w:r w:rsidR="00181DA9">
        <w:t xml:space="preserve"> Regulations 2020 provides guidance and arrangements to manage misconduct, serious </w:t>
      </w:r>
      <w:proofErr w:type="gramStart"/>
      <w:r w:rsidR="00181DA9">
        <w:t>misconduct</w:t>
      </w:r>
      <w:proofErr w:type="gramEnd"/>
      <w:r w:rsidR="00181DA9">
        <w:t xml:space="preserve"> and gross misconduct. </w:t>
      </w:r>
    </w:p>
    <w:p w14:paraId="1D2446C7" w14:textId="4417A4DA" w:rsidR="003C6786" w:rsidRDefault="00EE0276" w:rsidP="00181DA9">
      <w:pPr>
        <w:pStyle w:val="PwCNormal"/>
      </w:pPr>
      <w:r>
        <w:t xml:space="preserve">When </w:t>
      </w:r>
      <w:r w:rsidR="00181DA9">
        <w:t xml:space="preserve">there is a breach </w:t>
      </w:r>
      <w:r w:rsidR="00E074E2" w:rsidRPr="00E074E2">
        <w:rPr>
          <w:lang w:val="en-US"/>
        </w:rPr>
        <w:t xml:space="preserve">of the </w:t>
      </w:r>
      <w:proofErr w:type="spellStart"/>
      <w:r w:rsidR="00E074E2" w:rsidRPr="00E074E2">
        <w:rPr>
          <w:lang w:val="en-US"/>
        </w:rPr>
        <w:t>Councillor</w:t>
      </w:r>
      <w:proofErr w:type="spellEnd"/>
      <w:r w:rsidR="00E074E2" w:rsidRPr="00E074E2">
        <w:rPr>
          <w:lang w:val="en-US"/>
        </w:rPr>
        <w:t xml:space="preserve"> Code of Conduct</w:t>
      </w:r>
      <w:r w:rsidR="00181DA9">
        <w:t xml:space="preserve">, </w:t>
      </w:r>
      <w:r>
        <w:t xml:space="preserve">resolutions </w:t>
      </w:r>
      <w:r w:rsidR="00181DA9">
        <w:t>include internal arbitration processes, escalation to a C</w:t>
      </w:r>
      <w:r>
        <w:t xml:space="preserve">ouncillor </w:t>
      </w:r>
      <w:r w:rsidR="00181DA9">
        <w:t>C</w:t>
      </w:r>
      <w:r>
        <w:t xml:space="preserve">onduct </w:t>
      </w:r>
      <w:r w:rsidR="00181DA9">
        <w:t>P</w:t>
      </w:r>
      <w:r>
        <w:t>anel</w:t>
      </w:r>
      <w:r w:rsidR="00181DA9">
        <w:t>, appointment of a Municipal Monitor</w:t>
      </w:r>
      <w:r w:rsidR="00181DA9" w:rsidDel="00EE0276">
        <w:t xml:space="preserve"> and</w:t>
      </w:r>
      <w:r>
        <w:t>/or</w:t>
      </w:r>
      <w:r w:rsidR="00181DA9">
        <w:t xml:space="preserve"> involvement of external integrity bodies such as the </w:t>
      </w:r>
      <w:r>
        <w:t xml:space="preserve">LGI, the Victorian Ombudsman, Victorian Civil and Administrative Tribunal (VCAT), the </w:t>
      </w:r>
      <w:r w:rsidR="00181DA9">
        <w:t>Independent Broad-based Anti-</w:t>
      </w:r>
      <w:r w:rsidR="000F5E0A">
        <w:t>Corruption</w:t>
      </w:r>
      <w:r w:rsidR="00181DA9">
        <w:t xml:space="preserve"> Commission (IBAC), </w:t>
      </w:r>
      <w:r>
        <w:t xml:space="preserve">and </w:t>
      </w:r>
      <w:r w:rsidR="00181DA9">
        <w:t>Victorian Auditor-General’s Office (VAGO).</w:t>
      </w:r>
      <w:r w:rsidR="00181DA9" w:rsidDel="00EE0276">
        <w:t xml:space="preserve"> </w:t>
      </w:r>
      <w:r>
        <w:t xml:space="preserve">While these </w:t>
      </w:r>
      <w:r w:rsidR="00181DA9">
        <w:t>avenues exist, these</w:t>
      </w:r>
      <w:r w:rsidR="00181DA9" w:rsidDel="00EE0276">
        <w:t xml:space="preserve"> </w:t>
      </w:r>
      <w:r w:rsidR="00181DA9">
        <w:t>become available only for</w:t>
      </w:r>
      <w:r w:rsidR="00FE5FBC">
        <w:t xml:space="preserve"> </w:t>
      </w:r>
      <w:r w:rsidR="00181DA9">
        <w:t>misconduct, serious misconduct or gross misconduct events</w:t>
      </w:r>
      <w:r>
        <w:t xml:space="preserve"> that are</w:t>
      </w:r>
      <w:r w:rsidR="00181DA9">
        <w:t xml:space="preserve"> severely </w:t>
      </w:r>
      <w:proofErr w:type="gramStart"/>
      <w:r w:rsidR="00181DA9">
        <w:t>distressing</w:t>
      </w:r>
      <w:r w:rsidR="00CC623F">
        <w:t>, and</w:t>
      </w:r>
      <w:proofErr w:type="gramEnd"/>
      <w:r w:rsidR="00CC623F">
        <w:t xml:space="preserve"> provide a response</w:t>
      </w:r>
      <w:r w:rsidR="00181DA9">
        <w:t xml:space="preserve"> </w:t>
      </w:r>
      <w:r>
        <w:t xml:space="preserve">rather </w:t>
      </w:r>
      <w:r w:rsidR="00CC623F">
        <w:t>than a preventative action</w:t>
      </w:r>
      <w:r w:rsidR="00181DA9">
        <w:t xml:space="preserve">. A fundamental gap that has therefore emerged through </w:t>
      </w:r>
      <w:r>
        <w:t xml:space="preserve">our initial </w:t>
      </w:r>
      <w:r w:rsidR="00181DA9">
        <w:t>consultation</w:t>
      </w:r>
      <w:r w:rsidR="00CC623F">
        <w:t>s</w:t>
      </w:r>
      <w:r w:rsidR="00181DA9">
        <w:t xml:space="preserve"> </w:t>
      </w:r>
      <w:r>
        <w:t>is</w:t>
      </w:r>
      <w:r w:rsidR="00181DA9">
        <w:t xml:space="preserve"> the lack of adequate prevention and </w:t>
      </w:r>
      <w:r w:rsidR="00324672">
        <w:t xml:space="preserve">early </w:t>
      </w:r>
      <w:r w:rsidR="00181DA9">
        <w:t xml:space="preserve">intervention measures to </w:t>
      </w:r>
      <w:r>
        <w:t xml:space="preserve">stop </w:t>
      </w:r>
      <w:r w:rsidR="00D87B59">
        <w:t>poor</w:t>
      </w:r>
      <w:r w:rsidR="00181DA9">
        <w:t xml:space="preserve"> behaviour. </w:t>
      </w:r>
    </w:p>
    <w:tbl>
      <w:tblPr>
        <w:tblStyle w:val="GridTable4-Accent4"/>
        <w:tblW w:w="0" w:type="auto"/>
        <w:tblLook w:val="0620" w:firstRow="1" w:lastRow="0" w:firstColumn="0" w:lastColumn="0" w:noHBand="1" w:noVBand="1"/>
      </w:tblPr>
      <w:tblGrid>
        <w:gridCol w:w="846"/>
        <w:gridCol w:w="9009"/>
      </w:tblGrid>
      <w:tr w:rsidR="003C6786" w14:paraId="7DF2B127"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445624E1" w14:textId="77777777" w:rsidR="003C6786" w:rsidRDefault="003C6786" w:rsidP="00E82297">
            <w:pPr>
              <w:pStyle w:val="QuestionHeading"/>
            </w:pPr>
            <w:r w:rsidRPr="003C6786">
              <w:rPr>
                <w:noProof/>
              </w:rPr>
              <mc:AlternateContent>
                <mc:Choice Requires="wps">
                  <w:drawing>
                    <wp:inline distT="0" distB="0" distL="0" distR="0" wp14:anchorId="5D31D430" wp14:editId="47E0E4E6">
                      <wp:extent cx="358980" cy="360000"/>
                      <wp:effectExtent l="0" t="0" r="3175" b="2540"/>
                      <wp:docPr id="23"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CEF7393"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9bow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37D1929F" w14:textId="742CB2CD" w:rsidR="003C6786" w:rsidRDefault="003C6786" w:rsidP="00E82297">
            <w:pPr>
              <w:pStyle w:val="QuestionHeading"/>
            </w:pPr>
            <w:r w:rsidRPr="006052F2">
              <w:t xml:space="preserve">Question </w:t>
            </w:r>
            <w:r w:rsidR="00033F14">
              <w:t>9</w:t>
            </w:r>
            <w:r w:rsidRPr="006052F2">
              <w:t xml:space="preserve">: </w:t>
            </w:r>
            <w:r w:rsidR="00033F14" w:rsidRPr="00033F14">
              <w:rPr>
                <w:b w:val="0"/>
                <w:bCs w:val="0"/>
              </w:rPr>
              <w:t xml:space="preserve">In the context of leadership, what needs to change to empower elected representatives, CEOs, and Council staff, to call out </w:t>
            </w:r>
            <w:r w:rsidR="00D87B59">
              <w:rPr>
                <w:b w:val="0"/>
                <w:bCs w:val="0"/>
              </w:rPr>
              <w:t xml:space="preserve">poor </w:t>
            </w:r>
            <w:r w:rsidR="00FE5FBC">
              <w:rPr>
                <w:b w:val="0"/>
                <w:bCs w:val="0"/>
              </w:rPr>
              <w:t xml:space="preserve">Councillor </w:t>
            </w:r>
            <w:r w:rsidR="00033F14" w:rsidRPr="00033F14">
              <w:rPr>
                <w:b w:val="0"/>
                <w:bCs w:val="0"/>
              </w:rPr>
              <w:t>behaviour and misconduct without fear of retribution?</w:t>
            </w:r>
          </w:p>
        </w:tc>
      </w:tr>
      <w:tr w:rsidR="00970FAA" w14:paraId="12EF6E7B" w14:textId="77777777" w:rsidTr="00970FAA">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03E74822" w14:textId="19BDE4AD" w:rsidR="00970FAA" w:rsidRDefault="00970FAA" w:rsidP="00970FAA">
            <w:pPr>
              <w:pStyle w:val="PwCNormal"/>
            </w:pPr>
            <w:r>
              <w:t xml:space="preserve">A key stakeholder has anecdotally suggested </w:t>
            </w:r>
            <w:r w:rsidR="004C4ADB">
              <w:t xml:space="preserve">during </w:t>
            </w:r>
            <w:r>
              <w:t xml:space="preserve">consultation that a vast majority of complaints and conflict events could potentially be managed internally by the Council and not require external intervention. The escalation of conflict events to the point of requiring external intervention </w:t>
            </w:r>
            <w:r w:rsidR="007C3CA4">
              <w:t>suggests</w:t>
            </w:r>
            <w:r>
              <w:t xml:space="preserve"> that not enough is being done early enough to prevent the occurrence of unacceptable events (see </w:t>
            </w:r>
            <w:r>
              <w:fldChar w:fldCharType="begin"/>
            </w:r>
            <w:r>
              <w:instrText xml:space="preserve"> REF _Ref89259647 \h </w:instrText>
            </w:r>
            <w:r>
              <w:fldChar w:fldCharType="separate"/>
            </w:r>
            <w:r w:rsidR="00BF34A8">
              <w:t xml:space="preserve">Figure </w:t>
            </w:r>
            <w:r w:rsidR="00BF34A8">
              <w:rPr>
                <w:noProof/>
              </w:rPr>
              <w:t>4</w:t>
            </w:r>
            <w:r>
              <w:fldChar w:fldCharType="end"/>
            </w:r>
            <w:r>
              <w:t xml:space="preserve">). As these events </w:t>
            </w:r>
            <w:r w:rsidR="007C3CA4">
              <w:t>require</w:t>
            </w:r>
            <w:r>
              <w:t xml:space="preserve"> intervention by independent or integrity bodies, the severity of impact and trauma on individuals increases dramatically. Drastic end results such as hospitalisation, physical relocation, high staff turnover, and diminishing public reputation and trust may occur, as the number of these incidents increase and escalate. The escalation of events to the point of crisis may also impact Councils</w:t>
            </w:r>
            <w:r w:rsidR="007C3CA4">
              <w:t>’</w:t>
            </w:r>
            <w:r>
              <w:t xml:space="preserve"> financial costs, </w:t>
            </w:r>
            <w:proofErr w:type="gramStart"/>
            <w:r>
              <w:t>time</w:t>
            </w:r>
            <w:proofErr w:type="gramEnd"/>
            <w:r>
              <w:t xml:space="preserve"> and resources, and/or </w:t>
            </w:r>
            <w:r w:rsidR="007C3CA4">
              <w:t>its</w:t>
            </w:r>
            <w:r>
              <w:t xml:space="preserve"> performance.</w:t>
            </w:r>
          </w:p>
          <w:p w14:paraId="5AC705BC" w14:textId="6B1F8B12" w:rsidR="00970FAA" w:rsidRDefault="00CC623F" w:rsidP="00970FAA">
            <w:pPr>
              <w:pStyle w:val="PwCNormal"/>
              <w:keepNext/>
            </w:pPr>
            <w:r>
              <w:t>Consultation findings suggest that existing intervention and prevention mechanisms may lack effectiveness due to</w:t>
            </w:r>
            <w:r w:rsidR="00970FAA">
              <w:t>:</w:t>
            </w:r>
          </w:p>
          <w:p w14:paraId="2033DEC8" w14:textId="2288C91C" w:rsidR="00970FAA" w:rsidRDefault="00B26147" w:rsidP="00970FAA">
            <w:pPr>
              <w:pStyle w:val="ListBullet"/>
            </w:pPr>
            <w:r>
              <w:t xml:space="preserve">fear </w:t>
            </w:r>
            <w:r w:rsidR="00970FAA">
              <w:t>of repercussion and/or intimidation</w:t>
            </w:r>
          </w:p>
          <w:p w14:paraId="00F65E33" w14:textId="74980EE9" w:rsidR="00970FAA" w:rsidRDefault="00B26147" w:rsidP="00970FAA">
            <w:pPr>
              <w:pStyle w:val="ListBullet"/>
            </w:pPr>
            <w:r>
              <w:t xml:space="preserve">lack </w:t>
            </w:r>
            <w:r w:rsidR="00970FAA">
              <w:t xml:space="preserve">in interim conflict resolution/management training, </w:t>
            </w:r>
            <w:proofErr w:type="gramStart"/>
            <w:r w:rsidR="00970FAA">
              <w:t>support</w:t>
            </w:r>
            <w:proofErr w:type="gramEnd"/>
            <w:r w:rsidR="00970FAA">
              <w:t xml:space="preserve"> or guidance</w:t>
            </w:r>
          </w:p>
          <w:p w14:paraId="06887F35" w14:textId="0880F563" w:rsidR="00970FAA" w:rsidRDefault="00B26147" w:rsidP="00970FAA">
            <w:pPr>
              <w:pStyle w:val="ListBullet"/>
            </w:pPr>
            <w:r>
              <w:t xml:space="preserve">unclear </w:t>
            </w:r>
            <w:r w:rsidR="00970FAA">
              <w:t>organisational or broader dispute resolution processes and tools</w:t>
            </w:r>
          </w:p>
          <w:p w14:paraId="3D84BBF8" w14:textId="4ADB2C34" w:rsidR="00970FAA" w:rsidRDefault="00B26147" w:rsidP="00970FAA">
            <w:pPr>
              <w:pStyle w:val="ListBullet"/>
            </w:pPr>
            <w:r>
              <w:t xml:space="preserve">inefficient </w:t>
            </w:r>
            <w:r w:rsidR="00970FAA">
              <w:t>dispute resolution processes</w:t>
            </w:r>
          </w:p>
          <w:p w14:paraId="282BE268" w14:textId="20223C8C" w:rsidR="00970FAA" w:rsidRDefault="00B26147" w:rsidP="00970FAA">
            <w:pPr>
              <w:pStyle w:val="ListBullet"/>
            </w:pPr>
            <w:r>
              <w:lastRenderedPageBreak/>
              <w:t xml:space="preserve">existing </w:t>
            </w:r>
            <w:r w:rsidR="00970FAA">
              <w:t>organisational cultural issues</w:t>
            </w:r>
          </w:p>
          <w:p w14:paraId="36998B0B" w14:textId="1D617A11" w:rsidR="00970FAA" w:rsidRDefault="00B26147" w:rsidP="00970FAA">
            <w:pPr>
              <w:pStyle w:val="ListBullet"/>
            </w:pPr>
            <w:r>
              <w:t xml:space="preserve">lack </w:t>
            </w:r>
            <w:r w:rsidR="00970FAA">
              <w:t>of trust in the resolution process or inadequate outcomes</w:t>
            </w:r>
            <w:r w:rsidR="008C2002">
              <w:t>.</w:t>
            </w:r>
          </w:p>
          <w:p w14:paraId="3FCC1286" w14:textId="3F268E7D" w:rsidR="00970FAA" w:rsidRPr="006052F2" w:rsidRDefault="00970FAA" w:rsidP="00CC623F">
            <w:pPr>
              <w:pStyle w:val="PwCNormal"/>
            </w:pPr>
            <w:r>
              <w:t xml:space="preserve">Insights from consultation also suggest the need to consider ways in which CEOs, a position employed by Councillors, can be further </w:t>
            </w:r>
            <w:proofErr w:type="gramStart"/>
            <w:r>
              <w:t>empowered</w:t>
            </w:r>
            <w:proofErr w:type="gramEnd"/>
            <w:r>
              <w:t xml:space="preserve"> and protected in calling out and addressing Councillor misconduct given the nature of their appointment. </w:t>
            </w:r>
          </w:p>
        </w:tc>
      </w:tr>
    </w:tbl>
    <w:p w14:paraId="64BE95EA" w14:textId="103C727F" w:rsidR="00181DA9" w:rsidRDefault="00181DA9" w:rsidP="00181DA9">
      <w:pPr>
        <w:pStyle w:val="PwCNormal"/>
      </w:pPr>
    </w:p>
    <w:tbl>
      <w:tblPr>
        <w:tblStyle w:val="GridTable4-Accent4"/>
        <w:tblW w:w="0" w:type="auto"/>
        <w:tblLook w:val="0620" w:firstRow="1" w:lastRow="0" w:firstColumn="0" w:lastColumn="0" w:noHBand="1" w:noVBand="1"/>
      </w:tblPr>
      <w:tblGrid>
        <w:gridCol w:w="846"/>
        <w:gridCol w:w="9009"/>
      </w:tblGrid>
      <w:tr w:rsidR="003C6786" w14:paraId="3908B71E"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418F37FB" w14:textId="77777777" w:rsidR="003C6786" w:rsidRDefault="003C6786" w:rsidP="00E82297">
            <w:pPr>
              <w:pStyle w:val="QuestionHeading"/>
            </w:pPr>
            <w:r w:rsidRPr="003C6786">
              <w:rPr>
                <w:noProof/>
              </w:rPr>
              <mc:AlternateContent>
                <mc:Choice Requires="wps">
                  <w:drawing>
                    <wp:inline distT="0" distB="0" distL="0" distR="0" wp14:anchorId="43E3268C" wp14:editId="3094C48C">
                      <wp:extent cx="358980" cy="360000"/>
                      <wp:effectExtent l="0" t="0" r="3175" b="2540"/>
                      <wp:docPr id="24"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2B8E09F"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lEqA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2E63783E" w14:textId="53A208A3" w:rsidR="003C6786" w:rsidRDefault="003C6786" w:rsidP="00E82297">
            <w:pPr>
              <w:pStyle w:val="QuestionHeading"/>
            </w:pPr>
            <w:r w:rsidRPr="006052F2">
              <w:t>Question 1</w:t>
            </w:r>
            <w:r>
              <w:t>0</w:t>
            </w:r>
            <w:r w:rsidRPr="006052F2">
              <w:t xml:space="preserve">: </w:t>
            </w:r>
            <w:r w:rsidRPr="003C6786">
              <w:rPr>
                <w:b w:val="0"/>
                <w:bCs w:val="0"/>
              </w:rPr>
              <w:t xml:space="preserve">What can </w:t>
            </w:r>
            <w:r w:rsidR="00E074E2">
              <w:rPr>
                <w:b w:val="0"/>
                <w:bCs w:val="0"/>
              </w:rPr>
              <w:t>be done</w:t>
            </w:r>
            <w:r w:rsidRPr="003C6786">
              <w:rPr>
                <w:b w:val="0"/>
                <w:bCs w:val="0"/>
              </w:rPr>
              <w:t xml:space="preserve"> to better support dispute resolution at Councils?</w:t>
            </w:r>
          </w:p>
        </w:tc>
      </w:tr>
      <w:tr w:rsidR="00970FAA" w14:paraId="4DEDA692" w14:textId="77777777" w:rsidTr="00970FAA">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3184C7B1" w14:textId="5EB5F6AB" w:rsidR="00970FAA" w:rsidRPr="006052F2" w:rsidRDefault="009561B0" w:rsidP="00970FAA">
            <w:pPr>
              <w:pStyle w:val="PwCNormal"/>
            </w:pPr>
            <w:r>
              <w:t>Consultation findings suggest that a</w:t>
            </w:r>
            <w:r w:rsidR="00970FAA">
              <w:t xml:space="preserve"> lack of empowerment and reassurance to call out poor behaviour and misconduct may be a key gap that enables Councillor misconduct to continue. A 2020 Municipal Monitor Report for the City of Casey</w:t>
            </w:r>
            <w:r w:rsidR="00970FAA">
              <w:rPr>
                <w:rStyle w:val="FootnoteReference"/>
              </w:rPr>
              <w:footnoteReference w:id="13"/>
            </w:r>
            <w:r w:rsidR="00970FAA">
              <w:t xml:space="preserve"> revealed the governance failure that existed was due to an embedded culture of failure to effectively challenge Councillor behaviour and misconduct. There was a strong consensus arising from preliminary consultation</w:t>
            </w:r>
            <w:r w:rsidR="0065671B">
              <w:t>s</w:t>
            </w:r>
            <w:r w:rsidR="00970FAA">
              <w:t xml:space="preserve"> that</w:t>
            </w:r>
            <w:r w:rsidR="00970FAA" w:rsidDel="00B26147">
              <w:t xml:space="preserve"> more </w:t>
            </w:r>
            <w:r w:rsidR="00970FAA">
              <w:t xml:space="preserve">mechanisms and opportunities to enable early intervention and prevention and more commitment and support from the Victorian Government </w:t>
            </w:r>
            <w:r w:rsidR="00B26147">
              <w:t>were required</w:t>
            </w:r>
            <w:r w:rsidR="00970FAA">
              <w:t xml:space="preserve">. Considerations for more support drawn from consultations included potentially broadening the role of </w:t>
            </w:r>
            <w:r w:rsidR="00EC73E6">
              <w:t>Municipal Monitor</w:t>
            </w:r>
            <w:r w:rsidR="00970FAA">
              <w:t xml:space="preserve">s. Although the appointment of </w:t>
            </w:r>
            <w:r w:rsidR="00EC73E6">
              <w:t>Municipal Monitor</w:t>
            </w:r>
            <w:r w:rsidR="00970FAA">
              <w:t xml:space="preserve">s comes at a financial cost to the Council, there is an opportunity for </w:t>
            </w:r>
            <w:r w:rsidR="00EC73E6">
              <w:t>Municipal Monitor</w:t>
            </w:r>
            <w:r w:rsidR="00970FAA">
              <w:t xml:space="preserve">s to be appointed upon request by Council to provide a supportive and preventative function. This would support the management of perceived conflicts and governance issues before they escalate, instead of being appointed once these issues have fully materialised. Similarly, </w:t>
            </w:r>
            <w:r w:rsidR="0065671B">
              <w:t>it was noted in consultations that</w:t>
            </w:r>
            <w:r w:rsidR="00970FAA">
              <w:t xml:space="preserve"> a roaming monitor that can sit in </w:t>
            </w:r>
            <w:r w:rsidR="00B26147">
              <w:t xml:space="preserve">at Council meetings without prior notice </w:t>
            </w:r>
            <w:r w:rsidR="00970FAA">
              <w:t>and observe</w:t>
            </w:r>
            <w:r w:rsidR="00970FAA" w:rsidDel="00B26147">
              <w:t xml:space="preserve"> </w:t>
            </w:r>
            <w:r w:rsidR="00970FAA">
              <w:t>interactions between Mayors, Councillors and CEOs</w:t>
            </w:r>
            <w:r w:rsidR="00970FAA" w:rsidDel="00B26147">
              <w:t xml:space="preserve"> </w:t>
            </w:r>
            <w:r w:rsidR="00970FAA">
              <w:t xml:space="preserve">may </w:t>
            </w:r>
            <w:r w:rsidR="0065671B">
              <w:t>help</w:t>
            </w:r>
            <w:r w:rsidR="00970FAA" w:rsidDel="00B26147">
              <w:t xml:space="preserve"> </w:t>
            </w:r>
            <w:r w:rsidR="00B26147">
              <w:t xml:space="preserve">address </w:t>
            </w:r>
            <w:r w:rsidR="00970FAA">
              <w:t>conduct concerns</w:t>
            </w:r>
            <w:r w:rsidR="00970FAA" w:rsidDel="00B26147">
              <w:t xml:space="preserve"> </w:t>
            </w:r>
            <w:r w:rsidR="00970FAA">
              <w:t>earlier.</w:t>
            </w:r>
          </w:p>
        </w:tc>
      </w:tr>
    </w:tbl>
    <w:p w14:paraId="2FD09769" w14:textId="77777777" w:rsidR="005549CB" w:rsidRDefault="005549CB" w:rsidP="005549CB">
      <w:pPr>
        <w:pStyle w:val="PwCNormal-Single"/>
      </w:pPr>
    </w:p>
    <w:p w14:paraId="64F470BA" w14:textId="77777777" w:rsidR="005549CB" w:rsidRDefault="005549CB">
      <w:pPr>
        <w:spacing w:before="0" w:after="0"/>
        <w:rPr>
          <w:rFonts w:eastAsiaTheme="majorEastAsia" w:cstheme="majorBidi"/>
          <w:bCs/>
          <w:color w:val="EB8C00" w:themeColor="accent4"/>
          <w:sz w:val="22"/>
        </w:rPr>
      </w:pPr>
      <w:r>
        <w:br w:type="page"/>
      </w:r>
    </w:p>
    <w:p w14:paraId="7ABE653D" w14:textId="77777777" w:rsidR="00181DA9" w:rsidRDefault="00181DA9" w:rsidP="0011319F">
      <w:pPr>
        <w:pStyle w:val="Heading3"/>
      </w:pPr>
      <w:r w:rsidRPr="007B729B">
        <w:rPr>
          <w:color w:val="D04A02" w:themeColor="accent1"/>
        </w:rPr>
        <w:lastRenderedPageBreak/>
        <w:t>Dispute resolution</w:t>
      </w:r>
    </w:p>
    <w:tbl>
      <w:tblPr>
        <w:tblStyle w:val="GridTable4-Accent4"/>
        <w:tblW w:w="0" w:type="auto"/>
        <w:tblLook w:val="0620" w:firstRow="1" w:lastRow="0" w:firstColumn="0" w:lastColumn="0" w:noHBand="1" w:noVBand="1"/>
      </w:tblPr>
      <w:tblGrid>
        <w:gridCol w:w="846"/>
        <w:gridCol w:w="9009"/>
      </w:tblGrid>
      <w:tr w:rsidR="003C6786" w14:paraId="441A7919"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250CD409" w14:textId="77777777" w:rsidR="003C6786" w:rsidRDefault="003C6786" w:rsidP="00E82297">
            <w:pPr>
              <w:pStyle w:val="QuestionHeading"/>
            </w:pPr>
            <w:r w:rsidRPr="003C6786">
              <w:rPr>
                <w:noProof/>
              </w:rPr>
              <mc:AlternateContent>
                <mc:Choice Requires="wps">
                  <w:drawing>
                    <wp:inline distT="0" distB="0" distL="0" distR="0" wp14:anchorId="30BA75DB" wp14:editId="6B9EC512">
                      <wp:extent cx="358980" cy="360000"/>
                      <wp:effectExtent l="0" t="0" r="3175" b="2540"/>
                      <wp:docPr id="25"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2A52DB8"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5AoQ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782F27E5" w14:textId="4C2DAB39" w:rsidR="003C6786" w:rsidRDefault="003C6786" w:rsidP="00E82297">
            <w:pPr>
              <w:pStyle w:val="QuestionHeading"/>
            </w:pPr>
            <w:r w:rsidRPr="006052F2">
              <w:t>Question 1</w:t>
            </w:r>
            <w:r>
              <w:t>1</w:t>
            </w:r>
            <w:r w:rsidRPr="006052F2">
              <w:t xml:space="preserve">: </w:t>
            </w:r>
            <w:r w:rsidRPr="003C6786">
              <w:rPr>
                <w:b w:val="0"/>
                <w:bCs w:val="0"/>
              </w:rPr>
              <w:t xml:space="preserve">What types of early intervention mechanisms can be formulated and </w:t>
            </w:r>
            <w:r w:rsidR="00676562">
              <w:rPr>
                <w:b w:val="0"/>
                <w:bCs w:val="0"/>
              </w:rPr>
              <w:t>when</w:t>
            </w:r>
            <w:r w:rsidRPr="003C6786">
              <w:rPr>
                <w:b w:val="0"/>
                <w:bCs w:val="0"/>
              </w:rPr>
              <w:t>? What</w:t>
            </w:r>
            <w:r w:rsidRPr="003C6786" w:rsidDel="000E5071">
              <w:rPr>
                <w:b w:val="0"/>
                <w:bCs w:val="0"/>
              </w:rPr>
              <w:t xml:space="preserve"> </w:t>
            </w:r>
            <w:r w:rsidR="000E5071">
              <w:rPr>
                <w:b w:val="0"/>
                <w:bCs w:val="0"/>
              </w:rPr>
              <w:t>do you think is</w:t>
            </w:r>
            <w:r w:rsidR="000E5071" w:rsidRPr="003C6786">
              <w:rPr>
                <w:b w:val="0"/>
                <w:bCs w:val="0"/>
              </w:rPr>
              <w:t xml:space="preserve"> </w:t>
            </w:r>
            <w:r w:rsidRPr="003C6786">
              <w:rPr>
                <w:b w:val="0"/>
                <w:bCs w:val="0"/>
              </w:rPr>
              <w:t>an acceptable duration or timeframe</w:t>
            </w:r>
            <w:r w:rsidRPr="003C6786" w:rsidDel="000E5071">
              <w:rPr>
                <w:b w:val="0"/>
                <w:bCs w:val="0"/>
              </w:rPr>
              <w:t xml:space="preserve"> </w:t>
            </w:r>
            <w:r w:rsidRPr="003C6786">
              <w:rPr>
                <w:b w:val="0"/>
                <w:bCs w:val="0"/>
              </w:rPr>
              <w:t>for this intervention to fairly resolve a matter?</w:t>
            </w:r>
          </w:p>
        </w:tc>
      </w:tr>
      <w:tr w:rsidR="00970FAA" w14:paraId="37F6BE8A" w14:textId="77777777" w:rsidTr="00970FAA">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685D75B0" w14:textId="2A5FCE3D" w:rsidR="00040728" w:rsidRDefault="00040728" w:rsidP="00040728">
            <w:pPr>
              <w:pStyle w:val="PwCNormal"/>
            </w:pPr>
            <w:r>
              <w:t xml:space="preserve">There </w:t>
            </w:r>
            <w:r w:rsidR="00CD4C05">
              <w:t>was</w:t>
            </w:r>
            <w:r>
              <w:t xml:space="preserve"> </w:t>
            </w:r>
            <w:r w:rsidR="00240827">
              <w:t>consensus</w:t>
            </w:r>
            <w:r w:rsidDel="000E5071">
              <w:t xml:space="preserve"> </w:t>
            </w:r>
            <w:r>
              <w:t xml:space="preserve">from consultations that </w:t>
            </w:r>
            <w:r w:rsidRPr="006E4C89">
              <w:rPr>
                <w:lang w:val="en-US"/>
              </w:rPr>
              <w:t xml:space="preserve">the threshold required to be met and the effort needed to make an application for misconduct </w:t>
            </w:r>
            <w:r>
              <w:rPr>
                <w:lang w:val="en-US"/>
              </w:rPr>
              <w:t>may be</w:t>
            </w:r>
            <w:r w:rsidRPr="006E4C89">
              <w:rPr>
                <w:lang w:val="en-US"/>
              </w:rPr>
              <w:t xml:space="preserve"> too high</w:t>
            </w:r>
            <w:r>
              <w:rPr>
                <w:lang w:val="en-US"/>
              </w:rPr>
              <w:t>.</w:t>
            </w:r>
            <w:r w:rsidRPr="006E4C89" w:rsidDel="006E4C89">
              <w:t xml:space="preserve"> </w:t>
            </w:r>
            <w:r w:rsidR="000E5071">
              <w:t xml:space="preserve">The </w:t>
            </w:r>
            <w:r>
              <w:t>consultation</w:t>
            </w:r>
            <w:r w:rsidR="000E5071">
              <w:t>s</w:t>
            </w:r>
            <w:r>
              <w:t xml:space="preserve"> </w:t>
            </w:r>
            <w:r w:rsidR="000E5071">
              <w:t xml:space="preserve">also </w:t>
            </w:r>
            <w:r>
              <w:t>suggest</w:t>
            </w:r>
            <w:r w:rsidR="000E5071">
              <w:t>ed</w:t>
            </w:r>
            <w:r>
              <w:t xml:space="preserve"> that the process to escalate a complaint or an incidence of Councillor misconduct </w:t>
            </w:r>
            <w:r w:rsidR="000E5071">
              <w:t>is</w:t>
            </w:r>
            <w:r>
              <w:t xml:space="preserve"> slow, </w:t>
            </w:r>
            <w:proofErr w:type="gramStart"/>
            <w:r>
              <w:t>challenging</w:t>
            </w:r>
            <w:proofErr w:type="gramEnd"/>
            <w:r>
              <w:t xml:space="preserve"> and difficult to navigate. </w:t>
            </w:r>
          </w:p>
          <w:p w14:paraId="6478DB12" w14:textId="4E3ED582" w:rsidR="00040728" w:rsidRDefault="00040728" w:rsidP="00040728">
            <w:pPr>
              <w:pStyle w:val="PwCNormal"/>
            </w:pPr>
            <w:r>
              <w:t xml:space="preserve">It is worth acknowledging, however, that delays in addressing complaints in a timely manner can potentially be attributed to availability of the individuals involved and where fair hearing processes require collective participation and attendance, adequate time to prepare for cases. </w:t>
            </w:r>
          </w:p>
          <w:p w14:paraId="26341AD9" w14:textId="2E971C87" w:rsidR="00970FAA" w:rsidRPr="006052F2" w:rsidRDefault="00040728" w:rsidP="00040728">
            <w:pPr>
              <w:pStyle w:val="PwCNormal"/>
            </w:pPr>
            <w:r>
              <w:t>Councillor misconduct matters requiring an internal arbitration process, which may involve the appointment of solicitors, can typically be resolved in approximately three months, such as the process decisions for Wyndham City Council (2021) and Hume City Council (2021). However, delays resulting from availability</w:t>
            </w:r>
            <w:r w:rsidR="000E5071">
              <w:t xml:space="preserve"> of people involved</w:t>
            </w:r>
            <w:r>
              <w:t xml:space="preserve">, attendance, adequate preparation and timely lodgement of paperwork may </w:t>
            </w:r>
            <w:r w:rsidR="000E5071">
              <w:t>cause further delays</w:t>
            </w:r>
            <w:r>
              <w:t xml:space="preserve">. </w:t>
            </w:r>
            <w:r w:rsidR="000E5071">
              <w:t>The</w:t>
            </w:r>
            <w:r w:rsidDel="000E5071">
              <w:t xml:space="preserve"> </w:t>
            </w:r>
            <w:r>
              <w:t xml:space="preserve">internal arbitration process is a relatively new process </w:t>
            </w:r>
            <w:r w:rsidR="000E5071">
              <w:t xml:space="preserve">which was </w:t>
            </w:r>
            <w:r>
              <w:t xml:space="preserve">introduced to provide an early intervention response. </w:t>
            </w:r>
            <w:r w:rsidR="000E5071">
              <w:t>It</w:t>
            </w:r>
            <w:r>
              <w:t xml:space="preserve"> may therefore </w:t>
            </w:r>
            <w:r w:rsidR="000E5071">
              <w:t>take more time</w:t>
            </w:r>
            <w:r>
              <w:t xml:space="preserve"> to determine its efficacy and efficiency, and to determine what refinements may be required, if any, to improve process performance. This </w:t>
            </w:r>
            <w:r w:rsidR="008A4B44">
              <w:t>Discussion Paper</w:t>
            </w:r>
            <w:r>
              <w:t xml:space="preserve"> therefore seeks broader input and views on what </w:t>
            </w:r>
            <w:r w:rsidR="000E5071">
              <w:t xml:space="preserve">is </w:t>
            </w:r>
            <w:r>
              <w:t>an acceptable duration for the investigation and dispute resolution process to fairly manage Councillor misconduct.</w:t>
            </w:r>
          </w:p>
        </w:tc>
      </w:tr>
    </w:tbl>
    <w:p w14:paraId="0B9DD34B" w14:textId="5C33FFCA" w:rsidR="00181DA9" w:rsidRDefault="00181DA9" w:rsidP="00181DA9">
      <w:pPr>
        <w:pStyle w:val="PwCNormal"/>
      </w:pPr>
    </w:p>
    <w:tbl>
      <w:tblPr>
        <w:tblStyle w:val="GridTable4-Accent4"/>
        <w:tblW w:w="0" w:type="auto"/>
        <w:tblLook w:val="0620" w:firstRow="1" w:lastRow="0" w:firstColumn="0" w:lastColumn="0" w:noHBand="1" w:noVBand="1"/>
      </w:tblPr>
      <w:tblGrid>
        <w:gridCol w:w="846"/>
        <w:gridCol w:w="9009"/>
      </w:tblGrid>
      <w:tr w:rsidR="003C6786" w14:paraId="7F63D84F" w14:textId="77777777" w:rsidTr="007B729B">
        <w:trPr>
          <w:cnfStyle w:val="100000000000" w:firstRow="1" w:lastRow="0" w:firstColumn="0" w:lastColumn="0" w:oddVBand="0" w:evenVBand="0" w:oddHBand="0" w:evenHBand="0" w:firstRowFirstColumn="0" w:firstRowLastColumn="0" w:lastRowFirstColumn="0" w:lastRowLastColumn="0"/>
        </w:trPr>
        <w:tc>
          <w:tcPr>
            <w:tcW w:w="846" w:type="dxa"/>
            <w:shd w:val="clear" w:color="auto" w:fill="D04A02" w:themeFill="accent1"/>
            <w:vAlign w:val="center"/>
          </w:tcPr>
          <w:p w14:paraId="097B689D" w14:textId="77777777" w:rsidR="003C6786" w:rsidRDefault="003C6786" w:rsidP="00E82297">
            <w:pPr>
              <w:pStyle w:val="QuestionHeading"/>
            </w:pPr>
            <w:r w:rsidRPr="003C6786">
              <w:rPr>
                <w:noProof/>
              </w:rPr>
              <mc:AlternateContent>
                <mc:Choice Requires="wps">
                  <w:drawing>
                    <wp:inline distT="0" distB="0" distL="0" distR="0" wp14:anchorId="04746116" wp14:editId="2D85EDA2">
                      <wp:extent cx="358980" cy="360000"/>
                      <wp:effectExtent l="0" t="0" r="3175" b="2540"/>
                      <wp:docPr id="26" name="Freeform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8980" cy="360000"/>
                              </a:xfrm>
                              <a:custGeom>
                                <a:avLst/>
                                <a:gdLst>
                                  <a:gd name="T0" fmla="*/ 0 w 576"/>
                                  <a:gd name="T1" fmla="*/ 0 h 576"/>
                                  <a:gd name="T2" fmla="*/ 0 w 576"/>
                                  <a:gd name="T3" fmla="*/ 576 h 576"/>
                                  <a:gd name="T4" fmla="*/ 576 w 576"/>
                                  <a:gd name="T5" fmla="*/ 576 h 576"/>
                                  <a:gd name="T6" fmla="*/ 576 w 576"/>
                                  <a:gd name="T7" fmla="*/ 0 h 576"/>
                                  <a:gd name="T8" fmla="*/ 0 w 576"/>
                                  <a:gd name="T9" fmla="*/ 0 h 576"/>
                                  <a:gd name="T10" fmla="*/ 551 w 576"/>
                                  <a:gd name="T11" fmla="*/ 551 h 576"/>
                                  <a:gd name="T12" fmla="*/ 25 w 576"/>
                                  <a:gd name="T13" fmla="*/ 551 h 576"/>
                                  <a:gd name="T14" fmla="*/ 25 w 576"/>
                                  <a:gd name="T15" fmla="*/ 24 h 576"/>
                                  <a:gd name="T16" fmla="*/ 551 w 576"/>
                                  <a:gd name="T17" fmla="*/ 24 h 576"/>
                                  <a:gd name="T18" fmla="*/ 551 w 576"/>
                                  <a:gd name="T19" fmla="*/ 551 h 576"/>
                                  <a:gd name="T20" fmla="*/ 178 w 576"/>
                                  <a:gd name="T21" fmla="*/ 228 h 576"/>
                                  <a:gd name="T22" fmla="*/ 186 w 576"/>
                                  <a:gd name="T23" fmla="*/ 180 h 576"/>
                                  <a:gd name="T24" fmla="*/ 209 w 576"/>
                                  <a:gd name="T25" fmla="*/ 143 h 576"/>
                                  <a:gd name="T26" fmla="*/ 246 w 576"/>
                                  <a:gd name="T27" fmla="*/ 119 h 576"/>
                                  <a:gd name="T28" fmla="*/ 294 w 576"/>
                                  <a:gd name="T29" fmla="*/ 110 h 576"/>
                                  <a:gd name="T30" fmla="*/ 335 w 576"/>
                                  <a:gd name="T31" fmla="*/ 117 h 576"/>
                                  <a:gd name="T32" fmla="*/ 369 w 576"/>
                                  <a:gd name="T33" fmla="*/ 136 h 576"/>
                                  <a:gd name="T34" fmla="*/ 391 w 576"/>
                                  <a:gd name="T35" fmla="*/ 166 h 576"/>
                                  <a:gd name="T36" fmla="*/ 399 w 576"/>
                                  <a:gd name="T37" fmla="*/ 208 h 576"/>
                                  <a:gd name="T38" fmla="*/ 396 w 576"/>
                                  <a:gd name="T39" fmla="*/ 237 h 576"/>
                                  <a:gd name="T40" fmla="*/ 386 w 576"/>
                                  <a:gd name="T41" fmla="*/ 258 h 576"/>
                                  <a:gd name="T42" fmla="*/ 372 w 576"/>
                                  <a:gd name="T43" fmla="*/ 274 h 576"/>
                                  <a:gd name="T44" fmla="*/ 357 w 576"/>
                                  <a:gd name="T45" fmla="*/ 288 h 576"/>
                                  <a:gd name="T46" fmla="*/ 340 w 576"/>
                                  <a:gd name="T47" fmla="*/ 303 h 576"/>
                                  <a:gd name="T48" fmla="*/ 326 w 576"/>
                                  <a:gd name="T49" fmla="*/ 319 h 576"/>
                                  <a:gd name="T50" fmla="*/ 317 w 576"/>
                                  <a:gd name="T51" fmla="*/ 341 h 576"/>
                                  <a:gd name="T52" fmla="*/ 314 w 576"/>
                                  <a:gd name="T53" fmla="*/ 370 h 576"/>
                                  <a:gd name="T54" fmla="*/ 262 w 576"/>
                                  <a:gd name="T55" fmla="*/ 370 h 576"/>
                                  <a:gd name="T56" fmla="*/ 264 w 576"/>
                                  <a:gd name="T57" fmla="*/ 334 h 576"/>
                                  <a:gd name="T58" fmla="*/ 271 w 576"/>
                                  <a:gd name="T59" fmla="*/ 308 h 576"/>
                                  <a:gd name="T60" fmla="*/ 283 w 576"/>
                                  <a:gd name="T61" fmla="*/ 288 h 576"/>
                                  <a:gd name="T62" fmla="*/ 300 w 576"/>
                                  <a:gd name="T63" fmla="*/ 272 h 576"/>
                                  <a:gd name="T64" fmla="*/ 314 w 576"/>
                                  <a:gd name="T65" fmla="*/ 259 h 576"/>
                                  <a:gd name="T66" fmla="*/ 327 w 576"/>
                                  <a:gd name="T67" fmla="*/ 246 h 576"/>
                                  <a:gd name="T68" fmla="*/ 336 w 576"/>
                                  <a:gd name="T69" fmla="*/ 231 h 576"/>
                                  <a:gd name="T70" fmla="*/ 339 w 576"/>
                                  <a:gd name="T71" fmla="*/ 210 h 576"/>
                                  <a:gd name="T72" fmla="*/ 334 w 576"/>
                                  <a:gd name="T73" fmla="*/ 185 h 576"/>
                                  <a:gd name="T74" fmla="*/ 321 w 576"/>
                                  <a:gd name="T75" fmla="*/ 168 h 576"/>
                                  <a:gd name="T76" fmla="*/ 306 w 576"/>
                                  <a:gd name="T77" fmla="*/ 159 h 576"/>
                                  <a:gd name="T78" fmla="*/ 291 w 576"/>
                                  <a:gd name="T79" fmla="*/ 156 h 576"/>
                                  <a:gd name="T80" fmla="*/ 247 w 576"/>
                                  <a:gd name="T81" fmla="*/ 176 h 576"/>
                                  <a:gd name="T82" fmla="*/ 233 w 576"/>
                                  <a:gd name="T83" fmla="*/ 228 h 576"/>
                                  <a:gd name="T84" fmla="*/ 178 w 576"/>
                                  <a:gd name="T85" fmla="*/ 228 h 576"/>
                                  <a:gd name="T86" fmla="*/ 255 w 576"/>
                                  <a:gd name="T87" fmla="*/ 403 h 576"/>
                                  <a:gd name="T88" fmla="*/ 319 w 576"/>
                                  <a:gd name="T89" fmla="*/ 403 h 576"/>
                                  <a:gd name="T90" fmla="*/ 319 w 576"/>
                                  <a:gd name="T91" fmla="*/ 464 h 576"/>
                                  <a:gd name="T92" fmla="*/ 255 w 576"/>
                                  <a:gd name="T93" fmla="*/ 464 h 576"/>
                                  <a:gd name="T94" fmla="*/ 255 w 576"/>
                                  <a:gd name="T95" fmla="*/ 40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76" h="576">
                                    <a:moveTo>
                                      <a:pt x="0" y="0"/>
                                    </a:moveTo>
                                    <a:cubicBezTo>
                                      <a:pt x="0" y="576"/>
                                      <a:pt x="0" y="576"/>
                                      <a:pt x="0" y="576"/>
                                    </a:cubicBezTo>
                                    <a:cubicBezTo>
                                      <a:pt x="576" y="576"/>
                                      <a:pt x="576" y="576"/>
                                      <a:pt x="576" y="576"/>
                                    </a:cubicBezTo>
                                    <a:cubicBezTo>
                                      <a:pt x="576" y="0"/>
                                      <a:pt x="576" y="0"/>
                                      <a:pt x="576" y="0"/>
                                    </a:cubicBezTo>
                                    <a:lnTo>
                                      <a:pt x="0" y="0"/>
                                    </a:lnTo>
                                    <a:close/>
                                    <a:moveTo>
                                      <a:pt x="551" y="551"/>
                                    </a:moveTo>
                                    <a:cubicBezTo>
                                      <a:pt x="25" y="551"/>
                                      <a:pt x="25" y="551"/>
                                      <a:pt x="25" y="551"/>
                                    </a:cubicBezTo>
                                    <a:cubicBezTo>
                                      <a:pt x="25" y="24"/>
                                      <a:pt x="25" y="24"/>
                                      <a:pt x="25" y="24"/>
                                    </a:cubicBezTo>
                                    <a:cubicBezTo>
                                      <a:pt x="551" y="24"/>
                                      <a:pt x="551" y="24"/>
                                      <a:pt x="551" y="24"/>
                                    </a:cubicBezTo>
                                    <a:lnTo>
                                      <a:pt x="551" y="551"/>
                                    </a:lnTo>
                                    <a:close/>
                                    <a:moveTo>
                                      <a:pt x="178" y="228"/>
                                    </a:moveTo>
                                    <a:cubicBezTo>
                                      <a:pt x="178" y="210"/>
                                      <a:pt x="180" y="194"/>
                                      <a:pt x="186" y="180"/>
                                    </a:cubicBezTo>
                                    <a:cubicBezTo>
                                      <a:pt x="191" y="165"/>
                                      <a:pt x="199" y="153"/>
                                      <a:pt x="209" y="143"/>
                                    </a:cubicBezTo>
                                    <a:cubicBezTo>
                                      <a:pt x="219" y="132"/>
                                      <a:pt x="231" y="124"/>
                                      <a:pt x="246" y="119"/>
                                    </a:cubicBezTo>
                                    <a:cubicBezTo>
                                      <a:pt x="260" y="113"/>
                                      <a:pt x="276" y="110"/>
                                      <a:pt x="294" y="110"/>
                                    </a:cubicBezTo>
                                    <a:cubicBezTo>
                                      <a:pt x="309" y="110"/>
                                      <a:pt x="322" y="112"/>
                                      <a:pt x="335" y="117"/>
                                    </a:cubicBezTo>
                                    <a:cubicBezTo>
                                      <a:pt x="348" y="121"/>
                                      <a:pt x="359" y="127"/>
                                      <a:pt x="369" y="136"/>
                                    </a:cubicBezTo>
                                    <a:cubicBezTo>
                                      <a:pt x="378" y="144"/>
                                      <a:pt x="386" y="154"/>
                                      <a:pt x="391" y="166"/>
                                    </a:cubicBezTo>
                                    <a:cubicBezTo>
                                      <a:pt x="397" y="179"/>
                                      <a:pt x="399" y="192"/>
                                      <a:pt x="399" y="208"/>
                                    </a:cubicBezTo>
                                    <a:cubicBezTo>
                                      <a:pt x="399" y="219"/>
                                      <a:pt x="398" y="229"/>
                                      <a:pt x="396" y="237"/>
                                    </a:cubicBezTo>
                                    <a:cubicBezTo>
                                      <a:pt x="393" y="245"/>
                                      <a:pt x="390" y="253"/>
                                      <a:pt x="386" y="258"/>
                                    </a:cubicBezTo>
                                    <a:cubicBezTo>
                                      <a:pt x="382" y="264"/>
                                      <a:pt x="377" y="270"/>
                                      <a:pt x="372" y="274"/>
                                    </a:cubicBezTo>
                                    <a:cubicBezTo>
                                      <a:pt x="367" y="279"/>
                                      <a:pt x="362" y="284"/>
                                      <a:pt x="357" y="288"/>
                                    </a:cubicBezTo>
                                    <a:cubicBezTo>
                                      <a:pt x="351" y="293"/>
                                      <a:pt x="345" y="298"/>
                                      <a:pt x="340" y="303"/>
                                    </a:cubicBezTo>
                                    <a:cubicBezTo>
                                      <a:pt x="335" y="308"/>
                                      <a:pt x="330" y="313"/>
                                      <a:pt x="326" y="319"/>
                                    </a:cubicBezTo>
                                    <a:cubicBezTo>
                                      <a:pt x="322" y="325"/>
                                      <a:pt x="319" y="332"/>
                                      <a:pt x="317" y="341"/>
                                    </a:cubicBezTo>
                                    <a:cubicBezTo>
                                      <a:pt x="315" y="349"/>
                                      <a:pt x="314" y="358"/>
                                      <a:pt x="314" y="370"/>
                                    </a:cubicBezTo>
                                    <a:cubicBezTo>
                                      <a:pt x="262" y="370"/>
                                      <a:pt x="262" y="370"/>
                                      <a:pt x="262" y="370"/>
                                    </a:cubicBezTo>
                                    <a:cubicBezTo>
                                      <a:pt x="262" y="356"/>
                                      <a:pt x="263" y="344"/>
                                      <a:pt x="264" y="334"/>
                                    </a:cubicBezTo>
                                    <a:cubicBezTo>
                                      <a:pt x="266" y="324"/>
                                      <a:pt x="268" y="316"/>
                                      <a:pt x="271" y="308"/>
                                    </a:cubicBezTo>
                                    <a:cubicBezTo>
                                      <a:pt x="274" y="301"/>
                                      <a:pt x="278" y="294"/>
                                      <a:pt x="283" y="288"/>
                                    </a:cubicBezTo>
                                    <a:cubicBezTo>
                                      <a:pt x="288" y="283"/>
                                      <a:pt x="293" y="277"/>
                                      <a:pt x="300" y="272"/>
                                    </a:cubicBezTo>
                                    <a:cubicBezTo>
                                      <a:pt x="305" y="267"/>
                                      <a:pt x="310" y="263"/>
                                      <a:pt x="314" y="259"/>
                                    </a:cubicBezTo>
                                    <a:cubicBezTo>
                                      <a:pt x="319" y="255"/>
                                      <a:pt x="323" y="251"/>
                                      <a:pt x="327" y="246"/>
                                    </a:cubicBezTo>
                                    <a:cubicBezTo>
                                      <a:pt x="331" y="242"/>
                                      <a:pt x="334" y="236"/>
                                      <a:pt x="336" y="231"/>
                                    </a:cubicBezTo>
                                    <a:cubicBezTo>
                                      <a:pt x="338" y="225"/>
                                      <a:pt x="339" y="218"/>
                                      <a:pt x="339" y="210"/>
                                    </a:cubicBezTo>
                                    <a:cubicBezTo>
                                      <a:pt x="339" y="200"/>
                                      <a:pt x="337" y="192"/>
                                      <a:pt x="334" y="185"/>
                                    </a:cubicBezTo>
                                    <a:cubicBezTo>
                                      <a:pt x="330" y="178"/>
                                      <a:pt x="326" y="172"/>
                                      <a:pt x="321" y="168"/>
                                    </a:cubicBezTo>
                                    <a:cubicBezTo>
                                      <a:pt x="317" y="164"/>
                                      <a:pt x="311" y="161"/>
                                      <a:pt x="306" y="159"/>
                                    </a:cubicBezTo>
                                    <a:cubicBezTo>
                                      <a:pt x="300" y="157"/>
                                      <a:pt x="296" y="156"/>
                                      <a:pt x="291" y="156"/>
                                    </a:cubicBezTo>
                                    <a:cubicBezTo>
                                      <a:pt x="271" y="156"/>
                                      <a:pt x="257" y="163"/>
                                      <a:pt x="247" y="176"/>
                                    </a:cubicBezTo>
                                    <a:cubicBezTo>
                                      <a:pt x="238" y="189"/>
                                      <a:pt x="233" y="206"/>
                                      <a:pt x="233" y="228"/>
                                    </a:cubicBezTo>
                                    <a:lnTo>
                                      <a:pt x="178" y="228"/>
                                    </a:lnTo>
                                    <a:close/>
                                    <a:moveTo>
                                      <a:pt x="255" y="403"/>
                                    </a:moveTo>
                                    <a:cubicBezTo>
                                      <a:pt x="319" y="403"/>
                                      <a:pt x="319" y="403"/>
                                      <a:pt x="319" y="403"/>
                                    </a:cubicBezTo>
                                    <a:cubicBezTo>
                                      <a:pt x="319" y="464"/>
                                      <a:pt x="319" y="464"/>
                                      <a:pt x="319" y="464"/>
                                    </a:cubicBezTo>
                                    <a:cubicBezTo>
                                      <a:pt x="255" y="464"/>
                                      <a:pt x="255" y="464"/>
                                      <a:pt x="255" y="464"/>
                                    </a:cubicBezTo>
                                    <a:lnTo>
                                      <a:pt x="255" y="403"/>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2A5BFD1" id="Freeform 117" o:spid="_x0000_s1026" alt="&quot;&quot;" style="width:28.25pt;height:28.35pt;visibility:visible;mso-wrap-style:square;mso-left-percent:-10001;mso-top-percent:-10001;mso-position-horizontal:absolute;mso-position-horizontal-relative:char;mso-position-vertical:absolute;mso-position-vertical-relative:line;mso-left-percent:-10001;mso-top-percent:-10001;v-text-anchor:top" coordsize="5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" path="m,c,576,,576,,576v576,,576,,576,c576,,576,,576,l,xm551,551v-526,,-526,,-526,c25,24,25,24,25,24v526,,526,,526,l551,551xm178,228v,-18,2,-34,8,-48c191,165,199,153,209,143v10,-11,22,-19,37,-24c260,113,276,110,294,110v15,,28,2,41,7c348,121,359,127,369,136v9,8,17,18,22,30c397,179,399,192,399,208v,11,-1,21,-3,29c393,245,390,253,386,258v-4,6,-9,12,-14,16c367,279,362,284,357,288v-6,5,-12,10,-17,15c335,308,330,313,326,319v-4,6,-7,13,-9,22c315,349,314,358,314,370v-52,,-52,,-52,c262,356,263,344,264,334v2,-10,4,-18,7,-26c274,301,278,294,283,288v5,-5,10,-11,17,-16c305,267,310,263,314,259v5,-4,9,-8,13,-13c331,242,334,236,336,231v2,-6,3,-13,3,-21c339,200,337,192,334,185v-4,-7,-8,-13,-13,-17c317,164,311,161,306,159v-6,-2,-10,-3,-15,-3c271,156,257,163,247,176v-9,13,-14,30,-14,52l178,228xm255,403v64,,64,,64,c319,464,319,464,319,464v-64,,-64,,-64,l255,403xe" fillcolor="white [3212]" stroked="f">
                      <v:path arrowok="t" o:connecttype="custom" o:connectlocs="0,0;0,360000;358980,360000;358980,0;0,0;343399,344375;15581,344375;15581,15000;343399,15000;343399,344375;110935,142500;115921,112500;130255,89375;153314,74375;183229,68750;208782,73125;229972,85000;243683,103750;248668,130000;246799,148125;240566,161250;231841,171250;222493,180000;211898,189375;203173,199375;197564,213125;195694,231250;163286,231250;164533,208750;168895,192500;176374,180000;186969,170000;195694,161875;203796,153750;209405,144375;211275,131250;208159,115625;200057,105000;190708,99375;181360,97500;153938,110000;145212,142500;110935,142500;158923,251875;198810,251875;198810,290000;158923,290000;158923,251875" o:connectangles="0,0,0,0,0,0,0,0,0,0,0,0,0,0,0,0,0,0,0,0,0,0,0,0,0,0,0,0,0,0,0,0,0,0,0,0,0,0,0,0,0,0,0,0,0,0,0,0"/>
                      <o:lock v:ext="edit" aspectratio="t" verticies="t"/>
                      <w10:anchorlock/>
                    </v:shape>
                  </w:pict>
                </mc:Fallback>
              </mc:AlternateContent>
            </w:r>
          </w:p>
        </w:tc>
        <w:tc>
          <w:tcPr>
            <w:tcW w:w="9009" w:type="dxa"/>
            <w:shd w:val="clear" w:color="auto" w:fill="D04A02" w:themeFill="accent1"/>
            <w:vAlign w:val="center"/>
          </w:tcPr>
          <w:p w14:paraId="5E690EA6" w14:textId="62D04651" w:rsidR="003C6786" w:rsidRDefault="003C6786" w:rsidP="00E82297">
            <w:pPr>
              <w:pStyle w:val="QuestionHeading"/>
            </w:pPr>
            <w:r w:rsidRPr="006052F2">
              <w:t>Question 1</w:t>
            </w:r>
            <w:r>
              <w:t>2</w:t>
            </w:r>
            <w:r w:rsidRPr="006052F2">
              <w:t xml:space="preserve">: </w:t>
            </w:r>
            <w:r w:rsidRPr="003C6786">
              <w:rPr>
                <w:b w:val="0"/>
                <w:bCs w:val="0"/>
              </w:rPr>
              <w:t>How can the process for misconduct and</w:t>
            </w:r>
            <w:r w:rsidR="00347613">
              <w:rPr>
                <w:b w:val="0"/>
                <w:bCs w:val="0"/>
              </w:rPr>
              <w:t>/</w:t>
            </w:r>
            <w:r w:rsidRPr="003C6786">
              <w:rPr>
                <w:b w:val="0"/>
                <w:bCs w:val="0"/>
              </w:rPr>
              <w:t xml:space="preserve">or poor behaviour claims be improved, or more adequate penalties for misconduct and </w:t>
            </w:r>
            <w:r w:rsidR="00D87B59">
              <w:rPr>
                <w:b w:val="0"/>
                <w:bCs w:val="0"/>
              </w:rPr>
              <w:t>poor</w:t>
            </w:r>
            <w:r w:rsidR="00D87B59" w:rsidRPr="003C6786">
              <w:rPr>
                <w:b w:val="0"/>
                <w:bCs w:val="0"/>
              </w:rPr>
              <w:t xml:space="preserve"> </w:t>
            </w:r>
            <w:r w:rsidRPr="003C6786">
              <w:rPr>
                <w:b w:val="0"/>
                <w:bCs w:val="0"/>
              </w:rPr>
              <w:t xml:space="preserve">behaviour be incorporated in a </w:t>
            </w:r>
            <w:r w:rsidR="00413B4C">
              <w:rPr>
                <w:b w:val="0"/>
                <w:bCs w:val="0"/>
              </w:rPr>
              <w:t>more effective</w:t>
            </w:r>
            <w:r w:rsidRPr="003C6786">
              <w:rPr>
                <w:b w:val="0"/>
                <w:bCs w:val="0"/>
              </w:rPr>
              <w:t xml:space="preserve"> way?</w:t>
            </w:r>
          </w:p>
        </w:tc>
      </w:tr>
      <w:tr w:rsidR="00970FAA" w14:paraId="1FBFBA4B" w14:textId="77777777" w:rsidTr="00970FAA">
        <w:tc>
          <w:tcPr>
            <w:tcW w:w="9855" w:type="dxa"/>
            <w:gridSpan w:val="2"/>
            <w:tcBorders>
              <w:top w:val="dotted" w:sz="12" w:space="0" w:color="EB8C00" w:themeColor="accent4"/>
              <w:left w:val="dotted" w:sz="12" w:space="0" w:color="EB8C00" w:themeColor="accent4"/>
              <w:bottom w:val="dotted" w:sz="12" w:space="0" w:color="EB8C00" w:themeColor="accent4"/>
              <w:right w:val="dotted" w:sz="12" w:space="0" w:color="EB8C00" w:themeColor="accent4"/>
            </w:tcBorders>
            <w:vAlign w:val="center"/>
          </w:tcPr>
          <w:p w14:paraId="7F08AB4E" w14:textId="1090543A" w:rsidR="00040728" w:rsidRDefault="00040728" w:rsidP="00040728">
            <w:pPr>
              <w:pStyle w:val="PwCNormal"/>
            </w:pPr>
            <w:r>
              <w:rPr>
                <w:rFonts w:ascii="Times New Roman" w:eastAsia="Arial" w:hAnsi="Times New Roman" w:cs="Times New Roman"/>
                <w:noProof/>
                <w:sz w:val="24"/>
                <w:szCs w:val="24"/>
              </w:rPr>
              <mc:AlternateContent>
                <mc:Choice Requires="wps">
                  <w:drawing>
                    <wp:anchor distT="114300" distB="114300" distL="114300" distR="114300" simplePos="0" relativeHeight="251658252" behindDoc="0" locked="1" layoutInCell="1" allowOverlap="1" wp14:anchorId="0F67F951" wp14:editId="093E557E">
                      <wp:simplePos x="0" y="0"/>
                      <wp:positionH relativeFrom="margin">
                        <wp:posOffset>4123690</wp:posOffset>
                      </wp:positionH>
                      <wp:positionV relativeFrom="paragraph">
                        <wp:posOffset>142240</wp:posOffset>
                      </wp:positionV>
                      <wp:extent cx="1979930" cy="2440305"/>
                      <wp:effectExtent l="0" t="0" r="1270" b="0"/>
                      <wp:wrapSquare wrapText="bothSides"/>
                      <wp:docPr id="137" name="Text Box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79930" cy="2440305"/>
                              </a:xfrm>
                              <a:prstGeom prst="rect">
                                <a:avLst/>
                              </a:prstGeom>
                              <a:solidFill>
                                <a:schemeClr val="bg1">
                                  <a:lumMod val="95000"/>
                                </a:schemeClr>
                              </a:solidFill>
                              <a:ln w="19050" cap="flat" cmpd="sng">
                                <a:noFill/>
                                <a:prstDash val="solid"/>
                                <a:round/>
                                <a:headEnd type="none" w="sm" len="sm"/>
                                <a:tailEnd type="none" w="sm" len="sm"/>
                              </a:ln>
                            </wps:spPr>
                            <wps:txbx>
                              <w:txbxContent>
                                <w:p w14:paraId="7877E240" w14:textId="77777777" w:rsidR="00196D26" w:rsidRDefault="00196D26" w:rsidP="00040728">
                                  <w:pPr>
                                    <w:pStyle w:val="PullOutText"/>
                                  </w:pPr>
                                  <w:r w:rsidRPr="009714D1">
                                    <w:t>Insights revealed that dispute resolution processes were largely unclear and seen as ‘too much for too little’.</w:t>
                                  </w:r>
                                </w:p>
                              </w:txbxContent>
                            </wps:txbx>
                            <wps:bodyPr spcFirstLastPara="1" wrap="square" lIns="72000" tIns="36000" rIns="72000" bIns="36000" anchor="t" anchorCtr="0">
                              <a:spAutoFit/>
                            </wps:bodyPr>
                          </wps:wsp>
                        </a:graphicData>
                      </a:graphic>
                      <wp14:sizeRelH relativeFrom="page">
                        <wp14:pctWidth>0</wp14:pctWidth>
                      </wp14:sizeRelH>
                      <wp14:sizeRelV relativeFrom="page">
                        <wp14:pctHeight>0</wp14:pctHeight>
                      </wp14:sizeRelV>
                    </wp:anchor>
                  </w:drawing>
                </mc:Choice>
                <mc:Fallback>
                  <w:pict>
                    <v:shape w14:anchorId="0F67F951" id="Text Box 137" o:spid="_x0000_s1050" type="#_x0000_t202" alt="&quot;&quot;" style="position:absolute;margin-left:324.7pt;margin-top:11.2pt;width:155.9pt;height:192.15pt;z-index:25165825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" fillcolor="#f2f2f2 [3052]" stroked="f" strokeweight="1.5pt">
                      <v:stroke startarrowwidth="narrow" startarrowlength="short" endarrowwidth="narrow" endarrowlength="short" joinstyle="round"/>
                      <v:textbox style="mso-fit-shape-to-text:t" inset="2mm,1mm,2mm,1mm">
                        <w:txbxContent>
                          <w:p w14:paraId="7877E240" w14:textId="77777777" w:rsidR="00196D26" w:rsidRDefault="00196D26" w:rsidP="00040728">
                            <w:pPr>
                              <w:pStyle w:val="PullOutText"/>
                            </w:pPr>
                            <w:r w:rsidRPr="009714D1">
                              <w:t>Insights revealed that dispute resolution processes were largely unclear and seen as ‘too much for too little’.</w:t>
                            </w:r>
                          </w:p>
                        </w:txbxContent>
                      </v:textbox>
                      <w10:wrap type="square" anchorx="margin"/>
                      <w10:anchorlock/>
                    </v:shape>
                  </w:pict>
                </mc:Fallback>
              </mc:AlternateContent>
            </w:r>
            <w:r w:rsidR="000E5071">
              <w:t xml:space="preserve">The </w:t>
            </w:r>
            <w:r>
              <w:t>consultation</w:t>
            </w:r>
            <w:r w:rsidR="000E5071">
              <w:t>s</w:t>
            </w:r>
            <w:r>
              <w:t xml:space="preserve"> and desktop </w:t>
            </w:r>
            <w:r w:rsidDel="000E5071">
              <w:t xml:space="preserve">review </w:t>
            </w:r>
            <w:r w:rsidR="000E5071">
              <w:t>considered</w:t>
            </w:r>
            <w:r>
              <w:t xml:space="preserve"> more immediate, or interim, </w:t>
            </w:r>
            <w:r w:rsidR="000E5071">
              <w:t xml:space="preserve">mechanisms </w:t>
            </w:r>
            <w:r>
              <w:t xml:space="preserve">to </w:t>
            </w:r>
            <w:r w:rsidR="000E5071">
              <w:t>promptly make</w:t>
            </w:r>
            <w:r>
              <w:t xml:space="preserve"> Councillors accountable for their misconduct and poor behaviour. This includes</w:t>
            </w:r>
            <w:r w:rsidDel="000E5071">
              <w:t xml:space="preserve"> </w:t>
            </w:r>
            <w:r>
              <w:t xml:space="preserve">breaches of Councillor and Mayoral obligations as outlined in the LG Act 2020. </w:t>
            </w:r>
          </w:p>
          <w:p w14:paraId="0AA0B8B0" w14:textId="72DC9EB3" w:rsidR="00040728" w:rsidRDefault="000E5071" w:rsidP="00040728">
            <w:pPr>
              <w:pStyle w:val="PwCNormal"/>
            </w:pPr>
            <w:r>
              <w:t xml:space="preserve">The consultations </w:t>
            </w:r>
            <w:r w:rsidR="00040728">
              <w:t>ha</w:t>
            </w:r>
            <w:r>
              <w:t>ve</w:t>
            </w:r>
            <w:r w:rsidR="00040728">
              <w:t xml:space="preserve"> </w:t>
            </w:r>
            <w:r>
              <w:t>revealed</w:t>
            </w:r>
            <w:r w:rsidR="00040728">
              <w:t xml:space="preserve"> that time delays can also be attributed to personal disputes, complaints arising for political purposes, complaints lacking substance, or due to referral from one pathway or body to another. There is therefore concern as to whether worthwhile results are being delivered </w:t>
            </w:r>
            <w:r>
              <w:t>regarding</w:t>
            </w:r>
            <w:r w:rsidR="00040728">
              <w:t xml:space="preserve"> outcomes and achieving good governance.</w:t>
            </w:r>
          </w:p>
          <w:p w14:paraId="4BBCA982" w14:textId="4CB056DC" w:rsidR="00970FAA" w:rsidRPr="006052F2" w:rsidRDefault="00C06A60" w:rsidP="00040728">
            <w:pPr>
              <w:pStyle w:val="QuestionHeading"/>
            </w:pPr>
            <w:r>
              <w:rPr>
                <w:color w:val="auto"/>
                <w:sz w:val="20"/>
                <w:szCs w:val="20"/>
              </w:rPr>
              <w:t>Interim findings suggest</w:t>
            </w:r>
            <w:r w:rsidR="00040728" w:rsidRPr="00040728">
              <w:rPr>
                <w:color w:val="auto"/>
                <w:sz w:val="20"/>
                <w:szCs w:val="20"/>
              </w:rPr>
              <w:t xml:space="preserve"> that Councils may be hesitant to escalate misconduct </w:t>
            </w:r>
            <w:r w:rsidR="000E5071">
              <w:rPr>
                <w:color w:val="auto"/>
                <w:sz w:val="20"/>
                <w:szCs w:val="20"/>
              </w:rPr>
              <w:t>cases</w:t>
            </w:r>
            <w:r w:rsidR="00040728" w:rsidRPr="00040728">
              <w:rPr>
                <w:color w:val="auto"/>
                <w:sz w:val="20"/>
                <w:szCs w:val="20"/>
              </w:rPr>
              <w:t xml:space="preserve"> to an internal arbitration process as this could be viewed as a failure of Council. In part, this reluctance may be due to the impact on the Mayors’ elected position, potential social media backlash and the protracted timeframe this takes to deal with a matter. Similarly, CEOs understand the complexities and sensitivities of the Councillor-CEO relationship. Their appointment was </w:t>
            </w:r>
            <w:proofErr w:type="gramStart"/>
            <w:r w:rsidR="00040728" w:rsidRPr="00040728">
              <w:rPr>
                <w:color w:val="auto"/>
                <w:sz w:val="20"/>
                <w:szCs w:val="20"/>
              </w:rPr>
              <w:t>made</w:t>
            </w:r>
            <w:proofErr w:type="gramEnd"/>
            <w:r w:rsidR="00040728" w:rsidRPr="00040728">
              <w:rPr>
                <w:color w:val="auto"/>
                <w:sz w:val="20"/>
                <w:szCs w:val="20"/>
              </w:rPr>
              <w:t xml:space="preserve"> and their potential reappointment will be made by Councillors who are, in effect, their employers. The sensitive relationship between Councillors and the CEO</w:t>
            </w:r>
            <w:r w:rsidR="00040728" w:rsidRPr="00040728" w:rsidDel="00413B4C">
              <w:rPr>
                <w:color w:val="auto"/>
                <w:sz w:val="20"/>
                <w:szCs w:val="20"/>
              </w:rPr>
              <w:t xml:space="preserve"> </w:t>
            </w:r>
            <w:r w:rsidR="00040728" w:rsidRPr="00040728">
              <w:rPr>
                <w:color w:val="auto"/>
                <w:sz w:val="20"/>
                <w:szCs w:val="20"/>
              </w:rPr>
              <w:t xml:space="preserve">contribute to the tensions that drive the </w:t>
            </w:r>
            <w:r w:rsidR="008A4B44">
              <w:rPr>
                <w:color w:val="auto"/>
                <w:sz w:val="20"/>
                <w:szCs w:val="20"/>
              </w:rPr>
              <w:t>local government</w:t>
            </w:r>
            <w:r w:rsidR="00040728" w:rsidRPr="00040728">
              <w:rPr>
                <w:color w:val="auto"/>
                <w:sz w:val="20"/>
                <w:szCs w:val="20"/>
              </w:rPr>
              <w:t xml:space="preserve"> sector in seeking support, specifically, for early preventative intervention. Although the focus has been on eliminating misconduct, there is still a need for strong investment in processes to call out and manage this behaviour without fear of repercussion as well.</w:t>
            </w:r>
          </w:p>
        </w:tc>
      </w:tr>
    </w:tbl>
    <w:p w14:paraId="346E3F05" w14:textId="77777777" w:rsidR="003C6786" w:rsidRDefault="003C6786" w:rsidP="003C6786">
      <w:pPr>
        <w:pStyle w:val="PwCNormal"/>
      </w:pPr>
    </w:p>
    <w:p w14:paraId="6A0D1838" w14:textId="77777777" w:rsidR="00181DA9" w:rsidRDefault="00181DA9" w:rsidP="00181DA9">
      <w:pPr>
        <w:pStyle w:val="PwCNormal"/>
      </w:pPr>
    </w:p>
    <w:p w14:paraId="4F678821" w14:textId="77777777" w:rsidR="005549CB" w:rsidRDefault="005549CB">
      <w:pPr>
        <w:spacing w:before="0" w:after="0"/>
        <w:rPr>
          <w:rFonts w:eastAsiaTheme="majorEastAsia" w:cstheme="majorBidi"/>
          <w:b/>
          <w:bCs/>
          <w:sz w:val="24"/>
          <w:szCs w:val="26"/>
        </w:rPr>
      </w:pPr>
      <w:r>
        <w:br w:type="page"/>
      </w:r>
    </w:p>
    <w:p w14:paraId="13671E59" w14:textId="77777777" w:rsidR="00181DA9" w:rsidRDefault="00181DA9" w:rsidP="000D60CD">
      <w:pPr>
        <w:pStyle w:val="Heading2"/>
      </w:pPr>
      <w:r>
        <w:lastRenderedPageBreak/>
        <w:t>Seeking your input</w:t>
      </w:r>
    </w:p>
    <w:p w14:paraId="74E0B5A6" w14:textId="77777777" w:rsidR="00BA0B93" w:rsidRDefault="00181DA9" w:rsidP="00181DA9">
      <w:pPr>
        <w:pStyle w:val="PwCNormal"/>
      </w:pPr>
      <w:r>
        <w:t xml:space="preserve">This </w:t>
      </w:r>
      <w:r w:rsidR="000E5071">
        <w:t xml:space="preserve">Discussion Paper </w:t>
      </w:r>
      <w:r>
        <w:t>highlights th</w:t>
      </w:r>
      <w:r w:rsidR="00BA0B93">
        <w:t>re</w:t>
      </w:r>
      <w:r>
        <w:t xml:space="preserve">e key </w:t>
      </w:r>
      <w:r w:rsidR="00BA0B93">
        <w:t>areas that need to be addressed:</w:t>
      </w:r>
    </w:p>
    <w:p w14:paraId="42684FE9" w14:textId="77777777" w:rsidR="00BA0B93" w:rsidRDefault="00BA0B93" w:rsidP="00165312">
      <w:pPr>
        <w:pStyle w:val="PwCNormal"/>
        <w:numPr>
          <w:ilvl w:val="0"/>
          <w:numId w:val="37"/>
        </w:numPr>
      </w:pPr>
      <w:r>
        <w:t>leadership experience and capability</w:t>
      </w:r>
    </w:p>
    <w:p w14:paraId="20288A06" w14:textId="77777777" w:rsidR="00BA0B93" w:rsidRDefault="00181DA9" w:rsidP="00165312">
      <w:pPr>
        <w:pStyle w:val="PwCNormal"/>
        <w:numPr>
          <w:ilvl w:val="0"/>
          <w:numId w:val="37"/>
        </w:numPr>
      </w:pPr>
      <w:r>
        <w:t xml:space="preserve">the Councillor </w:t>
      </w:r>
      <w:proofErr w:type="gramStart"/>
      <w:r>
        <w:t>journey</w:t>
      </w:r>
      <w:proofErr w:type="gramEnd"/>
    </w:p>
    <w:p w14:paraId="356D2567" w14:textId="77777777" w:rsidR="00BA0B93" w:rsidRDefault="00BA0B93" w:rsidP="00165312">
      <w:pPr>
        <w:pStyle w:val="PwCNormal"/>
        <w:numPr>
          <w:ilvl w:val="0"/>
          <w:numId w:val="37"/>
        </w:numPr>
      </w:pPr>
      <w:r>
        <w:t>e</w:t>
      </w:r>
      <w:r w:rsidRPr="00BA0B93">
        <w:t>arly intervention and effective dispute resolution</w:t>
      </w:r>
      <w:r w:rsidR="00181DA9">
        <w:t>.</w:t>
      </w:r>
    </w:p>
    <w:p w14:paraId="7603F56D" w14:textId="43D43204" w:rsidR="00181DA9" w:rsidRDefault="000E5071" w:rsidP="00181DA9">
      <w:pPr>
        <w:pStyle w:val="PwCNormal"/>
      </w:pPr>
      <w:r>
        <w:t xml:space="preserve">LGV and PwC are seeking broader </w:t>
      </w:r>
      <w:r w:rsidR="008A4B44">
        <w:t>local government</w:t>
      </w:r>
      <w:r w:rsidR="00181DA9">
        <w:t xml:space="preserve"> sector and public feedback to further explore the issues presented and/or provide further ideas, case studies and insights for consideration. The lines of inquiry questions presented throughout th</w:t>
      </w:r>
      <w:r>
        <w:t>is</w:t>
      </w:r>
      <w:r w:rsidR="00181DA9">
        <w:t xml:space="preserve"> </w:t>
      </w:r>
      <w:r w:rsidR="008A4B44">
        <w:t>Discussion Paper</w:t>
      </w:r>
      <w:r w:rsidR="00181DA9">
        <w:t xml:space="preserve"> are summarised in Section </w:t>
      </w:r>
      <w:r w:rsidR="000D60CD">
        <w:fldChar w:fldCharType="begin"/>
      </w:r>
      <w:r w:rsidR="000D60CD">
        <w:instrText xml:space="preserve"> REF _Ref89255906 \n \h </w:instrText>
      </w:r>
      <w:r w:rsidR="000D60CD">
        <w:fldChar w:fldCharType="separate"/>
      </w:r>
      <w:r w:rsidR="00BF34A8">
        <w:t>5</w:t>
      </w:r>
      <w:r w:rsidR="000D60CD">
        <w:fldChar w:fldCharType="end"/>
      </w:r>
      <w:r w:rsidR="006E49D7">
        <w:t xml:space="preserve"> – </w:t>
      </w:r>
      <w:r w:rsidR="000D60CD">
        <w:fldChar w:fldCharType="begin"/>
      </w:r>
      <w:r w:rsidR="000D60CD">
        <w:instrText xml:space="preserve"> REF _Ref89255906 \h </w:instrText>
      </w:r>
      <w:r w:rsidR="000D60CD">
        <w:fldChar w:fldCharType="separate"/>
      </w:r>
      <w:r w:rsidR="00BF34A8">
        <w:t>Summary of Questions</w:t>
      </w:r>
      <w:r w:rsidR="000D60CD">
        <w:fldChar w:fldCharType="end"/>
      </w:r>
      <w:r w:rsidR="00181DA9">
        <w:t>.</w:t>
      </w:r>
    </w:p>
    <w:p w14:paraId="7DA50A55" w14:textId="734E2FE9" w:rsidR="008E00B0" w:rsidRDefault="00410624" w:rsidP="00181DA9">
      <w:pPr>
        <w:pStyle w:val="PwCNormal"/>
      </w:pPr>
      <w:r>
        <w:rPr>
          <w:noProof/>
        </w:rPr>
        <w:drawing>
          <wp:anchor distT="0" distB="0" distL="114300" distR="114300" simplePos="0" relativeHeight="251658250" behindDoc="1" locked="1" layoutInCell="1" allowOverlap="1" wp14:anchorId="50B26803" wp14:editId="25ECC719">
            <wp:simplePos x="0" y="0"/>
            <wp:positionH relativeFrom="page">
              <wp:align>left</wp:align>
            </wp:positionH>
            <wp:positionV relativeFrom="page">
              <wp:align>bottom</wp:align>
            </wp:positionV>
            <wp:extent cx="7560000" cy="5040000"/>
            <wp:effectExtent l="0" t="0" r="3175" b="8255"/>
            <wp:wrapNone/>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margin">
              <wp14:pctWidth>0</wp14:pctWidth>
            </wp14:sizeRelH>
            <wp14:sizeRelV relativeFrom="margin">
              <wp14:pctHeight>0</wp14:pctHeight>
            </wp14:sizeRelV>
          </wp:anchor>
        </w:drawing>
      </w:r>
    </w:p>
    <w:p w14:paraId="0A735433" w14:textId="77777777" w:rsidR="008E00B0" w:rsidRDefault="008E00B0" w:rsidP="00181DA9">
      <w:pPr>
        <w:pStyle w:val="PwCNormal"/>
        <w:sectPr w:rsidR="008E00B0" w:rsidSect="00EF6B63">
          <w:pgSz w:w="11907" w:h="16840" w:code="9"/>
          <w:pgMar w:top="1418" w:right="1021" w:bottom="1418" w:left="1021" w:header="567" w:footer="567" w:gutter="0"/>
          <w:cols w:space="227"/>
          <w:titlePg/>
          <w:docGrid w:linePitch="360"/>
        </w:sectPr>
      </w:pPr>
    </w:p>
    <w:p w14:paraId="10EB402D" w14:textId="37F70D81" w:rsidR="00181DA9" w:rsidRDefault="00181DA9" w:rsidP="008E00B0">
      <w:pPr>
        <w:pStyle w:val="Heading1"/>
      </w:pPr>
      <w:bookmarkStart w:id="11" w:name="_Ref89255906"/>
      <w:bookmarkStart w:id="12" w:name="_Toc90476847"/>
      <w:r w:rsidRPr="007B729B">
        <w:rPr>
          <w:color w:val="D04A02" w:themeColor="accent1"/>
        </w:rPr>
        <w:lastRenderedPageBreak/>
        <w:t>Summary of Questions</w:t>
      </w:r>
      <w:bookmarkEnd w:id="11"/>
      <w:bookmarkEnd w:id="12"/>
    </w:p>
    <w:tbl>
      <w:tblPr>
        <w:tblStyle w:val="GridTable4-Accent1"/>
        <w:tblW w:w="10035" w:type="dxa"/>
        <w:tblLayout w:type="fixed"/>
        <w:tblLook w:val="06A0" w:firstRow="1" w:lastRow="0" w:firstColumn="1" w:lastColumn="0" w:noHBand="1" w:noVBand="1"/>
      </w:tblPr>
      <w:tblGrid>
        <w:gridCol w:w="2122"/>
        <w:gridCol w:w="7913"/>
      </w:tblGrid>
      <w:tr w:rsidR="007C3428" w:rsidRPr="007C3428" w14:paraId="6CCF35DA" w14:textId="77777777" w:rsidTr="007C342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0035" w:type="dxa"/>
            <w:gridSpan w:val="2"/>
            <w:hideMark/>
          </w:tcPr>
          <w:p w14:paraId="3AD3DCED" w14:textId="5606ECDD" w:rsidR="007C3428" w:rsidRPr="000A5616" w:rsidRDefault="00487B1E" w:rsidP="00D27088">
            <w:pPr>
              <w:pStyle w:val="TableColumnHeadingNormal"/>
              <w:rPr>
                <w:highlight w:val="yellow"/>
              </w:rPr>
            </w:pPr>
            <w:r w:rsidRPr="001538DF">
              <w:t>Leadership experience and capability</w:t>
            </w:r>
          </w:p>
        </w:tc>
      </w:tr>
      <w:tr w:rsidR="007C3428" w:rsidRPr="007C3428" w14:paraId="24EEF6B1"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2F2F2" w:themeFill="background1" w:themeFillShade="F2"/>
            <w:hideMark/>
          </w:tcPr>
          <w:p w14:paraId="6451F084" w14:textId="77777777" w:rsidR="007C3428" w:rsidRPr="007C3428" w:rsidRDefault="007C3428" w:rsidP="007C3428">
            <w:pPr>
              <w:pStyle w:val="TableTextNormal"/>
            </w:pPr>
            <w:r w:rsidRPr="007C3428">
              <w:t>Supporting leadership competencies and capabilities</w:t>
            </w:r>
          </w:p>
        </w:tc>
        <w:tc>
          <w:tcPr>
            <w:tcW w:w="7913" w:type="dxa"/>
            <w:hideMark/>
          </w:tcPr>
          <w:p w14:paraId="3684EFC4" w14:textId="2FFCC552"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1:</w:t>
            </w:r>
            <w:r w:rsidRPr="007C3428">
              <w:t xml:space="preserve"> </w:t>
            </w:r>
            <w:r w:rsidR="007246A4" w:rsidRPr="007246A4">
              <w:t xml:space="preserve">The </w:t>
            </w:r>
            <w:r w:rsidR="00170765" w:rsidRPr="00170765">
              <w:t>Local Government</w:t>
            </w:r>
            <w:r w:rsidR="007246A4" w:rsidRPr="007246A4">
              <w:t xml:space="preserve"> Act 2020 defines leadership roles and responsibilities. Does this require further role clarity? If so, which aspects require clarification and how may this be achieved (including legislative and non-legislative mechanisms)?</w:t>
            </w:r>
          </w:p>
        </w:tc>
      </w:tr>
      <w:tr w:rsidR="007C3428" w:rsidRPr="007C3428" w14:paraId="155CC608"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2F2F2" w:themeFill="background1" w:themeFillShade="F2"/>
            <w:hideMark/>
          </w:tcPr>
          <w:p w14:paraId="7E7A9886" w14:textId="77777777" w:rsidR="007C3428" w:rsidRPr="007C3428" w:rsidRDefault="007C3428" w:rsidP="007C3428">
            <w:pPr>
              <w:pStyle w:val="TableTextNormal"/>
            </w:pPr>
          </w:p>
        </w:tc>
        <w:tc>
          <w:tcPr>
            <w:tcW w:w="7913" w:type="dxa"/>
            <w:hideMark/>
          </w:tcPr>
          <w:p w14:paraId="403A3DAC" w14:textId="0EC905BD"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2:</w:t>
            </w:r>
            <w:r w:rsidRPr="007C3428">
              <w:t xml:space="preserve"> </w:t>
            </w:r>
            <w:r w:rsidR="007246A4" w:rsidRPr="007246A4">
              <w:t xml:space="preserve">Given the diversity and experience of candidates’ backgrounds, how can the </w:t>
            </w:r>
            <w:r w:rsidR="008A4B44">
              <w:t>local government</w:t>
            </w:r>
            <w:r w:rsidR="007246A4" w:rsidRPr="007246A4">
              <w:t xml:space="preserve"> sector improve leadership capability and better cultivate an environment of transparency, honesty, </w:t>
            </w:r>
            <w:proofErr w:type="gramStart"/>
            <w:r w:rsidR="007246A4" w:rsidRPr="007246A4">
              <w:t>integrity</w:t>
            </w:r>
            <w:proofErr w:type="gramEnd"/>
            <w:r w:rsidR="007246A4" w:rsidRPr="007246A4">
              <w:t xml:space="preserve"> and trust?</w:t>
            </w:r>
          </w:p>
        </w:tc>
      </w:tr>
      <w:tr w:rsidR="007C3428" w:rsidRPr="007C3428" w14:paraId="0091394E"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2F2F2" w:themeFill="background1" w:themeFillShade="F2"/>
            <w:hideMark/>
          </w:tcPr>
          <w:p w14:paraId="2325CC84" w14:textId="77777777" w:rsidR="007C3428" w:rsidRPr="007C3428" w:rsidRDefault="007C3428" w:rsidP="007C3428">
            <w:pPr>
              <w:pStyle w:val="TableTextNormal"/>
            </w:pPr>
          </w:p>
        </w:tc>
        <w:tc>
          <w:tcPr>
            <w:tcW w:w="7913" w:type="dxa"/>
            <w:hideMark/>
          </w:tcPr>
          <w:p w14:paraId="7C23B2D9" w14:textId="3B406118"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3:</w:t>
            </w:r>
            <w:r w:rsidRPr="007C3428">
              <w:t xml:space="preserve"> </w:t>
            </w:r>
            <w:r w:rsidR="007246A4" w:rsidRPr="007246A4">
              <w:t>How successful have any existing initiatives been to promote strong leadership and build trust? Please provide case studies or examples of good practice that have worked well and could be considered for broader implementation.</w:t>
            </w:r>
          </w:p>
        </w:tc>
      </w:tr>
      <w:tr w:rsidR="007C3428" w:rsidRPr="007C3428" w14:paraId="3A042605" w14:textId="77777777" w:rsidTr="007C3428">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hideMark/>
          </w:tcPr>
          <w:p w14:paraId="5E500C39" w14:textId="52F50D2E" w:rsidR="007C3428" w:rsidRPr="007C3428" w:rsidRDefault="007C3428" w:rsidP="007C3428">
            <w:pPr>
              <w:pStyle w:val="TableTextNormal"/>
            </w:pPr>
            <w:r w:rsidRPr="007C3428">
              <w:t xml:space="preserve">Operation of </w:t>
            </w:r>
            <w:r w:rsidR="009A2F14">
              <w:t>l</w:t>
            </w:r>
            <w:r w:rsidRPr="007C3428">
              <w:t xml:space="preserve">ocal </w:t>
            </w:r>
            <w:r w:rsidR="009A2F14">
              <w:t>g</w:t>
            </w:r>
            <w:r w:rsidRPr="007C3428">
              <w:t>overnment</w:t>
            </w:r>
          </w:p>
        </w:tc>
        <w:tc>
          <w:tcPr>
            <w:tcW w:w="7913" w:type="dxa"/>
            <w:hideMark/>
          </w:tcPr>
          <w:p w14:paraId="3FF1CAF6" w14:textId="2DDD9B03"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4:</w:t>
            </w:r>
            <w:r w:rsidRPr="007C3428">
              <w:t xml:space="preserve"> </w:t>
            </w:r>
            <w:r w:rsidR="007246A4" w:rsidRPr="007246A4">
              <w:t xml:space="preserve">Mention is made through consultation of </w:t>
            </w:r>
            <w:r w:rsidR="008A4B44">
              <w:t>local government</w:t>
            </w:r>
            <w:r w:rsidR="007246A4" w:rsidRPr="007246A4">
              <w:t xml:space="preserve"> being a </w:t>
            </w:r>
            <w:r w:rsidR="007246A4" w:rsidRPr="00786B91">
              <w:rPr>
                <w:i/>
              </w:rPr>
              <w:t>‘parliament of opposition as opposed to a diverse board of the community’</w:t>
            </w:r>
            <w:r w:rsidR="007246A4" w:rsidRPr="007246A4">
              <w:t>. What needs to change to better align Councillors and Mayors to effectively achieve community-based objectives and better operate as a diverse board of the community?</w:t>
            </w:r>
          </w:p>
        </w:tc>
      </w:tr>
    </w:tbl>
    <w:p w14:paraId="5BAAC2BD" w14:textId="77777777" w:rsidR="007C3428" w:rsidRDefault="007C3428" w:rsidP="007C3428">
      <w:pPr>
        <w:pStyle w:val="PwCNormal-Single"/>
      </w:pPr>
    </w:p>
    <w:tbl>
      <w:tblPr>
        <w:tblStyle w:val="GridTable4-Accent1"/>
        <w:tblW w:w="10035" w:type="dxa"/>
        <w:tblLayout w:type="fixed"/>
        <w:tblLook w:val="06A0" w:firstRow="1" w:lastRow="0" w:firstColumn="1" w:lastColumn="0" w:noHBand="1" w:noVBand="1"/>
      </w:tblPr>
      <w:tblGrid>
        <w:gridCol w:w="2122"/>
        <w:gridCol w:w="7913"/>
      </w:tblGrid>
      <w:tr w:rsidR="007C3428" w:rsidRPr="007C3428" w14:paraId="6A3C33CA" w14:textId="77777777" w:rsidTr="007C3428">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035" w:type="dxa"/>
            <w:gridSpan w:val="2"/>
            <w:hideMark/>
          </w:tcPr>
          <w:p w14:paraId="4C3361D0" w14:textId="0F225510" w:rsidR="007C3428" w:rsidRPr="007C3428" w:rsidRDefault="007C3428" w:rsidP="00D27088">
            <w:pPr>
              <w:pStyle w:val="TableColumnHeadingNormal"/>
            </w:pPr>
            <w:r w:rsidRPr="007C3428">
              <w:t xml:space="preserve">Councillor </w:t>
            </w:r>
            <w:r w:rsidR="00AA1E1E">
              <w:t>j</w:t>
            </w:r>
            <w:r w:rsidRPr="007C3428">
              <w:t>ourney</w:t>
            </w:r>
          </w:p>
        </w:tc>
      </w:tr>
      <w:tr w:rsidR="007C3428" w:rsidRPr="007C3428" w14:paraId="08FEE813"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2F2F2" w:themeFill="background1" w:themeFillShade="F2"/>
            <w:hideMark/>
          </w:tcPr>
          <w:p w14:paraId="229BB44F" w14:textId="4DA4A1B9" w:rsidR="007C3428" w:rsidRPr="007C3428" w:rsidRDefault="00487B1E" w:rsidP="007C3428">
            <w:pPr>
              <w:pStyle w:val="TableTextNormal"/>
            </w:pPr>
            <w:r>
              <w:t>Training and professional development</w:t>
            </w:r>
          </w:p>
        </w:tc>
        <w:tc>
          <w:tcPr>
            <w:tcW w:w="7913" w:type="dxa"/>
            <w:hideMark/>
          </w:tcPr>
          <w:p w14:paraId="4A611211" w14:textId="4101CC1D"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5:</w:t>
            </w:r>
            <w:r w:rsidRPr="007C3428">
              <w:t xml:space="preserve"> </w:t>
            </w:r>
            <w:r w:rsidR="007246A4" w:rsidRPr="007246A4">
              <w:t xml:space="preserve">How could the candidate and induction training support be improved to ensure genuine engagement and sustained understanding of </w:t>
            </w:r>
            <w:r w:rsidR="00786B91">
              <w:t xml:space="preserve">the </w:t>
            </w:r>
            <w:r w:rsidR="007246A4" w:rsidRPr="007246A4">
              <w:t>role and responsibilities of Councillors?</w:t>
            </w:r>
          </w:p>
        </w:tc>
      </w:tr>
      <w:tr w:rsidR="007C3428" w:rsidRPr="007C3428" w14:paraId="545DD62F"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2F2F2" w:themeFill="background1" w:themeFillShade="F2"/>
            <w:hideMark/>
          </w:tcPr>
          <w:p w14:paraId="3619E8D6" w14:textId="77777777" w:rsidR="007C3428" w:rsidRPr="007C3428" w:rsidRDefault="007C3428" w:rsidP="007C3428">
            <w:pPr>
              <w:pStyle w:val="TableTextNormal"/>
            </w:pPr>
          </w:p>
        </w:tc>
        <w:tc>
          <w:tcPr>
            <w:tcW w:w="7913" w:type="dxa"/>
            <w:hideMark/>
          </w:tcPr>
          <w:p w14:paraId="1B061B9B" w14:textId="754BBDAA"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6:</w:t>
            </w:r>
            <w:r w:rsidRPr="007C3428">
              <w:t xml:space="preserve"> </w:t>
            </w:r>
            <w:r w:rsidR="007246A4" w:rsidRPr="007246A4">
              <w:t xml:space="preserve">How can the </w:t>
            </w:r>
            <w:r w:rsidR="008A4B44">
              <w:t>local government</w:t>
            </w:r>
            <w:r w:rsidR="007246A4" w:rsidRPr="007246A4">
              <w:t xml:space="preserve"> sector work to formalise a structured professional development pathway for Councillors and Mayors?</w:t>
            </w:r>
          </w:p>
        </w:tc>
      </w:tr>
      <w:tr w:rsidR="007C3428" w:rsidRPr="007C3428" w14:paraId="1B382844"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2F2F2" w:themeFill="background1" w:themeFillShade="F2"/>
            <w:hideMark/>
          </w:tcPr>
          <w:p w14:paraId="2EEEB0DA" w14:textId="4A172B55" w:rsidR="007C3428" w:rsidRPr="007C3428" w:rsidRDefault="00487B1E" w:rsidP="007C3428">
            <w:pPr>
              <w:pStyle w:val="TableTextNormal"/>
            </w:pPr>
            <w:r>
              <w:t>S</w:t>
            </w:r>
            <w:r w:rsidR="007C3428" w:rsidRPr="007C3428">
              <w:t>ocial media</w:t>
            </w:r>
          </w:p>
        </w:tc>
        <w:tc>
          <w:tcPr>
            <w:tcW w:w="7913" w:type="dxa"/>
            <w:hideMark/>
          </w:tcPr>
          <w:p w14:paraId="160364A1" w14:textId="1019FC0A"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7:</w:t>
            </w:r>
            <w:r w:rsidRPr="007C3428">
              <w:t xml:space="preserve"> </w:t>
            </w:r>
            <w:r w:rsidR="00040728" w:rsidRPr="007246A4">
              <w:t xml:space="preserve">How can awareness </w:t>
            </w:r>
            <w:r w:rsidR="004B405B" w:rsidRPr="004B405B">
              <w:t>be raised on</w:t>
            </w:r>
            <w:r w:rsidR="00040728" w:rsidRPr="007246A4">
              <w:t xml:space="preserve"> the </w:t>
            </w:r>
            <w:r w:rsidR="004B405B" w:rsidRPr="004B405B">
              <w:t xml:space="preserve">best ways to harness </w:t>
            </w:r>
            <w:r w:rsidR="00040728" w:rsidRPr="007246A4">
              <w:t>social media to ensure a consistent management approac</w:t>
            </w:r>
            <w:r w:rsidR="00040728">
              <w:t>h</w:t>
            </w:r>
            <w:r w:rsidR="004B405B" w:rsidRPr="004B405B">
              <w:t xml:space="preserve"> – covering monitoring, appropriate usage, and the consequences of negative usage</w:t>
            </w:r>
            <w:r w:rsidR="00040728">
              <w:t>?</w:t>
            </w:r>
          </w:p>
        </w:tc>
      </w:tr>
      <w:tr w:rsidR="007C3428" w:rsidRPr="007C3428" w14:paraId="4F453C3C"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2F2F2" w:themeFill="background1" w:themeFillShade="F2"/>
            <w:hideMark/>
          </w:tcPr>
          <w:p w14:paraId="546D7FE2" w14:textId="77777777" w:rsidR="007C3428" w:rsidRPr="007C3428" w:rsidRDefault="007C3428" w:rsidP="007C3428">
            <w:pPr>
              <w:pStyle w:val="TableTextNormal"/>
            </w:pPr>
          </w:p>
        </w:tc>
        <w:tc>
          <w:tcPr>
            <w:tcW w:w="7913" w:type="dxa"/>
            <w:hideMark/>
          </w:tcPr>
          <w:p w14:paraId="07CFF060" w14:textId="747338BA"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8:</w:t>
            </w:r>
            <w:r w:rsidRPr="007C3428">
              <w:t xml:space="preserve"> </w:t>
            </w:r>
            <w:r w:rsidR="00040728" w:rsidRPr="007246A4">
              <w:t xml:space="preserve">Do you think that any amendments to the </w:t>
            </w:r>
            <w:r w:rsidR="00170765" w:rsidRPr="00170765">
              <w:t>Local Government</w:t>
            </w:r>
            <w:r w:rsidR="00040728" w:rsidRPr="007246A4">
              <w:t xml:space="preserve"> Act 2020 are required to deal with the usage of social media? How should social media harassment be defined and what mechanisms could be introduced into the Act?</w:t>
            </w:r>
          </w:p>
        </w:tc>
      </w:tr>
    </w:tbl>
    <w:p w14:paraId="7DF69F9B" w14:textId="77777777" w:rsidR="007C3428" w:rsidRDefault="007C3428" w:rsidP="007C3428">
      <w:pPr>
        <w:pStyle w:val="PwCNormal-Single"/>
      </w:pPr>
    </w:p>
    <w:tbl>
      <w:tblPr>
        <w:tblStyle w:val="GridTable4-Accent1"/>
        <w:tblW w:w="10035" w:type="dxa"/>
        <w:tblLayout w:type="fixed"/>
        <w:tblLook w:val="06A0" w:firstRow="1" w:lastRow="0" w:firstColumn="1" w:lastColumn="0" w:noHBand="1" w:noVBand="1"/>
      </w:tblPr>
      <w:tblGrid>
        <w:gridCol w:w="2122"/>
        <w:gridCol w:w="7913"/>
      </w:tblGrid>
      <w:tr w:rsidR="007C3428" w:rsidRPr="007C3428" w14:paraId="502D644C" w14:textId="77777777" w:rsidTr="007C3428">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035" w:type="dxa"/>
            <w:gridSpan w:val="2"/>
            <w:hideMark/>
          </w:tcPr>
          <w:p w14:paraId="2E24ADD4" w14:textId="5291D86B" w:rsidR="007C3428" w:rsidRPr="007C3428" w:rsidRDefault="00487B1E" w:rsidP="00D27088">
            <w:pPr>
              <w:pStyle w:val="TableColumnHeadingNormal"/>
            </w:pPr>
            <w:r w:rsidRPr="001538DF">
              <w:t>Early intervention and effective dispute resolution</w:t>
            </w:r>
            <w:r w:rsidR="007C3428" w:rsidRPr="007C3428">
              <w:t xml:space="preserve"> </w:t>
            </w:r>
          </w:p>
        </w:tc>
      </w:tr>
      <w:tr w:rsidR="007C3428" w:rsidRPr="007C3428" w14:paraId="1D66E5F5" w14:textId="77777777" w:rsidTr="007C3428">
        <w:trPr>
          <w:trHeight w:val="87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2F2F2" w:themeFill="background1" w:themeFillShade="F2"/>
            <w:hideMark/>
          </w:tcPr>
          <w:p w14:paraId="786D9FFB" w14:textId="59632339" w:rsidR="007C3428" w:rsidRPr="007C3428" w:rsidRDefault="00487B1E" w:rsidP="007C3428">
            <w:pPr>
              <w:pStyle w:val="TableTextNormal"/>
            </w:pPr>
            <w:r>
              <w:t>Early intervention</w:t>
            </w:r>
          </w:p>
        </w:tc>
        <w:tc>
          <w:tcPr>
            <w:tcW w:w="7913" w:type="dxa"/>
            <w:hideMark/>
          </w:tcPr>
          <w:p w14:paraId="209F615D" w14:textId="5C5F3B13"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9:</w:t>
            </w:r>
            <w:r w:rsidRPr="007C3428">
              <w:t xml:space="preserve"> </w:t>
            </w:r>
            <w:r w:rsidR="007246A4" w:rsidRPr="007246A4">
              <w:t>In the context of leadership, what needs to change to empower elected representatives, CEOs, and Council staff, to call out poor Councillor behaviour and misconduct without fear of retribution?</w:t>
            </w:r>
          </w:p>
        </w:tc>
      </w:tr>
      <w:tr w:rsidR="007C3428" w:rsidRPr="007C3428" w14:paraId="3E44C452"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2F2F2" w:themeFill="background1" w:themeFillShade="F2"/>
            <w:hideMark/>
          </w:tcPr>
          <w:p w14:paraId="0F90B230" w14:textId="77777777" w:rsidR="007C3428" w:rsidRPr="007C3428" w:rsidRDefault="007C3428" w:rsidP="007C3428">
            <w:pPr>
              <w:pStyle w:val="TableTextNormal"/>
            </w:pPr>
          </w:p>
        </w:tc>
        <w:tc>
          <w:tcPr>
            <w:tcW w:w="7913" w:type="dxa"/>
            <w:hideMark/>
          </w:tcPr>
          <w:p w14:paraId="3D10882C" w14:textId="6FA65AA1"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10:</w:t>
            </w:r>
            <w:r w:rsidRPr="007C3428">
              <w:t xml:space="preserve"> </w:t>
            </w:r>
            <w:r w:rsidR="007246A4" w:rsidRPr="007246A4">
              <w:t>What can be done to better support dispute resolution at Councils?</w:t>
            </w:r>
          </w:p>
        </w:tc>
      </w:tr>
      <w:tr w:rsidR="007C3428" w:rsidRPr="007C3428" w14:paraId="27C255CD" w14:textId="77777777" w:rsidTr="007C3428">
        <w:trPr>
          <w:trHeight w:val="38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2F2F2" w:themeFill="background1" w:themeFillShade="F2"/>
          </w:tcPr>
          <w:p w14:paraId="1130A3ED" w14:textId="77777777" w:rsidR="007C3428" w:rsidRPr="007C3428" w:rsidRDefault="007C3428" w:rsidP="007C3428">
            <w:pPr>
              <w:pStyle w:val="TableTextNormal"/>
            </w:pPr>
            <w:r w:rsidRPr="007C3428">
              <w:t>Dispute resolution</w:t>
            </w:r>
          </w:p>
        </w:tc>
        <w:tc>
          <w:tcPr>
            <w:tcW w:w="7913" w:type="dxa"/>
            <w:hideMark/>
          </w:tcPr>
          <w:p w14:paraId="120D6AAE" w14:textId="7F754D03"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11:</w:t>
            </w:r>
            <w:r w:rsidRPr="007C3428">
              <w:t xml:space="preserve"> </w:t>
            </w:r>
            <w:r w:rsidR="007246A4" w:rsidRPr="007246A4">
              <w:t xml:space="preserve">What types of early intervention mechanisms can be formulated and when? </w:t>
            </w:r>
            <w:r w:rsidR="004B405B" w:rsidRPr="004B405B">
              <w:t>What do you think is</w:t>
            </w:r>
            <w:r w:rsidR="007246A4" w:rsidRPr="007246A4">
              <w:t xml:space="preserve"> an acceptable duration or </w:t>
            </w:r>
            <w:r w:rsidR="004B405B" w:rsidRPr="004B405B">
              <w:t>timeframe</w:t>
            </w:r>
            <w:r w:rsidR="007246A4" w:rsidRPr="007246A4">
              <w:t xml:space="preserve"> for this intervention to fairly resolve a matter?</w:t>
            </w:r>
          </w:p>
        </w:tc>
      </w:tr>
      <w:tr w:rsidR="007C3428" w:rsidRPr="007C3428" w14:paraId="4FFCFA85" w14:textId="77777777" w:rsidTr="007C3428">
        <w:trPr>
          <w:trHeight w:val="45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2F2F2" w:themeFill="background1" w:themeFillShade="F2"/>
            <w:hideMark/>
          </w:tcPr>
          <w:p w14:paraId="656262FA" w14:textId="77777777" w:rsidR="007C3428" w:rsidRPr="007C3428" w:rsidRDefault="007C3428" w:rsidP="007C3428">
            <w:pPr>
              <w:pStyle w:val="TableTextNormal"/>
            </w:pPr>
          </w:p>
        </w:tc>
        <w:tc>
          <w:tcPr>
            <w:tcW w:w="7913" w:type="dxa"/>
            <w:hideMark/>
          </w:tcPr>
          <w:p w14:paraId="0A7BF1EE" w14:textId="518069C4" w:rsidR="007C3428" w:rsidRPr="007C3428" w:rsidRDefault="007C3428" w:rsidP="007C3428">
            <w:pPr>
              <w:pStyle w:val="TableTextNormal"/>
              <w:cnfStyle w:val="000000000000" w:firstRow="0" w:lastRow="0" w:firstColumn="0" w:lastColumn="0" w:oddVBand="0" w:evenVBand="0" w:oddHBand="0" w:evenHBand="0" w:firstRowFirstColumn="0" w:firstRowLastColumn="0" w:lastRowFirstColumn="0" w:lastRowLastColumn="0"/>
            </w:pPr>
            <w:r w:rsidRPr="002932B0">
              <w:rPr>
                <w:b/>
                <w:bCs/>
              </w:rPr>
              <w:t>Question 12:</w:t>
            </w:r>
            <w:r w:rsidRPr="007C3428">
              <w:t xml:space="preserve"> </w:t>
            </w:r>
            <w:r w:rsidR="007246A4" w:rsidRPr="007246A4">
              <w:t>How can the process for misconduct and</w:t>
            </w:r>
            <w:r w:rsidR="00347613">
              <w:t>/</w:t>
            </w:r>
            <w:r w:rsidR="007246A4" w:rsidRPr="007246A4">
              <w:t>or poor behaviour claims be improved, or more adequate penalties for misconduct and poor behaviour be incorporated in a more effective way?</w:t>
            </w:r>
          </w:p>
        </w:tc>
      </w:tr>
    </w:tbl>
    <w:p w14:paraId="166D0356" w14:textId="3B47EC95" w:rsidR="008E00B0" w:rsidRDefault="008E00B0" w:rsidP="00181DA9">
      <w:pPr>
        <w:pStyle w:val="PwCNormal"/>
      </w:pPr>
    </w:p>
    <w:p w14:paraId="2BFD429A" w14:textId="797904B4" w:rsidR="00181DA9" w:rsidRDefault="00181DA9" w:rsidP="008E00B0">
      <w:pPr>
        <w:pStyle w:val="Heading1"/>
      </w:pPr>
      <w:bookmarkStart w:id="13" w:name="_Ref89256322"/>
      <w:bookmarkStart w:id="14" w:name="_Toc90476848"/>
      <w:r w:rsidRPr="007B729B">
        <w:rPr>
          <w:color w:val="D04A02" w:themeColor="accent1"/>
        </w:rPr>
        <w:lastRenderedPageBreak/>
        <w:t>Submission details</w:t>
      </w:r>
      <w:bookmarkEnd w:id="13"/>
      <w:bookmarkEnd w:id="14"/>
    </w:p>
    <w:p w14:paraId="2DF0E4CA" w14:textId="77777777" w:rsidR="00181DA9" w:rsidRDefault="00181DA9" w:rsidP="008A412B">
      <w:pPr>
        <w:pStyle w:val="Heading2"/>
      </w:pPr>
      <w:r>
        <w:t>Have your say</w:t>
      </w:r>
    </w:p>
    <w:p w14:paraId="0D85E0DE" w14:textId="6CC1E20D" w:rsidR="00181DA9" w:rsidRDefault="000E5071" w:rsidP="00181DA9">
      <w:pPr>
        <w:pStyle w:val="PwCNormal"/>
      </w:pPr>
      <w:r>
        <w:t xml:space="preserve">LGV and PwC </w:t>
      </w:r>
      <w:r w:rsidR="00181DA9">
        <w:t xml:space="preserve">welcome written submissions from the </w:t>
      </w:r>
      <w:r w:rsidR="008A4B44">
        <w:t>local government</w:t>
      </w:r>
      <w:r w:rsidR="00181DA9">
        <w:t xml:space="preserve"> sector and the broader public that address the lines of inquiry and ideas raised in this </w:t>
      </w:r>
      <w:r w:rsidR="008A4B44">
        <w:t>Discussion Paper</w:t>
      </w:r>
      <w:r w:rsidR="00181DA9">
        <w:t xml:space="preserve">. Your feedback will inform the final report and recommendations on how to address misconduct and </w:t>
      </w:r>
      <w:r w:rsidR="00D87B59">
        <w:t xml:space="preserve">poor </w:t>
      </w:r>
      <w:r w:rsidR="00181DA9">
        <w:t xml:space="preserve">behaviour in </w:t>
      </w:r>
      <w:r w:rsidR="008A4B44">
        <w:t>local government</w:t>
      </w:r>
      <w:r w:rsidR="00181DA9">
        <w:t xml:space="preserve">. </w:t>
      </w:r>
    </w:p>
    <w:p w14:paraId="64106310" w14:textId="6FF80D10" w:rsidR="00181DA9" w:rsidRDefault="00181DA9" w:rsidP="00181DA9">
      <w:pPr>
        <w:pStyle w:val="PwCNormal"/>
      </w:pPr>
      <w:r>
        <w:t xml:space="preserve">The lines of inquiry are listed throughout the </w:t>
      </w:r>
      <w:r w:rsidR="008A4B44">
        <w:t>Discussion Paper</w:t>
      </w:r>
      <w:r>
        <w:t xml:space="preserve"> and are summarised in Section </w:t>
      </w:r>
      <w:r w:rsidR="008A412B">
        <w:fldChar w:fldCharType="begin"/>
      </w:r>
      <w:r w:rsidR="008A412B">
        <w:instrText xml:space="preserve"> REF _Ref89255906 \r \h </w:instrText>
      </w:r>
      <w:r w:rsidR="008A412B">
        <w:fldChar w:fldCharType="separate"/>
      </w:r>
      <w:r w:rsidR="00BF34A8">
        <w:t>5</w:t>
      </w:r>
      <w:r w:rsidR="008A412B">
        <w:fldChar w:fldCharType="end"/>
      </w:r>
      <w:r>
        <w:t xml:space="preserve">. You can submit responses to some or </w:t>
      </w:r>
      <w:proofErr w:type="gramStart"/>
      <w:r>
        <w:t>all of</w:t>
      </w:r>
      <w:proofErr w:type="gramEnd"/>
      <w:r>
        <w:t xml:space="preserve"> the questions through the online form. You will be provided with the opportunity to respond to the questions directly through the form or upload a pre-prepared document as a response. </w:t>
      </w:r>
      <w:r w:rsidR="002B6AD8">
        <w:t xml:space="preserve">Further information about making a submission is available </w:t>
      </w:r>
      <w:r w:rsidR="00A861EE">
        <w:t xml:space="preserve">here: </w:t>
      </w:r>
      <w:hyperlink r:id="rId38" w:history="1">
        <w:r w:rsidR="00A861EE" w:rsidRPr="000E3264">
          <w:rPr>
            <w:rStyle w:val="Hyperlink"/>
          </w:rPr>
          <w:t>www.localgovernment.vic.gov.au/council-governance/local-government-culture-project</w:t>
        </w:r>
      </w:hyperlink>
      <w:r w:rsidR="00894E3B">
        <w:t>.</w:t>
      </w:r>
    </w:p>
    <w:p w14:paraId="6D7A560D" w14:textId="28FFF356" w:rsidR="008A412B" w:rsidRDefault="008A412B" w:rsidP="00181DA9">
      <w:pPr>
        <w:pStyle w:val="PwCNormal"/>
      </w:pPr>
    </w:p>
    <w:p w14:paraId="63B5426A" w14:textId="7E26FE88" w:rsidR="00181DA9" w:rsidRDefault="00787A0E" w:rsidP="008A412B">
      <w:pPr>
        <w:pStyle w:val="Heading2"/>
      </w:pPr>
      <w:r>
        <w:rPr>
          <w:noProof/>
        </w:rPr>
        <w:drawing>
          <wp:anchor distT="0" distB="0" distL="114300" distR="114300" simplePos="0" relativeHeight="251658251" behindDoc="0" locked="1" layoutInCell="1" allowOverlap="1" wp14:anchorId="7A36FAA4" wp14:editId="5918F909">
            <wp:simplePos x="0" y="0"/>
            <wp:positionH relativeFrom="page">
              <wp:posOffset>4989195</wp:posOffset>
            </wp:positionH>
            <wp:positionV relativeFrom="paragraph">
              <wp:posOffset>-68580</wp:posOffset>
            </wp:positionV>
            <wp:extent cx="2562860" cy="3419475"/>
            <wp:effectExtent l="0" t="0" r="8890" b="9525"/>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860" cy="3419475"/>
                    </a:xfrm>
                    <a:prstGeom prst="rect">
                      <a:avLst/>
                    </a:prstGeom>
                  </pic:spPr>
                </pic:pic>
              </a:graphicData>
            </a:graphic>
            <wp14:sizeRelH relativeFrom="margin">
              <wp14:pctWidth>0</wp14:pctWidth>
            </wp14:sizeRelH>
            <wp14:sizeRelV relativeFrom="margin">
              <wp14:pctHeight>0</wp14:pctHeight>
            </wp14:sizeRelV>
          </wp:anchor>
        </w:drawing>
      </w:r>
      <w:r w:rsidR="00181DA9">
        <w:t>Privacy</w:t>
      </w:r>
    </w:p>
    <w:p w14:paraId="3BC1C209" w14:textId="7D902FAD" w:rsidR="00181DA9" w:rsidRDefault="00181DA9" w:rsidP="00181DA9">
      <w:pPr>
        <w:pStyle w:val="PwCNormal"/>
      </w:pPr>
      <w:r>
        <w:t xml:space="preserve">Personal information collected from submission authors is managed under the Privacy Act 1988. The </w:t>
      </w:r>
      <w:r w:rsidR="00F810F0">
        <w:t xml:space="preserve">Victorian </w:t>
      </w:r>
      <w:r>
        <w:t>Government will collect personal information from submission authors for the purposes of informing the Local Government Culture Project. Any personal information collected will only be used for this purpose.</w:t>
      </w:r>
    </w:p>
    <w:p w14:paraId="133DB1D5" w14:textId="5EF43858" w:rsidR="00181DA9" w:rsidRPr="007246A4" w:rsidRDefault="00181DA9" w:rsidP="00181DA9">
      <w:pPr>
        <w:pStyle w:val="PwCNormal"/>
        <w:rPr>
          <w:lang w:val="en-US"/>
        </w:rPr>
      </w:pPr>
      <w:r>
        <w:t>By making a submission for the Local Government Culture Project Discussion Paper, you are consenting to the disclosure of your personal information by the Victorian Government. Personal information within your submission may also be disclosed by the Department of Jobs, Precincts and Regions in related reports of material published by the Department.</w:t>
      </w:r>
      <w:r w:rsidR="00C71DF2" w:rsidRPr="00C71DF2">
        <w:rPr>
          <w:rFonts w:ascii="Segoe UI" w:eastAsia="Times New Roman" w:hAnsi="Segoe UI" w:cs="Segoe UI"/>
          <w:color w:val="000000"/>
          <w:lang w:val="en-US" w:eastAsia="en-AU"/>
        </w:rPr>
        <w:t xml:space="preserve"> </w:t>
      </w:r>
      <w:r w:rsidR="00C71DF2">
        <w:rPr>
          <w:lang w:val="en-US"/>
        </w:rPr>
        <w:t>A</w:t>
      </w:r>
      <w:r w:rsidR="00C71DF2" w:rsidRPr="00C71DF2">
        <w:rPr>
          <w:lang w:val="en-US"/>
        </w:rPr>
        <w:t xml:space="preserve">ll personal information will be de-identified if used in any reporting. Information can also be provided </w:t>
      </w:r>
      <w:r w:rsidR="00C71DF2">
        <w:rPr>
          <w:lang w:val="en-US"/>
        </w:rPr>
        <w:t>anonymously.</w:t>
      </w:r>
      <w:r>
        <w:t xml:space="preserve"> The personal information collected will not otherwise be disclosed without your consent, unless authorised or required by law.</w:t>
      </w:r>
    </w:p>
    <w:p w14:paraId="2F3E4451" w14:textId="5D20802A" w:rsidR="008A412B" w:rsidRDefault="008A412B" w:rsidP="00181DA9">
      <w:pPr>
        <w:pStyle w:val="PwCNormal"/>
      </w:pPr>
    </w:p>
    <w:p w14:paraId="40DBF4B2" w14:textId="77777777" w:rsidR="00181DA9" w:rsidRDefault="00181DA9" w:rsidP="008A412B">
      <w:pPr>
        <w:pStyle w:val="Heading2"/>
      </w:pPr>
      <w:r>
        <w:t>Freedom of Information</w:t>
      </w:r>
    </w:p>
    <w:p w14:paraId="514732F8" w14:textId="6461A83F" w:rsidR="00181DA9" w:rsidRDefault="00181DA9" w:rsidP="00181DA9">
      <w:pPr>
        <w:pStyle w:val="PwCNormal"/>
      </w:pPr>
      <w:r>
        <w:t xml:space="preserve">The Freedom of Information Act 1982 (FOI Act) applies to all documents in the possession of the </w:t>
      </w:r>
      <w:r w:rsidR="00413B4C">
        <w:t>D</w:t>
      </w:r>
      <w:r>
        <w:t>epartment. The FOI Act gives the Australian community access to information held by the government by providing for a right of access to documents. This includes any submissions provided to the Department on the Discussion Paper, including any submissions which have been provided on a confidential basis. A decision regarding access to documents under the FOI Act will be made by an authorised FOI decision-maker in accordance with the requirements of the FOI Act.</w:t>
      </w:r>
    </w:p>
    <w:p w14:paraId="337B39EC" w14:textId="13609005" w:rsidR="00181DA9" w:rsidRDefault="00181DA9" w:rsidP="00181DA9">
      <w:pPr>
        <w:pStyle w:val="PwCNormal"/>
      </w:pPr>
      <w:r>
        <w:t>Submissions which are requested under the FOI Act may also be published on the department’s disclosure log, in accordance with the publication requirements of the FOI Act.</w:t>
      </w:r>
    </w:p>
    <w:p w14:paraId="7A81CDA1" w14:textId="77777777" w:rsidR="008A412B" w:rsidRDefault="008A412B" w:rsidP="00181DA9">
      <w:pPr>
        <w:pStyle w:val="PwCNormal"/>
      </w:pPr>
    </w:p>
    <w:p w14:paraId="1969E6CE" w14:textId="77777777" w:rsidR="00181DA9" w:rsidRDefault="00181DA9" w:rsidP="008A412B">
      <w:pPr>
        <w:pStyle w:val="Heading2"/>
      </w:pPr>
      <w:r>
        <w:t>Next steps</w:t>
      </w:r>
    </w:p>
    <w:p w14:paraId="0EC83F09" w14:textId="36F0D89E" w:rsidR="00181DA9" w:rsidRDefault="00181DA9" w:rsidP="00181DA9">
      <w:pPr>
        <w:pStyle w:val="PwCNormal"/>
      </w:pPr>
      <w:r>
        <w:t xml:space="preserve">Written submissions provided by the closing date will be consolidated and </w:t>
      </w:r>
      <w:r w:rsidR="000935DE">
        <w:t>analysed</w:t>
      </w:r>
      <w:r>
        <w:t>. Further consultations and workshops will also be conducted with key stakeholders following the closing date</w:t>
      </w:r>
      <w:r w:rsidR="000935DE">
        <w:t xml:space="preserve"> to gain additional insights. These will be consolidated into a final report for the Minister for Local Government.</w:t>
      </w:r>
    </w:p>
    <w:p w14:paraId="3326F9B6" w14:textId="59E1B759" w:rsidR="00181DA9" w:rsidRDefault="00181DA9" w:rsidP="00181DA9">
      <w:pPr>
        <w:pStyle w:val="PwCNormal"/>
      </w:pPr>
    </w:p>
    <w:p w14:paraId="4343BC8E" w14:textId="2926C159" w:rsidR="008E00B0" w:rsidRDefault="008E00B0" w:rsidP="00181DA9">
      <w:pPr>
        <w:pStyle w:val="PwCNormal"/>
      </w:pPr>
    </w:p>
    <w:p w14:paraId="4ED43D83" w14:textId="3693A315" w:rsidR="008E00B0" w:rsidRDefault="008E00B0" w:rsidP="00181DA9">
      <w:pPr>
        <w:pStyle w:val="PwCNormal"/>
      </w:pPr>
    </w:p>
    <w:p w14:paraId="01728BA9" w14:textId="77777777" w:rsidR="008E00B0" w:rsidRDefault="008E00B0" w:rsidP="00181DA9">
      <w:pPr>
        <w:pStyle w:val="PwCNormal"/>
        <w:sectPr w:rsidR="008E00B0" w:rsidSect="00EF6B63">
          <w:pgSz w:w="11907" w:h="16840" w:code="9"/>
          <w:pgMar w:top="1418" w:right="1021" w:bottom="1418" w:left="1021" w:header="567" w:footer="567" w:gutter="0"/>
          <w:cols w:space="227"/>
          <w:titlePg/>
          <w:docGrid w:linePitch="360"/>
        </w:sectPr>
      </w:pPr>
    </w:p>
    <w:p w14:paraId="794692DB" w14:textId="52B93F66" w:rsidR="00181DA9" w:rsidRDefault="00181DA9" w:rsidP="00196D26">
      <w:pPr>
        <w:pStyle w:val="AppendixHeading"/>
      </w:pPr>
      <w:bookmarkStart w:id="15" w:name="_Ref89258348"/>
      <w:bookmarkStart w:id="16" w:name="_Toc90476849"/>
      <w:r w:rsidRPr="007B729B">
        <w:lastRenderedPageBreak/>
        <w:t>Current statutory provisions and supports</w:t>
      </w:r>
      <w:bookmarkEnd w:id="15"/>
      <w:bookmarkEnd w:id="16"/>
    </w:p>
    <w:p w14:paraId="237CD04D" w14:textId="70665370" w:rsidR="00181DA9" w:rsidRDefault="00181DA9" w:rsidP="00181DA9">
      <w:pPr>
        <w:pStyle w:val="PwCNormal"/>
      </w:pPr>
      <w:r>
        <w:t xml:space="preserve">There are currently legislative mechanisms and provisions in place </w:t>
      </w:r>
      <w:r w:rsidR="00CD1D01">
        <w:t>to guide</w:t>
      </w:r>
      <w:r>
        <w:t xml:space="preserve"> the </w:t>
      </w:r>
      <w:r w:rsidR="008A4B44">
        <w:t>local government</w:t>
      </w:r>
      <w:r>
        <w:t xml:space="preserve"> sector in understanding and determining its roles and responsibilities, including those of the elected members, Council administration and Council. These provisions also</w:t>
      </w:r>
      <w:r w:rsidDel="00CD1D01">
        <w:t xml:space="preserve"> </w:t>
      </w:r>
      <w:r>
        <w:t xml:space="preserve">support the regulation and maintenance of governance, accountability and integrity, and transparency across the </w:t>
      </w:r>
      <w:r w:rsidR="008A4B44">
        <w:t>local government</w:t>
      </w:r>
      <w:r>
        <w:t xml:space="preserve"> sector. LGV also provides advice and assistance to local Councils on local laws, including how to prepare and implement these laws in line with the LG Act 2020. A summary of some of these legislative frameworks are provided below.</w:t>
      </w:r>
    </w:p>
    <w:tbl>
      <w:tblPr>
        <w:tblStyle w:val="PlainTable4"/>
        <w:tblW w:w="0" w:type="auto"/>
        <w:tblBorders>
          <w:insideH w:val="dotted" w:sz="4" w:space="0" w:color="7D7D7D" w:themeColor="text2"/>
        </w:tblBorders>
        <w:tblLook w:val="0600" w:firstRow="0" w:lastRow="0" w:firstColumn="0" w:lastColumn="0" w:noHBand="1" w:noVBand="1"/>
      </w:tblPr>
      <w:tblGrid>
        <w:gridCol w:w="3261"/>
        <w:gridCol w:w="6594"/>
      </w:tblGrid>
      <w:tr w:rsidR="005F79B4" w:rsidRPr="005F79B4" w14:paraId="3EEA0FBC" w14:textId="77777777" w:rsidTr="000E45F7">
        <w:tc>
          <w:tcPr>
            <w:tcW w:w="3261" w:type="dxa"/>
            <w:shd w:val="clear" w:color="auto" w:fill="F2F2F2" w:themeFill="background1" w:themeFillShade="F2"/>
          </w:tcPr>
          <w:p w14:paraId="07A4ACC9" w14:textId="22948B2A" w:rsidR="005F79B4" w:rsidRPr="005F79B4" w:rsidRDefault="00C17A90" w:rsidP="005F79B4">
            <w:pPr>
              <w:pStyle w:val="TableTextNormal"/>
            </w:pPr>
            <w:hyperlink r:id="rId40" w:history="1">
              <w:r w:rsidR="005F79B4" w:rsidRPr="005F79B4">
                <w:rPr>
                  <w:rStyle w:val="Hyperlink"/>
                </w:rPr>
                <w:t>Local Government Act 2020</w:t>
              </w:r>
            </w:hyperlink>
          </w:p>
        </w:tc>
        <w:tc>
          <w:tcPr>
            <w:tcW w:w="6594" w:type="dxa"/>
          </w:tcPr>
          <w:p w14:paraId="67B117D4" w14:textId="46DDADF4" w:rsidR="005F79B4" w:rsidRPr="005F79B4" w:rsidRDefault="005F79B4" w:rsidP="005F79B4">
            <w:pPr>
              <w:pStyle w:val="TableTextNormal"/>
            </w:pPr>
            <w:r w:rsidRPr="005F79B4">
              <w:t xml:space="preserve">The LG Act 2020 came into operation on 25 March 2020 to replace the former LG Act 1989, which was deemed outdated and prescriptive by Parliament. Becoming thoroughly familiar with the LG Act 2020 and the changes made may therefore take some time for the </w:t>
            </w:r>
            <w:r w:rsidR="008A4B44">
              <w:t>local government</w:t>
            </w:r>
            <w:r w:rsidRPr="005F79B4">
              <w:t xml:space="preserve"> sector. The 1989 Act underwent a review given the changes to Victoria’s </w:t>
            </w:r>
            <w:r w:rsidR="008A4B44">
              <w:t>local government</w:t>
            </w:r>
            <w:r w:rsidRPr="005F79B4">
              <w:t xml:space="preserve"> system since its establishment. This includes the substantial reduction in the number of Councils</w:t>
            </w:r>
            <w:r w:rsidR="00783EA5">
              <w:rPr>
                <w:rStyle w:val="FootnoteReference"/>
              </w:rPr>
              <w:footnoteReference w:id="14"/>
            </w:r>
            <w:r w:rsidRPr="005F79B4">
              <w:t xml:space="preserve"> and the need to introduce standards and principles that will underpin governance, </w:t>
            </w:r>
            <w:proofErr w:type="gramStart"/>
            <w:r w:rsidRPr="005F79B4">
              <w:t>accountability</w:t>
            </w:r>
            <w:proofErr w:type="gramEnd"/>
            <w:r w:rsidRPr="005F79B4">
              <w:t xml:space="preserve"> and transparency across the </w:t>
            </w:r>
            <w:r w:rsidR="008A4B44">
              <w:t>local government</w:t>
            </w:r>
            <w:r w:rsidRPr="005F79B4">
              <w:t xml:space="preserve"> sector. </w:t>
            </w:r>
          </w:p>
          <w:p w14:paraId="2F503540" w14:textId="6F3613FE" w:rsidR="005F79B4" w:rsidRPr="005F79B4" w:rsidRDefault="005F79B4" w:rsidP="005F79B4">
            <w:pPr>
              <w:pStyle w:val="TableTextNormal"/>
            </w:pPr>
            <w:r w:rsidRPr="005F79B4">
              <w:t xml:space="preserve">The LG Act 2020 is the principal legislative instrument for the Victorian </w:t>
            </w:r>
            <w:r w:rsidR="008A4B44">
              <w:t>local government</w:t>
            </w:r>
            <w:r w:rsidRPr="005F79B4">
              <w:t xml:space="preserve"> sector. This principles-based Act provides a framework of which outlines roles and responsibilities, and the power and operations of Councils. The 2020 Act, compared to its predecessor, also outlines principles in relation to strategic planning, good practice, community engagement and transparency. These principles, if not met by Council or Council members, would require intervention by the Minister of </w:t>
            </w:r>
            <w:r w:rsidR="008A4B44">
              <w:t>local government</w:t>
            </w:r>
            <w:r w:rsidRPr="005F79B4">
              <w:t xml:space="preserve"> or relevant integrity or peak bodies.</w:t>
            </w:r>
          </w:p>
          <w:p w14:paraId="53856114" w14:textId="036D45D5" w:rsidR="005F79B4" w:rsidRPr="005F79B4" w:rsidRDefault="005F79B4" w:rsidP="005F79B4">
            <w:pPr>
              <w:pStyle w:val="TableTextNormal"/>
            </w:pPr>
            <w:r w:rsidRPr="005F79B4">
              <w:t xml:space="preserve">Another aspect of the Act that was refreshed </w:t>
            </w:r>
            <w:r w:rsidR="00CD1D01">
              <w:t>in the</w:t>
            </w:r>
            <w:r w:rsidRPr="005F79B4">
              <w:t xml:space="preserve"> 2020 version is the Councillor Code of Conduct. The Act requires that each Council </w:t>
            </w:r>
            <w:r w:rsidR="00CD1D01">
              <w:t>its</w:t>
            </w:r>
            <w:r w:rsidRPr="005F79B4">
              <w:t xml:space="preserve"> own Councillor Code of Conduct of which outlines the principles, standards and behaviours as reflected in the Act to guide Councillors and other elected Council members in achieving a high standard of conduct and undertaking their duties as prescribed in LG Act 2020.</w:t>
            </w:r>
          </w:p>
        </w:tc>
      </w:tr>
      <w:tr w:rsidR="005F79B4" w:rsidRPr="005F79B4" w14:paraId="290BAEAF" w14:textId="77777777" w:rsidTr="000E45F7">
        <w:tc>
          <w:tcPr>
            <w:tcW w:w="3261" w:type="dxa"/>
            <w:shd w:val="clear" w:color="auto" w:fill="F2F2F2" w:themeFill="background1" w:themeFillShade="F2"/>
          </w:tcPr>
          <w:p w14:paraId="41B22F8B" w14:textId="720349F1" w:rsidR="005F79B4" w:rsidRPr="005F79B4" w:rsidRDefault="00C17A90" w:rsidP="005F79B4">
            <w:pPr>
              <w:pStyle w:val="TableTextNormal"/>
            </w:pPr>
            <w:hyperlink r:id="rId41" w:history="1">
              <w:r w:rsidR="005F79B4" w:rsidRPr="005F79B4">
                <w:rPr>
                  <w:rStyle w:val="Hyperlink"/>
                </w:rPr>
                <w:t>Local Government (Governance and Integrity) Regulations 2020</w:t>
              </w:r>
            </w:hyperlink>
          </w:p>
        </w:tc>
        <w:tc>
          <w:tcPr>
            <w:tcW w:w="6594" w:type="dxa"/>
          </w:tcPr>
          <w:p w14:paraId="6BD6C335" w14:textId="4F7E544C" w:rsidR="005F79B4" w:rsidRPr="005F79B4" w:rsidRDefault="00EB6189" w:rsidP="005F79B4">
            <w:pPr>
              <w:pStyle w:val="TableTextNormal"/>
            </w:pPr>
            <w:r>
              <w:t>The Local Government (Governance and Integrity) Regulations 2020</w:t>
            </w:r>
            <w:r w:rsidR="005F79B4" w:rsidRPr="005F79B4">
              <w:t xml:space="preserve"> </w:t>
            </w:r>
            <w:r>
              <w:t>contains</w:t>
            </w:r>
            <w:r w:rsidR="005F79B4" w:rsidRPr="005F79B4">
              <w:t xml:space="preserve"> provisions to address governance and integrity in the </w:t>
            </w:r>
            <w:r w:rsidR="008A4B44">
              <w:t>local government</w:t>
            </w:r>
            <w:r w:rsidR="005F79B4" w:rsidRPr="005F79B4">
              <w:t xml:space="preserve"> sector. This includes Schedule 1</w:t>
            </w:r>
            <w:r w:rsidR="006E49D7">
              <w:t xml:space="preserve"> – </w:t>
            </w:r>
            <w:r w:rsidR="005F79B4" w:rsidRPr="005F79B4">
              <w:t>Standards of Conduct referenced in section 139(3)(1) of the LG Act 2020, of which are the prescribed standards of conduct a Councillor must abide by in their role. These regulations also focus on Councillor conduct and induction training, lodging of personal interest returns and conflicts of interest requirements.</w:t>
            </w:r>
          </w:p>
        </w:tc>
      </w:tr>
      <w:tr w:rsidR="005F79B4" w:rsidRPr="005F79B4" w14:paraId="746C2355" w14:textId="77777777" w:rsidTr="000E45F7">
        <w:trPr>
          <w:cantSplit/>
        </w:trPr>
        <w:tc>
          <w:tcPr>
            <w:tcW w:w="3261" w:type="dxa"/>
            <w:shd w:val="clear" w:color="auto" w:fill="F2F2F2" w:themeFill="background1" w:themeFillShade="F2"/>
          </w:tcPr>
          <w:p w14:paraId="3CE4F290" w14:textId="00518036" w:rsidR="005F79B4" w:rsidRPr="005F79B4" w:rsidRDefault="00C17A90" w:rsidP="005F79B4">
            <w:pPr>
              <w:pStyle w:val="TableTextNormal"/>
            </w:pPr>
            <w:hyperlink r:id="rId42" w:history="1">
              <w:r w:rsidR="005F79B4" w:rsidRPr="005F79B4">
                <w:rPr>
                  <w:rStyle w:val="Hyperlink"/>
                </w:rPr>
                <w:t>Local Government Act 2020 Implementation Guidance</w:t>
              </w:r>
            </w:hyperlink>
          </w:p>
        </w:tc>
        <w:tc>
          <w:tcPr>
            <w:tcW w:w="6594" w:type="dxa"/>
          </w:tcPr>
          <w:p w14:paraId="363A44BF" w14:textId="1118BC89" w:rsidR="005F79B4" w:rsidRPr="005F79B4" w:rsidRDefault="005F79B4" w:rsidP="005F79B4">
            <w:pPr>
              <w:pStyle w:val="TableTextNormal"/>
            </w:pPr>
            <w:r w:rsidRPr="005F79B4">
              <w:t>Given the new requirements in the LG Act 2020, LGV has provided material and resources to support Councils in implementing these requirements. This includes information on transitional arrangements from LG Act 1989 to LG Act 2020, as well as guidance on Councils, Council decision-making, Council integrity, Ministerial oversight, electoral provisions, and COVID-19 temporary measures in line with LG Act 2020.</w:t>
            </w:r>
          </w:p>
        </w:tc>
      </w:tr>
      <w:tr w:rsidR="005F79B4" w:rsidRPr="005F79B4" w14:paraId="40253D34" w14:textId="77777777" w:rsidTr="000E45F7">
        <w:tc>
          <w:tcPr>
            <w:tcW w:w="3261" w:type="dxa"/>
            <w:shd w:val="clear" w:color="auto" w:fill="F2F2F2" w:themeFill="background1" w:themeFillShade="F2"/>
          </w:tcPr>
          <w:p w14:paraId="58B837FE" w14:textId="7F1415B2" w:rsidR="005F79B4" w:rsidRPr="005F79B4" w:rsidRDefault="00C17A90" w:rsidP="005F79B4">
            <w:pPr>
              <w:pStyle w:val="TableTextNormal"/>
            </w:pPr>
            <w:hyperlink r:id="rId43" w:history="1">
              <w:r w:rsidR="005F79B4" w:rsidRPr="005F79B4">
                <w:rPr>
                  <w:rStyle w:val="Hyperlink"/>
                </w:rPr>
                <w:t>Councillor Conduct Framework</w:t>
              </w:r>
            </w:hyperlink>
          </w:p>
        </w:tc>
        <w:tc>
          <w:tcPr>
            <w:tcW w:w="6594" w:type="dxa"/>
          </w:tcPr>
          <w:p w14:paraId="7C70248B" w14:textId="77777777" w:rsidR="005F79B4" w:rsidRPr="005F79B4" w:rsidRDefault="005F79B4" w:rsidP="005F79B4">
            <w:pPr>
              <w:pStyle w:val="TableTextNormal"/>
            </w:pPr>
            <w:r w:rsidRPr="005F79B4">
              <w:t>To support Council governance and integrity, and alignment to the LG Act 2020, the Councillor Conduct Framework provides guidance on the management of Councillor conduct and behaviour, and the management of Councillor conduct issues. This framework aims to enable timely intervention of Councillor misconduct and to resolve serious and gross misconduct through the appropriate processes or bodies, such as:</w:t>
            </w:r>
          </w:p>
          <w:p w14:paraId="347BA4C0" w14:textId="5E5E16F1" w:rsidR="005F79B4" w:rsidRPr="005F79B4" w:rsidRDefault="005F79B4" w:rsidP="00783EA5">
            <w:pPr>
              <w:pStyle w:val="TableListBulletNormal"/>
            </w:pPr>
            <w:r w:rsidRPr="005F79B4">
              <w:t>Council Internal Arbitration Process to manage misconduct matters</w:t>
            </w:r>
          </w:p>
          <w:p w14:paraId="5B4D5CD6" w14:textId="0D108F9A" w:rsidR="005F79B4" w:rsidRPr="005F79B4" w:rsidRDefault="005F79B4" w:rsidP="00783EA5">
            <w:pPr>
              <w:pStyle w:val="TableListBulletNormal"/>
            </w:pPr>
            <w:r w:rsidRPr="005F79B4">
              <w:t>Councillor Conduct Panels to manage serious misconduct</w:t>
            </w:r>
          </w:p>
          <w:p w14:paraId="2E48F67F" w14:textId="328831A3" w:rsidR="005F79B4" w:rsidRPr="005F79B4" w:rsidRDefault="005F79B4" w:rsidP="00783EA5">
            <w:pPr>
              <w:pStyle w:val="TableListBulletNormal"/>
            </w:pPr>
            <w:r w:rsidRPr="005F79B4">
              <w:t>VCAT to manage gross misconduct.</w:t>
            </w:r>
          </w:p>
        </w:tc>
      </w:tr>
    </w:tbl>
    <w:p w14:paraId="5DEE9C20" w14:textId="77777777" w:rsidR="005F79B4" w:rsidRDefault="005F79B4" w:rsidP="00181DA9">
      <w:pPr>
        <w:pStyle w:val="PwCNormal"/>
      </w:pPr>
    </w:p>
    <w:p w14:paraId="46D095D2" w14:textId="4038E09E" w:rsidR="00783EA5" w:rsidRDefault="00181DA9" w:rsidP="00181DA9">
      <w:pPr>
        <w:pStyle w:val="PwCNormal"/>
      </w:pPr>
      <w:r>
        <w:t xml:space="preserve">Local Government Victoria has also worked collaboratively with Victorian local government peak bodies such as the VLGA, MAV and </w:t>
      </w:r>
      <w:proofErr w:type="spellStart"/>
      <w:r>
        <w:t>LGPro</w:t>
      </w:r>
      <w:proofErr w:type="spellEnd"/>
      <w:r>
        <w:t xml:space="preserve">, as well as the Victorian Ombudsman to co-develop </w:t>
      </w:r>
      <w:proofErr w:type="gramStart"/>
      <w:r>
        <w:t>a number of</w:t>
      </w:r>
      <w:proofErr w:type="gramEnd"/>
      <w:r>
        <w:t xml:space="preserve"> guides and training programs to further support </w:t>
      </w:r>
      <w:r w:rsidR="008A4B44">
        <w:t>local government</w:t>
      </w:r>
      <w:r>
        <w:t xml:space="preserve"> election candidates and Councillors in understanding their roles, responsibilities and expectations. While some of these are mandatory for the purposes of candidate nomination and induction, other supports have been established to enhance understanding of, for example, obligations and leadership, processes, and Council finances.</w:t>
      </w:r>
    </w:p>
    <w:tbl>
      <w:tblPr>
        <w:tblStyle w:val="PlainTable4"/>
        <w:tblW w:w="0" w:type="auto"/>
        <w:tblBorders>
          <w:insideH w:val="dotted" w:sz="4" w:space="0" w:color="7D7D7D" w:themeColor="text2"/>
        </w:tblBorders>
        <w:tblLook w:val="0600" w:firstRow="0" w:lastRow="0" w:firstColumn="0" w:lastColumn="0" w:noHBand="1" w:noVBand="1"/>
      </w:tblPr>
      <w:tblGrid>
        <w:gridCol w:w="3261"/>
        <w:gridCol w:w="6604"/>
      </w:tblGrid>
      <w:tr w:rsidR="00783EA5" w:rsidRPr="00783EA5" w14:paraId="278F6B04" w14:textId="77777777" w:rsidTr="000E45F7">
        <w:tc>
          <w:tcPr>
            <w:tcW w:w="3261" w:type="dxa"/>
            <w:shd w:val="clear" w:color="auto" w:fill="F2F2F2" w:themeFill="background1" w:themeFillShade="F2"/>
          </w:tcPr>
          <w:p w14:paraId="478B20E1" w14:textId="1F302C5F" w:rsidR="00783EA5" w:rsidRPr="008A412B" w:rsidRDefault="00C17A90" w:rsidP="00E971C1">
            <w:pPr>
              <w:pStyle w:val="TableTextNormal"/>
              <w:rPr>
                <w:rStyle w:val="Hyperlink"/>
              </w:rPr>
            </w:pPr>
            <w:hyperlink r:id="rId44" w:history="1">
              <w:r w:rsidR="00E971C1" w:rsidRPr="008A412B">
                <w:rPr>
                  <w:rStyle w:val="Hyperlink"/>
                </w:rPr>
                <w:t>Local Government Candidate Training</w:t>
              </w:r>
            </w:hyperlink>
          </w:p>
        </w:tc>
        <w:tc>
          <w:tcPr>
            <w:tcW w:w="6604" w:type="dxa"/>
          </w:tcPr>
          <w:p w14:paraId="3F793267" w14:textId="3C939043" w:rsidR="00783EA5" w:rsidRPr="00783EA5" w:rsidRDefault="00EB6189" w:rsidP="00783EA5">
            <w:pPr>
              <w:pStyle w:val="TableTextNormal"/>
            </w:pPr>
            <w:r>
              <w:t>The mandatory</w:t>
            </w:r>
            <w:r w:rsidRPr="00783EA5">
              <w:t xml:space="preserve"> </w:t>
            </w:r>
            <w:r>
              <w:t>C</w:t>
            </w:r>
            <w:r w:rsidR="00783EA5" w:rsidRPr="00783EA5">
              <w:t xml:space="preserve">andidate </w:t>
            </w:r>
            <w:r>
              <w:t>T</w:t>
            </w:r>
            <w:r w:rsidR="00783EA5" w:rsidRPr="00783EA5">
              <w:t xml:space="preserve">raining </w:t>
            </w:r>
            <w:r>
              <w:t xml:space="preserve">was </w:t>
            </w:r>
            <w:r w:rsidR="00783EA5" w:rsidRPr="00783EA5">
              <w:t xml:space="preserve">developed by LGV on behalf of the State Government for all Victorians who wish to nominate as a candidate for Council elections. This one-hour training is a requirement of the LG Act 2020 to ensure candidates understand the roles and responsibilities of Councillors, as well as expectations </w:t>
            </w:r>
            <w:r>
              <w:t>on the</w:t>
            </w:r>
            <w:r w:rsidR="00783EA5" w:rsidRPr="00783EA5">
              <w:t xml:space="preserve"> standards of conduct, governance and decision making. T</w:t>
            </w:r>
            <w:r>
              <w:t>he t</w:t>
            </w:r>
            <w:r w:rsidR="00783EA5" w:rsidRPr="00783EA5">
              <w:t>raining also covers Council responsibilities and duties, conflicts of interest</w:t>
            </w:r>
            <w:r>
              <w:t>,</w:t>
            </w:r>
            <w:r w:rsidR="00783EA5" w:rsidRPr="00783EA5">
              <w:t xml:space="preserve"> and </w:t>
            </w:r>
            <w:r w:rsidR="008A4B44">
              <w:t>local government</w:t>
            </w:r>
            <w:r w:rsidR="00783EA5" w:rsidRPr="00783EA5">
              <w:t xml:space="preserve"> legislation and policies. Completion of the training is sufficient to nominate and is not graded.</w:t>
            </w:r>
          </w:p>
        </w:tc>
      </w:tr>
      <w:tr w:rsidR="00783EA5" w:rsidRPr="00783EA5" w14:paraId="2CDA58B4" w14:textId="77777777" w:rsidTr="000E45F7">
        <w:tc>
          <w:tcPr>
            <w:tcW w:w="3261" w:type="dxa"/>
            <w:shd w:val="clear" w:color="auto" w:fill="F2F2F2" w:themeFill="background1" w:themeFillShade="F2"/>
          </w:tcPr>
          <w:p w14:paraId="03F46AFF" w14:textId="6649B3A1" w:rsidR="00783EA5" w:rsidRPr="008A412B" w:rsidRDefault="00C17A90" w:rsidP="008A412B">
            <w:pPr>
              <w:pStyle w:val="TableTextNormal"/>
              <w:rPr>
                <w:rStyle w:val="Hyperlink"/>
              </w:rPr>
            </w:pPr>
            <w:hyperlink r:id="rId45" w:history="1">
              <w:r w:rsidR="00E971C1" w:rsidRPr="008A412B">
                <w:rPr>
                  <w:rStyle w:val="Hyperlink"/>
                </w:rPr>
                <w:t>Councillor Induction Training</w:t>
              </w:r>
            </w:hyperlink>
          </w:p>
        </w:tc>
        <w:tc>
          <w:tcPr>
            <w:tcW w:w="6604" w:type="dxa"/>
          </w:tcPr>
          <w:p w14:paraId="0DA2EB29" w14:textId="77777777" w:rsidR="00783EA5" w:rsidRDefault="00783EA5" w:rsidP="00783EA5">
            <w:pPr>
              <w:pStyle w:val="TableTextNormal"/>
            </w:pPr>
            <w:r w:rsidRPr="00783EA5">
              <w:t>As stated in the LG Act 2020, Councillor Induction Training must be completed by a Councillor within six months after a Councillor takes oath or affirmation of office, and a declaration made.</w:t>
            </w:r>
          </w:p>
          <w:p w14:paraId="189F1E42" w14:textId="54EC8C70" w:rsidR="00783EA5" w:rsidRDefault="00783EA5" w:rsidP="00783EA5">
            <w:pPr>
              <w:pStyle w:val="TableTextNormal"/>
            </w:pPr>
            <w:r w:rsidRPr="00783EA5">
              <w:t xml:space="preserve">The Councillor Induction Training is a series of training videos developed by MAV, VLGA, and </w:t>
            </w:r>
            <w:proofErr w:type="spellStart"/>
            <w:r w:rsidRPr="00783EA5">
              <w:t>LGPro</w:t>
            </w:r>
            <w:proofErr w:type="spellEnd"/>
            <w:r w:rsidRPr="00783EA5">
              <w:t xml:space="preserve"> with input from LGV and the Gender Equity Commission. These training videos cover topics such as:</w:t>
            </w:r>
          </w:p>
          <w:p w14:paraId="32249935" w14:textId="77777777" w:rsidR="00783EA5" w:rsidRDefault="00783EA5" w:rsidP="00783EA5">
            <w:pPr>
              <w:pStyle w:val="TableListBulletNormal"/>
            </w:pPr>
            <w:r>
              <w:t>Promoting gender equality</w:t>
            </w:r>
          </w:p>
          <w:p w14:paraId="41164378" w14:textId="77777777" w:rsidR="00783EA5" w:rsidRDefault="00783EA5" w:rsidP="00783EA5">
            <w:pPr>
              <w:pStyle w:val="TableListBulletNormal"/>
            </w:pPr>
            <w:r>
              <w:t>Integrated approaches to strategic planning and reporting</w:t>
            </w:r>
          </w:p>
          <w:p w14:paraId="0E273BCC" w14:textId="77777777" w:rsidR="00783EA5" w:rsidRDefault="00783EA5" w:rsidP="00783EA5">
            <w:pPr>
              <w:pStyle w:val="TableListBulletNormal"/>
            </w:pPr>
            <w:r>
              <w:t>Engaging with Traditional Owners</w:t>
            </w:r>
          </w:p>
          <w:p w14:paraId="122DB57D" w14:textId="77777777" w:rsidR="00783EA5" w:rsidRDefault="00783EA5" w:rsidP="00783EA5">
            <w:pPr>
              <w:pStyle w:val="TableListBulletNormal"/>
            </w:pPr>
            <w:r>
              <w:t>Leadership and integrity</w:t>
            </w:r>
          </w:p>
          <w:p w14:paraId="7E982E9C" w14:textId="77777777" w:rsidR="00783EA5" w:rsidRDefault="00783EA5" w:rsidP="00783EA5">
            <w:pPr>
              <w:pStyle w:val="TableListBulletNormal"/>
            </w:pPr>
            <w:r>
              <w:t>Roles and responsibilities</w:t>
            </w:r>
          </w:p>
          <w:p w14:paraId="2F410B56" w14:textId="77777777" w:rsidR="00783EA5" w:rsidRDefault="00783EA5" w:rsidP="00783EA5">
            <w:pPr>
              <w:pStyle w:val="TableListBulletNormal"/>
            </w:pPr>
            <w:r>
              <w:t>Community engagement</w:t>
            </w:r>
          </w:p>
          <w:p w14:paraId="0FF105A0" w14:textId="0C36BE83" w:rsidR="00783EA5" w:rsidRDefault="00783EA5" w:rsidP="00783EA5">
            <w:pPr>
              <w:pStyle w:val="TableListBulletNormal"/>
            </w:pPr>
            <w:r>
              <w:t>The LG Act 2020 as a principles-based legislation</w:t>
            </w:r>
            <w:r w:rsidR="00EB6189">
              <w:t>.</w:t>
            </w:r>
          </w:p>
          <w:p w14:paraId="52B96166" w14:textId="2E32D96C" w:rsidR="00783EA5" w:rsidRPr="00783EA5" w:rsidRDefault="00783EA5" w:rsidP="00783EA5">
            <w:pPr>
              <w:pStyle w:val="TableTextNormal"/>
            </w:pPr>
            <w:r w:rsidRPr="00783EA5">
              <w:t xml:space="preserve">Failure to complete the training and make a declaration within </w:t>
            </w:r>
            <w:r w:rsidR="00EB6189">
              <w:t>six</w:t>
            </w:r>
            <w:r w:rsidRPr="00783EA5">
              <w:t xml:space="preserve"> months will result in the Councillor’s allowance being withheld until completed.</w:t>
            </w:r>
          </w:p>
        </w:tc>
      </w:tr>
      <w:tr w:rsidR="00783EA5" w:rsidRPr="00783EA5" w14:paraId="21C202D2" w14:textId="77777777" w:rsidTr="000E45F7">
        <w:trPr>
          <w:cantSplit/>
        </w:trPr>
        <w:tc>
          <w:tcPr>
            <w:tcW w:w="3261" w:type="dxa"/>
            <w:shd w:val="clear" w:color="auto" w:fill="F2F2F2" w:themeFill="background1" w:themeFillShade="F2"/>
          </w:tcPr>
          <w:p w14:paraId="6CEFCA2D" w14:textId="1CC08DB2" w:rsidR="00783EA5" w:rsidRPr="008A412B" w:rsidRDefault="00C17A90" w:rsidP="00E971C1">
            <w:pPr>
              <w:pStyle w:val="TableTextNormal"/>
              <w:rPr>
                <w:rStyle w:val="Hyperlink"/>
              </w:rPr>
            </w:pPr>
            <w:hyperlink r:id="rId46" w:history="1">
              <w:r w:rsidR="00E971C1" w:rsidRPr="008A412B">
                <w:rPr>
                  <w:rStyle w:val="Hyperlink"/>
                </w:rPr>
                <w:t>Councillor Professional Development Program</w:t>
              </w:r>
            </w:hyperlink>
          </w:p>
        </w:tc>
        <w:tc>
          <w:tcPr>
            <w:tcW w:w="6604" w:type="dxa"/>
          </w:tcPr>
          <w:p w14:paraId="6BED4D75" w14:textId="77777777" w:rsidR="00783EA5" w:rsidRDefault="00783EA5" w:rsidP="00783EA5">
            <w:pPr>
              <w:pStyle w:val="PwCNormal"/>
            </w:pPr>
            <w:r w:rsidRPr="00783EA5">
              <w:t xml:space="preserve">The Councillor Professional Development Program, developed by and offered through MAV, provides Councillors with a range of learning and development opportunities to upskill and strengthen their credibility, </w:t>
            </w:r>
            <w:proofErr w:type="gramStart"/>
            <w:r w:rsidRPr="00783EA5">
              <w:t>knowledge</w:t>
            </w:r>
            <w:proofErr w:type="gramEnd"/>
            <w:r w:rsidRPr="00783EA5">
              <w:t xml:space="preserve"> and confidence to perform effectively in their role. Courses offered through this program include, but are not limited to:</w:t>
            </w:r>
          </w:p>
          <w:p w14:paraId="1481DB98" w14:textId="0D75537E" w:rsidR="00783EA5" w:rsidRDefault="00EB6189" w:rsidP="00783EA5">
            <w:pPr>
              <w:pStyle w:val="TableListBulletNormal"/>
            </w:pPr>
            <w:r>
              <w:t>p</w:t>
            </w:r>
            <w:r w:rsidR="00783EA5">
              <w:t>resentation and public speaking skills</w:t>
            </w:r>
          </w:p>
          <w:p w14:paraId="54D21143" w14:textId="6910C769" w:rsidR="00783EA5" w:rsidRDefault="00EB6189" w:rsidP="00783EA5">
            <w:pPr>
              <w:pStyle w:val="TableListBulletNormal"/>
            </w:pPr>
            <w:r>
              <w:t>s</w:t>
            </w:r>
            <w:r w:rsidR="00783EA5">
              <w:t>ocial media</w:t>
            </w:r>
          </w:p>
          <w:p w14:paraId="19ED1647" w14:textId="43BF01A7" w:rsidR="00783EA5" w:rsidRDefault="00EB6189" w:rsidP="00783EA5">
            <w:pPr>
              <w:pStyle w:val="TableListBulletNormal"/>
            </w:pPr>
            <w:r>
              <w:t>s</w:t>
            </w:r>
            <w:r w:rsidR="00783EA5">
              <w:t>exual Harassment</w:t>
            </w:r>
          </w:p>
          <w:p w14:paraId="61B2E3C1" w14:textId="11AF3CD6" w:rsidR="00783EA5" w:rsidRDefault="00EB6189" w:rsidP="00783EA5">
            <w:pPr>
              <w:pStyle w:val="TableListBulletNormal"/>
            </w:pPr>
            <w:r>
              <w:t>u</w:t>
            </w:r>
            <w:r w:rsidR="00783EA5">
              <w:t>nderstanding Council finances</w:t>
            </w:r>
          </w:p>
          <w:p w14:paraId="462C04D4" w14:textId="4A2DD9A8" w:rsidR="00783EA5" w:rsidRPr="00783EA5" w:rsidRDefault="00783EA5" w:rsidP="00783EA5">
            <w:pPr>
              <w:pStyle w:val="PwCNormal"/>
            </w:pPr>
            <w:r w:rsidRPr="00783EA5">
              <w:t>In general, courses are a few hours in duration and require payment upon registration.</w:t>
            </w:r>
          </w:p>
        </w:tc>
      </w:tr>
      <w:tr w:rsidR="00783EA5" w:rsidRPr="00783EA5" w14:paraId="7BDD7D1C" w14:textId="77777777" w:rsidTr="000E45F7">
        <w:tc>
          <w:tcPr>
            <w:tcW w:w="3261" w:type="dxa"/>
            <w:shd w:val="clear" w:color="auto" w:fill="F2F2F2" w:themeFill="background1" w:themeFillShade="F2"/>
          </w:tcPr>
          <w:p w14:paraId="5F2A8ACB" w14:textId="5D22C3B8" w:rsidR="008A412B" w:rsidRPr="00EB6189" w:rsidRDefault="00C17A90" w:rsidP="00E971C1">
            <w:pPr>
              <w:pStyle w:val="TableTextNormal"/>
              <w:rPr>
                <w:rStyle w:val="Hyperlink"/>
              </w:rPr>
            </w:pPr>
            <w:hyperlink r:id="rId47" w:history="1">
              <w:r w:rsidR="00E971C1" w:rsidRPr="008A412B">
                <w:rPr>
                  <w:rStyle w:val="Hyperlink"/>
                </w:rPr>
                <w:t xml:space="preserve">Councils and </w:t>
              </w:r>
              <w:r w:rsidR="00EB6189">
                <w:rPr>
                  <w:rStyle w:val="Hyperlink"/>
                </w:rPr>
                <w:t>c</w:t>
              </w:r>
              <w:r w:rsidR="00EB6189" w:rsidRPr="008A412B">
                <w:rPr>
                  <w:rStyle w:val="Hyperlink"/>
                </w:rPr>
                <w:t>omplaints</w:t>
              </w:r>
              <w:r w:rsidR="00EB6189">
                <w:rPr>
                  <w:rStyle w:val="Hyperlink"/>
                </w:rPr>
                <w:t xml:space="preserve"> </w:t>
              </w:r>
              <w:r w:rsidR="006E49D7">
                <w:rPr>
                  <w:rStyle w:val="Hyperlink"/>
                </w:rPr>
                <w:t xml:space="preserve">– </w:t>
              </w:r>
              <w:r w:rsidR="00E971C1" w:rsidRPr="008A412B">
                <w:rPr>
                  <w:rStyle w:val="Hyperlink"/>
                </w:rPr>
                <w:t>A Good Practice Guide</w:t>
              </w:r>
            </w:hyperlink>
            <w:r w:rsidR="00EB6189">
              <w:rPr>
                <w:rStyle w:val="Hyperlink"/>
              </w:rPr>
              <w:t xml:space="preserve"> 2</w:t>
            </w:r>
            <w:r w:rsidR="00EB6189">
              <w:rPr>
                <w:rStyle w:val="Hyperlink"/>
                <w:vertAlign w:val="superscript"/>
              </w:rPr>
              <w:t>nd</w:t>
            </w:r>
            <w:r w:rsidR="00EB6189">
              <w:rPr>
                <w:rStyle w:val="Hyperlink"/>
              </w:rPr>
              <w:t xml:space="preserve"> edition 2020</w:t>
            </w:r>
          </w:p>
        </w:tc>
        <w:tc>
          <w:tcPr>
            <w:tcW w:w="6604" w:type="dxa"/>
          </w:tcPr>
          <w:p w14:paraId="7E1B6423" w14:textId="0ED2DAB6" w:rsidR="00783EA5" w:rsidRPr="00783EA5" w:rsidRDefault="00783EA5" w:rsidP="00783EA5">
            <w:pPr>
              <w:pStyle w:val="PwCNormal"/>
            </w:pPr>
            <w:r w:rsidRPr="00783EA5">
              <w:t>The Councils and Complaints</w:t>
            </w:r>
            <w:r w:rsidR="006E49D7">
              <w:t xml:space="preserve"> – </w:t>
            </w:r>
            <w:r w:rsidRPr="00783EA5">
              <w:t>A Good Practice Guide (the Guide) is a standalone guide developed by the Victorian Ombudsman to support Councils in managing complaints. This comprises practical advice to build a positive culture and examples of good practices to adopt when managing complaints and based on context. The Guide also provides resources to adapt, a model complaints policy for Councils and a self-assessment tool.</w:t>
            </w:r>
          </w:p>
        </w:tc>
      </w:tr>
    </w:tbl>
    <w:p w14:paraId="7D7CA82E" w14:textId="13C2B057" w:rsidR="008E00B0" w:rsidRDefault="008E00B0" w:rsidP="00181DA9">
      <w:pPr>
        <w:pStyle w:val="PwCNormal"/>
      </w:pPr>
    </w:p>
    <w:p w14:paraId="2EF3BEC4" w14:textId="7F5ECBCC" w:rsidR="008E00B0" w:rsidRDefault="008E00B0" w:rsidP="00181DA9">
      <w:pPr>
        <w:pStyle w:val="PwCNormal"/>
      </w:pPr>
    </w:p>
    <w:p w14:paraId="3A1A3CC6" w14:textId="77777777" w:rsidR="008E00B0" w:rsidRDefault="008E00B0" w:rsidP="00181DA9">
      <w:pPr>
        <w:pStyle w:val="PwCNormal"/>
        <w:sectPr w:rsidR="008E00B0" w:rsidSect="00EF6B63">
          <w:pgSz w:w="11907" w:h="16840" w:code="9"/>
          <w:pgMar w:top="1418" w:right="1021" w:bottom="1418" w:left="1021" w:header="567" w:footer="567" w:gutter="0"/>
          <w:cols w:space="227"/>
          <w:titlePg/>
          <w:docGrid w:linePitch="360"/>
        </w:sectPr>
      </w:pPr>
    </w:p>
    <w:p w14:paraId="41BD2505" w14:textId="1320CCE3" w:rsidR="00181DA9" w:rsidRDefault="00181DA9" w:rsidP="008E00B0">
      <w:pPr>
        <w:pStyle w:val="AppendixHeading"/>
      </w:pPr>
      <w:bookmarkStart w:id="17" w:name="_Ref89258544"/>
      <w:bookmarkStart w:id="18" w:name="_Toc90476850"/>
      <w:r w:rsidRPr="007B729B">
        <w:lastRenderedPageBreak/>
        <w:t>Past and current national legislative reform</w:t>
      </w:r>
      <w:bookmarkEnd w:id="17"/>
      <w:bookmarkEnd w:id="18"/>
    </w:p>
    <w:p w14:paraId="1041FE72" w14:textId="0B9AEAE7" w:rsidR="00181DA9" w:rsidRDefault="00181DA9" w:rsidP="00181DA9">
      <w:pPr>
        <w:pStyle w:val="PwCNormal"/>
      </w:pPr>
      <w:r>
        <w:t>A few examples of national legislative reform to address Councillor conduct and behaviour are highlighted below.</w:t>
      </w:r>
    </w:p>
    <w:tbl>
      <w:tblPr>
        <w:tblStyle w:val="PlainTable4"/>
        <w:tblW w:w="0" w:type="auto"/>
        <w:tblBorders>
          <w:insideH w:val="dotted" w:sz="4" w:space="0" w:color="7D7D7D" w:themeColor="text2"/>
        </w:tblBorders>
        <w:tblLook w:val="0680" w:firstRow="0" w:lastRow="0" w:firstColumn="1" w:lastColumn="0" w:noHBand="1" w:noVBand="1"/>
      </w:tblPr>
      <w:tblGrid>
        <w:gridCol w:w="2127"/>
        <w:gridCol w:w="7728"/>
      </w:tblGrid>
      <w:tr w:rsidR="00FB2431" w:rsidRPr="00FB2431" w14:paraId="33E70EB7" w14:textId="77777777" w:rsidTr="000E45F7">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060919EC" w14:textId="57753638" w:rsidR="00FB2431" w:rsidRDefault="00FB2431" w:rsidP="00FB2431">
            <w:pPr>
              <w:pStyle w:val="TableTextNormal"/>
              <w:rPr>
                <w:b w:val="0"/>
                <w:bCs w:val="0"/>
              </w:rPr>
            </w:pPr>
            <w:r w:rsidRPr="00FB2431">
              <w:t>Victoria</w:t>
            </w:r>
          </w:p>
          <w:p w14:paraId="46ADD6F0" w14:textId="77777777" w:rsidR="00B661CC" w:rsidRDefault="00B661CC" w:rsidP="00FB2431">
            <w:pPr>
              <w:pStyle w:val="TableTextNormal"/>
              <w:rPr>
                <w:b w:val="0"/>
                <w:bCs w:val="0"/>
              </w:rPr>
            </w:pPr>
          </w:p>
          <w:p w14:paraId="38809312" w14:textId="43992BC1" w:rsidR="00FB2431" w:rsidRPr="00FB2431" w:rsidRDefault="00B661CC" w:rsidP="00FB2431">
            <w:pPr>
              <w:pStyle w:val="TableTextNormal"/>
            </w:pPr>
            <w:r w:rsidRPr="00B661CC">
              <w:rPr>
                <w:noProof/>
              </w:rPr>
              <mc:AlternateContent>
                <mc:Choice Requires="wpg">
                  <w:drawing>
                    <wp:inline distT="0" distB="0" distL="0" distR="0" wp14:anchorId="66305823" wp14:editId="4C790D1E">
                      <wp:extent cx="843245" cy="792000"/>
                      <wp:effectExtent l="0" t="0" r="0" b="8255"/>
                      <wp:docPr id="28" name="Group 157" descr="Australian map highlighting state of Victor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3245" cy="792000"/>
                                <a:chOff x="0" y="0"/>
                                <a:chExt cx="4712674" cy="4428119"/>
                              </a:xfrm>
                              <a:solidFill>
                                <a:schemeClr val="tx2"/>
                              </a:solidFill>
                            </wpg:grpSpPr>
                            <wps:wsp>
                              <wps:cNvPr id="29" name="Freeform 151"/>
                              <wps:cNvSpPr>
                                <a:spLocks/>
                              </wps:cNvSpPr>
                              <wps:spPr bwMode="auto">
                                <a:xfrm>
                                  <a:off x="3582045" y="3801151"/>
                                  <a:ext cx="535931" cy="626968"/>
                                </a:xfrm>
                                <a:custGeom>
                                  <a:avLst/>
                                  <a:gdLst>
                                    <a:gd name="connsiteX0" fmla="*/ 407199 w 535931"/>
                                    <a:gd name="connsiteY0" fmla="*/ 546090 h 626968"/>
                                    <a:gd name="connsiteX1" fmla="*/ 414704 w 535931"/>
                                    <a:gd name="connsiteY1" fmla="*/ 561129 h 626968"/>
                                    <a:gd name="connsiteX2" fmla="*/ 407199 w 535931"/>
                                    <a:gd name="connsiteY2" fmla="*/ 568649 h 626968"/>
                                    <a:gd name="connsiteX3" fmla="*/ 407199 w 535931"/>
                                    <a:gd name="connsiteY3" fmla="*/ 587449 h 626968"/>
                                    <a:gd name="connsiteX4" fmla="*/ 399695 w 535931"/>
                                    <a:gd name="connsiteY4" fmla="*/ 606248 h 626968"/>
                                    <a:gd name="connsiteX5" fmla="*/ 392190 w 535931"/>
                                    <a:gd name="connsiteY5" fmla="*/ 598728 h 626968"/>
                                    <a:gd name="connsiteX6" fmla="*/ 384686 w 535931"/>
                                    <a:gd name="connsiteY6" fmla="*/ 606248 h 626968"/>
                                    <a:gd name="connsiteX7" fmla="*/ 380933 w 535931"/>
                                    <a:gd name="connsiteY7" fmla="*/ 602488 h 626968"/>
                                    <a:gd name="connsiteX8" fmla="*/ 380933 w 535931"/>
                                    <a:gd name="connsiteY8" fmla="*/ 594969 h 626968"/>
                                    <a:gd name="connsiteX9" fmla="*/ 388438 w 535931"/>
                                    <a:gd name="connsiteY9" fmla="*/ 587449 h 626968"/>
                                    <a:gd name="connsiteX10" fmla="*/ 392190 w 535931"/>
                                    <a:gd name="connsiteY10" fmla="*/ 583689 h 626968"/>
                                    <a:gd name="connsiteX11" fmla="*/ 399695 w 535931"/>
                                    <a:gd name="connsiteY11" fmla="*/ 568649 h 626968"/>
                                    <a:gd name="connsiteX12" fmla="*/ 399695 w 535931"/>
                                    <a:gd name="connsiteY12" fmla="*/ 553610 h 626968"/>
                                    <a:gd name="connsiteX13" fmla="*/ 407199 w 535931"/>
                                    <a:gd name="connsiteY13" fmla="*/ 546090 h 626968"/>
                                    <a:gd name="connsiteX14" fmla="*/ 490528 w 535931"/>
                                    <a:gd name="connsiteY14" fmla="*/ 463957 h 626968"/>
                                    <a:gd name="connsiteX15" fmla="*/ 497513 w 535931"/>
                                    <a:gd name="connsiteY15" fmla="*/ 471498 h 626968"/>
                                    <a:gd name="connsiteX16" fmla="*/ 494021 w 535931"/>
                                    <a:gd name="connsiteY16" fmla="*/ 479039 h 626968"/>
                                    <a:gd name="connsiteX17" fmla="*/ 490528 w 535931"/>
                                    <a:gd name="connsiteY17" fmla="*/ 486579 h 626968"/>
                                    <a:gd name="connsiteX18" fmla="*/ 483543 w 535931"/>
                                    <a:gd name="connsiteY18" fmla="*/ 490350 h 626968"/>
                                    <a:gd name="connsiteX19" fmla="*/ 490528 w 535931"/>
                                    <a:gd name="connsiteY19" fmla="*/ 463957 h 626968"/>
                                    <a:gd name="connsiteX20" fmla="*/ 102737 w 535931"/>
                                    <a:gd name="connsiteY20" fmla="*/ 162916 h 626968"/>
                                    <a:gd name="connsiteX21" fmla="*/ 114042 w 535931"/>
                                    <a:gd name="connsiteY21" fmla="*/ 177953 h 626968"/>
                                    <a:gd name="connsiteX22" fmla="*/ 136654 w 535931"/>
                                    <a:gd name="connsiteY22" fmla="*/ 181712 h 626968"/>
                                    <a:gd name="connsiteX23" fmla="*/ 147960 w 535931"/>
                                    <a:gd name="connsiteY23" fmla="*/ 189231 h 626968"/>
                                    <a:gd name="connsiteX24" fmla="*/ 163034 w 535931"/>
                                    <a:gd name="connsiteY24" fmla="*/ 185472 h 626968"/>
                                    <a:gd name="connsiteX25" fmla="*/ 170571 w 535931"/>
                                    <a:gd name="connsiteY25" fmla="*/ 185472 h 626968"/>
                                    <a:gd name="connsiteX26" fmla="*/ 181877 w 535931"/>
                                    <a:gd name="connsiteY26" fmla="*/ 196749 h 626968"/>
                                    <a:gd name="connsiteX27" fmla="*/ 196951 w 535931"/>
                                    <a:gd name="connsiteY27" fmla="*/ 200508 h 626968"/>
                                    <a:gd name="connsiteX28" fmla="*/ 212026 w 535931"/>
                                    <a:gd name="connsiteY28" fmla="*/ 204268 h 626968"/>
                                    <a:gd name="connsiteX29" fmla="*/ 227100 w 535931"/>
                                    <a:gd name="connsiteY29" fmla="*/ 219304 h 626968"/>
                                    <a:gd name="connsiteX30" fmla="*/ 245943 w 535931"/>
                                    <a:gd name="connsiteY30" fmla="*/ 226823 h 626968"/>
                                    <a:gd name="connsiteX31" fmla="*/ 294935 w 535931"/>
                                    <a:gd name="connsiteY31" fmla="*/ 241860 h 626968"/>
                                    <a:gd name="connsiteX32" fmla="*/ 321315 w 535931"/>
                                    <a:gd name="connsiteY32" fmla="*/ 238100 h 626968"/>
                                    <a:gd name="connsiteX33" fmla="*/ 332621 w 535931"/>
                                    <a:gd name="connsiteY33" fmla="*/ 230582 h 626968"/>
                                    <a:gd name="connsiteX34" fmla="*/ 347695 w 535931"/>
                                    <a:gd name="connsiteY34" fmla="*/ 241860 h 626968"/>
                                    <a:gd name="connsiteX35" fmla="*/ 351464 w 535931"/>
                                    <a:gd name="connsiteY35" fmla="*/ 234341 h 626968"/>
                                    <a:gd name="connsiteX36" fmla="*/ 347695 w 535931"/>
                                    <a:gd name="connsiteY36" fmla="*/ 223064 h 626968"/>
                                    <a:gd name="connsiteX37" fmla="*/ 377844 w 535931"/>
                                    <a:gd name="connsiteY37" fmla="*/ 215545 h 626968"/>
                                    <a:gd name="connsiteX38" fmla="*/ 396687 w 535931"/>
                                    <a:gd name="connsiteY38" fmla="*/ 211786 h 626968"/>
                                    <a:gd name="connsiteX39" fmla="*/ 407993 w 535931"/>
                                    <a:gd name="connsiteY39" fmla="*/ 215545 h 626968"/>
                                    <a:gd name="connsiteX40" fmla="*/ 419298 w 535931"/>
                                    <a:gd name="connsiteY40" fmla="*/ 215545 h 626968"/>
                                    <a:gd name="connsiteX41" fmla="*/ 441910 w 535931"/>
                                    <a:gd name="connsiteY41" fmla="*/ 192990 h 626968"/>
                                    <a:gd name="connsiteX42" fmla="*/ 456984 w 535931"/>
                                    <a:gd name="connsiteY42" fmla="*/ 200508 h 626968"/>
                                    <a:gd name="connsiteX43" fmla="*/ 468290 w 535931"/>
                                    <a:gd name="connsiteY43" fmla="*/ 196749 h 626968"/>
                                    <a:gd name="connsiteX44" fmla="*/ 483365 w 535931"/>
                                    <a:gd name="connsiteY44" fmla="*/ 181712 h 626968"/>
                                    <a:gd name="connsiteX45" fmla="*/ 498439 w 535931"/>
                                    <a:gd name="connsiteY45" fmla="*/ 192990 h 626968"/>
                                    <a:gd name="connsiteX46" fmla="*/ 505976 w 535931"/>
                                    <a:gd name="connsiteY46" fmla="*/ 196749 h 626968"/>
                                    <a:gd name="connsiteX47" fmla="*/ 517282 w 535931"/>
                                    <a:gd name="connsiteY47" fmla="*/ 215545 h 626968"/>
                                    <a:gd name="connsiteX48" fmla="*/ 517282 w 535931"/>
                                    <a:gd name="connsiteY48" fmla="*/ 226823 h 626968"/>
                                    <a:gd name="connsiteX49" fmla="*/ 517282 w 535931"/>
                                    <a:gd name="connsiteY49" fmla="*/ 249378 h 626968"/>
                                    <a:gd name="connsiteX50" fmla="*/ 517282 w 535931"/>
                                    <a:gd name="connsiteY50" fmla="*/ 264415 h 626968"/>
                                    <a:gd name="connsiteX51" fmla="*/ 521050 w 535931"/>
                                    <a:gd name="connsiteY51" fmla="*/ 268174 h 626968"/>
                                    <a:gd name="connsiteX52" fmla="*/ 517282 w 535931"/>
                                    <a:gd name="connsiteY52" fmla="*/ 298248 h 626968"/>
                                    <a:gd name="connsiteX53" fmla="*/ 517282 w 535931"/>
                                    <a:gd name="connsiteY53" fmla="*/ 339599 h 626968"/>
                                    <a:gd name="connsiteX54" fmla="*/ 517282 w 535931"/>
                                    <a:gd name="connsiteY54" fmla="*/ 354636 h 626968"/>
                                    <a:gd name="connsiteX55" fmla="*/ 517282 w 535931"/>
                                    <a:gd name="connsiteY55" fmla="*/ 373432 h 626968"/>
                                    <a:gd name="connsiteX56" fmla="*/ 524819 w 535931"/>
                                    <a:gd name="connsiteY56" fmla="*/ 392228 h 626968"/>
                                    <a:gd name="connsiteX57" fmla="*/ 521050 w 535931"/>
                                    <a:gd name="connsiteY57" fmla="*/ 414783 h 626968"/>
                                    <a:gd name="connsiteX58" fmla="*/ 513513 w 535931"/>
                                    <a:gd name="connsiteY58" fmla="*/ 403505 h 626968"/>
                                    <a:gd name="connsiteX59" fmla="*/ 517282 w 535931"/>
                                    <a:gd name="connsiteY59" fmla="*/ 388468 h 626968"/>
                                    <a:gd name="connsiteX60" fmla="*/ 505976 w 535931"/>
                                    <a:gd name="connsiteY60" fmla="*/ 380950 h 626968"/>
                                    <a:gd name="connsiteX61" fmla="*/ 505976 w 535931"/>
                                    <a:gd name="connsiteY61" fmla="*/ 373432 h 626968"/>
                                    <a:gd name="connsiteX62" fmla="*/ 502207 w 535931"/>
                                    <a:gd name="connsiteY62" fmla="*/ 384709 h 626968"/>
                                    <a:gd name="connsiteX63" fmla="*/ 494670 w 535931"/>
                                    <a:gd name="connsiteY63" fmla="*/ 388468 h 626968"/>
                                    <a:gd name="connsiteX64" fmla="*/ 483365 w 535931"/>
                                    <a:gd name="connsiteY64" fmla="*/ 414783 h 626968"/>
                                    <a:gd name="connsiteX65" fmla="*/ 483365 w 535931"/>
                                    <a:gd name="connsiteY65" fmla="*/ 426060 h 626968"/>
                                    <a:gd name="connsiteX66" fmla="*/ 483365 w 535931"/>
                                    <a:gd name="connsiteY66" fmla="*/ 452375 h 626968"/>
                                    <a:gd name="connsiteX67" fmla="*/ 472059 w 535931"/>
                                    <a:gd name="connsiteY67" fmla="*/ 456134 h 626968"/>
                                    <a:gd name="connsiteX68" fmla="*/ 475827 w 535931"/>
                                    <a:gd name="connsiteY68" fmla="*/ 482448 h 626968"/>
                                    <a:gd name="connsiteX69" fmla="*/ 464522 w 535931"/>
                                    <a:gd name="connsiteY69" fmla="*/ 505004 h 626968"/>
                                    <a:gd name="connsiteX70" fmla="*/ 475827 w 535931"/>
                                    <a:gd name="connsiteY70" fmla="*/ 505004 h 626968"/>
                                    <a:gd name="connsiteX71" fmla="*/ 479596 w 535931"/>
                                    <a:gd name="connsiteY71" fmla="*/ 523800 h 626968"/>
                                    <a:gd name="connsiteX72" fmla="*/ 479596 w 535931"/>
                                    <a:gd name="connsiteY72" fmla="*/ 546355 h 626968"/>
                                    <a:gd name="connsiteX73" fmla="*/ 483365 w 535931"/>
                                    <a:gd name="connsiteY73" fmla="*/ 557632 h 626968"/>
                                    <a:gd name="connsiteX74" fmla="*/ 475827 w 535931"/>
                                    <a:gd name="connsiteY74" fmla="*/ 565151 h 626968"/>
                                    <a:gd name="connsiteX75" fmla="*/ 468290 w 535931"/>
                                    <a:gd name="connsiteY75" fmla="*/ 553873 h 626968"/>
                                    <a:gd name="connsiteX76" fmla="*/ 464522 w 535931"/>
                                    <a:gd name="connsiteY76" fmla="*/ 561392 h 626968"/>
                                    <a:gd name="connsiteX77" fmla="*/ 453216 w 535931"/>
                                    <a:gd name="connsiteY77" fmla="*/ 561392 h 626968"/>
                                    <a:gd name="connsiteX78" fmla="*/ 449447 w 535931"/>
                                    <a:gd name="connsiteY78" fmla="*/ 550114 h 626968"/>
                                    <a:gd name="connsiteX79" fmla="*/ 441910 w 535931"/>
                                    <a:gd name="connsiteY79" fmla="*/ 535077 h 626968"/>
                                    <a:gd name="connsiteX80" fmla="*/ 441910 w 535931"/>
                                    <a:gd name="connsiteY80" fmla="*/ 527559 h 626968"/>
                                    <a:gd name="connsiteX81" fmla="*/ 449447 w 535931"/>
                                    <a:gd name="connsiteY81" fmla="*/ 523800 h 626968"/>
                                    <a:gd name="connsiteX82" fmla="*/ 460753 w 535931"/>
                                    <a:gd name="connsiteY82" fmla="*/ 535077 h 626968"/>
                                    <a:gd name="connsiteX83" fmla="*/ 468290 w 535931"/>
                                    <a:gd name="connsiteY83" fmla="*/ 527559 h 626968"/>
                                    <a:gd name="connsiteX84" fmla="*/ 460753 w 535931"/>
                                    <a:gd name="connsiteY84" fmla="*/ 512522 h 626968"/>
                                    <a:gd name="connsiteX85" fmla="*/ 441910 w 535931"/>
                                    <a:gd name="connsiteY85" fmla="*/ 508763 h 626968"/>
                                    <a:gd name="connsiteX86" fmla="*/ 430604 w 535931"/>
                                    <a:gd name="connsiteY86" fmla="*/ 501244 h 626968"/>
                                    <a:gd name="connsiteX87" fmla="*/ 426836 w 535931"/>
                                    <a:gd name="connsiteY87" fmla="*/ 520040 h 626968"/>
                                    <a:gd name="connsiteX88" fmla="*/ 423067 w 535931"/>
                                    <a:gd name="connsiteY88" fmla="*/ 527559 h 626968"/>
                                    <a:gd name="connsiteX89" fmla="*/ 419298 w 535931"/>
                                    <a:gd name="connsiteY89" fmla="*/ 512522 h 626968"/>
                                    <a:gd name="connsiteX90" fmla="*/ 404224 w 535931"/>
                                    <a:gd name="connsiteY90" fmla="*/ 497485 h 626968"/>
                                    <a:gd name="connsiteX91" fmla="*/ 404224 w 535931"/>
                                    <a:gd name="connsiteY91" fmla="*/ 512522 h 626968"/>
                                    <a:gd name="connsiteX92" fmla="*/ 400455 w 535931"/>
                                    <a:gd name="connsiteY92" fmla="*/ 527559 h 626968"/>
                                    <a:gd name="connsiteX93" fmla="*/ 400455 w 535931"/>
                                    <a:gd name="connsiteY93" fmla="*/ 542596 h 626968"/>
                                    <a:gd name="connsiteX94" fmla="*/ 396687 w 535931"/>
                                    <a:gd name="connsiteY94" fmla="*/ 557632 h 626968"/>
                                    <a:gd name="connsiteX95" fmla="*/ 389150 w 535931"/>
                                    <a:gd name="connsiteY95" fmla="*/ 572669 h 626968"/>
                                    <a:gd name="connsiteX96" fmla="*/ 377844 w 535931"/>
                                    <a:gd name="connsiteY96" fmla="*/ 561392 h 626968"/>
                                    <a:gd name="connsiteX97" fmla="*/ 374075 w 535931"/>
                                    <a:gd name="connsiteY97" fmla="*/ 557632 h 626968"/>
                                    <a:gd name="connsiteX98" fmla="*/ 370307 w 535931"/>
                                    <a:gd name="connsiteY98" fmla="*/ 553873 h 626968"/>
                                    <a:gd name="connsiteX99" fmla="*/ 362770 w 535931"/>
                                    <a:gd name="connsiteY99" fmla="*/ 550114 h 626968"/>
                                    <a:gd name="connsiteX100" fmla="*/ 370307 w 535931"/>
                                    <a:gd name="connsiteY100" fmla="*/ 565151 h 626968"/>
                                    <a:gd name="connsiteX101" fmla="*/ 374075 w 535931"/>
                                    <a:gd name="connsiteY101" fmla="*/ 576428 h 626968"/>
                                    <a:gd name="connsiteX102" fmla="*/ 362770 w 535931"/>
                                    <a:gd name="connsiteY102" fmla="*/ 580188 h 626968"/>
                                    <a:gd name="connsiteX103" fmla="*/ 370307 w 535931"/>
                                    <a:gd name="connsiteY103" fmla="*/ 587706 h 626968"/>
                                    <a:gd name="connsiteX104" fmla="*/ 362770 w 535931"/>
                                    <a:gd name="connsiteY104" fmla="*/ 595224 h 626968"/>
                                    <a:gd name="connsiteX105" fmla="*/ 362770 w 535931"/>
                                    <a:gd name="connsiteY105" fmla="*/ 598984 h 626968"/>
                                    <a:gd name="connsiteX106" fmla="*/ 362770 w 535931"/>
                                    <a:gd name="connsiteY106" fmla="*/ 602743 h 626968"/>
                                    <a:gd name="connsiteX107" fmla="*/ 359001 w 535931"/>
                                    <a:gd name="connsiteY107" fmla="*/ 610261 h 626968"/>
                                    <a:gd name="connsiteX108" fmla="*/ 355232 w 535931"/>
                                    <a:gd name="connsiteY108" fmla="*/ 617780 h 626968"/>
                                    <a:gd name="connsiteX109" fmla="*/ 355232 w 535931"/>
                                    <a:gd name="connsiteY109" fmla="*/ 625298 h 626968"/>
                                    <a:gd name="connsiteX110" fmla="*/ 340158 w 535931"/>
                                    <a:gd name="connsiteY110" fmla="*/ 625298 h 626968"/>
                                    <a:gd name="connsiteX111" fmla="*/ 325084 w 535931"/>
                                    <a:gd name="connsiteY111" fmla="*/ 621539 h 626968"/>
                                    <a:gd name="connsiteX112" fmla="*/ 313778 w 535931"/>
                                    <a:gd name="connsiteY112" fmla="*/ 606502 h 626968"/>
                                    <a:gd name="connsiteX113" fmla="*/ 302472 w 535931"/>
                                    <a:gd name="connsiteY113" fmla="*/ 614020 h 626968"/>
                                    <a:gd name="connsiteX114" fmla="*/ 279860 w 535931"/>
                                    <a:gd name="connsiteY114" fmla="*/ 606502 h 626968"/>
                                    <a:gd name="connsiteX115" fmla="*/ 268555 w 535931"/>
                                    <a:gd name="connsiteY115" fmla="*/ 610261 h 626968"/>
                                    <a:gd name="connsiteX116" fmla="*/ 257249 w 535931"/>
                                    <a:gd name="connsiteY116" fmla="*/ 610261 h 626968"/>
                                    <a:gd name="connsiteX117" fmla="*/ 253480 w 535931"/>
                                    <a:gd name="connsiteY117" fmla="*/ 606502 h 626968"/>
                                    <a:gd name="connsiteX118" fmla="*/ 245943 w 535931"/>
                                    <a:gd name="connsiteY118" fmla="*/ 591465 h 626968"/>
                                    <a:gd name="connsiteX119" fmla="*/ 249712 w 535931"/>
                                    <a:gd name="connsiteY119" fmla="*/ 587706 h 626968"/>
                                    <a:gd name="connsiteX120" fmla="*/ 264786 w 535931"/>
                                    <a:gd name="connsiteY120" fmla="*/ 583947 h 626968"/>
                                    <a:gd name="connsiteX121" fmla="*/ 272323 w 535931"/>
                                    <a:gd name="connsiteY121" fmla="*/ 591465 h 626968"/>
                                    <a:gd name="connsiteX122" fmla="*/ 276092 w 535931"/>
                                    <a:gd name="connsiteY122" fmla="*/ 580188 h 626968"/>
                                    <a:gd name="connsiteX123" fmla="*/ 264786 w 535931"/>
                                    <a:gd name="connsiteY123" fmla="*/ 576428 h 626968"/>
                                    <a:gd name="connsiteX124" fmla="*/ 257249 w 535931"/>
                                    <a:gd name="connsiteY124" fmla="*/ 576428 h 626968"/>
                                    <a:gd name="connsiteX125" fmla="*/ 245943 w 535931"/>
                                    <a:gd name="connsiteY125" fmla="*/ 568910 h 626968"/>
                                    <a:gd name="connsiteX126" fmla="*/ 238406 w 535931"/>
                                    <a:gd name="connsiteY126" fmla="*/ 568910 h 626968"/>
                                    <a:gd name="connsiteX127" fmla="*/ 234637 w 535931"/>
                                    <a:gd name="connsiteY127" fmla="*/ 576428 h 626968"/>
                                    <a:gd name="connsiteX128" fmla="*/ 223332 w 535931"/>
                                    <a:gd name="connsiteY128" fmla="*/ 561392 h 626968"/>
                                    <a:gd name="connsiteX129" fmla="*/ 212026 w 535931"/>
                                    <a:gd name="connsiteY129" fmla="*/ 542596 h 626968"/>
                                    <a:gd name="connsiteX130" fmla="*/ 196951 w 535931"/>
                                    <a:gd name="connsiteY130" fmla="*/ 523800 h 626968"/>
                                    <a:gd name="connsiteX131" fmla="*/ 189414 w 535931"/>
                                    <a:gd name="connsiteY131" fmla="*/ 508763 h 626968"/>
                                    <a:gd name="connsiteX132" fmla="*/ 178109 w 535931"/>
                                    <a:gd name="connsiteY132" fmla="*/ 486208 h 626968"/>
                                    <a:gd name="connsiteX133" fmla="*/ 170571 w 535931"/>
                                    <a:gd name="connsiteY133" fmla="*/ 471171 h 626968"/>
                                    <a:gd name="connsiteX134" fmla="*/ 166803 w 535931"/>
                                    <a:gd name="connsiteY134" fmla="*/ 463652 h 626968"/>
                                    <a:gd name="connsiteX135" fmla="*/ 166803 w 535931"/>
                                    <a:gd name="connsiteY135" fmla="*/ 456134 h 626968"/>
                                    <a:gd name="connsiteX136" fmla="*/ 155497 w 535931"/>
                                    <a:gd name="connsiteY136" fmla="*/ 414783 h 626968"/>
                                    <a:gd name="connsiteX137" fmla="*/ 163034 w 535931"/>
                                    <a:gd name="connsiteY137" fmla="*/ 411024 h 626968"/>
                                    <a:gd name="connsiteX138" fmla="*/ 185646 w 535931"/>
                                    <a:gd name="connsiteY138" fmla="*/ 437338 h 626968"/>
                                    <a:gd name="connsiteX139" fmla="*/ 189414 w 535931"/>
                                    <a:gd name="connsiteY139" fmla="*/ 452375 h 626968"/>
                                    <a:gd name="connsiteX140" fmla="*/ 193183 w 535931"/>
                                    <a:gd name="connsiteY140" fmla="*/ 437338 h 626968"/>
                                    <a:gd name="connsiteX141" fmla="*/ 196951 w 535931"/>
                                    <a:gd name="connsiteY141" fmla="*/ 426060 h 626968"/>
                                    <a:gd name="connsiteX142" fmla="*/ 185646 w 535931"/>
                                    <a:gd name="connsiteY142" fmla="*/ 422301 h 626968"/>
                                    <a:gd name="connsiteX143" fmla="*/ 170571 w 535931"/>
                                    <a:gd name="connsiteY143" fmla="*/ 395987 h 626968"/>
                                    <a:gd name="connsiteX144" fmla="*/ 163034 w 535931"/>
                                    <a:gd name="connsiteY144" fmla="*/ 403505 h 626968"/>
                                    <a:gd name="connsiteX145" fmla="*/ 159266 w 535931"/>
                                    <a:gd name="connsiteY145" fmla="*/ 373432 h 626968"/>
                                    <a:gd name="connsiteX146" fmla="*/ 125348 w 535931"/>
                                    <a:gd name="connsiteY146" fmla="*/ 324562 h 626968"/>
                                    <a:gd name="connsiteX147" fmla="*/ 117811 w 535931"/>
                                    <a:gd name="connsiteY147" fmla="*/ 298248 h 626968"/>
                                    <a:gd name="connsiteX148" fmla="*/ 106505 w 535931"/>
                                    <a:gd name="connsiteY148" fmla="*/ 279452 h 626968"/>
                                    <a:gd name="connsiteX149" fmla="*/ 106505 w 535931"/>
                                    <a:gd name="connsiteY149" fmla="*/ 264415 h 626968"/>
                                    <a:gd name="connsiteX150" fmla="*/ 95200 w 535931"/>
                                    <a:gd name="connsiteY150" fmla="*/ 234341 h 626968"/>
                                    <a:gd name="connsiteX151" fmla="*/ 91431 w 535931"/>
                                    <a:gd name="connsiteY151" fmla="*/ 211786 h 626968"/>
                                    <a:gd name="connsiteX152" fmla="*/ 98968 w 535931"/>
                                    <a:gd name="connsiteY152" fmla="*/ 196749 h 626968"/>
                                    <a:gd name="connsiteX153" fmla="*/ 98968 w 535931"/>
                                    <a:gd name="connsiteY153" fmla="*/ 177953 h 626968"/>
                                    <a:gd name="connsiteX154" fmla="*/ 102737 w 535931"/>
                                    <a:gd name="connsiteY154" fmla="*/ 162916 h 626968"/>
                                    <a:gd name="connsiteX155" fmla="*/ 126752 w 535931"/>
                                    <a:gd name="connsiteY155" fmla="*/ 161836 h 626968"/>
                                    <a:gd name="connsiteX156" fmla="*/ 136939 w 535931"/>
                                    <a:gd name="connsiteY156" fmla="*/ 166301 h 626968"/>
                                    <a:gd name="connsiteX157" fmla="*/ 125826 w 535931"/>
                                    <a:gd name="connsiteY157" fmla="*/ 173445 h 626968"/>
                                    <a:gd name="connsiteX158" fmla="*/ 122122 w 535931"/>
                                    <a:gd name="connsiteY158" fmla="*/ 162729 h 626968"/>
                                    <a:gd name="connsiteX159" fmla="*/ 126752 w 535931"/>
                                    <a:gd name="connsiteY159" fmla="*/ 161836 h 626968"/>
                                    <a:gd name="connsiteX160" fmla="*/ 506086 w 535931"/>
                                    <a:gd name="connsiteY160" fmla="*/ 140107 h 626968"/>
                                    <a:gd name="connsiteX161" fmla="*/ 506086 w 535931"/>
                                    <a:gd name="connsiteY161" fmla="*/ 150823 h 626968"/>
                                    <a:gd name="connsiteX162" fmla="*/ 498466 w 535931"/>
                                    <a:gd name="connsiteY162" fmla="*/ 150823 h 626968"/>
                                    <a:gd name="connsiteX163" fmla="*/ 494656 w 535931"/>
                                    <a:gd name="connsiteY163" fmla="*/ 143679 h 626968"/>
                                    <a:gd name="connsiteX164" fmla="*/ 506086 w 535931"/>
                                    <a:gd name="connsiteY164" fmla="*/ 140107 h 626968"/>
                                    <a:gd name="connsiteX165" fmla="*/ 111274 w 535931"/>
                                    <a:gd name="connsiteY165" fmla="*/ 132170 h 626968"/>
                                    <a:gd name="connsiteX166" fmla="*/ 107305 w 535931"/>
                                    <a:gd name="connsiteY166" fmla="*/ 154792 h 626968"/>
                                    <a:gd name="connsiteX167" fmla="*/ 103337 w 535931"/>
                                    <a:gd name="connsiteY167" fmla="*/ 139711 h 626968"/>
                                    <a:gd name="connsiteX168" fmla="*/ 111274 w 535931"/>
                                    <a:gd name="connsiteY168" fmla="*/ 132170 h 626968"/>
                                    <a:gd name="connsiteX169" fmla="*/ 129134 w 535931"/>
                                    <a:gd name="connsiteY169" fmla="*/ 124232 h 626968"/>
                                    <a:gd name="connsiteX170" fmla="*/ 125562 w 535931"/>
                                    <a:gd name="connsiteY170" fmla="*/ 132699 h 626968"/>
                                    <a:gd name="connsiteX171" fmla="*/ 118418 w 535931"/>
                                    <a:gd name="connsiteY171" fmla="*/ 132699 h 626968"/>
                                    <a:gd name="connsiteX172" fmla="*/ 129134 w 535931"/>
                                    <a:gd name="connsiteY172" fmla="*/ 124232 h 626968"/>
                                    <a:gd name="connsiteX173" fmla="*/ 519739 w 535931"/>
                                    <a:gd name="connsiteY173" fmla="*/ 112302 h 626968"/>
                                    <a:gd name="connsiteX174" fmla="*/ 520691 w 535931"/>
                                    <a:gd name="connsiteY174" fmla="*/ 113716 h 626968"/>
                                    <a:gd name="connsiteX175" fmla="*/ 535931 w 535931"/>
                                    <a:gd name="connsiteY175" fmla="*/ 128797 h 626968"/>
                                    <a:gd name="connsiteX176" fmla="*/ 532121 w 535931"/>
                                    <a:gd name="connsiteY176" fmla="*/ 136338 h 626968"/>
                                    <a:gd name="connsiteX177" fmla="*/ 524501 w 535931"/>
                                    <a:gd name="connsiteY177" fmla="*/ 140108 h 626968"/>
                                    <a:gd name="connsiteX178" fmla="*/ 516881 w 535931"/>
                                    <a:gd name="connsiteY178" fmla="*/ 132567 h 626968"/>
                                    <a:gd name="connsiteX179" fmla="*/ 486401 w 535931"/>
                                    <a:gd name="connsiteY179" fmla="*/ 132567 h 626968"/>
                                    <a:gd name="connsiteX180" fmla="*/ 482591 w 535931"/>
                                    <a:gd name="connsiteY180" fmla="*/ 125027 h 626968"/>
                                    <a:gd name="connsiteX181" fmla="*/ 494021 w 535931"/>
                                    <a:gd name="connsiteY181" fmla="*/ 117486 h 626968"/>
                                    <a:gd name="connsiteX182" fmla="*/ 501641 w 535931"/>
                                    <a:gd name="connsiteY182" fmla="*/ 117486 h 626968"/>
                                    <a:gd name="connsiteX183" fmla="*/ 513071 w 535931"/>
                                    <a:gd name="connsiteY183" fmla="*/ 113716 h 626968"/>
                                    <a:gd name="connsiteX184" fmla="*/ 519739 w 535931"/>
                                    <a:gd name="connsiteY184" fmla="*/ 112302 h 626968"/>
                                    <a:gd name="connsiteX185" fmla="*/ 479310 w 535931"/>
                                    <a:gd name="connsiteY185" fmla="*/ 23227 h 626968"/>
                                    <a:gd name="connsiteX186" fmla="*/ 501535 w 535931"/>
                                    <a:gd name="connsiteY186" fmla="*/ 57160 h 626968"/>
                                    <a:gd name="connsiteX187" fmla="*/ 516352 w 535931"/>
                                    <a:gd name="connsiteY187" fmla="*/ 64701 h 626968"/>
                                    <a:gd name="connsiteX188" fmla="*/ 512648 w 535931"/>
                                    <a:gd name="connsiteY188" fmla="*/ 83553 h 626968"/>
                                    <a:gd name="connsiteX189" fmla="*/ 520056 w 535931"/>
                                    <a:gd name="connsiteY189" fmla="*/ 87323 h 626968"/>
                                    <a:gd name="connsiteX190" fmla="*/ 516352 w 535931"/>
                                    <a:gd name="connsiteY190" fmla="*/ 94864 h 626968"/>
                                    <a:gd name="connsiteX191" fmla="*/ 516352 w 535931"/>
                                    <a:gd name="connsiteY191" fmla="*/ 102404 h 626968"/>
                                    <a:gd name="connsiteX192" fmla="*/ 505239 w 535931"/>
                                    <a:gd name="connsiteY192" fmla="*/ 98634 h 626968"/>
                                    <a:gd name="connsiteX193" fmla="*/ 490423 w 535931"/>
                                    <a:gd name="connsiteY193" fmla="*/ 106175 h 626968"/>
                                    <a:gd name="connsiteX194" fmla="*/ 486719 w 535931"/>
                                    <a:gd name="connsiteY194" fmla="*/ 91093 h 626968"/>
                                    <a:gd name="connsiteX195" fmla="*/ 468198 w 535931"/>
                                    <a:gd name="connsiteY195" fmla="*/ 64701 h 626968"/>
                                    <a:gd name="connsiteX196" fmla="*/ 460789 w 535931"/>
                                    <a:gd name="connsiteY196" fmla="*/ 49620 h 626968"/>
                                    <a:gd name="connsiteX197" fmla="*/ 457085 w 535931"/>
                                    <a:gd name="connsiteY197" fmla="*/ 45849 h 626968"/>
                                    <a:gd name="connsiteX198" fmla="*/ 464494 w 535931"/>
                                    <a:gd name="connsiteY198" fmla="*/ 34538 h 626968"/>
                                    <a:gd name="connsiteX199" fmla="*/ 468198 w 535931"/>
                                    <a:gd name="connsiteY199" fmla="*/ 26998 h 626968"/>
                                    <a:gd name="connsiteX200" fmla="*/ 479310 w 535931"/>
                                    <a:gd name="connsiteY200" fmla="*/ 23227 h 626968"/>
                                    <a:gd name="connsiteX201" fmla="*/ 16818 w 535931"/>
                                    <a:gd name="connsiteY201" fmla="*/ 1002 h 626968"/>
                                    <a:gd name="connsiteX202" fmla="*/ 32058 w 535931"/>
                                    <a:gd name="connsiteY202" fmla="*/ 16084 h 626968"/>
                                    <a:gd name="connsiteX203" fmla="*/ 32058 w 535931"/>
                                    <a:gd name="connsiteY203" fmla="*/ 46246 h 626968"/>
                                    <a:gd name="connsiteX204" fmla="*/ 35868 w 535931"/>
                                    <a:gd name="connsiteY204" fmla="*/ 57557 h 626968"/>
                                    <a:gd name="connsiteX205" fmla="*/ 28248 w 535931"/>
                                    <a:gd name="connsiteY205" fmla="*/ 72639 h 626968"/>
                                    <a:gd name="connsiteX206" fmla="*/ 9198 w 535931"/>
                                    <a:gd name="connsiteY206" fmla="*/ 80179 h 626968"/>
                                    <a:gd name="connsiteX207" fmla="*/ 5388 w 535931"/>
                                    <a:gd name="connsiteY207" fmla="*/ 61328 h 626968"/>
                                    <a:gd name="connsiteX208" fmla="*/ 1578 w 535931"/>
                                    <a:gd name="connsiteY208" fmla="*/ 46246 h 626968"/>
                                    <a:gd name="connsiteX209" fmla="*/ 1578 w 535931"/>
                                    <a:gd name="connsiteY209" fmla="*/ 27395 h 626968"/>
                                    <a:gd name="connsiteX210" fmla="*/ 5388 w 535931"/>
                                    <a:gd name="connsiteY210" fmla="*/ 19854 h 626968"/>
                                    <a:gd name="connsiteX211" fmla="*/ 13008 w 535931"/>
                                    <a:gd name="connsiteY211" fmla="*/ 12313 h 626968"/>
                                    <a:gd name="connsiteX212" fmla="*/ 16818 w 535931"/>
                                    <a:gd name="connsiteY212" fmla="*/ 1002 h 62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535931" h="626968">
                                      <a:moveTo>
                                        <a:pt x="407199" y="546090"/>
                                      </a:moveTo>
                                      <a:cubicBezTo>
                                        <a:pt x="410951" y="538570"/>
                                        <a:pt x="414704" y="553610"/>
                                        <a:pt x="414704" y="561129"/>
                                      </a:cubicBezTo>
                                      <a:cubicBezTo>
                                        <a:pt x="418456" y="568649"/>
                                        <a:pt x="410951" y="568649"/>
                                        <a:pt x="407199" y="568649"/>
                                      </a:cubicBezTo>
                                      <a:cubicBezTo>
                                        <a:pt x="403447" y="572409"/>
                                        <a:pt x="403447" y="579929"/>
                                        <a:pt x="407199" y="587449"/>
                                      </a:cubicBezTo>
                                      <a:cubicBezTo>
                                        <a:pt x="410951" y="594969"/>
                                        <a:pt x="399695" y="606248"/>
                                        <a:pt x="399695" y="606248"/>
                                      </a:cubicBezTo>
                                      <a:cubicBezTo>
                                        <a:pt x="399695" y="606248"/>
                                        <a:pt x="395942" y="602488"/>
                                        <a:pt x="392190" y="598728"/>
                                      </a:cubicBezTo>
                                      <a:cubicBezTo>
                                        <a:pt x="392190" y="594969"/>
                                        <a:pt x="388438" y="598728"/>
                                        <a:pt x="384686" y="606248"/>
                                      </a:cubicBezTo>
                                      <a:cubicBezTo>
                                        <a:pt x="384686" y="610008"/>
                                        <a:pt x="380933" y="602488"/>
                                        <a:pt x="380933" y="602488"/>
                                      </a:cubicBezTo>
                                      <a:cubicBezTo>
                                        <a:pt x="377181" y="598728"/>
                                        <a:pt x="377181" y="591209"/>
                                        <a:pt x="380933" y="594969"/>
                                      </a:cubicBezTo>
                                      <a:cubicBezTo>
                                        <a:pt x="388438" y="598728"/>
                                        <a:pt x="384686" y="587449"/>
                                        <a:pt x="388438" y="587449"/>
                                      </a:cubicBezTo>
                                      <a:cubicBezTo>
                                        <a:pt x="392190" y="587449"/>
                                        <a:pt x="392190" y="587449"/>
                                        <a:pt x="392190" y="583689"/>
                                      </a:cubicBezTo>
                                      <a:cubicBezTo>
                                        <a:pt x="392190" y="579929"/>
                                        <a:pt x="395942" y="576169"/>
                                        <a:pt x="399695" y="568649"/>
                                      </a:cubicBezTo>
                                      <a:cubicBezTo>
                                        <a:pt x="403447" y="561129"/>
                                        <a:pt x="403447" y="561129"/>
                                        <a:pt x="399695" y="553610"/>
                                      </a:cubicBezTo>
                                      <a:cubicBezTo>
                                        <a:pt x="399695" y="549850"/>
                                        <a:pt x="403447" y="553610"/>
                                        <a:pt x="407199" y="546090"/>
                                      </a:cubicBezTo>
                                      <a:close/>
                                      <a:moveTo>
                                        <a:pt x="490528" y="463957"/>
                                      </a:moveTo>
                                      <a:cubicBezTo>
                                        <a:pt x="497513" y="463957"/>
                                        <a:pt x="501006" y="467728"/>
                                        <a:pt x="497513" y="471498"/>
                                      </a:cubicBezTo>
                                      <a:cubicBezTo>
                                        <a:pt x="497513" y="479039"/>
                                        <a:pt x="490528" y="475268"/>
                                        <a:pt x="494021" y="479039"/>
                                      </a:cubicBezTo>
                                      <a:cubicBezTo>
                                        <a:pt x="494021" y="482809"/>
                                        <a:pt x="490528" y="482809"/>
                                        <a:pt x="490528" y="486579"/>
                                      </a:cubicBezTo>
                                      <a:cubicBezTo>
                                        <a:pt x="487036" y="490350"/>
                                        <a:pt x="483543" y="494120"/>
                                        <a:pt x="483543" y="490350"/>
                                      </a:cubicBezTo>
                                      <a:cubicBezTo>
                                        <a:pt x="483543" y="490350"/>
                                        <a:pt x="483543" y="463957"/>
                                        <a:pt x="490528" y="463957"/>
                                      </a:cubicBezTo>
                                      <a:close/>
                                      <a:moveTo>
                                        <a:pt x="102737" y="162916"/>
                                      </a:moveTo>
                                      <a:cubicBezTo>
                                        <a:pt x="102737" y="170435"/>
                                        <a:pt x="106505" y="174194"/>
                                        <a:pt x="114042" y="177953"/>
                                      </a:cubicBezTo>
                                      <a:cubicBezTo>
                                        <a:pt x="121580" y="177953"/>
                                        <a:pt x="129117" y="177953"/>
                                        <a:pt x="136654" y="181712"/>
                                      </a:cubicBezTo>
                                      <a:cubicBezTo>
                                        <a:pt x="140423" y="185472"/>
                                        <a:pt x="140423" y="189231"/>
                                        <a:pt x="147960" y="189231"/>
                                      </a:cubicBezTo>
                                      <a:cubicBezTo>
                                        <a:pt x="155497" y="185472"/>
                                        <a:pt x="159266" y="189231"/>
                                        <a:pt x="163034" y="185472"/>
                                      </a:cubicBezTo>
                                      <a:cubicBezTo>
                                        <a:pt x="166803" y="181712"/>
                                        <a:pt x="166803" y="181712"/>
                                        <a:pt x="170571" y="185472"/>
                                      </a:cubicBezTo>
                                      <a:cubicBezTo>
                                        <a:pt x="174340" y="189231"/>
                                        <a:pt x="174340" y="192990"/>
                                        <a:pt x="181877" y="196749"/>
                                      </a:cubicBezTo>
                                      <a:cubicBezTo>
                                        <a:pt x="193183" y="196749"/>
                                        <a:pt x="193183" y="196749"/>
                                        <a:pt x="196951" y="200508"/>
                                      </a:cubicBezTo>
                                      <a:cubicBezTo>
                                        <a:pt x="200720" y="200508"/>
                                        <a:pt x="204489" y="204268"/>
                                        <a:pt x="212026" y="204268"/>
                                      </a:cubicBezTo>
                                      <a:cubicBezTo>
                                        <a:pt x="215794" y="208027"/>
                                        <a:pt x="219563" y="211786"/>
                                        <a:pt x="227100" y="219304"/>
                                      </a:cubicBezTo>
                                      <a:cubicBezTo>
                                        <a:pt x="234637" y="223064"/>
                                        <a:pt x="238406" y="226823"/>
                                        <a:pt x="245943" y="226823"/>
                                      </a:cubicBezTo>
                                      <a:cubicBezTo>
                                        <a:pt x="249712" y="230582"/>
                                        <a:pt x="272323" y="241860"/>
                                        <a:pt x="294935" y="241860"/>
                                      </a:cubicBezTo>
                                      <a:cubicBezTo>
                                        <a:pt x="313778" y="245619"/>
                                        <a:pt x="317546" y="245619"/>
                                        <a:pt x="321315" y="238100"/>
                                      </a:cubicBezTo>
                                      <a:cubicBezTo>
                                        <a:pt x="328852" y="234341"/>
                                        <a:pt x="328852" y="226823"/>
                                        <a:pt x="332621" y="230582"/>
                                      </a:cubicBezTo>
                                      <a:cubicBezTo>
                                        <a:pt x="340158" y="230582"/>
                                        <a:pt x="340158" y="238100"/>
                                        <a:pt x="347695" y="241860"/>
                                      </a:cubicBezTo>
                                      <a:cubicBezTo>
                                        <a:pt x="351464" y="245619"/>
                                        <a:pt x="359001" y="241860"/>
                                        <a:pt x="351464" y="234341"/>
                                      </a:cubicBezTo>
                                      <a:cubicBezTo>
                                        <a:pt x="343927" y="230582"/>
                                        <a:pt x="343927" y="226823"/>
                                        <a:pt x="347695" y="223064"/>
                                      </a:cubicBezTo>
                                      <a:cubicBezTo>
                                        <a:pt x="355232" y="219304"/>
                                        <a:pt x="366538" y="215545"/>
                                        <a:pt x="377844" y="215545"/>
                                      </a:cubicBezTo>
                                      <a:cubicBezTo>
                                        <a:pt x="392918" y="215545"/>
                                        <a:pt x="392918" y="215545"/>
                                        <a:pt x="396687" y="211786"/>
                                      </a:cubicBezTo>
                                      <a:cubicBezTo>
                                        <a:pt x="400455" y="211786"/>
                                        <a:pt x="400455" y="211786"/>
                                        <a:pt x="407993" y="215545"/>
                                      </a:cubicBezTo>
                                      <a:cubicBezTo>
                                        <a:pt x="415530" y="215545"/>
                                        <a:pt x="415530" y="219304"/>
                                        <a:pt x="419298" y="215545"/>
                                      </a:cubicBezTo>
                                      <a:cubicBezTo>
                                        <a:pt x="423067" y="211786"/>
                                        <a:pt x="438141" y="192990"/>
                                        <a:pt x="441910" y="192990"/>
                                      </a:cubicBezTo>
                                      <a:cubicBezTo>
                                        <a:pt x="449447" y="192990"/>
                                        <a:pt x="453216" y="196749"/>
                                        <a:pt x="456984" y="200508"/>
                                      </a:cubicBezTo>
                                      <a:cubicBezTo>
                                        <a:pt x="460753" y="204268"/>
                                        <a:pt x="464522" y="204268"/>
                                        <a:pt x="468290" y="196749"/>
                                      </a:cubicBezTo>
                                      <a:cubicBezTo>
                                        <a:pt x="472059" y="189231"/>
                                        <a:pt x="479596" y="177953"/>
                                        <a:pt x="483365" y="181712"/>
                                      </a:cubicBezTo>
                                      <a:cubicBezTo>
                                        <a:pt x="487133" y="181712"/>
                                        <a:pt x="494670" y="189231"/>
                                        <a:pt x="498439" y="192990"/>
                                      </a:cubicBezTo>
                                      <a:cubicBezTo>
                                        <a:pt x="505976" y="192990"/>
                                        <a:pt x="505976" y="196749"/>
                                        <a:pt x="505976" y="196749"/>
                                      </a:cubicBezTo>
                                      <a:cubicBezTo>
                                        <a:pt x="509745" y="200508"/>
                                        <a:pt x="521050" y="211786"/>
                                        <a:pt x="517282" y="215545"/>
                                      </a:cubicBezTo>
                                      <a:cubicBezTo>
                                        <a:pt x="517282" y="219304"/>
                                        <a:pt x="517282" y="223064"/>
                                        <a:pt x="517282" y="226823"/>
                                      </a:cubicBezTo>
                                      <a:cubicBezTo>
                                        <a:pt x="517282" y="226823"/>
                                        <a:pt x="513513" y="238100"/>
                                        <a:pt x="517282" y="249378"/>
                                      </a:cubicBezTo>
                                      <a:cubicBezTo>
                                        <a:pt x="524819" y="260656"/>
                                        <a:pt x="517282" y="264415"/>
                                        <a:pt x="517282" y="264415"/>
                                      </a:cubicBezTo>
                                      <a:cubicBezTo>
                                        <a:pt x="513513" y="268174"/>
                                        <a:pt x="524819" y="264415"/>
                                        <a:pt x="521050" y="268174"/>
                                      </a:cubicBezTo>
                                      <a:cubicBezTo>
                                        <a:pt x="521050" y="275692"/>
                                        <a:pt x="513513" y="294488"/>
                                        <a:pt x="517282" y="298248"/>
                                      </a:cubicBezTo>
                                      <a:cubicBezTo>
                                        <a:pt x="517282" y="305766"/>
                                        <a:pt x="517282" y="332080"/>
                                        <a:pt x="517282" y="339599"/>
                                      </a:cubicBezTo>
                                      <a:cubicBezTo>
                                        <a:pt x="513513" y="343358"/>
                                        <a:pt x="517282" y="347117"/>
                                        <a:pt x="517282" y="354636"/>
                                      </a:cubicBezTo>
                                      <a:cubicBezTo>
                                        <a:pt x="517282" y="358395"/>
                                        <a:pt x="513513" y="365913"/>
                                        <a:pt x="517282" y="373432"/>
                                      </a:cubicBezTo>
                                      <a:cubicBezTo>
                                        <a:pt x="517282" y="377191"/>
                                        <a:pt x="524819" y="388468"/>
                                        <a:pt x="524819" y="392228"/>
                                      </a:cubicBezTo>
                                      <a:cubicBezTo>
                                        <a:pt x="524819" y="395987"/>
                                        <a:pt x="524819" y="414783"/>
                                        <a:pt x="521050" y="414783"/>
                                      </a:cubicBezTo>
                                      <a:cubicBezTo>
                                        <a:pt x="517282" y="411024"/>
                                        <a:pt x="509745" y="414783"/>
                                        <a:pt x="513513" y="403505"/>
                                      </a:cubicBezTo>
                                      <a:cubicBezTo>
                                        <a:pt x="521050" y="395987"/>
                                        <a:pt x="521050" y="392228"/>
                                        <a:pt x="517282" y="388468"/>
                                      </a:cubicBezTo>
                                      <a:cubicBezTo>
                                        <a:pt x="513513" y="384709"/>
                                        <a:pt x="505976" y="384709"/>
                                        <a:pt x="505976" y="380950"/>
                                      </a:cubicBezTo>
                                      <a:cubicBezTo>
                                        <a:pt x="505976" y="377191"/>
                                        <a:pt x="509745" y="369672"/>
                                        <a:pt x="505976" y="373432"/>
                                      </a:cubicBezTo>
                                      <a:cubicBezTo>
                                        <a:pt x="502207" y="373432"/>
                                        <a:pt x="498439" y="380950"/>
                                        <a:pt x="502207" y="384709"/>
                                      </a:cubicBezTo>
                                      <a:cubicBezTo>
                                        <a:pt x="502207" y="388468"/>
                                        <a:pt x="498439" y="384709"/>
                                        <a:pt x="494670" y="388468"/>
                                      </a:cubicBezTo>
                                      <a:cubicBezTo>
                                        <a:pt x="490902" y="395987"/>
                                        <a:pt x="487133" y="411024"/>
                                        <a:pt x="483365" y="414783"/>
                                      </a:cubicBezTo>
                                      <a:cubicBezTo>
                                        <a:pt x="483365" y="418542"/>
                                        <a:pt x="479596" y="418542"/>
                                        <a:pt x="483365" y="426060"/>
                                      </a:cubicBezTo>
                                      <a:cubicBezTo>
                                        <a:pt x="483365" y="429820"/>
                                        <a:pt x="487133" y="448616"/>
                                        <a:pt x="483365" y="452375"/>
                                      </a:cubicBezTo>
                                      <a:cubicBezTo>
                                        <a:pt x="475827" y="456134"/>
                                        <a:pt x="468290" y="452375"/>
                                        <a:pt x="472059" y="456134"/>
                                      </a:cubicBezTo>
                                      <a:cubicBezTo>
                                        <a:pt x="472059" y="459893"/>
                                        <a:pt x="479596" y="474930"/>
                                        <a:pt x="475827" y="482448"/>
                                      </a:cubicBezTo>
                                      <a:cubicBezTo>
                                        <a:pt x="475827" y="493726"/>
                                        <a:pt x="468290" y="501244"/>
                                        <a:pt x="464522" y="505004"/>
                                      </a:cubicBezTo>
                                      <a:cubicBezTo>
                                        <a:pt x="464522" y="508763"/>
                                        <a:pt x="472059" y="501244"/>
                                        <a:pt x="475827" y="505004"/>
                                      </a:cubicBezTo>
                                      <a:cubicBezTo>
                                        <a:pt x="479596" y="508763"/>
                                        <a:pt x="483365" y="516281"/>
                                        <a:pt x="479596" y="523800"/>
                                      </a:cubicBezTo>
                                      <a:cubicBezTo>
                                        <a:pt x="479596" y="527559"/>
                                        <a:pt x="475827" y="538836"/>
                                        <a:pt x="479596" y="546355"/>
                                      </a:cubicBezTo>
                                      <a:cubicBezTo>
                                        <a:pt x="479596" y="553873"/>
                                        <a:pt x="487133" y="553873"/>
                                        <a:pt x="483365" y="557632"/>
                                      </a:cubicBezTo>
                                      <a:cubicBezTo>
                                        <a:pt x="479596" y="565151"/>
                                        <a:pt x="479596" y="565151"/>
                                        <a:pt x="475827" y="565151"/>
                                      </a:cubicBezTo>
                                      <a:cubicBezTo>
                                        <a:pt x="475827" y="565151"/>
                                        <a:pt x="464522" y="550114"/>
                                        <a:pt x="468290" y="553873"/>
                                      </a:cubicBezTo>
                                      <a:cubicBezTo>
                                        <a:pt x="468290" y="561392"/>
                                        <a:pt x="468290" y="557632"/>
                                        <a:pt x="464522" y="561392"/>
                                      </a:cubicBezTo>
                                      <a:cubicBezTo>
                                        <a:pt x="460753" y="561392"/>
                                        <a:pt x="460753" y="565151"/>
                                        <a:pt x="453216" y="561392"/>
                                      </a:cubicBezTo>
                                      <a:cubicBezTo>
                                        <a:pt x="449447" y="553873"/>
                                        <a:pt x="449447" y="550114"/>
                                        <a:pt x="449447" y="550114"/>
                                      </a:cubicBezTo>
                                      <a:cubicBezTo>
                                        <a:pt x="449447" y="550114"/>
                                        <a:pt x="441910" y="538836"/>
                                        <a:pt x="441910" y="535077"/>
                                      </a:cubicBezTo>
                                      <a:cubicBezTo>
                                        <a:pt x="438141" y="531318"/>
                                        <a:pt x="438141" y="531318"/>
                                        <a:pt x="441910" y="527559"/>
                                      </a:cubicBezTo>
                                      <a:cubicBezTo>
                                        <a:pt x="445679" y="523800"/>
                                        <a:pt x="449447" y="516281"/>
                                        <a:pt x="449447" y="523800"/>
                                      </a:cubicBezTo>
                                      <a:cubicBezTo>
                                        <a:pt x="449447" y="527559"/>
                                        <a:pt x="453216" y="531318"/>
                                        <a:pt x="460753" y="535077"/>
                                      </a:cubicBezTo>
                                      <a:cubicBezTo>
                                        <a:pt x="464522" y="535077"/>
                                        <a:pt x="472059" y="535077"/>
                                        <a:pt x="468290" y="527559"/>
                                      </a:cubicBezTo>
                                      <a:cubicBezTo>
                                        <a:pt x="464522" y="520040"/>
                                        <a:pt x="464522" y="512522"/>
                                        <a:pt x="460753" y="512522"/>
                                      </a:cubicBezTo>
                                      <a:cubicBezTo>
                                        <a:pt x="456984" y="512522"/>
                                        <a:pt x="441910" y="512522"/>
                                        <a:pt x="441910" y="508763"/>
                                      </a:cubicBezTo>
                                      <a:cubicBezTo>
                                        <a:pt x="441910" y="505004"/>
                                        <a:pt x="438141" y="497485"/>
                                        <a:pt x="430604" y="501244"/>
                                      </a:cubicBezTo>
                                      <a:cubicBezTo>
                                        <a:pt x="423067" y="505004"/>
                                        <a:pt x="430604" y="512522"/>
                                        <a:pt x="426836" y="520040"/>
                                      </a:cubicBezTo>
                                      <a:cubicBezTo>
                                        <a:pt x="426836" y="527559"/>
                                        <a:pt x="426836" y="531318"/>
                                        <a:pt x="423067" y="527559"/>
                                      </a:cubicBezTo>
                                      <a:cubicBezTo>
                                        <a:pt x="423067" y="527559"/>
                                        <a:pt x="423067" y="516281"/>
                                        <a:pt x="419298" y="512522"/>
                                      </a:cubicBezTo>
                                      <a:cubicBezTo>
                                        <a:pt x="415530" y="508763"/>
                                        <a:pt x="407993" y="501244"/>
                                        <a:pt x="404224" y="497485"/>
                                      </a:cubicBezTo>
                                      <a:cubicBezTo>
                                        <a:pt x="400455" y="497485"/>
                                        <a:pt x="400455" y="505004"/>
                                        <a:pt x="404224" y="512522"/>
                                      </a:cubicBezTo>
                                      <a:cubicBezTo>
                                        <a:pt x="404224" y="523800"/>
                                        <a:pt x="404224" y="523800"/>
                                        <a:pt x="400455" y="527559"/>
                                      </a:cubicBezTo>
                                      <a:cubicBezTo>
                                        <a:pt x="400455" y="535077"/>
                                        <a:pt x="396687" y="535077"/>
                                        <a:pt x="400455" y="542596"/>
                                      </a:cubicBezTo>
                                      <a:cubicBezTo>
                                        <a:pt x="400455" y="546355"/>
                                        <a:pt x="392918" y="550114"/>
                                        <a:pt x="396687" y="557632"/>
                                      </a:cubicBezTo>
                                      <a:cubicBezTo>
                                        <a:pt x="396687" y="565151"/>
                                        <a:pt x="396687" y="576428"/>
                                        <a:pt x="389150" y="572669"/>
                                      </a:cubicBezTo>
                                      <a:cubicBezTo>
                                        <a:pt x="385381" y="572669"/>
                                        <a:pt x="377844" y="568910"/>
                                        <a:pt x="377844" y="561392"/>
                                      </a:cubicBezTo>
                                      <a:cubicBezTo>
                                        <a:pt x="381612" y="557632"/>
                                        <a:pt x="377844" y="553873"/>
                                        <a:pt x="374075" y="557632"/>
                                      </a:cubicBezTo>
                                      <a:cubicBezTo>
                                        <a:pt x="370307" y="561392"/>
                                        <a:pt x="370307" y="557632"/>
                                        <a:pt x="370307" y="553873"/>
                                      </a:cubicBezTo>
                                      <a:cubicBezTo>
                                        <a:pt x="366538" y="550114"/>
                                        <a:pt x="362770" y="546355"/>
                                        <a:pt x="362770" y="550114"/>
                                      </a:cubicBezTo>
                                      <a:cubicBezTo>
                                        <a:pt x="366538" y="553873"/>
                                        <a:pt x="362770" y="561392"/>
                                        <a:pt x="370307" y="565151"/>
                                      </a:cubicBezTo>
                                      <a:cubicBezTo>
                                        <a:pt x="374075" y="568910"/>
                                        <a:pt x="377844" y="576428"/>
                                        <a:pt x="374075" y="576428"/>
                                      </a:cubicBezTo>
                                      <a:cubicBezTo>
                                        <a:pt x="366538" y="576428"/>
                                        <a:pt x="359001" y="580188"/>
                                        <a:pt x="362770" y="580188"/>
                                      </a:cubicBezTo>
                                      <a:cubicBezTo>
                                        <a:pt x="370307" y="583947"/>
                                        <a:pt x="370307" y="583947"/>
                                        <a:pt x="370307" y="587706"/>
                                      </a:cubicBezTo>
                                      <a:cubicBezTo>
                                        <a:pt x="366538" y="591465"/>
                                        <a:pt x="362770" y="595224"/>
                                        <a:pt x="362770" y="595224"/>
                                      </a:cubicBezTo>
                                      <a:cubicBezTo>
                                        <a:pt x="359001" y="595224"/>
                                        <a:pt x="362770" y="598984"/>
                                        <a:pt x="362770" y="598984"/>
                                      </a:cubicBezTo>
                                      <a:cubicBezTo>
                                        <a:pt x="366538" y="598984"/>
                                        <a:pt x="362770" y="602743"/>
                                        <a:pt x="362770" y="602743"/>
                                      </a:cubicBezTo>
                                      <a:cubicBezTo>
                                        <a:pt x="359001" y="602743"/>
                                        <a:pt x="359001" y="606502"/>
                                        <a:pt x="359001" y="610261"/>
                                      </a:cubicBezTo>
                                      <a:cubicBezTo>
                                        <a:pt x="355232" y="610261"/>
                                        <a:pt x="355232" y="617780"/>
                                        <a:pt x="355232" y="617780"/>
                                      </a:cubicBezTo>
                                      <a:cubicBezTo>
                                        <a:pt x="359001" y="617780"/>
                                        <a:pt x="359001" y="625298"/>
                                        <a:pt x="355232" y="625298"/>
                                      </a:cubicBezTo>
                                      <a:cubicBezTo>
                                        <a:pt x="351464" y="629057"/>
                                        <a:pt x="347695" y="625298"/>
                                        <a:pt x="340158" y="625298"/>
                                      </a:cubicBezTo>
                                      <a:cubicBezTo>
                                        <a:pt x="332621" y="629057"/>
                                        <a:pt x="328852" y="625298"/>
                                        <a:pt x="325084" y="621539"/>
                                      </a:cubicBezTo>
                                      <a:cubicBezTo>
                                        <a:pt x="321315" y="617780"/>
                                        <a:pt x="317546" y="602743"/>
                                        <a:pt x="313778" y="606502"/>
                                      </a:cubicBezTo>
                                      <a:cubicBezTo>
                                        <a:pt x="313778" y="610261"/>
                                        <a:pt x="313778" y="614020"/>
                                        <a:pt x="302472" y="614020"/>
                                      </a:cubicBezTo>
                                      <a:cubicBezTo>
                                        <a:pt x="294935" y="614020"/>
                                        <a:pt x="283629" y="606502"/>
                                        <a:pt x="279860" y="606502"/>
                                      </a:cubicBezTo>
                                      <a:cubicBezTo>
                                        <a:pt x="272323" y="610261"/>
                                        <a:pt x="272323" y="614020"/>
                                        <a:pt x="268555" y="610261"/>
                                      </a:cubicBezTo>
                                      <a:cubicBezTo>
                                        <a:pt x="264786" y="610261"/>
                                        <a:pt x="257249" y="610261"/>
                                        <a:pt x="257249" y="610261"/>
                                      </a:cubicBezTo>
                                      <a:cubicBezTo>
                                        <a:pt x="253480" y="614020"/>
                                        <a:pt x="253480" y="614020"/>
                                        <a:pt x="253480" y="606502"/>
                                      </a:cubicBezTo>
                                      <a:cubicBezTo>
                                        <a:pt x="253480" y="602743"/>
                                        <a:pt x="249712" y="595224"/>
                                        <a:pt x="245943" y="591465"/>
                                      </a:cubicBezTo>
                                      <a:cubicBezTo>
                                        <a:pt x="242175" y="591465"/>
                                        <a:pt x="245943" y="587706"/>
                                        <a:pt x="249712" y="587706"/>
                                      </a:cubicBezTo>
                                      <a:cubicBezTo>
                                        <a:pt x="253480" y="583947"/>
                                        <a:pt x="261018" y="580188"/>
                                        <a:pt x="264786" y="583947"/>
                                      </a:cubicBezTo>
                                      <a:cubicBezTo>
                                        <a:pt x="264786" y="587706"/>
                                        <a:pt x="268555" y="591465"/>
                                        <a:pt x="272323" y="591465"/>
                                      </a:cubicBezTo>
                                      <a:cubicBezTo>
                                        <a:pt x="272323" y="587706"/>
                                        <a:pt x="279860" y="583947"/>
                                        <a:pt x="276092" y="580188"/>
                                      </a:cubicBezTo>
                                      <a:cubicBezTo>
                                        <a:pt x="272323" y="576428"/>
                                        <a:pt x="268555" y="576428"/>
                                        <a:pt x="264786" y="576428"/>
                                      </a:cubicBezTo>
                                      <a:cubicBezTo>
                                        <a:pt x="261018" y="580188"/>
                                        <a:pt x="261018" y="576428"/>
                                        <a:pt x="257249" y="576428"/>
                                      </a:cubicBezTo>
                                      <a:cubicBezTo>
                                        <a:pt x="253480" y="576428"/>
                                        <a:pt x="249712" y="572669"/>
                                        <a:pt x="245943" y="568910"/>
                                      </a:cubicBezTo>
                                      <a:cubicBezTo>
                                        <a:pt x="242175" y="565151"/>
                                        <a:pt x="242175" y="565151"/>
                                        <a:pt x="238406" y="568910"/>
                                      </a:cubicBezTo>
                                      <a:cubicBezTo>
                                        <a:pt x="238406" y="568910"/>
                                        <a:pt x="238406" y="576428"/>
                                        <a:pt x="234637" y="576428"/>
                                      </a:cubicBezTo>
                                      <a:cubicBezTo>
                                        <a:pt x="230869" y="572669"/>
                                        <a:pt x="230869" y="568910"/>
                                        <a:pt x="223332" y="561392"/>
                                      </a:cubicBezTo>
                                      <a:cubicBezTo>
                                        <a:pt x="219563" y="553873"/>
                                        <a:pt x="212026" y="546355"/>
                                        <a:pt x="212026" y="542596"/>
                                      </a:cubicBezTo>
                                      <a:cubicBezTo>
                                        <a:pt x="212026" y="535077"/>
                                        <a:pt x="204489" y="520040"/>
                                        <a:pt x="196951" y="523800"/>
                                      </a:cubicBezTo>
                                      <a:cubicBezTo>
                                        <a:pt x="189414" y="523800"/>
                                        <a:pt x="189414" y="512522"/>
                                        <a:pt x="189414" y="508763"/>
                                      </a:cubicBezTo>
                                      <a:cubicBezTo>
                                        <a:pt x="185646" y="508763"/>
                                        <a:pt x="178109" y="493726"/>
                                        <a:pt x="178109" y="486208"/>
                                      </a:cubicBezTo>
                                      <a:cubicBezTo>
                                        <a:pt x="174340" y="478689"/>
                                        <a:pt x="178109" y="474930"/>
                                        <a:pt x="170571" y="471171"/>
                                      </a:cubicBezTo>
                                      <a:cubicBezTo>
                                        <a:pt x="163034" y="467412"/>
                                        <a:pt x="166803" y="467412"/>
                                        <a:pt x="166803" y="463652"/>
                                      </a:cubicBezTo>
                                      <a:cubicBezTo>
                                        <a:pt x="166803" y="459893"/>
                                        <a:pt x="166803" y="459893"/>
                                        <a:pt x="166803" y="456134"/>
                                      </a:cubicBezTo>
                                      <a:cubicBezTo>
                                        <a:pt x="163034" y="452375"/>
                                        <a:pt x="155497" y="418542"/>
                                        <a:pt x="155497" y="414783"/>
                                      </a:cubicBezTo>
                                      <a:cubicBezTo>
                                        <a:pt x="155497" y="411024"/>
                                        <a:pt x="155497" y="403505"/>
                                        <a:pt x="163034" y="411024"/>
                                      </a:cubicBezTo>
                                      <a:cubicBezTo>
                                        <a:pt x="170571" y="422301"/>
                                        <a:pt x="185646" y="433579"/>
                                        <a:pt x="185646" y="437338"/>
                                      </a:cubicBezTo>
                                      <a:cubicBezTo>
                                        <a:pt x="185646" y="444856"/>
                                        <a:pt x="185646" y="459893"/>
                                        <a:pt x="189414" y="452375"/>
                                      </a:cubicBezTo>
                                      <a:cubicBezTo>
                                        <a:pt x="189414" y="441097"/>
                                        <a:pt x="185646" y="437338"/>
                                        <a:pt x="193183" y="437338"/>
                                      </a:cubicBezTo>
                                      <a:cubicBezTo>
                                        <a:pt x="196951" y="437338"/>
                                        <a:pt x="196951" y="429820"/>
                                        <a:pt x="196951" y="426060"/>
                                      </a:cubicBezTo>
                                      <a:cubicBezTo>
                                        <a:pt x="196951" y="426060"/>
                                        <a:pt x="185646" y="426060"/>
                                        <a:pt x="185646" y="422301"/>
                                      </a:cubicBezTo>
                                      <a:cubicBezTo>
                                        <a:pt x="181877" y="418542"/>
                                        <a:pt x="174340" y="388468"/>
                                        <a:pt x="170571" y="395987"/>
                                      </a:cubicBezTo>
                                      <a:cubicBezTo>
                                        <a:pt x="166803" y="403505"/>
                                        <a:pt x="159266" y="407264"/>
                                        <a:pt x="163034" y="403505"/>
                                      </a:cubicBezTo>
                                      <a:cubicBezTo>
                                        <a:pt x="166803" y="395987"/>
                                        <a:pt x="163034" y="377191"/>
                                        <a:pt x="159266" y="373432"/>
                                      </a:cubicBezTo>
                                      <a:cubicBezTo>
                                        <a:pt x="159266" y="373432"/>
                                        <a:pt x="125348" y="332080"/>
                                        <a:pt x="125348" y="324562"/>
                                      </a:cubicBezTo>
                                      <a:cubicBezTo>
                                        <a:pt x="121580" y="317044"/>
                                        <a:pt x="121580" y="305766"/>
                                        <a:pt x="117811" y="298248"/>
                                      </a:cubicBezTo>
                                      <a:cubicBezTo>
                                        <a:pt x="110274" y="294488"/>
                                        <a:pt x="102737" y="286970"/>
                                        <a:pt x="106505" y="279452"/>
                                      </a:cubicBezTo>
                                      <a:cubicBezTo>
                                        <a:pt x="110274" y="275692"/>
                                        <a:pt x="110274" y="268174"/>
                                        <a:pt x="106505" y="264415"/>
                                      </a:cubicBezTo>
                                      <a:cubicBezTo>
                                        <a:pt x="102737" y="260656"/>
                                        <a:pt x="95200" y="241860"/>
                                        <a:pt x="95200" y="234341"/>
                                      </a:cubicBezTo>
                                      <a:cubicBezTo>
                                        <a:pt x="95200" y="226823"/>
                                        <a:pt x="91431" y="219304"/>
                                        <a:pt x="91431" y="211786"/>
                                      </a:cubicBezTo>
                                      <a:cubicBezTo>
                                        <a:pt x="91431" y="204268"/>
                                        <a:pt x="98968" y="200508"/>
                                        <a:pt x="98968" y="196749"/>
                                      </a:cubicBezTo>
                                      <a:cubicBezTo>
                                        <a:pt x="98968" y="189231"/>
                                        <a:pt x="98968" y="177953"/>
                                        <a:pt x="98968" y="177953"/>
                                      </a:cubicBezTo>
                                      <a:cubicBezTo>
                                        <a:pt x="98968" y="177953"/>
                                        <a:pt x="98968" y="159157"/>
                                        <a:pt x="102737" y="162916"/>
                                      </a:cubicBezTo>
                                      <a:close/>
                                      <a:moveTo>
                                        <a:pt x="126752" y="161836"/>
                                      </a:moveTo>
                                      <a:cubicBezTo>
                                        <a:pt x="129530" y="162729"/>
                                        <a:pt x="133235" y="164515"/>
                                        <a:pt x="136939" y="166301"/>
                                      </a:cubicBezTo>
                                      <a:cubicBezTo>
                                        <a:pt x="140643" y="169873"/>
                                        <a:pt x="133235" y="169873"/>
                                        <a:pt x="125826" y="173445"/>
                                      </a:cubicBezTo>
                                      <a:cubicBezTo>
                                        <a:pt x="118418" y="173445"/>
                                        <a:pt x="122122" y="162729"/>
                                        <a:pt x="122122" y="162729"/>
                                      </a:cubicBezTo>
                                      <a:cubicBezTo>
                                        <a:pt x="122122" y="160943"/>
                                        <a:pt x="123974" y="160943"/>
                                        <a:pt x="126752" y="161836"/>
                                      </a:cubicBezTo>
                                      <a:close/>
                                      <a:moveTo>
                                        <a:pt x="506086" y="140107"/>
                                      </a:moveTo>
                                      <a:cubicBezTo>
                                        <a:pt x="513706" y="140107"/>
                                        <a:pt x="509896" y="143679"/>
                                        <a:pt x="506086" y="150823"/>
                                      </a:cubicBezTo>
                                      <a:cubicBezTo>
                                        <a:pt x="506086" y="154395"/>
                                        <a:pt x="502276" y="154395"/>
                                        <a:pt x="498466" y="150823"/>
                                      </a:cubicBezTo>
                                      <a:cubicBezTo>
                                        <a:pt x="494656" y="150823"/>
                                        <a:pt x="494656" y="143679"/>
                                        <a:pt x="494656" y="143679"/>
                                      </a:cubicBezTo>
                                      <a:cubicBezTo>
                                        <a:pt x="498466" y="140107"/>
                                        <a:pt x="502276" y="140107"/>
                                        <a:pt x="506086" y="140107"/>
                                      </a:cubicBezTo>
                                      <a:close/>
                                      <a:moveTo>
                                        <a:pt x="111274" y="132170"/>
                                      </a:moveTo>
                                      <a:cubicBezTo>
                                        <a:pt x="115243" y="132170"/>
                                        <a:pt x="111274" y="147252"/>
                                        <a:pt x="107305" y="154792"/>
                                      </a:cubicBezTo>
                                      <a:cubicBezTo>
                                        <a:pt x="103337" y="162333"/>
                                        <a:pt x="103337" y="139711"/>
                                        <a:pt x="103337" y="139711"/>
                                      </a:cubicBezTo>
                                      <a:cubicBezTo>
                                        <a:pt x="99368" y="135941"/>
                                        <a:pt x="107305" y="132170"/>
                                        <a:pt x="111274" y="132170"/>
                                      </a:cubicBezTo>
                                      <a:close/>
                                      <a:moveTo>
                                        <a:pt x="129134" y="124232"/>
                                      </a:moveTo>
                                      <a:cubicBezTo>
                                        <a:pt x="132706" y="124232"/>
                                        <a:pt x="132706" y="132699"/>
                                        <a:pt x="125562" y="132699"/>
                                      </a:cubicBezTo>
                                      <a:cubicBezTo>
                                        <a:pt x="121990" y="136932"/>
                                        <a:pt x="118418" y="132699"/>
                                        <a:pt x="118418" y="132699"/>
                                      </a:cubicBezTo>
                                      <a:cubicBezTo>
                                        <a:pt x="118418" y="124232"/>
                                        <a:pt x="125562" y="124232"/>
                                        <a:pt x="129134" y="124232"/>
                                      </a:cubicBezTo>
                                      <a:close/>
                                      <a:moveTo>
                                        <a:pt x="519739" y="112302"/>
                                      </a:moveTo>
                                      <a:cubicBezTo>
                                        <a:pt x="520691" y="111830"/>
                                        <a:pt x="520691" y="111830"/>
                                        <a:pt x="520691" y="113716"/>
                                      </a:cubicBezTo>
                                      <a:cubicBezTo>
                                        <a:pt x="524501" y="117486"/>
                                        <a:pt x="532121" y="121256"/>
                                        <a:pt x="535931" y="128797"/>
                                      </a:cubicBezTo>
                                      <a:cubicBezTo>
                                        <a:pt x="535931" y="132567"/>
                                        <a:pt x="532121" y="132567"/>
                                        <a:pt x="532121" y="136338"/>
                                      </a:cubicBezTo>
                                      <a:cubicBezTo>
                                        <a:pt x="528311" y="140108"/>
                                        <a:pt x="528311" y="140108"/>
                                        <a:pt x="524501" y="140108"/>
                                      </a:cubicBezTo>
                                      <a:cubicBezTo>
                                        <a:pt x="520691" y="140108"/>
                                        <a:pt x="520691" y="136338"/>
                                        <a:pt x="516881" y="132567"/>
                                      </a:cubicBezTo>
                                      <a:cubicBezTo>
                                        <a:pt x="513071" y="128797"/>
                                        <a:pt x="494021" y="132567"/>
                                        <a:pt x="486401" y="132567"/>
                                      </a:cubicBezTo>
                                      <a:cubicBezTo>
                                        <a:pt x="478781" y="132567"/>
                                        <a:pt x="482591" y="125027"/>
                                        <a:pt x="482591" y="125027"/>
                                      </a:cubicBezTo>
                                      <a:cubicBezTo>
                                        <a:pt x="482591" y="125027"/>
                                        <a:pt x="486401" y="117486"/>
                                        <a:pt x="494021" y="117486"/>
                                      </a:cubicBezTo>
                                      <a:cubicBezTo>
                                        <a:pt x="497831" y="117486"/>
                                        <a:pt x="497831" y="121256"/>
                                        <a:pt x="501641" y="117486"/>
                                      </a:cubicBezTo>
                                      <a:cubicBezTo>
                                        <a:pt x="505451" y="117486"/>
                                        <a:pt x="509261" y="117486"/>
                                        <a:pt x="513071" y="113716"/>
                                      </a:cubicBezTo>
                                      <a:cubicBezTo>
                                        <a:pt x="516881" y="113716"/>
                                        <a:pt x="518786" y="112773"/>
                                        <a:pt x="519739" y="112302"/>
                                      </a:cubicBezTo>
                                      <a:close/>
                                      <a:moveTo>
                                        <a:pt x="479310" y="23227"/>
                                      </a:moveTo>
                                      <a:cubicBezTo>
                                        <a:pt x="479310" y="26998"/>
                                        <a:pt x="497831" y="57160"/>
                                        <a:pt x="501535" y="57160"/>
                                      </a:cubicBezTo>
                                      <a:cubicBezTo>
                                        <a:pt x="508944" y="60931"/>
                                        <a:pt x="516352" y="60931"/>
                                        <a:pt x="516352" y="64701"/>
                                      </a:cubicBezTo>
                                      <a:cubicBezTo>
                                        <a:pt x="516352" y="68471"/>
                                        <a:pt x="505239" y="83553"/>
                                        <a:pt x="512648" y="83553"/>
                                      </a:cubicBezTo>
                                      <a:cubicBezTo>
                                        <a:pt x="516352" y="83553"/>
                                        <a:pt x="520056" y="83553"/>
                                        <a:pt x="520056" y="87323"/>
                                      </a:cubicBezTo>
                                      <a:cubicBezTo>
                                        <a:pt x="520056" y="91093"/>
                                        <a:pt x="516352" y="94864"/>
                                        <a:pt x="516352" y="94864"/>
                                      </a:cubicBezTo>
                                      <a:cubicBezTo>
                                        <a:pt x="520056" y="98634"/>
                                        <a:pt x="520056" y="102404"/>
                                        <a:pt x="516352" y="102404"/>
                                      </a:cubicBezTo>
                                      <a:cubicBezTo>
                                        <a:pt x="508944" y="98634"/>
                                        <a:pt x="508944" y="94864"/>
                                        <a:pt x="505239" y="98634"/>
                                      </a:cubicBezTo>
                                      <a:cubicBezTo>
                                        <a:pt x="501535" y="106175"/>
                                        <a:pt x="497831" y="109945"/>
                                        <a:pt x="490423" y="106175"/>
                                      </a:cubicBezTo>
                                      <a:cubicBezTo>
                                        <a:pt x="486719" y="102404"/>
                                        <a:pt x="490423" y="98634"/>
                                        <a:pt x="486719" y="91093"/>
                                      </a:cubicBezTo>
                                      <a:cubicBezTo>
                                        <a:pt x="483014" y="87323"/>
                                        <a:pt x="471902" y="76012"/>
                                        <a:pt x="468198" y="64701"/>
                                      </a:cubicBezTo>
                                      <a:cubicBezTo>
                                        <a:pt x="468198" y="57160"/>
                                        <a:pt x="468198" y="49620"/>
                                        <a:pt x="460789" y="49620"/>
                                      </a:cubicBezTo>
                                      <a:cubicBezTo>
                                        <a:pt x="460789" y="49620"/>
                                        <a:pt x="453381" y="49620"/>
                                        <a:pt x="457085" y="45849"/>
                                      </a:cubicBezTo>
                                      <a:cubicBezTo>
                                        <a:pt x="460789" y="42079"/>
                                        <a:pt x="464494" y="38309"/>
                                        <a:pt x="464494" y="34538"/>
                                      </a:cubicBezTo>
                                      <a:cubicBezTo>
                                        <a:pt x="464494" y="34538"/>
                                        <a:pt x="464494" y="26998"/>
                                        <a:pt x="468198" y="26998"/>
                                      </a:cubicBezTo>
                                      <a:cubicBezTo>
                                        <a:pt x="471902" y="26998"/>
                                        <a:pt x="475606" y="19457"/>
                                        <a:pt x="479310" y="23227"/>
                                      </a:cubicBezTo>
                                      <a:close/>
                                      <a:moveTo>
                                        <a:pt x="16818" y="1002"/>
                                      </a:moveTo>
                                      <a:cubicBezTo>
                                        <a:pt x="20628" y="4773"/>
                                        <a:pt x="32058" y="12313"/>
                                        <a:pt x="32058" y="16084"/>
                                      </a:cubicBezTo>
                                      <a:cubicBezTo>
                                        <a:pt x="32058" y="19854"/>
                                        <a:pt x="32058" y="38706"/>
                                        <a:pt x="32058" y="46246"/>
                                      </a:cubicBezTo>
                                      <a:cubicBezTo>
                                        <a:pt x="32058" y="50017"/>
                                        <a:pt x="35868" y="53787"/>
                                        <a:pt x="35868" y="57557"/>
                                      </a:cubicBezTo>
                                      <a:cubicBezTo>
                                        <a:pt x="35868" y="61328"/>
                                        <a:pt x="32058" y="68868"/>
                                        <a:pt x="28248" y="72639"/>
                                      </a:cubicBezTo>
                                      <a:cubicBezTo>
                                        <a:pt x="24438" y="76409"/>
                                        <a:pt x="13008" y="87720"/>
                                        <a:pt x="9198" y="80179"/>
                                      </a:cubicBezTo>
                                      <a:cubicBezTo>
                                        <a:pt x="1578" y="76409"/>
                                        <a:pt x="9198" y="68868"/>
                                        <a:pt x="5388" y="61328"/>
                                      </a:cubicBezTo>
                                      <a:cubicBezTo>
                                        <a:pt x="1578" y="57557"/>
                                        <a:pt x="-2232" y="50017"/>
                                        <a:pt x="1578" y="46246"/>
                                      </a:cubicBezTo>
                                      <a:cubicBezTo>
                                        <a:pt x="1578" y="38706"/>
                                        <a:pt x="1578" y="34935"/>
                                        <a:pt x="1578" y="27395"/>
                                      </a:cubicBezTo>
                                      <a:cubicBezTo>
                                        <a:pt x="1578" y="23624"/>
                                        <a:pt x="1578" y="19854"/>
                                        <a:pt x="5388" y="19854"/>
                                      </a:cubicBezTo>
                                      <a:cubicBezTo>
                                        <a:pt x="5388" y="19854"/>
                                        <a:pt x="13008" y="16084"/>
                                        <a:pt x="13008" y="12313"/>
                                      </a:cubicBezTo>
                                      <a:cubicBezTo>
                                        <a:pt x="9198" y="4773"/>
                                        <a:pt x="9198" y="-2768"/>
                                        <a:pt x="16818" y="10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0" name="Freeform 154"/>
                              <wps:cNvSpPr>
                                <a:spLocks/>
                              </wps:cNvSpPr>
                              <wps:spPr bwMode="auto">
                                <a:xfrm>
                                  <a:off x="1887538" y="1960058"/>
                                  <a:ext cx="1331913" cy="1604963"/>
                                </a:xfrm>
                                <a:custGeom>
                                  <a:avLst/>
                                  <a:gdLst>
                                    <a:gd name="connsiteX0" fmla="*/ 944657 w 1331913"/>
                                    <a:gd name="connsiteY0" fmla="*/ 1263650 h 1604963"/>
                                    <a:gd name="connsiteX1" fmla="*/ 967255 w 1331913"/>
                                    <a:gd name="connsiteY1" fmla="*/ 1263650 h 1604963"/>
                                    <a:gd name="connsiteX2" fmla="*/ 971022 w 1331913"/>
                                    <a:gd name="connsiteY2" fmla="*/ 1267354 h 1604963"/>
                                    <a:gd name="connsiteX3" fmla="*/ 971022 w 1331913"/>
                                    <a:gd name="connsiteY3" fmla="*/ 1282171 h 1604963"/>
                                    <a:gd name="connsiteX4" fmla="*/ 989854 w 1331913"/>
                                    <a:gd name="connsiteY4" fmla="*/ 1285875 h 1604963"/>
                                    <a:gd name="connsiteX5" fmla="*/ 993620 w 1331913"/>
                                    <a:gd name="connsiteY5" fmla="*/ 1293283 h 1604963"/>
                                    <a:gd name="connsiteX6" fmla="*/ 1008686 w 1331913"/>
                                    <a:gd name="connsiteY6" fmla="*/ 1285875 h 1604963"/>
                                    <a:gd name="connsiteX7" fmla="*/ 1031285 w 1331913"/>
                                    <a:gd name="connsiteY7" fmla="*/ 1293283 h 1604963"/>
                                    <a:gd name="connsiteX8" fmla="*/ 1027518 w 1331913"/>
                                    <a:gd name="connsiteY8" fmla="*/ 1308100 h 1604963"/>
                                    <a:gd name="connsiteX9" fmla="*/ 1019985 w 1331913"/>
                                    <a:gd name="connsiteY9" fmla="*/ 1308100 h 1604963"/>
                                    <a:gd name="connsiteX10" fmla="*/ 1004920 w 1331913"/>
                                    <a:gd name="connsiteY10" fmla="*/ 1300692 h 1604963"/>
                                    <a:gd name="connsiteX11" fmla="*/ 974788 w 1331913"/>
                                    <a:gd name="connsiteY11" fmla="*/ 1311804 h 1604963"/>
                                    <a:gd name="connsiteX12" fmla="*/ 967255 w 1331913"/>
                                    <a:gd name="connsiteY12" fmla="*/ 1326621 h 1604963"/>
                                    <a:gd name="connsiteX13" fmla="*/ 955956 w 1331913"/>
                                    <a:gd name="connsiteY13" fmla="*/ 1326621 h 1604963"/>
                                    <a:gd name="connsiteX14" fmla="*/ 937124 w 1331913"/>
                                    <a:gd name="connsiteY14" fmla="*/ 1319213 h 1604963"/>
                                    <a:gd name="connsiteX15" fmla="*/ 925825 w 1331913"/>
                                    <a:gd name="connsiteY15" fmla="*/ 1322917 h 1604963"/>
                                    <a:gd name="connsiteX16" fmla="*/ 914525 w 1331913"/>
                                    <a:gd name="connsiteY16" fmla="*/ 1326621 h 1604963"/>
                                    <a:gd name="connsiteX17" fmla="*/ 891927 w 1331913"/>
                                    <a:gd name="connsiteY17" fmla="*/ 1326621 h 1604963"/>
                                    <a:gd name="connsiteX18" fmla="*/ 876861 w 1331913"/>
                                    <a:gd name="connsiteY18" fmla="*/ 1330325 h 1604963"/>
                                    <a:gd name="connsiteX19" fmla="*/ 865562 w 1331913"/>
                                    <a:gd name="connsiteY19" fmla="*/ 1322917 h 1604963"/>
                                    <a:gd name="connsiteX20" fmla="*/ 850496 w 1331913"/>
                                    <a:gd name="connsiteY20" fmla="*/ 1308100 h 1604963"/>
                                    <a:gd name="connsiteX21" fmla="*/ 854262 w 1331913"/>
                                    <a:gd name="connsiteY21" fmla="*/ 1289579 h 1604963"/>
                                    <a:gd name="connsiteX22" fmla="*/ 895693 w 1331913"/>
                                    <a:gd name="connsiteY22" fmla="*/ 1278467 h 1604963"/>
                                    <a:gd name="connsiteX23" fmla="*/ 933357 w 1331913"/>
                                    <a:gd name="connsiteY23" fmla="*/ 1267354 h 1604963"/>
                                    <a:gd name="connsiteX24" fmla="*/ 944657 w 1331913"/>
                                    <a:gd name="connsiteY24" fmla="*/ 1263650 h 1604963"/>
                                    <a:gd name="connsiteX25" fmla="*/ 799306 w 1331913"/>
                                    <a:gd name="connsiteY25" fmla="*/ 1169392 h 1604963"/>
                                    <a:gd name="connsiteX26" fmla="*/ 808567 w 1331913"/>
                                    <a:gd name="connsiteY26" fmla="*/ 1183746 h 1604963"/>
                                    <a:gd name="connsiteX27" fmla="*/ 801158 w 1331913"/>
                                    <a:gd name="connsiteY27" fmla="*/ 1180042 h 1604963"/>
                                    <a:gd name="connsiteX28" fmla="*/ 799306 w 1331913"/>
                                    <a:gd name="connsiteY28" fmla="*/ 1169392 h 1604963"/>
                                    <a:gd name="connsiteX29" fmla="*/ 616744 w 1331913"/>
                                    <a:gd name="connsiteY29" fmla="*/ 995363 h 1604963"/>
                                    <a:gd name="connsiteX30" fmla="*/ 616744 w 1331913"/>
                                    <a:gd name="connsiteY30" fmla="*/ 1002983 h 1604963"/>
                                    <a:gd name="connsiteX31" fmla="*/ 613172 w 1331913"/>
                                    <a:gd name="connsiteY31" fmla="*/ 1002983 h 1604963"/>
                                    <a:gd name="connsiteX32" fmla="*/ 616744 w 1331913"/>
                                    <a:gd name="connsiteY32" fmla="*/ 995363 h 1604963"/>
                                    <a:gd name="connsiteX33" fmla="*/ 511652 w 1331913"/>
                                    <a:gd name="connsiteY33" fmla="*/ 797818 h 1604963"/>
                                    <a:gd name="connsiteX34" fmla="*/ 515938 w 1331913"/>
                                    <a:gd name="connsiteY34" fmla="*/ 800497 h 1604963"/>
                                    <a:gd name="connsiteX35" fmla="*/ 504508 w 1331913"/>
                                    <a:gd name="connsiteY35" fmla="*/ 811213 h 1604963"/>
                                    <a:gd name="connsiteX36" fmla="*/ 504508 w 1331913"/>
                                    <a:gd name="connsiteY36" fmla="*/ 800497 h 1604963"/>
                                    <a:gd name="connsiteX37" fmla="*/ 511652 w 1331913"/>
                                    <a:gd name="connsiteY37" fmla="*/ 797818 h 1604963"/>
                                    <a:gd name="connsiteX38" fmla="*/ 0 w 1331913"/>
                                    <a:gd name="connsiteY38" fmla="*/ 0 h 1604963"/>
                                    <a:gd name="connsiteX39" fmla="*/ 989529 w 1331913"/>
                                    <a:gd name="connsiteY39" fmla="*/ 7517 h 1604963"/>
                                    <a:gd name="connsiteX40" fmla="*/ 1331913 w 1331913"/>
                                    <a:gd name="connsiteY40" fmla="*/ 11276 h 1604963"/>
                                    <a:gd name="connsiteX41" fmla="*/ 1328151 w 1331913"/>
                                    <a:gd name="connsiteY41" fmla="*/ 387146 h 1604963"/>
                                    <a:gd name="connsiteX42" fmla="*/ 1320626 w 1331913"/>
                                    <a:gd name="connsiteY42" fmla="*/ 1022365 h 1604963"/>
                                    <a:gd name="connsiteX43" fmla="*/ 1313101 w 1331913"/>
                                    <a:gd name="connsiteY43" fmla="*/ 1604963 h 1604963"/>
                                    <a:gd name="connsiteX44" fmla="*/ 1309338 w 1331913"/>
                                    <a:gd name="connsiteY44" fmla="*/ 1604963 h 1604963"/>
                                    <a:gd name="connsiteX45" fmla="*/ 1264189 w 1331913"/>
                                    <a:gd name="connsiteY45" fmla="*/ 1544824 h 1604963"/>
                                    <a:gd name="connsiteX46" fmla="*/ 1252901 w 1331913"/>
                                    <a:gd name="connsiteY46" fmla="*/ 1533548 h 1604963"/>
                                    <a:gd name="connsiteX47" fmla="*/ 1222802 w 1331913"/>
                                    <a:gd name="connsiteY47" fmla="*/ 1492202 h 1604963"/>
                                    <a:gd name="connsiteX48" fmla="*/ 1222802 w 1331913"/>
                                    <a:gd name="connsiteY48" fmla="*/ 1484685 h 1604963"/>
                                    <a:gd name="connsiteX49" fmla="*/ 1219039 w 1331913"/>
                                    <a:gd name="connsiteY49" fmla="*/ 1469650 h 1604963"/>
                                    <a:gd name="connsiteX50" fmla="*/ 1215277 w 1331913"/>
                                    <a:gd name="connsiteY50" fmla="*/ 1458374 h 1604963"/>
                                    <a:gd name="connsiteX51" fmla="*/ 1226564 w 1331913"/>
                                    <a:gd name="connsiteY51" fmla="*/ 1450857 h 1604963"/>
                                    <a:gd name="connsiteX52" fmla="*/ 1230326 w 1331913"/>
                                    <a:gd name="connsiteY52" fmla="*/ 1401994 h 1604963"/>
                                    <a:gd name="connsiteX53" fmla="*/ 1143790 w 1331913"/>
                                    <a:gd name="connsiteY53" fmla="*/ 1266681 h 1604963"/>
                                    <a:gd name="connsiteX54" fmla="*/ 1143790 w 1331913"/>
                                    <a:gd name="connsiteY54" fmla="*/ 1259163 h 1604963"/>
                                    <a:gd name="connsiteX55" fmla="*/ 1151315 w 1331913"/>
                                    <a:gd name="connsiteY55" fmla="*/ 1251646 h 1604963"/>
                                    <a:gd name="connsiteX56" fmla="*/ 1162602 w 1331913"/>
                                    <a:gd name="connsiteY56" fmla="*/ 1259163 h 1604963"/>
                                    <a:gd name="connsiteX57" fmla="*/ 1162602 w 1331913"/>
                                    <a:gd name="connsiteY57" fmla="*/ 1274198 h 1604963"/>
                                    <a:gd name="connsiteX58" fmla="*/ 1166365 w 1331913"/>
                                    <a:gd name="connsiteY58" fmla="*/ 1274198 h 1604963"/>
                                    <a:gd name="connsiteX59" fmla="*/ 1177652 w 1331913"/>
                                    <a:gd name="connsiteY59" fmla="*/ 1266681 h 1604963"/>
                                    <a:gd name="connsiteX60" fmla="*/ 1162602 w 1331913"/>
                                    <a:gd name="connsiteY60" fmla="*/ 1251646 h 1604963"/>
                                    <a:gd name="connsiteX61" fmla="*/ 1177652 w 1331913"/>
                                    <a:gd name="connsiteY61" fmla="*/ 1244128 h 1604963"/>
                                    <a:gd name="connsiteX62" fmla="*/ 1170127 w 1331913"/>
                                    <a:gd name="connsiteY62" fmla="*/ 1232852 h 1604963"/>
                                    <a:gd name="connsiteX63" fmla="*/ 1158840 w 1331913"/>
                                    <a:gd name="connsiteY63" fmla="*/ 1229094 h 1604963"/>
                                    <a:gd name="connsiteX64" fmla="*/ 1132502 w 1331913"/>
                                    <a:gd name="connsiteY64" fmla="*/ 1240370 h 1604963"/>
                                    <a:gd name="connsiteX65" fmla="*/ 1128740 w 1331913"/>
                                    <a:gd name="connsiteY65" fmla="*/ 1247887 h 1604963"/>
                                    <a:gd name="connsiteX66" fmla="*/ 1132502 w 1331913"/>
                                    <a:gd name="connsiteY66" fmla="*/ 1251646 h 1604963"/>
                                    <a:gd name="connsiteX67" fmla="*/ 1123983 w 1331913"/>
                                    <a:gd name="connsiteY67" fmla="*/ 1250227 h 1604963"/>
                                    <a:gd name="connsiteX68" fmla="*/ 1121215 w 1331913"/>
                                    <a:gd name="connsiteY68" fmla="*/ 1247887 h 1604963"/>
                                    <a:gd name="connsiteX69" fmla="*/ 1121215 w 1331913"/>
                                    <a:gd name="connsiteY69" fmla="*/ 1249766 h 1604963"/>
                                    <a:gd name="connsiteX70" fmla="*/ 1123983 w 1331913"/>
                                    <a:gd name="connsiteY70" fmla="*/ 1250227 h 1604963"/>
                                    <a:gd name="connsiteX71" fmla="*/ 1127329 w 1331913"/>
                                    <a:gd name="connsiteY71" fmla="*/ 1253055 h 1604963"/>
                                    <a:gd name="connsiteX72" fmla="*/ 1124977 w 1331913"/>
                                    <a:gd name="connsiteY72" fmla="*/ 1255405 h 1604963"/>
                                    <a:gd name="connsiteX73" fmla="*/ 1091115 w 1331913"/>
                                    <a:gd name="connsiteY73" fmla="*/ 1259163 h 1604963"/>
                                    <a:gd name="connsiteX74" fmla="*/ 1068540 w 1331913"/>
                                    <a:gd name="connsiteY74" fmla="*/ 1274198 h 1604963"/>
                                    <a:gd name="connsiteX75" fmla="*/ 1030916 w 1331913"/>
                                    <a:gd name="connsiteY75" fmla="*/ 1262922 h 1604963"/>
                                    <a:gd name="connsiteX76" fmla="*/ 1053491 w 1331913"/>
                                    <a:gd name="connsiteY76" fmla="*/ 1244128 h 1604963"/>
                                    <a:gd name="connsiteX77" fmla="*/ 1064778 w 1331913"/>
                                    <a:gd name="connsiteY77" fmla="*/ 1232852 h 1604963"/>
                                    <a:gd name="connsiteX78" fmla="*/ 1072303 w 1331913"/>
                                    <a:gd name="connsiteY78" fmla="*/ 1221576 h 1604963"/>
                                    <a:gd name="connsiteX79" fmla="*/ 1076065 w 1331913"/>
                                    <a:gd name="connsiteY79" fmla="*/ 1183989 h 1604963"/>
                                    <a:gd name="connsiteX80" fmla="*/ 1076065 w 1331913"/>
                                    <a:gd name="connsiteY80" fmla="*/ 1153920 h 1604963"/>
                                    <a:gd name="connsiteX81" fmla="*/ 1079828 w 1331913"/>
                                    <a:gd name="connsiteY81" fmla="*/ 1150161 h 1604963"/>
                                    <a:gd name="connsiteX82" fmla="*/ 1079828 w 1331913"/>
                                    <a:gd name="connsiteY82" fmla="*/ 1142644 h 1604963"/>
                                    <a:gd name="connsiteX83" fmla="*/ 1049728 w 1331913"/>
                                    <a:gd name="connsiteY83" fmla="*/ 1097539 h 1604963"/>
                                    <a:gd name="connsiteX84" fmla="*/ 1038441 w 1331913"/>
                                    <a:gd name="connsiteY84" fmla="*/ 1074987 h 1604963"/>
                                    <a:gd name="connsiteX85" fmla="*/ 1027153 w 1331913"/>
                                    <a:gd name="connsiteY85" fmla="*/ 1063711 h 1604963"/>
                                    <a:gd name="connsiteX86" fmla="*/ 1019628 w 1331913"/>
                                    <a:gd name="connsiteY86" fmla="*/ 1078746 h 1604963"/>
                                    <a:gd name="connsiteX87" fmla="*/ 1019628 w 1331913"/>
                                    <a:gd name="connsiteY87" fmla="*/ 1090022 h 1604963"/>
                                    <a:gd name="connsiteX88" fmla="*/ 1004579 w 1331913"/>
                                    <a:gd name="connsiteY88" fmla="*/ 1120091 h 1604963"/>
                                    <a:gd name="connsiteX89" fmla="*/ 1004579 w 1331913"/>
                                    <a:gd name="connsiteY89" fmla="*/ 1135126 h 1604963"/>
                                    <a:gd name="connsiteX90" fmla="*/ 993291 w 1331913"/>
                                    <a:gd name="connsiteY90" fmla="*/ 1183989 h 1604963"/>
                                    <a:gd name="connsiteX91" fmla="*/ 978241 w 1331913"/>
                                    <a:gd name="connsiteY91" fmla="*/ 1202783 h 1604963"/>
                                    <a:gd name="connsiteX92" fmla="*/ 951904 w 1331913"/>
                                    <a:gd name="connsiteY92" fmla="*/ 1195265 h 1604963"/>
                                    <a:gd name="connsiteX93" fmla="*/ 933092 w 1331913"/>
                                    <a:gd name="connsiteY93" fmla="*/ 1206541 h 1604963"/>
                                    <a:gd name="connsiteX94" fmla="*/ 914279 w 1331913"/>
                                    <a:gd name="connsiteY94" fmla="*/ 1214059 h 1604963"/>
                                    <a:gd name="connsiteX95" fmla="*/ 899230 w 1331913"/>
                                    <a:gd name="connsiteY95" fmla="*/ 1217818 h 1604963"/>
                                    <a:gd name="connsiteX96" fmla="*/ 884180 w 1331913"/>
                                    <a:gd name="connsiteY96" fmla="*/ 1217818 h 1604963"/>
                                    <a:gd name="connsiteX97" fmla="*/ 891705 w 1331913"/>
                                    <a:gd name="connsiteY97" fmla="*/ 1202783 h 1604963"/>
                                    <a:gd name="connsiteX98" fmla="*/ 899230 w 1331913"/>
                                    <a:gd name="connsiteY98" fmla="*/ 1187748 h 1604963"/>
                                    <a:gd name="connsiteX99" fmla="*/ 899230 w 1331913"/>
                                    <a:gd name="connsiteY99" fmla="*/ 1180231 h 1604963"/>
                                    <a:gd name="connsiteX100" fmla="*/ 906754 w 1331913"/>
                                    <a:gd name="connsiteY100" fmla="*/ 1165196 h 1604963"/>
                                    <a:gd name="connsiteX101" fmla="*/ 918042 w 1331913"/>
                                    <a:gd name="connsiteY101" fmla="*/ 1168955 h 1604963"/>
                                    <a:gd name="connsiteX102" fmla="*/ 940617 w 1331913"/>
                                    <a:gd name="connsiteY102" fmla="*/ 1168955 h 1604963"/>
                                    <a:gd name="connsiteX103" fmla="*/ 951904 w 1331913"/>
                                    <a:gd name="connsiteY103" fmla="*/ 1172713 h 1604963"/>
                                    <a:gd name="connsiteX104" fmla="*/ 955667 w 1331913"/>
                                    <a:gd name="connsiteY104" fmla="*/ 1153920 h 1604963"/>
                                    <a:gd name="connsiteX105" fmla="*/ 955667 w 1331913"/>
                                    <a:gd name="connsiteY105" fmla="*/ 1101298 h 1604963"/>
                                    <a:gd name="connsiteX106" fmla="*/ 955667 w 1331913"/>
                                    <a:gd name="connsiteY106" fmla="*/ 1093781 h 1604963"/>
                                    <a:gd name="connsiteX107" fmla="*/ 959429 w 1331913"/>
                                    <a:gd name="connsiteY107" fmla="*/ 1071228 h 1604963"/>
                                    <a:gd name="connsiteX108" fmla="*/ 959429 w 1331913"/>
                                    <a:gd name="connsiteY108" fmla="*/ 1059952 h 1604963"/>
                                    <a:gd name="connsiteX109" fmla="*/ 966954 w 1331913"/>
                                    <a:gd name="connsiteY109" fmla="*/ 1048676 h 1604963"/>
                                    <a:gd name="connsiteX110" fmla="*/ 970716 w 1331913"/>
                                    <a:gd name="connsiteY110" fmla="*/ 1033641 h 1604963"/>
                                    <a:gd name="connsiteX111" fmla="*/ 978241 w 1331913"/>
                                    <a:gd name="connsiteY111" fmla="*/ 1018607 h 1604963"/>
                                    <a:gd name="connsiteX112" fmla="*/ 1012103 w 1331913"/>
                                    <a:gd name="connsiteY112" fmla="*/ 984778 h 1604963"/>
                                    <a:gd name="connsiteX113" fmla="*/ 1012103 w 1331913"/>
                                    <a:gd name="connsiteY113" fmla="*/ 965985 h 1604963"/>
                                    <a:gd name="connsiteX114" fmla="*/ 1000816 w 1331913"/>
                                    <a:gd name="connsiteY114" fmla="*/ 928398 h 1604963"/>
                                    <a:gd name="connsiteX115" fmla="*/ 1023391 w 1331913"/>
                                    <a:gd name="connsiteY115" fmla="*/ 917122 h 1604963"/>
                                    <a:gd name="connsiteX116" fmla="*/ 1012103 w 1331913"/>
                                    <a:gd name="connsiteY116" fmla="*/ 890811 h 1604963"/>
                                    <a:gd name="connsiteX117" fmla="*/ 1008341 w 1331913"/>
                                    <a:gd name="connsiteY117" fmla="*/ 872018 h 1604963"/>
                                    <a:gd name="connsiteX118" fmla="*/ 1004579 w 1331913"/>
                                    <a:gd name="connsiteY118" fmla="*/ 860741 h 1604963"/>
                                    <a:gd name="connsiteX119" fmla="*/ 997054 w 1331913"/>
                                    <a:gd name="connsiteY119" fmla="*/ 849465 h 1604963"/>
                                    <a:gd name="connsiteX120" fmla="*/ 993291 w 1331913"/>
                                    <a:gd name="connsiteY120" fmla="*/ 838189 h 1604963"/>
                                    <a:gd name="connsiteX121" fmla="*/ 993291 w 1331913"/>
                                    <a:gd name="connsiteY121" fmla="*/ 856983 h 1604963"/>
                                    <a:gd name="connsiteX122" fmla="*/ 997054 w 1331913"/>
                                    <a:gd name="connsiteY122" fmla="*/ 875776 h 1604963"/>
                                    <a:gd name="connsiteX123" fmla="*/ 993291 w 1331913"/>
                                    <a:gd name="connsiteY123" fmla="*/ 894570 h 1604963"/>
                                    <a:gd name="connsiteX124" fmla="*/ 993291 w 1331913"/>
                                    <a:gd name="connsiteY124" fmla="*/ 902087 h 1604963"/>
                                    <a:gd name="connsiteX125" fmla="*/ 978241 w 1331913"/>
                                    <a:gd name="connsiteY125" fmla="*/ 894570 h 1604963"/>
                                    <a:gd name="connsiteX126" fmla="*/ 963191 w 1331913"/>
                                    <a:gd name="connsiteY126" fmla="*/ 917122 h 1604963"/>
                                    <a:gd name="connsiteX127" fmla="*/ 948142 w 1331913"/>
                                    <a:gd name="connsiteY127" fmla="*/ 947191 h 1604963"/>
                                    <a:gd name="connsiteX128" fmla="*/ 921804 w 1331913"/>
                                    <a:gd name="connsiteY128" fmla="*/ 999813 h 1604963"/>
                                    <a:gd name="connsiteX129" fmla="*/ 902992 w 1331913"/>
                                    <a:gd name="connsiteY129" fmla="*/ 1003572 h 1604963"/>
                                    <a:gd name="connsiteX130" fmla="*/ 895467 w 1331913"/>
                                    <a:gd name="connsiteY130" fmla="*/ 999813 h 1604963"/>
                                    <a:gd name="connsiteX131" fmla="*/ 895467 w 1331913"/>
                                    <a:gd name="connsiteY131" fmla="*/ 1007331 h 1604963"/>
                                    <a:gd name="connsiteX132" fmla="*/ 891705 w 1331913"/>
                                    <a:gd name="connsiteY132" fmla="*/ 1011089 h 1604963"/>
                                    <a:gd name="connsiteX133" fmla="*/ 872892 w 1331913"/>
                                    <a:gd name="connsiteY133" fmla="*/ 1018607 h 1604963"/>
                                    <a:gd name="connsiteX134" fmla="*/ 854080 w 1331913"/>
                                    <a:gd name="connsiteY134" fmla="*/ 1033641 h 1604963"/>
                                    <a:gd name="connsiteX135" fmla="*/ 835268 w 1331913"/>
                                    <a:gd name="connsiteY135" fmla="*/ 1048676 h 1604963"/>
                                    <a:gd name="connsiteX136" fmla="*/ 823980 w 1331913"/>
                                    <a:gd name="connsiteY136" fmla="*/ 1063711 h 1604963"/>
                                    <a:gd name="connsiteX137" fmla="*/ 808930 w 1331913"/>
                                    <a:gd name="connsiteY137" fmla="*/ 1086263 h 1604963"/>
                                    <a:gd name="connsiteX138" fmla="*/ 797643 w 1331913"/>
                                    <a:gd name="connsiteY138" fmla="*/ 1097539 h 1604963"/>
                                    <a:gd name="connsiteX139" fmla="*/ 797643 w 1331913"/>
                                    <a:gd name="connsiteY139" fmla="*/ 1112574 h 1604963"/>
                                    <a:gd name="connsiteX140" fmla="*/ 786356 w 1331913"/>
                                    <a:gd name="connsiteY140" fmla="*/ 1112574 h 1604963"/>
                                    <a:gd name="connsiteX141" fmla="*/ 778831 w 1331913"/>
                                    <a:gd name="connsiteY141" fmla="*/ 1120091 h 1604963"/>
                                    <a:gd name="connsiteX142" fmla="*/ 775068 w 1331913"/>
                                    <a:gd name="connsiteY142" fmla="*/ 1131368 h 1604963"/>
                                    <a:gd name="connsiteX143" fmla="*/ 771306 w 1331913"/>
                                    <a:gd name="connsiteY143" fmla="*/ 1135126 h 1604963"/>
                                    <a:gd name="connsiteX144" fmla="*/ 771306 w 1331913"/>
                                    <a:gd name="connsiteY144" fmla="*/ 1146402 h 1604963"/>
                                    <a:gd name="connsiteX145" fmla="*/ 771306 w 1331913"/>
                                    <a:gd name="connsiteY145" fmla="*/ 1153920 h 1604963"/>
                                    <a:gd name="connsiteX146" fmla="*/ 782593 w 1331913"/>
                                    <a:gd name="connsiteY146" fmla="*/ 1146402 h 1604963"/>
                                    <a:gd name="connsiteX147" fmla="*/ 790118 w 1331913"/>
                                    <a:gd name="connsiteY147" fmla="*/ 1146402 h 1604963"/>
                                    <a:gd name="connsiteX148" fmla="*/ 786356 w 1331913"/>
                                    <a:gd name="connsiteY148" fmla="*/ 1165196 h 1604963"/>
                                    <a:gd name="connsiteX149" fmla="*/ 782593 w 1331913"/>
                                    <a:gd name="connsiteY149" fmla="*/ 1180231 h 1604963"/>
                                    <a:gd name="connsiteX150" fmla="*/ 760018 w 1331913"/>
                                    <a:gd name="connsiteY150" fmla="*/ 1161437 h 1604963"/>
                                    <a:gd name="connsiteX151" fmla="*/ 744968 w 1331913"/>
                                    <a:gd name="connsiteY151" fmla="*/ 1168955 h 1604963"/>
                                    <a:gd name="connsiteX152" fmla="*/ 718631 w 1331913"/>
                                    <a:gd name="connsiteY152" fmla="*/ 1138885 h 1604963"/>
                                    <a:gd name="connsiteX153" fmla="*/ 707344 w 1331913"/>
                                    <a:gd name="connsiteY153" fmla="*/ 1131368 h 1604963"/>
                                    <a:gd name="connsiteX154" fmla="*/ 703581 w 1331913"/>
                                    <a:gd name="connsiteY154" fmla="*/ 1123850 h 1604963"/>
                                    <a:gd name="connsiteX155" fmla="*/ 684769 w 1331913"/>
                                    <a:gd name="connsiteY155" fmla="*/ 1120091 h 1604963"/>
                                    <a:gd name="connsiteX156" fmla="*/ 696056 w 1331913"/>
                                    <a:gd name="connsiteY156" fmla="*/ 1105057 h 1604963"/>
                                    <a:gd name="connsiteX157" fmla="*/ 703581 w 1331913"/>
                                    <a:gd name="connsiteY157" fmla="*/ 1112574 h 1604963"/>
                                    <a:gd name="connsiteX158" fmla="*/ 711106 w 1331913"/>
                                    <a:gd name="connsiteY158" fmla="*/ 1116333 h 1604963"/>
                                    <a:gd name="connsiteX159" fmla="*/ 714869 w 1331913"/>
                                    <a:gd name="connsiteY159" fmla="*/ 1123850 h 1604963"/>
                                    <a:gd name="connsiteX160" fmla="*/ 722394 w 1331913"/>
                                    <a:gd name="connsiteY160" fmla="*/ 1127609 h 1604963"/>
                                    <a:gd name="connsiteX161" fmla="*/ 726156 w 1331913"/>
                                    <a:gd name="connsiteY161" fmla="*/ 1123850 h 1604963"/>
                                    <a:gd name="connsiteX162" fmla="*/ 718631 w 1331913"/>
                                    <a:gd name="connsiteY162" fmla="*/ 1108815 h 1604963"/>
                                    <a:gd name="connsiteX163" fmla="*/ 711106 w 1331913"/>
                                    <a:gd name="connsiteY163" fmla="*/ 1086263 h 1604963"/>
                                    <a:gd name="connsiteX164" fmla="*/ 703581 w 1331913"/>
                                    <a:gd name="connsiteY164" fmla="*/ 1063711 h 1604963"/>
                                    <a:gd name="connsiteX165" fmla="*/ 703581 w 1331913"/>
                                    <a:gd name="connsiteY165" fmla="*/ 1056194 h 1604963"/>
                                    <a:gd name="connsiteX166" fmla="*/ 699819 w 1331913"/>
                                    <a:gd name="connsiteY166" fmla="*/ 1037400 h 1604963"/>
                                    <a:gd name="connsiteX167" fmla="*/ 688531 w 1331913"/>
                                    <a:gd name="connsiteY167" fmla="*/ 1018607 h 1604963"/>
                                    <a:gd name="connsiteX168" fmla="*/ 654669 w 1331913"/>
                                    <a:gd name="connsiteY168" fmla="*/ 984778 h 1604963"/>
                                    <a:gd name="connsiteX169" fmla="*/ 639619 w 1331913"/>
                                    <a:gd name="connsiteY169" fmla="*/ 939674 h 1604963"/>
                                    <a:gd name="connsiteX170" fmla="*/ 635857 w 1331913"/>
                                    <a:gd name="connsiteY170" fmla="*/ 932157 h 1604963"/>
                                    <a:gd name="connsiteX171" fmla="*/ 632094 w 1331913"/>
                                    <a:gd name="connsiteY171" fmla="*/ 920881 h 1604963"/>
                                    <a:gd name="connsiteX172" fmla="*/ 624570 w 1331913"/>
                                    <a:gd name="connsiteY172" fmla="*/ 924639 h 1604963"/>
                                    <a:gd name="connsiteX173" fmla="*/ 628332 w 1331913"/>
                                    <a:gd name="connsiteY173" fmla="*/ 932157 h 1604963"/>
                                    <a:gd name="connsiteX174" fmla="*/ 613282 w 1331913"/>
                                    <a:gd name="connsiteY174" fmla="*/ 924639 h 1604963"/>
                                    <a:gd name="connsiteX175" fmla="*/ 601995 w 1331913"/>
                                    <a:gd name="connsiteY175" fmla="*/ 924639 h 1604963"/>
                                    <a:gd name="connsiteX176" fmla="*/ 586945 w 1331913"/>
                                    <a:gd name="connsiteY176" fmla="*/ 924639 h 1604963"/>
                                    <a:gd name="connsiteX177" fmla="*/ 579420 w 1331913"/>
                                    <a:gd name="connsiteY177" fmla="*/ 909604 h 1604963"/>
                                    <a:gd name="connsiteX178" fmla="*/ 575657 w 1331913"/>
                                    <a:gd name="connsiteY178" fmla="*/ 902087 h 1604963"/>
                                    <a:gd name="connsiteX179" fmla="*/ 575657 w 1331913"/>
                                    <a:gd name="connsiteY179" fmla="*/ 894570 h 1604963"/>
                                    <a:gd name="connsiteX180" fmla="*/ 564370 w 1331913"/>
                                    <a:gd name="connsiteY180" fmla="*/ 887052 h 1604963"/>
                                    <a:gd name="connsiteX181" fmla="*/ 571895 w 1331913"/>
                                    <a:gd name="connsiteY181" fmla="*/ 875776 h 1604963"/>
                                    <a:gd name="connsiteX182" fmla="*/ 564370 w 1331913"/>
                                    <a:gd name="connsiteY182" fmla="*/ 860741 h 1604963"/>
                                    <a:gd name="connsiteX183" fmla="*/ 579420 w 1331913"/>
                                    <a:gd name="connsiteY183" fmla="*/ 868259 h 1604963"/>
                                    <a:gd name="connsiteX184" fmla="*/ 583182 w 1331913"/>
                                    <a:gd name="connsiteY184" fmla="*/ 868259 h 1604963"/>
                                    <a:gd name="connsiteX185" fmla="*/ 586945 w 1331913"/>
                                    <a:gd name="connsiteY185" fmla="*/ 845707 h 1604963"/>
                                    <a:gd name="connsiteX186" fmla="*/ 571895 w 1331913"/>
                                    <a:gd name="connsiteY186" fmla="*/ 830672 h 1604963"/>
                                    <a:gd name="connsiteX187" fmla="*/ 556845 w 1331913"/>
                                    <a:gd name="connsiteY187" fmla="*/ 830672 h 1604963"/>
                                    <a:gd name="connsiteX188" fmla="*/ 538033 w 1331913"/>
                                    <a:gd name="connsiteY188" fmla="*/ 834431 h 1604963"/>
                                    <a:gd name="connsiteX189" fmla="*/ 541795 w 1331913"/>
                                    <a:gd name="connsiteY189" fmla="*/ 823154 h 1604963"/>
                                    <a:gd name="connsiteX190" fmla="*/ 549320 w 1331913"/>
                                    <a:gd name="connsiteY190" fmla="*/ 815637 h 1604963"/>
                                    <a:gd name="connsiteX191" fmla="*/ 534270 w 1331913"/>
                                    <a:gd name="connsiteY191" fmla="*/ 796844 h 1604963"/>
                                    <a:gd name="connsiteX192" fmla="*/ 526745 w 1331913"/>
                                    <a:gd name="connsiteY192" fmla="*/ 793085 h 1604963"/>
                                    <a:gd name="connsiteX193" fmla="*/ 515458 w 1331913"/>
                                    <a:gd name="connsiteY193" fmla="*/ 785568 h 1604963"/>
                                    <a:gd name="connsiteX194" fmla="*/ 511696 w 1331913"/>
                                    <a:gd name="connsiteY194" fmla="*/ 778050 h 1604963"/>
                                    <a:gd name="connsiteX195" fmla="*/ 504171 w 1331913"/>
                                    <a:gd name="connsiteY195" fmla="*/ 785568 h 1604963"/>
                                    <a:gd name="connsiteX196" fmla="*/ 492883 w 1331913"/>
                                    <a:gd name="connsiteY196" fmla="*/ 781809 h 1604963"/>
                                    <a:gd name="connsiteX197" fmla="*/ 492883 w 1331913"/>
                                    <a:gd name="connsiteY197" fmla="*/ 789326 h 1604963"/>
                                    <a:gd name="connsiteX198" fmla="*/ 462783 w 1331913"/>
                                    <a:gd name="connsiteY198" fmla="*/ 793085 h 1604963"/>
                                    <a:gd name="connsiteX199" fmla="*/ 443971 w 1331913"/>
                                    <a:gd name="connsiteY199" fmla="*/ 781809 h 1604963"/>
                                    <a:gd name="connsiteX200" fmla="*/ 428921 w 1331913"/>
                                    <a:gd name="connsiteY200" fmla="*/ 770533 h 1604963"/>
                                    <a:gd name="connsiteX201" fmla="*/ 383772 w 1331913"/>
                                    <a:gd name="connsiteY201" fmla="*/ 759257 h 1604963"/>
                                    <a:gd name="connsiteX202" fmla="*/ 368722 w 1331913"/>
                                    <a:gd name="connsiteY202" fmla="*/ 766774 h 1604963"/>
                                    <a:gd name="connsiteX203" fmla="*/ 342385 w 1331913"/>
                                    <a:gd name="connsiteY203" fmla="*/ 763015 h 1604963"/>
                                    <a:gd name="connsiteX204" fmla="*/ 308522 w 1331913"/>
                                    <a:gd name="connsiteY204" fmla="*/ 732946 h 1604963"/>
                                    <a:gd name="connsiteX205" fmla="*/ 240798 w 1331913"/>
                                    <a:gd name="connsiteY205" fmla="*/ 699118 h 1604963"/>
                                    <a:gd name="connsiteX206" fmla="*/ 210698 w 1331913"/>
                                    <a:gd name="connsiteY206" fmla="*/ 699118 h 1604963"/>
                                    <a:gd name="connsiteX207" fmla="*/ 173074 w 1331913"/>
                                    <a:gd name="connsiteY207" fmla="*/ 714152 h 1604963"/>
                                    <a:gd name="connsiteX208" fmla="*/ 97824 w 1331913"/>
                                    <a:gd name="connsiteY208" fmla="*/ 710394 h 1604963"/>
                                    <a:gd name="connsiteX209" fmla="*/ 41387 w 1331913"/>
                                    <a:gd name="connsiteY209" fmla="*/ 717911 h 1604963"/>
                                    <a:gd name="connsiteX210" fmla="*/ 11288 w 1331913"/>
                                    <a:gd name="connsiteY210" fmla="*/ 717911 h 1604963"/>
                                    <a:gd name="connsiteX211" fmla="*/ 0 w 1331913"/>
                                    <a:gd name="connsiteY211" fmla="*/ 0 h 1604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Lst>
                                  <a:rect l="l" t="t" r="r" b="b"/>
                                  <a:pathLst>
                                    <a:path w="1331913" h="1604963">
                                      <a:moveTo>
                                        <a:pt x="944657" y="1263650"/>
                                      </a:moveTo>
                                      <a:cubicBezTo>
                                        <a:pt x="952190" y="1267354"/>
                                        <a:pt x="959722" y="1263650"/>
                                        <a:pt x="967255" y="1263650"/>
                                      </a:cubicBezTo>
                                      <a:cubicBezTo>
                                        <a:pt x="974788" y="1263650"/>
                                        <a:pt x="971022" y="1263650"/>
                                        <a:pt x="971022" y="1267354"/>
                                      </a:cubicBezTo>
                                      <a:cubicBezTo>
                                        <a:pt x="974788" y="1271058"/>
                                        <a:pt x="978555" y="1274763"/>
                                        <a:pt x="971022" y="1282171"/>
                                      </a:cubicBezTo>
                                      <a:cubicBezTo>
                                        <a:pt x="963489" y="1285875"/>
                                        <a:pt x="989854" y="1285875"/>
                                        <a:pt x="989854" y="1285875"/>
                                      </a:cubicBezTo>
                                      <a:cubicBezTo>
                                        <a:pt x="989854" y="1285875"/>
                                        <a:pt x="997387" y="1285875"/>
                                        <a:pt x="993620" y="1293283"/>
                                      </a:cubicBezTo>
                                      <a:cubicBezTo>
                                        <a:pt x="993620" y="1296988"/>
                                        <a:pt x="1004920" y="1289579"/>
                                        <a:pt x="1008686" y="1285875"/>
                                      </a:cubicBezTo>
                                      <a:cubicBezTo>
                                        <a:pt x="1012452" y="1282171"/>
                                        <a:pt x="1027518" y="1289579"/>
                                        <a:pt x="1031285" y="1293283"/>
                                      </a:cubicBezTo>
                                      <a:cubicBezTo>
                                        <a:pt x="1035051" y="1300692"/>
                                        <a:pt x="1031285" y="1304396"/>
                                        <a:pt x="1027518" y="1308100"/>
                                      </a:cubicBezTo>
                                      <a:cubicBezTo>
                                        <a:pt x="1023752" y="1308100"/>
                                        <a:pt x="1019985" y="1308100"/>
                                        <a:pt x="1019985" y="1308100"/>
                                      </a:cubicBezTo>
                                      <a:cubicBezTo>
                                        <a:pt x="1019985" y="1308100"/>
                                        <a:pt x="1012452" y="1304396"/>
                                        <a:pt x="1004920" y="1300692"/>
                                      </a:cubicBezTo>
                                      <a:cubicBezTo>
                                        <a:pt x="993620" y="1300692"/>
                                        <a:pt x="982321" y="1308100"/>
                                        <a:pt x="974788" y="1311804"/>
                                      </a:cubicBezTo>
                                      <a:cubicBezTo>
                                        <a:pt x="971022" y="1315508"/>
                                        <a:pt x="974788" y="1322917"/>
                                        <a:pt x="967255" y="1326621"/>
                                      </a:cubicBezTo>
                                      <a:cubicBezTo>
                                        <a:pt x="959722" y="1330325"/>
                                        <a:pt x="959722" y="1330325"/>
                                        <a:pt x="955956" y="1326621"/>
                                      </a:cubicBezTo>
                                      <a:cubicBezTo>
                                        <a:pt x="948423" y="1326621"/>
                                        <a:pt x="940890" y="1319213"/>
                                        <a:pt x="937124" y="1319213"/>
                                      </a:cubicBezTo>
                                      <a:cubicBezTo>
                                        <a:pt x="929591" y="1319213"/>
                                        <a:pt x="925825" y="1319213"/>
                                        <a:pt x="925825" y="1322917"/>
                                      </a:cubicBezTo>
                                      <a:cubicBezTo>
                                        <a:pt x="922058" y="1322917"/>
                                        <a:pt x="918292" y="1326621"/>
                                        <a:pt x="914525" y="1326621"/>
                                      </a:cubicBezTo>
                                      <a:cubicBezTo>
                                        <a:pt x="910759" y="1326621"/>
                                        <a:pt x="899460" y="1326621"/>
                                        <a:pt x="891927" y="1326621"/>
                                      </a:cubicBezTo>
                                      <a:cubicBezTo>
                                        <a:pt x="888160" y="1326621"/>
                                        <a:pt x="884394" y="1326621"/>
                                        <a:pt x="876861" y="1330325"/>
                                      </a:cubicBezTo>
                                      <a:cubicBezTo>
                                        <a:pt x="873095" y="1330325"/>
                                        <a:pt x="873095" y="1326621"/>
                                        <a:pt x="865562" y="1322917"/>
                                      </a:cubicBezTo>
                                      <a:cubicBezTo>
                                        <a:pt x="861795" y="1319213"/>
                                        <a:pt x="858029" y="1311804"/>
                                        <a:pt x="850496" y="1308100"/>
                                      </a:cubicBezTo>
                                      <a:cubicBezTo>
                                        <a:pt x="842963" y="1308100"/>
                                        <a:pt x="850496" y="1296988"/>
                                        <a:pt x="854262" y="1289579"/>
                                      </a:cubicBezTo>
                                      <a:cubicBezTo>
                                        <a:pt x="854262" y="1285875"/>
                                        <a:pt x="884394" y="1282171"/>
                                        <a:pt x="895693" y="1278467"/>
                                      </a:cubicBezTo>
                                      <a:cubicBezTo>
                                        <a:pt x="906992" y="1278467"/>
                                        <a:pt x="929591" y="1271058"/>
                                        <a:pt x="933357" y="1267354"/>
                                      </a:cubicBezTo>
                                      <a:cubicBezTo>
                                        <a:pt x="937124" y="1263650"/>
                                        <a:pt x="940890" y="1263650"/>
                                        <a:pt x="944657" y="1263650"/>
                                      </a:cubicBezTo>
                                      <a:close/>
                                      <a:moveTo>
                                        <a:pt x="799306" y="1169392"/>
                                      </a:moveTo>
                                      <a:cubicBezTo>
                                        <a:pt x="801158" y="1169855"/>
                                        <a:pt x="804863" y="1174486"/>
                                        <a:pt x="808567" y="1183746"/>
                                      </a:cubicBezTo>
                                      <a:cubicBezTo>
                                        <a:pt x="815975" y="1198563"/>
                                        <a:pt x="801158" y="1180042"/>
                                        <a:pt x="801158" y="1180042"/>
                                      </a:cubicBezTo>
                                      <a:cubicBezTo>
                                        <a:pt x="797454" y="1172634"/>
                                        <a:pt x="797454" y="1168929"/>
                                        <a:pt x="799306" y="1169392"/>
                                      </a:cubicBezTo>
                                      <a:close/>
                                      <a:moveTo>
                                        <a:pt x="616744" y="995363"/>
                                      </a:moveTo>
                                      <a:cubicBezTo>
                                        <a:pt x="620316" y="995363"/>
                                        <a:pt x="623888" y="995363"/>
                                        <a:pt x="616744" y="1002983"/>
                                      </a:cubicBezTo>
                                      <a:cubicBezTo>
                                        <a:pt x="609600" y="1014413"/>
                                        <a:pt x="613172" y="1002983"/>
                                        <a:pt x="613172" y="1002983"/>
                                      </a:cubicBezTo>
                                      <a:cubicBezTo>
                                        <a:pt x="613172" y="999173"/>
                                        <a:pt x="613172" y="995363"/>
                                        <a:pt x="616744" y="995363"/>
                                      </a:cubicBezTo>
                                      <a:close/>
                                      <a:moveTo>
                                        <a:pt x="511652" y="797818"/>
                                      </a:moveTo>
                                      <a:cubicBezTo>
                                        <a:pt x="514033" y="797818"/>
                                        <a:pt x="515938" y="798711"/>
                                        <a:pt x="515938" y="800497"/>
                                      </a:cubicBezTo>
                                      <a:cubicBezTo>
                                        <a:pt x="512128" y="804069"/>
                                        <a:pt x="512128" y="807641"/>
                                        <a:pt x="504508" y="811213"/>
                                      </a:cubicBezTo>
                                      <a:cubicBezTo>
                                        <a:pt x="496888" y="811213"/>
                                        <a:pt x="504508" y="800497"/>
                                        <a:pt x="504508" y="800497"/>
                                      </a:cubicBezTo>
                                      <a:cubicBezTo>
                                        <a:pt x="506413" y="798711"/>
                                        <a:pt x="509271" y="797818"/>
                                        <a:pt x="511652" y="797818"/>
                                      </a:cubicBezTo>
                                      <a:close/>
                                      <a:moveTo>
                                        <a:pt x="0" y="0"/>
                                      </a:moveTo>
                                      <a:cubicBezTo>
                                        <a:pt x="0" y="0"/>
                                        <a:pt x="0" y="0"/>
                                        <a:pt x="989529" y="7517"/>
                                      </a:cubicBezTo>
                                      <a:cubicBezTo>
                                        <a:pt x="989529" y="7517"/>
                                        <a:pt x="989529" y="7517"/>
                                        <a:pt x="1331913" y="11276"/>
                                      </a:cubicBezTo>
                                      <a:cubicBezTo>
                                        <a:pt x="1331913" y="11276"/>
                                        <a:pt x="1331913" y="11276"/>
                                        <a:pt x="1328151" y="387146"/>
                                      </a:cubicBezTo>
                                      <a:cubicBezTo>
                                        <a:pt x="1328151" y="387146"/>
                                        <a:pt x="1328151" y="387146"/>
                                        <a:pt x="1320626" y="1022365"/>
                                      </a:cubicBezTo>
                                      <a:lnTo>
                                        <a:pt x="1313101" y="1604963"/>
                                      </a:lnTo>
                                      <a:cubicBezTo>
                                        <a:pt x="1309338" y="1604963"/>
                                        <a:pt x="1309338" y="1604963"/>
                                        <a:pt x="1309338" y="1604963"/>
                                      </a:cubicBezTo>
                                      <a:cubicBezTo>
                                        <a:pt x="1286763" y="1586170"/>
                                        <a:pt x="1264189" y="1556100"/>
                                        <a:pt x="1264189" y="1544824"/>
                                      </a:cubicBezTo>
                                      <a:cubicBezTo>
                                        <a:pt x="1264189" y="1533548"/>
                                        <a:pt x="1256664" y="1537307"/>
                                        <a:pt x="1252901" y="1533548"/>
                                      </a:cubicBezTo>
                                      <a:cubicBezTo>
                                        <a:pt x="1245376" y="1533548"/>
                                        <a:pt x="1222802" y="1499720"/>
                                        <a:pt x="1222802" y="1492202"/>
                                      </a:cubicBezTo>
                                      <a:cubicBezTo>
                                        <a:pt x="1219039" y="1484685"/>
                                        <a:pt x="1222802" y="1492202"/>
                                        <a:pt x="1222802" y="1484685"/>
                                      </a:cubicBezTo>
                                      <a:cubicBezTo>
                                        <a:pt x="1222802" y="1480926"/>
                                        <a:pt x="1222802" y="1473409"/>
                                        <a:pt x="1219039" y="1469650"/>
                                      </a:cubicBezTo>
                                      <a:cubicBezTo>
                                        <a:pt x="1219039" y="1465891"/>
                                        <a:pt x="1211514" y="1458374"/>
                                        <a:pt x="1215277" y="1458374"/>
                                      </a:cubicBezTo>
                                      <a:cubicBezTo>
                                        <a:pt x="1219039" y="1454615"/>
                                        <a:pt x="1222802" y="1454615"/>
                                        <a:pt x="1226564" y="1450857"/>
                                      </a:cubicBezTo>
                                      <a:cubicBezTo>
                                        <a:pt x="1230326" y="1443339"/>
                                        <a:pt x="1237851" y="1420787"/>
                                        <a:pt x="1230326" y="1401994"/>
                                      </a:cubicBezTo>
                                      <a:cubicBezTo>
                                        <a:pt x="1222802" y="1383200"/>
                                        <a:pt x="1203989" y="1326820"/>
                                        <a:pt x="1143790" y="1266681"/>
                                      </a:cubicBezTo>
                                      <a:cubicBezTo>
                                        <a:pt x="1143790" y="1266681"/>
                                        <a:pt x="1140027" y="1262922"/>
                                        <a:pt x="1143790" y="1259163"/>
                                      </a:cubicBezTo>
                                      <a:cubicBezTo>
                                        <a:pt x="1143790" y="1255405"/>
                                        <a:pt x="1147552" y="1251646"/>
                                        <a:pt x="1151315" y="1251646"/>
                                      </a:cubicBezTo>
                                      <a:cubicBezTo>
                                        <a:pt x="1158840" y="1255405"/>
                                        <a:pt x="1166365" y="1259163"/>
                                        <a:pt x="1162602" y="1259163"/>
                                      </a:cubicBezTo>
                                      <a:cubicBezTo>
                                        <a:pt x="1162602" y="1262922"/>
                                        <a:pt x="1158840" y="1270439"/>
                                        <a:pt x="1162602" y="1274198"/>
                                      </a:cubicBezTo>
                                      <a:cubicBezTo>
                                        <a:pt x="1162602" y="1274198"/>
                                        <a:pt x="1166365" y="1274198"/>
                                        <a:pt x="1166365" y="1274198"/>
                                      </a:cubicBezTo>
                                      <a:cubicBezTo>
                                        <a:pt x="1166365" y="1274198"/>
                                        <a:pt x="1177652" y="1277957"/>
                                        <a:pt x="1177652" y="1266681"/>
                                      </a:cubicBezTo>
                                      <a:cubicBezTo>
                                        <a:pt x="1173889" y="1255405"/>
                                        <a:pt x="1158840" y="1251646"/>
                                        <a:pt x="1162602" y="1251646"/>
                                      </a:cubicBezTo>
                                      <a:cubicBezTo>
                                        <a:pt x="1170127" y="1251646"/>
                                        <a:pt x="1177652" y="1251646"/>
                                        <a:pt x="1177652" y="1244128"/>
                                      </a:cubicBezTo>
                                      <a:cubicBezTo>
                                        <a:pt x="1177652" y="1236611"/>
                                        <a:pt x="1177652" y="1236611"/>
                                        <a:pt x="1170127" y="1232852"/>
                                      </a:cubicBezTo>
                                      <a:cubicBezTo>
                                        <a:pt x="1166365" y="1229094"/>
                                        <a:pt x="1162602" y="1225335"/>
                                        <a:pt x="1158840" y="1229094"/>
                                      </a:cubicBezTo>
                                      <a:cubicBezTo>
                                        <a:pt x="1151315" y="1232852"/>
                                        <a:pt x="1140027" y="1236611"/>
                                        <a:pt x="1132502" y="1240370"/>
                                      </a:cubicBezTo>
                                      <a:cubicBezTo>
                                        <a:pt x="1128740" y="1240370"/>
                                        <a:pt x="1124977" y="1244128"/>
                                        <a:pt x="1128740" y="1247887"/>
                                      </a:cubicBezTo>
                                      <a:cubicBezTo>
                                        <a:pt x="1136265" y="1247887"/>
                                        <a:pt x="1136265" y="1255405"/>
                                        <a:pt x="1132502" y="1251646"/>
                                      </a:cubicBezTo>
                                      <a:lnTo>
                                        <a:pt x="1123983" y="1250227"/>
                                      </a:lnTo>
                                      <a:lnTo>
                                        <a:pt x="1121215" y="1247887"/>
                                      </a:lnTo>
                                      <a:cubicBezTo>
                                        <a:pt x="1117452" y="1247887"/>
                                        <a:pt x="1118393" y="1248827"/>
                                        <a:pt x="1121215" y="1249766"/>
                                      </a:cubicBezTo>
                                      <a:lnTo>
                                        <a:pt x="1123983" y="1250227"/>
                                      </a:lnTo>
                                      <a:lnTo>
                                        <a:pt x="1127329" y="1253055"/>
                                      </a:lnTo>
                                      <a:cubicBezTo>
                                        <a:pt x="1127799" y="1254465"/>
                                        <a:pt x="1126859" y="1255405"/>
                                        <a:pt x="1124977" y="1255405"/>
                                      </a:cubicBezTo>
                                      <a:cubicBezTo>
                                        <a:pt x="1121215" y="1255405"/>
                                        <a:pt x="1098640" y="1255405"/>
                                        <a:pt x="1091115" y="1259163"/>
                                      </a:cubicBezTo>
                                      <a:cubicBezTo>
                                        <a:pt x="1087353" y="1262922"/>
                                        <a:pt x="1083590" y="1274198"/>
                                        <a:pt x="1068540" y="1274198"/>
                                      </a:cubicBezTo>
                                      <a:cubicBezTo>
                                        <a:pt x="1053491" y="1274198"/>
                                        <a:pt x="1023391" y="1274198"/>
                                        <a:pt x="1030916" y="1262922"/>
                                      </a:cubicBezTo>
                                      <a:cubicBezTo>
                                        <a:pt x="1042203" y="1251646"/>
                                        <a:pt x="1049728" y="1251646"/>
                                        <a:pt x="1053491" y="1244128"/>
                                      </a:cubicBezTo>
                                      <a:cubicBezTo>
                                        <a:pt x="1057253" y="1240370"/>
                                        <a:pt x="1057253" y="1236611"/>
                                        <a:pt x="1064778" y="1232852"/>
                                      </a:cubicBezTo>
                                      <a:cubicBezTo>
                                        <a:pt x="1068540" y="1229094"/>
                                        <a:pt x="1072303" y="1225335"/>
                                        <a:pt x="1072303" y="1221576"/>
                                      </a:cubicBezTo>
                                      <a:cubicBezTo>
                                        <a:pt x="1072303" y="1214059"/>
                                        <a:pt x="1072303" y="1195265"/>
                                        <a:pt x="1076065" y="1183989"/>
                                      </a:cubicBezTo>
                                      <a:cubicBezTo>
                                        <a:pt x="1079828" y="1176472"/>
                                        <a:pt x="1076065" y="1157678"/>
                                        <a:pt x="1076065" y="1153920"/>
                                      </a:cubicBezTo>
                                      <a:cubicBezTo>
                                        <a:pt x="1076065" y="1150161"/>
                                        <a:pt x="1079828" y="1150161"/>
                                        <a:pt x="1079828" y="1150161"/>
                                      </a:cubicBezTo>
                                      <a:cubicBezTo>
                                        <a:pt x="1083590" y="1146402"/>
                                        <a:pt x="1083590" y="1146402"/>
                                        <a:pt x="1079828" y="1142644"/>
                                      </a:cubicBezTo>
                                      <a:cubicBezTo>
                                        <a:pt x="1072303" y="1135126"/>
                                        <a:pt x="1049728" y="1116333"/>
                                        <a:pt x="1049728" y="1097539"/>
                                      </a:cubicBezTo>
                                      <a:cubicBezTo>
                                        <a:pt x="1045966" y="1082505"/>
                                        <a:pt x="1042203" y="1082505"/>
                                        <a:pt x="1038441" y="1074987"/>
                                      </a:cubicBezTo>
                                      <a:cubicBezTo>
                                        <a:pt x="1034678" y="1067470"/>
                                        <a:pt x="1030916" y="1059952"/>
                                        <a:pt x="1027153" y="1063711"/>
                                      </a:cubicBezTo>
                                      <a:cubicBezTo>
                                        <a:pt x="1023391" y="1067470"/>
                                        <a:pt x="1015866" y="1074987"/>
                                        <a:pt x="1019628" y="1078746"/>
                                      </a:cubicBezTo>
                                      <a:cubicBezTo>
                                        <a:pt x="1019628" y="1082505"/>
                                        <a:pt x="1019628" y="1086263"/>
                                        <a:pt x="1019628" y="1090022"/>
                                      </a:cubicBezTo>
                                      <a:cubicBezTo>
                                        <a:pt x="1015866" y="1093781"/>
                                        <a:pt x="1004579" y="1116333"/>
                                        <a:pt x="1004579" y="1120091"/>
                                      </a:cubicBezTo>
                                      <a:cubicBezTo>
                                        <a:pt x="1004579" y="1127609"/>
                                        <a:pt x="1008341" y="1131368"/>
                                        <a:pt x="1004579" y="1135126"/>
                                      </a:cubicBezTo>
                                      <a:cubicBezTo>
                                        <a:pt x="1004579" y="1142644"/>
                                        <a:pt x="993291" y="1176472"/>
                                        <a:pt x="993291" y="1183989"/>
                                      </a:cubicBezTo>
                                      <a:cubicBezTo>
                                        <a:pt x="989529" y="1187748"/>
                                        <a:pt x="989529" y="1206541"/>
                                        <a:pt x="978241" y="1202783"/>
                                      </a:cubicBezTo>
                                      <a:cubicBezTo>
                                        <a:pt x="966954" y="1202783"/>
                                        <a:pt x="955667" y="1195265"/>
                                        <a:pt x="951904" y="1195265"/>
                                      </a:cubicBezTo>
                                      <a:cubicBezTo>
                                        <a:pt x="944379" y="1199024"/>
                                        <a:pt x="936854" y="1206541"/>
                                        <a:pt x="933092" y="1206541"/>
                                      </a:cubicBezTo>
                                      <a:cubicBezTo>
                                        <a:pt x="929329" y="1206541"/>
                                        <a:pt x="921804" y="1214059"/>
                                        <a:pt x="914279" y="1214059"/>
                                      </a:cubicBezTo>
                                      <a:cubicBezTo>
                                        <a:pt x="910517" y="1214059"/>
                                        <a:pt x="902992" y="1214059"/>
                                        <a:pt x="899230" y="1217818"/>
                                      </a:cubicBezTo>
                                      <a:cubicBezTo>
                                        <a:pt x="899230" y="1217818"/>
                                        <a:pt x="887942" y="1225335"/>
                                        <a:pt x="884180" y="1217818"/>
                                      </a:cubicBezTo>
                                      <a:cubicBezTo>
                                        <a:pt x="884180" y="1210300"/>
                                        <a:pt x="884180" y="1206541"/>
                                        <a:pt x="891705" y="1202783"/>
                                      </a:cubicBezTo>
                                      <a:cubicBezTo>
                                        <a:pt x="895467" y="1199024"/>
                                        <a:pt x="899230" y="1195265"/>
                                        <a:pt x="899230" y="1187748"/>
                                      </a:cubicBezTo>
                                      <a:cubicBezTo>
                                        <a:pt x="899230" y="1183989"/>
                                        <a:pt x="895467" y="1183989"/>
                                        <a:pt x="899230" y="1180231"/>
                                      </a:cubicBezTo>
                                      <a:cubicBezTo>
                                        <a:pt x="902992" y="1176472"/>
                                        <a:pt x="902992" y="1165196"/>
                                        <a:pt x="906754" y="1165196"/>
                                      </a:cubicBezTo>
                                      <a:cubicBezTo>
                                        <a:pt x="910517" y="1165196"/>
                                        <a:pt x="914279" y="1168955"/>
                                        <a:pt x="918042" y="1168955"/>
                                      </a:cubicBezTo>
                                      <a:cubicBezTo>
                                        <a:pt x="925567" y="1165196"/>
                                        <a:pt x="936854" y="1165196"/>
                                        <a:pt x="940617" y="1168955"/>
                                      </a:cubicBezTo>
                                      <a:cubicBezTo>
                                        <a:pt x="944379" y="1172713"/>
                                        <a:pt x="951904" y="1176472"/>
                                        <a:pt x="951904" y="1172713"/>
                                      </a:cubicBezTo>
                                      <a:cubicBezTo>
                                        <a:pt x="955667" y="1168955"/>
                                        <a:pt x="955667" y="1161437"/>
                                        <a:pt x="955667" y="1153920"/>
                                      </a:cubicBezTo>
                                      <a:cubicBezTo>
                                        <a:pt x="955667" y="1146402"/>
                                        <a:pt x="963191" y="1105057"/>
                                        <a:pt x="955667" y="1101298"/>
                                      </a:cubicBezTo>
                                      <a:cubicBezTo>
                                        <a:pt x="948142" y="1097539"/>
                                        <a:pt x="951904" y="1097539"/>
                                        <a:pt x="955667" y="1093781"/>
                                      </a:cubicBezTo>
                                      <a:cubicBezTo>
                                        <a:pt x="955667" y="1090022"/>
                                        <a:pt x="959429" y="1078746"/>
                                        <a:pt x="959429" y="1071228"/>
                                      </a:cubicBezTo>
                                      <a:cubicBezTo>
                                        <a:pt x="955667" y="1063711"/>
                                        <a:pt x="955667" y="1059952"/>
                                        <a:pt x="959429" y="1059952"/>
                                      </a:cubicBezTo>
                                      <a:cubicBezTo>
                                        <a:pt x="963191" y="1056194"/>
                                        <a:pt x="966954" y="1052435"/>
                                        <a:pt x="966954" y="1048676"/>
                                      </a:cubicBezTo>
                                      <a:cubicBezTo>
                                        <a:pt x="966954" y="1044918"/>
                                        <a:pt x="966954" y="1037400"/>
                                        <a:pt x="970716" y="1033641"/>
                                      </a:cubicBezTo>
                                      <a:cubicBezTo>
                                        <a:pt x="974479" y="1029883"/>
                                        <a:pt x="974479" y="1022365"/>
                                        <a:pt x="978241" y="1018607"/>
                                      </a:cubicBezTo>
                                      <a:cubicBezTo>
                                        <a:pt x="982004" y="1014848"/>
                                        <a:pt x="1008341" y="988537"/>
                                        <a:pt x="1012103" y="984778"/>
                                      </a:cubicBezTo>
                                      <a:cubicBezTo>
                                        <a:pt x="1012103" y="981020"/>
                                        <a:pt x="1015866" y="973502"/>
                                        <a:pt x="1012103" y="965985"/>
                                      </a:cubicBezTo>
                                      <a:cubicBezTo>
                                        <a:pt x="1008341" y="962226"/>
                                        <a:pt x="985766" y="935915"/>
                                        <a:pt x="1000816" y="928398"/>
                                      </a:cubicBezTo>
                                      <a:cubicBezTo>
                                        <a:pt x="1015866" y="920881"/>
                                        <a:pt x="1023391" y="924639"/>
                                        <a:pt x="1023391" y="917122"/>
                                      </a:cubicBezTo>
                                      <a:cubicBezTo>
                                        <a:pt x="1023391" y="909604"/>
                                        <a:pt x="1012103" y="909604"/>
                                        <a:pt x="1012103" y="890811"/>
                                      </a:cubicBezTo>
                                      <a:cubicBezTo>
                                        <a:pt x="1012103" y="875776"/>
                                        <a:pt x="1008341" y="875776"/>
                                        <a:pt x="1008341" y="872018"/>
                                      </a:cubicBezTo>
                                      <a:cubicBezTo>
                                        <a:pt x="1008341" y="864500"/>
                                        <a:pt x="1008341" y="860741"/>
                                        <a:pt x="1004579" y="860741"/>
                                      </a:cubicBezTo>
                                      <a:cubicBezTo>
                                        <a:pt x="1000816" y="856983"/>
                                        <a:pt x="997054" y="853224"/>
                                        <a:pt x="997054" y="849465"/>
                                      </a:cubicBezTo>
                                      <a:cubicBezTo>
                                        <a:pt x="997054" y="841948"/>
                                        <a:pt x="993291" y="834431"/>
                                        <a:pt x="993291" y="838189"/>
                                      </a:cubicBezTo>
                                      <a:cubicBezTo>
                                        <a:pt x="989529" y="841948"/>
                                        <a:pt x="989529" y="853224"/>
                                        <a:pt x="993291" y="856983"/>
                                      </a:cubicBezTo>
                                      <a:cubicBezTo>
                                        <a:pt x="997054" y="864500"/>
                                        <a:pt x="997054" y="872018"/>
                                        <a:pt x="997054" y="875776"/>
                                      </a:cubicBezTo>
                                      <a:cubicBezTo>
                                        <a:pt x="997054" y="883294"/>
                                        <a:pt x="989529" y="890811"/>
                                        <a:pt x="993291" y="894570"/>
                                      </a:cubicBezTo>
                                      <a:cubicBezTo>
                                        <a:pt x="993291" y="898328"/>
                                        <a:pt x="997054" y="902087"/>
                                        <a:pt x="993291" y="902087"/>
                                      </a:cubicBezTo>
                                      <a:cubicBezTo>
                                        <a:pt x="985766" y="898328"/>
                                        <a:pt x="982004" y="890811"/>
                                        <a:pt x="978241" y="894570"/>
                                      </a:cubicBezTo>
                                      <a:cubicBezTo>
                                        <a:pt x="970716" y="902087"/>
                                        <a:pt x="970716" y="913363"/>
                                        <a:pt x="963191" y="917122"/>
                                      </a:cubicBezTo>
                                      <a:cubicBezTo>
                                        <a:pt x="955667" y="924639"/>
                                        <a:pt x="951904" y="932157"/>
                                        <a:pt x="948142" y="947191"/>
                                      </a:cubicBezTo>
                                      <a:cubicBezTo>
                                        <a:pt x="940617" y="958468"/>
                                        <a:pt x="929329" y="996054"/>
                                        <a:pt x="921804" y="999813"/>
                                      </a:cubicBezTo>
                                      <a:cubicBezTo>
                                        <a:pt x="910517" y="1003572"/>
                                        <a:pt x="906754" y="1003572"/>
                                        <a:pt x="902992" y="1003572"/>
                                      </a:cubicBezTo>
                                      <a:cubicBezTo>
                                        <a:pt x="899230" y="999813"/>
                                        <a:pt x="899230" y="996054"/>
                                        <a:pt x="895467" y="999813"/>
                                      </a:cubicBezTo>
                                      <a:cubicBezTo>
                                        <a:pt x="895467" y="999813"/>
                                        <a:pt x="891705" y="1003572"/>
                                        <a:pt x="895467" y="1007331"/>
                                      </a:cubicBezTo>
                                      <a:cubicBezTo>
                                        <a:pt x="899230" y="1007331"/>
                                        <a:pt x="895467" y="1007331"/>
                                        <a:pt x="891705" y="1011089"/>
                                      </a:cubicBezTo>
                                      <a:cubicBezTo>
                                        <a:pt x="891705" y="1011089"/>
                                        <a:pt x="880417" y="1014848"/>
                                        <a:pt x="872892" y="1018607"/>
                                      </a:cubicBezTo>
                                      <a:cubicBezTo>
                                        <a:pt x="869130" y="1022365"/>
                                        <a:pt x="857842" y="1026124"/>
                                        <a:pt x="854080" y="1033641"/>
                                      </a:cubicBezTo>
                                      <a:cubicBezTo>
                                        <a:pt x="850317" y="1037400"/>
                                        <a:pt x="839030" y="1044918"/>
                                        <a:pt x="835268" y="1048676"/>
                                      </a:cubicBezTo>
                                      <a:cubicBezTo>
                                        <a:pt x="831505" y="1048676"/>
                                        <a:pt x="827743" y="1056194"/>
                                        <a:pt x="823980" y="1063711"/>
                                      </a:cubicBezTo>
                                      <a:cubicBezTo>
                                        <a:pt x="820218" y="1067470"/>
                                        <a:pt x="816455" y="1086263"/>
                                        <a:pt x="808930" y="1086263"/>
                                      </a:cubicBezTo>
                                      <a:cubicBezTo>
                                        <a:pt x="801405" y="1090022"/>
                                        <a:pt x="797643" y="1093781"/>
                                        <a:pt x="797643" y="1097539"/>
                                      </a:cubicBezTo>
                                      <a:cubicBezTo>
                                        <a:pt x="801405" y="1101298"/>
                                        <a:pt x="797643" y="1120091"/>
                                        <a:pt x="797643" y="1112574"/>
                                      </a:cubicBezTo>
                                      <a:cubicBezTo>
                                        <a:pt x="793881" y="1108815"/>
                                        <a:pt x="793881" y="1108815"/>
                                        <a:pt x="786356" y="1112574"/>
                                      </a:cubicBezTo>
                                      <a:cubicBezTo>
                                        <a:pt x="782593" y="1112574"/>
                                        <a:pt x="778831" y="1116333"/>
                                        <a:pt x="778831" y="1120091"/>
                                      </a:cubicBezTo>
                                      <a:cubicBezTo>
                                        <a:pt x="778831" y="1123850"/>
                                        <a:pt x="782593" y="1131368"/>
                                        <a:pt x="775068" y="1131368"/>
                                      </a:cubicBezTo>
                                      <a:cubicBezTo>
                                        <a:pt x="771306" y="1131368"/>
                                        <a:pt x="771306" y="1135126"/>
                                        <a:pt x="771306" y="1135126"/>
                                      </a:cubicBezTo>
                                      <a:cubicBezTo>
                                        <a:pt x="771306" y="1138885"/>
                                        <a:pt x="771306" y="1142644"/>
                                        <a:pt x="771306" y="1146402"/>
                                      </a:cubicBezTo>
                                      <a:cubicBezTo>
                                        <a:pt x="771306" y="1150161"/>
                                        <a:pt x="763781" y="1153920"/>
                                        <a:pt x="771306" y="1153920"/>
                                      </a:cubicBezTo>
                                      <a:cubicBezTo>
                                        <a:pt x="775068" y="1150161"/>
                                        <a:pt x="778831" y="1146402"/>
                                        <a:pt x="782593" y="1146402"/>
                                      </a:cubicBezTo>
                                      <a:cubicBezTo>
                                        <a:pt x="786356" y="1150161"/>
                                        <a:pt x="790118" y="1142644"/>
                                        <a:pt x="790118" y="1146402"/>
                                      </a:cubicBezTo>
                                      <a:cubicBezTo>
                                        <a:pt x="790118" y="1150161"/>
                                        <a:pt x="782593" y="1161437"/>
                                        <a:pt x="786356" y="1165196"/>
                                      </a:cubicBezTo>
                                      <a:cubicBezTo>
                                        <a:pt x="786356" y="1168955"/>
                                        <a:pt x="790118" y="1183989"/>
                                        <a:pt x="782593" y="1180231"/>
                                      </a:cubicBezTo>
                                      <a:cubicBezTo>
                                        <a:pt x="775068" y="1176472"/>
                                        <a:pt x="767543" y="1157678"/>
                                        <a:pt x="760018" y="1161437"/>
                                      </a:cubicBezTo>
                                      <a:cubicBezTo>
                                        <a:pt x="752493" y="1161437"/>
                                        <a:pt x="748731" y="1180231"/>
                                        <a:pt x="744968" y="1168955"/>
                                      </a:cubicBezTo>
                                      <a:cubicBezTo>
                                        <a:pt x="737444" y="1157678"/>
                                        <a:pt x="726156" y="1138885"/>
                                        <a:pt x="718631" y="1138885"/>
                                      </a:cubicBezTo>
                                      <a:cubicBezTo>
                                        <a:pt x="711106" y="1135126"/>
                                        <a:pt x="711106" y="1135126"/>
                                        <a:pt x="707344" y="1131368"/>
                                      </a:cubicBezTo>
                                      <a:cubicBezTo>
                                        <a:pt x="707344" y="1127609"/>
                                        <a:pt x="707344" y="1127609"/>
                                        <a:pt x="703581" y="1123850"/>
                                      </a:cubicBezTo>
                                      <a:cubicBezTo>
                                        <a:pt x="699819" y="1123850"/>
                                        <a:pt x="681007" y="1127609"/>
                                        <a:pt x="684769" y="1120091"/>
                                      </a:cubicBezTo>
                                      <a:cubicBezTo>
                                        <a:pt x="688531" y="1108815"/>
                                        <a:pt x="696056" y="1097539"/>
                                        <a:pt x="696056" y="1105057"/>
                                      </a:cubicBezTo>
                                      <a:cubicBezTo>
                                        <a:pt x="696056" y="1108815"/>
                                        <a:pt x="699819" y="1108815"/>
                                        <a:pt x="703581" y="1112574"/>
                                      </a:cubicBezTo>
                                      <a:cubicBezTo>
                                        <a:pt x="707344" y="1112574"/>
                                        <a:pt x="707344" y="1116333"/>
                                        <a:pt x="711106" y="1116333"/>
                                      </a:cubicBezTo>
                                      <a:cubicBezTo>
                                        <a:pt x="711106" y="1120091"/>
                                        <a:pt x="711106" y="1123850"/>
                                        <a:pt x="714869" y="1123850"/>
                                      </a:cubicBezTo>
                                      <a:cubicBezTo>
                                        <a:pt x="714869" y="1127609"/>
                                        <a:pt x="718631" y="1127609"/>
                                        <a:pt x="722394" y="1127609"/>
                                      </a:cubicBezTo>
                                      <a:cubicBezTo>
                                        <a:pt x="726156" y="1127609"/>
                                        <a:pt x="737444" y="1127609"/>
                                        <a:pt x="726156" y="1123850"/>
                                      </a:cubicBezTo>
                                      <a:cubicBezTo>
                                        <a:pt x="714869" y="1116333"/>
                                        <a:pt x="718631" y="1116333"/>
                                        <a:pt x="718631" y="1108815"/>
                                      </a:cubicBezTo>
                                      <a:cubicBezTo>
                                        <a:pt x="714869" y="1101298"/>
                                        <a:pt x="711106" y="1093781"/>
                                        <a:pt x="711106" y="1086263"/>
                                      </a:cubicBezTo>
                                      <a:cubicBezTo>
                                        <a:pt x="711106" y="1082505"/>
                                        <a:pt x="711106" y="1067470"/>
                                        <a:pt x="703581" y="1063711"/>
                                      </a:cubicBezTo>
                                      <a:cubicBezTo>
                                        <a:pt x="699819" y="1059952"/>
                                        <a:pt x="699819" y="1059952"/>
                                        <a:pt x="703581" y="1056194"/>
                                      </a:cubicBezTo>
                                      <a:cubicBezTo>
                                        <a:pt x="703581" y="1052435"/>
                                        <a:pt x="703581" y="1044918"/>
                                        <a:pt x="699819" y="1037400"/>
                                      </a:cubicBezTo>
                                      <a:cubicBezTo>
                                        <a:pt x="696056" y="1029883"/>
                                        <a:pt x="696056" y="1026124"/>
                                        <a:pt x="688531" y="1018607"/>
                                      </a:cubicBezTo>
                                      <a:cubicBezTo>
                                        <a:pt x="681007" y="1011089"/>
                                        <a:pt x="650907" y="996054"/>
                                        <a:pt x="654669" y="984778"/>
                                      </a:cubicBezTo>
                                      <a:cubicBezTo>
                                        <a:pt x="654669" y="969744"/>
                                        <a:pt x="658432" y="962226"/>
                                        <a:pt x="639619" y="939674"/>
                                      </a:cubicBezTo>
                                      <a:cubicBezTo>
                                        <a:pt x="639619" y="939674"/>
                                        <a:pt x="632094" y="935915"/>
                                        <a:pt x="635857" y="932157"/>
                                      </a:cubicBezTo>
                                      <a:cubicBezTo>
                                        <a:pt x="643382" y="928398"/>
                                        <a:pt x="639619" y="924639"/>
                                        <a:pt x="632094" y="920881"/>
                                      </a:cubicBezTo>
                                      <a:cubicBezTo>
                                        <a:pt x="628332" y="920881"/>
                                        <a:pt x="620807" y="920881"/>
                                        <a:pt x="624570" y="924639"/>
                                      </a:cubicBezTo>
                                      <a:cubicBezTo>
                                        <a:pt x="628332" y="928398"/>
                                        <a:pt x="632094" y="935915"/>
                                        <a:pt x="628332" y="932157"/>
                                      </a:cubicBezTo>
                                      <a:cubicBezTo>
                                        <a:pt x="620807" y="928398"/>
                                        <a:pt x="617045" y="924639"/>
                                        <a:pt x="613282" y="924639"/>
                                      </a:cubicBezTo>
                                      <a:cubicBezTo>
                                        <a:pt x="605757" y="928398"/>
                                        <a:pt x="601995" y="924639"/>
                                        <a:pt x="601995" y="924639"/>
                                      </a:cubicBezTo>
                                      <a:cubicBezTo>
                                        <a:pt x="601995" y="924639"/>
                                        <a:pt x="590707" y="928398"/>
                                        <a:pt x="586945" y="924639"/>
                                      </a:cubicBezTo>
                                      <a:cubicBezTo>
                                        <a:pt x="586945" y="917122"/>
                                        <a:pt x="583182" y="913363"/>
                                        <a:pt x="579420" y="909604"/>
                                      </a:cubicBezTo>
                                      <a:cubicBezTo>
                                        <a:pt x="575657" y="909604"/>
                                        <a:pt x="571895" y="905846"/>
                                        <a:pt x="575657" y="902087"/>
                                      </a:cubicBezTo>
                                      <a:cubicBezTo>
                                        <a:pt x="579420" y="902087"/>
                                        <a:pt x="583182" y="894570"/>
                                        <a:pt x="575657" y="894570"/>
                                      </a:cubicBezTo>
                                      <a:cubicBezTo>
                                        <a:pt x="571895" y="890811"/>
                                        <a:pt x="560608" y="890811"/>
                                        <a:pt x="564370" y="887052"/>
                                      </a:cubicBezTo>
                                      <a:cubicBezTo>
                                        <a:pt x="568133" y="883294"/>
                                        <a:pt x="571895" y="875776"/>
                                        <a:pt x="571895" y="875776"/>
                                      </a:cubicBezTo>
                                      <a:cubicBezTo>
                                        <a:pt x="568133" y="872018"/>
                                        <a:pt x="560608" y="860741"/>
                                        <a:pt x="564370" y="860741"/>
                                      </a:cubicBezTo>
                                      <a:cubicBezTo>
                                        <a:pt x="571895" y="860741"/>
                                        <a:pt x="579420" y="860741"/>
                                        <a:pt x="579420" y="868259"/>
                                      </a:cubicBezTo>
                                      <a:cubicBezTo>
                                        <a:pt x="579420" y="872018"/>
                                        <a:pt x="583182" y="875776"/>
                                        <a:pt x="583182" y="868259"/>
                                      </a:cubicBezTo>
                                      <a:cubicBezTo>
                                        <a:pt x="586945" y="864500"/>
                                        <a:pt x="590707" y="853224"/>
                                        <a:pt x="586945" y="845707"/>
                                      </a:cubicBezTo>
                                      <a:cubicBezTo>
                                        <a:pt x="579420" y="834431"/>
                                        <a:pt x="579420" y="830672"/>
                                        <a:pt x="571895" y="830672"/>
                                      </a:cubicBezTo>
                                      <a:cubicBezTo>
                                        <a:pt x="568133" y="830672"/>
                                        <a:pt x="560608" y="830672"/>
                                        <a:pt x="556845" y="830672"/>
                                      </a:cubicBezTo>
                                      <a:cubicBezTo>
                                        <a:pt x="553083" y="830672"/>
                                        <a:pt x="538033" y="841948"/>
                                        <a:pt x="538033" y="834431"/>
                                      </a:cubicBezTo>
                                      <a:cubicBezTo>
                                        <a:pt x="541795" y="830672"/>
                                        <a:pt x="538033" y="823154"/>
                                        <a:pt x="541795" y="823154"/>
                                      </a:cubicBezTo>
                                      <a:cubicBezTo>
                                        <a:pt x="545558" y="823154"/>
                                        <a:pt x="549320" y="819396"/>
                                        <a:pt x="549320" y="815637"/>
                                      </a:cubicBezTo>
                                      <a:cubicBezTo>
                                        <a:pt x="545558" y="808120"/>
                                        <a:pt x="538033" y="796844"/>
                                        <a:pt x="534270" y="796844"/>
                                      </a:cubicBezTo>
                                      <a:cubicBezTo>
                                        <a:pt x="530508" y="796844"/>
                                        <a:pt x="526745" y="796844"/>
                                        <a:pt x="526745" y="793085"/>
                                      </a:cubicBezTo>
                                      <a:cubicBezTo>
                                        <a:pt x="522983" y="793085"/>
                                        <a:pt x="519220" y="789326"/>
                                        <a:pt x="515458" y="785568"/>
                                      </a:cubicBezTo>
                                      <a:cubicBezTo>
                                        <a:pt x="515458" y="781809"/>
                                        <a:pt x="515458" y="774291"/>
                                        <a:pt x="511696" y="778050"/>
                                      </a:cubicBezTo>
                                      <a:cubicBezTo>
                                        <a:pt x="507933" y="781809"/>
                                        <a:pt x="507933" y="789326"/>
                                        <a:pt x="504171" y="785568"/>
                                      </a:cubicBezTo>
                                      <a:cubicBezTo>
                                        <a:pt x="500408" y="785568"/>
                                        <a:pt x="500408" y="778050"/>
                                        <a:pt x="492883" y="781809"/>
                                      </a:cubicBezTo>
                                      <a:cubicBezTo>
                                        <a:pt x="489121" y="785568"/>
                                        <a:pt x="496646" y="789326"/>
                                        <a:pt x="492883" y="789326"/>
                                      </a:cubicBezTo>
                                      <a:cubicBezTo>
                                        <a:pt x="489121" y="789326"/>
                                        <a:pt x="474071" y="796844"/>
                                        <a:pt x="462783" y="793085"/>
                                      </a:cubicBezTo>
                                      <a:cubicBezTo>
                                        <a:pt x="455259" y="789326"/>
                                        <a:pt x="451496" y="781809"/>
                                        <a:pt x="443971" y="781809"/>
                                      </a:cubicBezTo>
                                      <a:cubicBezTo>
                                        <a:pt x="436446" y="781809"/>
                                        <a:pt x="436446" y="778050"/>
                                        <a:pt x="428921" y="770533"/>
                                      </a:cubicBezTo>
                                      <a:cubicBezTo>
                                        <a:pt x="417634" y="763015"/>
                                        <a:pt x="402584" y="751739"/>
                                        <a:pt x="383772" y="759257"/>
                                      </a:cubicBezTo>
                                      <a:cubicBezTo>
                                        <a:pt x="361197" y="766774"/>
                                        <a:pt x="387534" y="766774"/>
                                        <a:pt x="368722" y="766774"/>
                                      </a:cubicBezTo>
                                      <a:cubicBezTo>
                                        <a:pt x="353672" y="770533"/>
                                        <a:pt x="349909" y="774291"/>
                                        <a:pt x="342385" y="763015"/>
                                      </a:cubicBezTo>
                                      <a:cubicBezTo>
                                        <a:pt x="334860" y="755498"/>
                                        <a:pt x="316047" y="736704"/>
                                        <a:pt x="308522" y="732946"/>
                                      </a:cubicBezTo>
                                      <a:cubicBezTo>
                                        <a:pt x="297235" y="729187"/>
                                        <a:pt x="244560" y="702876"/>
                                        <a:pt x="240798" y="699118"/>
                                      </a:cubicBezTo>
                                      <a:cubicBezTo>
                                        <a:pt x="233273" y="695359"/>
                                        <a:pt x="221986" y="691600"/>
                                        <a:pt x="210698" y="699118"/>
                                      </a:cubicBezTo>
                                      <a:cubicBezTo>
                                        <a:pt x="199411" y="706635"/>
                                        <a:pt x="191886" y="714152"/>
                                        <a:pt x="173074" y="714152"/>
                                      </a:cubicBezTo>
                                      <a:cubicBezTo>
                                        <a:pt x="154261" y="710394"/>
                                        <a:pt x="124162" y="706635"/>
                                        <a:pt x="97824" y="710394"/>
                                      </a:cubicBezTo>
                                      <a:cubicBezTo>
                                        <a:pt x="71487" y="714152"/>
                                        <a:pt x="48912" y="714152"/>
                                        <a:pt x="41387" y="717911"/>
                                      </a:cubicBezTo>
                                      <a:cubicBezTo>
                                        <a:pt x="33862" y="717911"/>
                                        <a:pt x="22575" y="717911"/>
                                        <a:pt x="11288" y="717911"/>
                                      </a:cubicBezTo>
                                      <a:cubicBezTo>
                                        <a:pt x="7525" y="503665"/>
                                        <a:pt x="3763" y="251833"/>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155"/>
                              <wps:cNvSpPr>
                                <a:spLocks/>
                              </wps:cNvSpPr>
                              <wps:spPr bwMode="auto">
                                <a:xfrm>
                                  <a:off x="0" y="223333"/>
                                  <a:ext cx="1898650" cy="2932553"/>
                                </a:xfrm>
                                <a:custGeom>
                                  <a:avLst/>
                                  <a:gdLst>
                                    <a:gd name="connsiteX0" fmla="*/ 7504 w 1898650"/>
                                    <a:gd name="connsiteY0" fmla="*/ 1646238 h 2932553"/>
                                    <a:gd name="connsiteX1" fmla="*/ 15009 w 1898650"/>
                                    <a:gd name="connsiteY1" fmla="*/ 1657495 h 2932553"/>
                                    <a:gd name="connsiteX2" fmla="*/ 18761 w 1898650"/>
                                    <a:gd name="connsiteY2" fmla="*/ 1683761 h 2932553"/>
                                    <a:gd name="connsiteX3" fmla="*/ 26266 w 1898650"/>
                                    <a:gd name="connsiteY3" fmla="*/ 1706274 h 2932553"/>
                                    <a:gd name="connsiteX4" fmla="*/ 37523 w 1898650"/>
                                    <a:gd name="connsiteY4" fmla="*/ 1728788 h 2932553"/>
                                    <a:gd name="connsiteX5" fmla="*/ 22513 w 1898650"/>
                                    <a:gd name="connsiteY5" fmla="*/ 1713779 h 2932553"/>
                                    <a:gd name="connsiteX6" fmla="*/ 3752 w 1898650"/>
                                    <a:gd name="connsiteY6" fmla="*/ 1676256 h 2932553"/>
                                    <a:gd name="connsiteX7" fmla="*/ 0 w 1898650"/>
                                    <a:gd name="connsiteY7" fmla="*/ 1657495 h 2932553"/>
                                    <a:gd name="connsiteX8" fmla="*/ 7504 w 1898650"/>
                                    <a:gd name="connsiteY8" fmla="*/ 1646238 h 2932553"/>
                                    <a:gd name="connsiteX9" fmla="*/ 294084 w 1898650"/>
                                    <a:gd name="connsiteY9" fmla="*/ 1044575 h 2932553"/>
                                    <a:gd name="connsiteX10" fmla="*/ 297855 w 1898650"/>
                                    <a:gd name="connsiteY10" fmla="*/ 1059997 h 2932553"/>
                                    <a:gd name="connsiteX11" fmla="*/ 279003 w 1898650"/>
                                    <a:gd name="connsiteY11" fmla="*/ 1067708 h 2932553"/>
                                    <a:gd name="connsiteX12" fmla="*/ 282773 w 1898650"/>
                                    <a:gd name="connsiteY12" fmla="*/ 1056142 h 2932553"/>
                                    <a:gd name="connsiteX13" fmla="*/ 294084 w 1898650"/>
                                    <a:gd name="connsiteY13" fmla="*/ 1044575 h 2932553"/>
                                    <a:gd name="connsiteX14" fmla="*/ 746522 w 1898650"/>
                                    <a:gd name="connsiteY14" fmla="*/ 629921 h 2932553"/>
                                    <a:gd name="connsiteX15" fmla="*/ 748506 w 1898650"/>
                                    <a:gd name="connsiteY15" fmla="*/ 630873 h 2932553"/>
                                    <a:gd name="connsiteX16" fmla="*/ 748506 w 1898650"/>
                                    <a:gd name="connsiteY16" fmla="*/ 642303 h 2932553"/>
                                    <a:gd name="connsiteX17" fmla="*/ 744537 w 1898650"/>
                                    <a:gd name="connsiteY17" fmla="*/ 634683 h 2932553"/>
                                    <a:gd name="connsiteX18" fmla="*/ 746522 w 1898650"/>
                                    <a:gd name="connsiteY18" fmla="*/ 629921 h 2932553"/>
                                    <a:gd name="connsiteX19" fmla="*/ 775494 w 1898650"/>
                                    <a:gd name="connsiteY19" fmla="*/ 604838 h 2932553"/>
                                    <a:gd name="connsiteX20" fmla="*/ 779463 w 1898650"/>
                                    <a:gd name="connsiteY20" fmla="*/ 612776 h 2932553"/>
                                    <a:gd name="connsiteX21" fmla="*/ 771525 w 1898650"/>
                                    <a:gd name="connsiteY21" fmla="*/ 612776 h 2932553"/>
                                    <a:gd name="connsiteX22" fmla="*/ 775494 w 1898650"/>
                                    <a:gd name="connsiteY22" fmla="*/ 604838 h 2932553"/>
                                    <a:gd name="connsiteX23" fmla="*/ 1229916 w 1898650"/>
                                    <a:gd name="connsiteY23" fmla="*/ 533400 h 2932553"/>
                                    <a:gd name="connsiteX24" fmla="*/ 1229916 w 1898650"/>
                                    <a:gd name="connsiteY24" fmla="*/ 540809 h 2932553"/>
                                    <a:gd name="connsiteX25" fmla="*/ 1222772 w 1898650"/>
                                    <a:gd name="connsiteY25" fmla="*/ 537105 h 2932553"/>
                                    <a:gd name="connsiteX26" fmla="*/ 1229916 w 1898650"/>
                                    <a:gd name="connsiteY26" fmla="*/ 533400 h 2932553"/>
                                    <a:gd name="connsiteX27" fmla="*/ 1391709 w 1898650"/>
                                    <a:gd name="connsiteY27" fmla="*/ 352425 h 2932553"/>
                                    <a:gd name="connsiteX28" fmla="*/ 1395413 w 1898650"/>
                                    <a:gd name="connsiteY28" fmla="*/ 359834 h 2932553"/>
                                    <a:gd name="connsiteX29" fmla="*/ 1388004 w 1898650"/>
                                    <a:gd name="connsiteY29" fmla="*/ 356130 h 2932553"/>
                                    <a:gd name="connsiteX30" fmla="*/ 1391709 w 1898650"/>
                                    <a:gd name="connsiteY30" fmla="*/ 352425 h 2932553"/>
                                    <a:gd name="connsiteX31" fmla="*/ 1424940 w 1898650"/>
                                    <a:gd name="connsiteY31" fmla="*/ 292100 h 2932553"/>
                                    <a:gd name="connsiteX32" fmla="*/ 1424940 w 1898650"/>
                                    <a:gd name="connsiteY32" fmla="*/ 307976 h 2932553"/>
                                    <a:gd name="connsiteX33" fmla="*/ 1417320 w 1898650"/>
                                    <a:gd name="connsiteY33" fmla="*/ 315913 h 2932553"/>
                                    <a:gd name="connsiteX34" fmla="*/ 1409700 w 1898650"/>
                                    <a:gd name="connsiteY34" fmla="*/ 307976 h 2932553"/>
                                    <a:gd name="connsiteX35" fmla="*/ 1417320 w 1898650"/>
                                    <a:gd name="connsiteY35" fmla="*/ 300038 h 2932553"/>
                                    <a:gd name="connsiteX36" fmla="*/ 1424940 w 1898650"/>
                                    <a:gd name="connsiteY36" fmla="*/ 292100 h 2932553"/>
                                    <a:gd name="connsiteX37" fmla="*/ 1625699 w 1898650"/>
                                    <a:gd name="connsiteY37" fmla="*/ 208725 h 2932553"/>
                                    <a:gd name="connsiteX38" fmla="*/ 1628048 w 1898650"/>
                                    <a:gd name="connsiteY38" fmla="*/ 210134 h 2932553"/>
                                    <a:gd name="connsiteX39" fmla="*/ 1639323 w 1898650"/>
                                    <a:gd name="connsiteY39" fmla="*/ 221411 h 2932553"/>
                                    <a:gd name="connsiteX40" fmla="*/ 1639323 w 1898650"/>
                                    <a:gd name="connsiteY40" fmla="*/ 228928 h 2932553"/>
                                    <a:gd name="connsiteX41" fmla="*/ 1646840 w 1898650"/>
                                    <a:gd name="connsiteY41" fmla="*/ 232687 h 2932553"/>
                                    <a:gd name="connsiteX42" fmla="*/ 1654357 w 1898650"/>
                                    <a:gd name="connsiteY42" fmla="*/ 228928 h 2932553"/>
                                    <a:gd name="connsiteX43" fmla="*/ 1661874 w 1898650"/>
                                    <a:gd name="connsiteY43" fmla="*/ 232687 h 2932553"/>
                                    <a:gd name="connsiteX44" fmla="*/ 1669390 w 1898650"/>
                                    <a:gd name="connsiteY44" fmla="*/ 232687 h 2932553"/>
                                    <a:gd name="connsiteX45" fmla="*/ 1676907 w 1898650"/>
                                    <a:gd name="connsiteY45" fmla="*/ 232687 h 2932553"/>
                                    <a:gd name="connsiteX46" fmla="*/ 1684424 w 1898650"/>
                                    <a:gd name="connsiteY46" fmla="*/ 243964 h 2932553"/>
                                    <a:gd name="connsiteX47" fmla="*/ 1706974 w 1898650"/>
                                    <a:gd name="connsiteY47" fmla="*/ 258999 h 2932553"/>
                                    <a:gd name="connsiteX48" fmla="*/ 1722007 w 1898650"/>
                                    <a:gd name="connsiteY48" fmla="*/ 277793 h 2932553"/>
                                    <a:gd name="connsiteX49" fmla="*/ 1729524 w 1898650"/>
                                    <a:gd name="connsiteY49" fmla="*/ 289070 h 2932553"/>
                                    <a:gd name="connsiteX50" fmla="*/ 1737041 w 1898650"/>
                                    <a:gd name="connsiteY50" fmla="*/ 300346 h 2932553"/>
                                    <a:gd name="connsiteX51" fmla="*/ 1748316 w 1898650"/>
                                    <a:gd name="connsiteY51" fmla="*/ 307864 h 2932553"/>
                                    <a:gd name="connsiteX52" fmla="*/ 1759591 w 1898650"/>
                                    <a:gd name="connsiteY52" fmla="*/ 315382 h 2932553"/>
                                    <a:gd name="connsiteX53" fmla="*/ 1774624 w 1898650"/>
                                    <a:gd name="connsiteY53" fmla="*/ 326658 h 2932553"/>
                                    <a:gd name="connsiteX54" fmla="*/ 1767108 w 1898650"/>
                                    <a:gd name="connsiteY54" fmla="*/ 337935 h 2932553"/>
                                    <a:gd name="connsiteX55" fmla="*/ 1755833 w 1898650"/>
                                    <a:gd name="connsiteY55" fmla="*/ 386799 h 2932553"/>
                                    <a:gd name="connsiteX56" fmla="*/ 1752074 w 1898650"/>
                                    <a:gd name="connsiteY56" fmla="*/ 398076 h 2932553"/>
                                    <a:gd name="connsiteX57" fmla="*/ 1755833 w 1898650"/>
                                    <a:gd name="connsiteY57" fmla="*/ 413111 h 2932553"/>
                                    <a:gd name="connsiteX58" fmla="*/ 1763349 w 1898650"/>
                                    <a:gd name="connsiteY58" fmla="*/ 386799 h 2932553"/>
                                    <a:gd name="connsiteX59" fmla="*/ 1767108 w 1898650"/>
                                    <a:gd name="connsiteY59" fmla="*/ 383041 h 2932553"/>
                                    <a:gd name="connsiteX60" fmla="*/ 1778383 w 1898650"/>
                                    <a:gd name="connsiteY60" fmla="*/ 398076 h 2932553"/>
                                    <a:gd name="connsiteX61" fmla="*/ 1778383 w 1898650"/>
                                    <a:gd name="connsiteY61" fmla="*/ 390558 h 2932553"/>
                                    <a:gd name="connsiteX62" fmla="*/ 1770866 w 1898650"/>
                                    <a:gd name="connsiteY62" fmla="*/ 368005 h 2932553"/>
                                    <a:gd name="connsiteX63" fmla="*/ 1774624 w 1898650"/>
                                    <a:gd name="connsiteY63" fmla="*/ 360488 h 2932553"/>
                                    <a:gd name="connsiteX64" fmla="*/ 1785899 w 1898650"/>
                                    <a:gd name="connsiteY64" fmla="*/ 349211 h 2932553"/>
                                    <a:gd name="connsiteX65" fmla="*/ 1789658 w 1898650"/>
                                    <a:gd name="connsiteY65" fmla="*/ 360488 h 2932553"/>
                                    <a:gd name="connsiteX66" fmla="*/ 1800933 w 1898650"/>
                                    <a:gd name="connsiteY66" fmla="*/ 356729 h 2932553"/>
                                    <a:gd name="connsiteX67" fmla="*/ 1797174 w 1898650"/>
                                    <a:gd name="connsiteY67" fmla="*/ 341693 h 2932553"/>
                                    <a:gd name="connsiteX68" fmla="*/ 1797174 w 1898650"/>
                                    <a:gd name="connsiteY68" fmla="*/ 337935 h 2932553"/>
                                    <a:gd name="connsiteX69" fmla="*/ 1800933 w 1898650"/>
                                    <a:gd name="connsiteY69" fmla="*/ 330417 h 2932553"/>
                                    <a:gd name="connsiteX70" fmla="*/ 1831000 w 1898650"/>
                                    <a:gd name="connsiteY70" fmla="*/ 334176 h 2932553"/>
                                    <a:gd name="connsiteX71" fmla="*/ 1857308 w 1898650"/>
                                    <a:gd name="connsiteY71" fmla="*/ 337935 h 2932553"/>
                                    <a:gd name="connsiteX72" fmla="*/ 1864825 w 1898650"/>
                                    <a:gd name="connsiteY72" fmla="*/ 341693 h 2932553"/>
                                    <a:gd name="connsiteX73" fmla="*/ 1887375 w 1898650"/>
                                    <a:gd name="connsiteY73" fmla="*/ 1736220 h 2932553"/>
                                    <a:gd name="connsiteX74" fmla="*/ 1898650 w 1898650"/>
                                    <a:gd name="connsiteY74" fmla="*/ 2454157 h 2932553"/>
                                    <a:gd name="connsiteX75" fmla="*/ 1868583 w 1898650"/>
                                    <a:gd name="connsiteY75" fmla="*/ 2457916 h 2932553"/>
                                    <a:gd name="connsiteX76" fmla="*/ 1849792 w 1898650"/>
                                    <a:gd name="connsiteY76" fmla="*/ 2469193 h 2932553"/>
                                    <a:gd name="connsiteX77" fmla="*/ 1763349 w 1898650"/>
                                    <a:gd name="connsiteY77" fmla="*/ 2506781 h 2932553"/>
                                    <a:gd name="connsiteX78" fmla="*/ 1706974 w 1898650"/>
                                    <a:gd name="connsiteY78" fmla="*/ 2525575 h 2932553"/>
                                    <a:gd name="connsiteX79" fmla="*/ 1582948 w 1898650"/>
                                    <a:gd name="connsiteY79" fmla="*/ 2544369 h 2932553"/>
                                    <a:gd name="connsiteX80" fmla="*/ 1556639 w 1898650"/>
                                    <a:gd name="connsiteY80" fmla="*/ 2536852 h 2932553"/>
                                    <a:gd name="connsiteX81" fmla="*/ 1530331 w 1898650"/>
                                    <a:gd name="connsiteY81" fmla="*/ 2536852 h 2932553"/>
                                    <a:gd name="connsiteX82" fmla="*/ 1519056 w 1898650"/>
                                    <a:gd name="connsiteY82" fmla="*/ 2540611 h 2932553"/>
                                    <a:gd name="connsiteX83" fmla="*/ 1504022 w 1898650"/>
                                    <a:gd name="connsiteY83" fmla="*/ 2540611 h 2932553"/>
                                    <a:gd name="connsiteX84" fmla="*/ 1458922 w 1898650"/>
                                    <a:gd name="connsiteY84" fmla="*/ 2574440 h 2932553"/>
                                    <a:gd name="connsiteX85" fmla="*/ 1402547 w 1898650"/>
                                    <a:gd name="connsiteY85" fmla="*/ 2604511 h 2932553"/>
                                    <a:gd name="connsiteX86" fmla="*/ 1361205 w 1898650"/>
                                    <a:gd name="connsiteY86" fmla="*/ 2627064 h 2932553"/>
                                    <a:gd name="connsiteX87" fmla="*/ 1316104 w 1898650"/>
                                    <a:gd name="connsiteY87" fmla="*/ 2638340 h 2932553"/>
                                    <a:gd name="connsiteX88" fmla="*/ 1293554 w 1898650"/>
                                    <a:gd name="connsiteY88" fmla="*/ 2668411 h 2932553"/>
                                    <a:gd name="connsiteX89" fmla="*/ 1278521 w 1898650"/>
                                    <a:gd name="connsiteY89" fmla="*/ 2713517 h 2932553"/>
                                    <a:gd name="connsiteX90" fmla="*/ 1255971 w 1898650"/>
                                    <a:gd name="connsiteY90" fmla="*/ 2739829 h 2932553"/>
                                    <a:gd name="connsiteX91" fmla="*/ 1248454 w 1898650"/>
                                    <a:gd name="connsiteY91" fmla="*/ 2751105 h 2932553"/>
                                    <a:gd name="connsiteX92" fmla="*/ 1237179 w 1898650"/>
                                    <a:gd name="connsiteY92" fmla="*/ 2758623 h 2932553"/>
                                    <a:gd name="connsiteX93" fmla="*/ 1225904 w 1898650"/>
                                    <a:gd name="connsiteY93" fmla="*/ 2766141 h 2932553"/>
                                    <a:gd name="connsiteX94" fmla="*/ 1210870 w 1898650"/>
                                    <a:gd name="connsiteY94" fmla="*/ 2762382 h 2932553"/>
                                    <a:gd name="connsiteX95" fmla="*/ 1188320 w 1898650"/>
                                    <a:gd name="connsiteY95" fmla="*/ 2777417 h 2932553"/>
                                    <a:gd name="connsiteX96" fmla="*/ 1177045 w 1898650"/>
                                    <a:gd name="connsiteY96" fmla="*/ 2758623 h 2932553"/>
                                    <a:gd name="connsiteX97" fmla="*/ 1146978 w 1898650"/>
                                    <a:gd name="connsiteY97" fmla="*/ 2762382 h 2932553"/>
                                    <a:gd name="connsiteX98" fmla="*/ 1128187 w 1898650"/>
                                    <a:gd name="connsiteY98" fmla="*/ 2762382 h 2932553"/>
                                    <a:gd name="connsiteX99" fmla="*/ 1113153 w 1898650"/>
                                    <a:gd name="connsiteY99" fmla="*/ 2769899 h 2932553"/>
                                    <a:gd name="connsiteX100" fmla="*/ 1086845 w 1898650"/>
                                    <a:gd name="connsiteY100" fmla="*/ 2766141 h 2932553"/>
                                    <a:gd name="connsiteX101" fmla="*/ 1075569 w 1898650"/>
                                    <a:gd name="connsiteY101" fmla="*/ 2777417 h 2932553"/>
                                    <a:gd name="connsiteX102" fmla="*/ 1064294 w 1898650"/>
                                    <a:gd name="connsiteY102" fmla="*/ 2773658 h 2932553"/>
                                    <a:gd name="connsiteX103" fmla="*/ 1056778 w 1898650"/>
                                    <a:gd name="connsiteY103" fmla="*/ 2754864 h 2932553"/>
                                    <a:gd name="connsiteX104" fmla="*/ 1030469 w 1898650"/>
                                    <a:gd name="connsiteY104" fmla="*/ 2762382 h 2932553"/>
                                    <a:gd name="connsiteX105" fmla="*/ 1019194 w 1898650"/>
                                    <a:gd name="connsiteY105" fmla="*/ 2758623 h 2932553"/>
                                    <a:gd name="connsiteX106" fmla="*/ 1007919 w 1898650"/>
                                    <a:gd name="connsiteY106" fmla="*/ 2758623 h 2932553"/>
                                    <a:gd name="connsiteX107" fmla="*/ 985369 w 1898650"/>
                                    <a:gd name="connsiteY107" fmla="*/ 2751105 h 2932553"/>
                                    <a:gd name="connsiteX108" fmla="*/ 951544 w 1898650"/>
                                    <a:gd name="connsiteY108" fmla="*/ 2758623 h 2932553"/>
                                    <a:gd name="connsiteX109" fmla="*/ 906443 w 1898650"/>
                                    <a:gd name="connsiteY109" fmla="*/ 2758623 h 2932553"/>
                                    <a:gd name="connsiteX110" fmla="*/ 880135 w 1898650"/>
                                    <a:gd name="connsiteY110" fmla="*/ 2766141 h 2932553"/>
                                    <a:gd name="connsiteX111" fmla="*/ 865101 w 1898650"/>
                                    <a:gd name="connsiteY111" fmla="*/ 2769899 h 2932553"/>
                                    <a:gd name="connsiteX112" fmla="*/ 842551 w 1898650"/>
                                    <a:gd name="connsiteY112" fmla="*/ 2769899 h 2932553"/>
                                    <a:gd name="connsiteX113" fmla="*/ 823759 w 1898650"/>
                                    <a:gd name="connsiteY113" fmla="*/ 2766141 h 2932553"/>
                                    <a:gd name="connsiteX114" fmla="*/ 789934 w 1898650"/>
                                    <a:gd name="connsiteY114" fmla="*/ 2781176 h 2932553"/>
                                    <a:gd name="connsiteX115" fmla="*/ 763626 w 1898650"/>
                                    <a:gd name="connsiteY115" fmla="*/ 2822523 h 2932553"/>
                                    <a:gd name="connsiteX116" fmla="*/ 767384 w 1898650"/>
                                    <a:gd name="connsiteY116" fmla="*/ 2830041 h 2932553"/>
                                    <a:gd name="connsiteX117" fmla="*/ 763626 w 1898650"/>
                                    <a:gd name="connsiteY117" fmla="*/ 2830041 h 2932553"/>
                                    <a:gd name="connsiteX118" fmla="*/ 752351 w 1898650"/>
                                    <a:gd name="connsiteY118" fmla="*/ 2830041 h 2932553"/>
                                    <a:gd name="connsiteX119" fmla="*/ 748592 w 1898650"/>
                                    <a:gd name="connsiteY119" fmla="*/ 2845076 h 2932553"/>
                                    <a:gd name="connsiteX120" fmla="*/ 737317 w 1898650"/>
                                    <a:gd name="connsiteY120" fmla="*/ 2841317 h 2932553"/>
                                    <a:gd name="connsiteX121" fmla="*/ 733559 w 1898650"/>
                                    <a:gd name="connsiteY121" fmla="*/ 2848835 h 2932553"/>
                                    <a:gd name="connsiteX122" fmla="*/ 711009 w 1898650"/>
                                    <a:gd name="connsiteY122" fmla="*/ 2841317 h 2932553"/>
                                    <a:gd name="connsiteX123" fmla="*/ 684700 w 1898650"/>
                                    <a:gd name="connsiteY123" fmla="*/ 2841317 h 2932553"/>
                                    <a:gd name="connsiteX124" fmla="*/ 673425 w 1898650"/>
                                    <a:gd name="connsiteY124" fmla="*/ 2860111 h 2932553"/>
                                    <a:gd name="connsiteX125" fmla="*/ 662150 w 1898650"/>
                                    <a:gd name="connsiteY125" fmla="*/ 2871388 h 2932553"/>
                                    <a:gd name="connsiteX126" fmla="*/ 635841 w 1898650"/>
                                    <a:gd name="connsiteY126" fmla="*/ 2890182 h 2932553"/>
                                    <a:gd name="connsiteX127" fmla="*/ 628325 w 1898650"/>
                                    <a:gd name="connsiteY127" fmla="*/ 2905217 h 2932553"/>
                                    <a:gd name="connsiteX128" fmla="*/ 617050 w 1898650"/>
                                    <a:gd name="connsiteY128" fmla="*/ 2905217 h 2932553"/>
                                    <a:gd name="connsiteX129" fmla="*/ 613291 w 1898650"/>
                                    <a:gd name="connsiteY129" fmla="*/ 2912735 h 2932553"/>
                                    <a:gd name="connsiteX130" fmla="*/ 609533 w 1898650"/>
                                    <a:gd name="connsiteY130" fmla="*/ 2916494 h 2932553"/>
                                    <a:gd name="connsiteX131" fmla="*/ 590741 w 1898650"/>
                                    <a:gd name="connsiteY131" fmla="*/ 2916494 h 2932553"/>
                                    <a:gd name="connsiteX132" fmla="*/ 575708 w 1898650"/>
                                    <a:gd name="connsiteY132" fmla="*/ 2924012 h 2932553"/>
                                    <a:gd name="connsiteX133" fmla="*/ 586983 w 1898650"/>
                                    <a:gd name="connsiteY133" fmla="*/ 2931529 h 2932553"/>
                                    <a:gd name="connsiteX134" fmla="*/ 564433 w 1898650"/>
                                    <a:gd name="connsiteY134" fmla="*/ 2927770 h 2932553"/>
                                    <a:gd name="connsiteX135" fmla="*/ 549399 w 1898650"/>
                                    <a:gd name="connsiteY135" fmla="*/ 2924012 h 2932553"/>
                                    <a:gd name="connsiteX136" fmla="*/ 541882 w 1898650"/>
                                    <a:gd name="connsiteY136" fmla="*/ 2931529 h 2932553"/>
                                    <a:gd name="connsiteX137" fmla="*/ 504299 w 1898650"/>
                                    <a:gd name="connsiteY137" fmla="*/ 2920253 h 2932553"/>
                                    <a:gd name="connsiteX138" fmla="*/ 493024 w 1898650"/>
                                    <a:gd name="connsiteY138" fmla="*/ 2920253 h 2932553"/>
                                    <a:gd name="connsiteX139" fmla="*/ 481749 w 1898650"/>
                                    <a:gd name="connsiteY139" fmla="*/ 2920253 h 2932553"/>
                                    <a:gd name="connsiteX140" fmla="*/ 466715 w 1898650"/>
                                    <a:gd name="connsiteY140" fmla="*/ 2920253 h 2932553"/>
                                    <a:gd name="connsiteX141" fmla="*/ 451682 w 1898650"/>
                                    <a:gd name="connsiteY141" fmla="*/ 2920253 h 2932553"/>
                                    <a:gd name="connsiteX142" fmla="*/ 436648 w 1898650"/>
                                    <a:gd name="connsiteY142" fmla="*/ 2920253 h 2932553"/>
                                    <a:gd name="connsiteX143" fmla="*/ 421615 w 1898650"/>
                                    <a:gd name="connsiteY143" fmla="*/ 2916494 h 2932553"/>
                                    <a:gd name="connsiteX144" fmla="*/ 406582 w 1898650"/>
                                    <a:gd name="connsiteY144" fmla="*/ 2908976 h 2932553"/>
                                    <a:gd name="connsiteX145" fmla="*/ 414098 w 1898650"/>
                                    <a:gd name="connsiteY145" fmla="*/ 2901459 h 2932553"/>
                                    <a:gd name="connsiteX146" fmla="*/ 402823 w 1898650"/>
                                    <a:gd name="connsiteY146" fmla="*/ 2897700 h 2932553"/>
                                    <a:gd name="connsiteX147" fmla="*/ 399065 w 1898650"/>
                                    <a:gd name="connsiteY147" fmla="*/ 2901459 h 2932553"/>
                                    <a:gd name="connsiteX148" fmla="*/ 368998 w 1898650"/>
                                    <a:gd name="connsiteY148" fmla="*/ 2893941 h 2932553"/>
                                    <a:gd name="connsiteX149" fmla="*/ 353965 w 1898650"/>
                                    <a:gd name="connsiteY149" fmla="*/ 2882664 h 2932553"/>
                                    <a:gd name="connsiteX150" fmla="*/ 331414 w 1898650"/>
                                    <a:gd name="connsiteY150" fmla="*/ 2852594 h 2932553"/>
                                    <a:gd name="connsiteX151" fmla="*/ 278797 w 1898650"/>
                                    <a:gd name="connsiteY151" fmla="*/ 2818764 h 2932553"/>
                                    <a:gd name="connsiteX152" fmla="*/ 256247 w 1898650"/>
                                    <a:gd name="connsiteY152" fmla="*/ 2822523 h 2932553"/>
                                    <a:gd name="connsiteX153" fmla="*/ 244972 w 1898650"/>
                                    <a:gd name="connsiteY153" fmla="*/ 2803729 h 2932553"/>
                                    <a:gd name="connsiteX154" fmla="*/ 237455 w 1898650"/>
                                    <a:gd name="connsiteY154" fmla="*/ 2777417 h 2932553"/>
                                    <a:gd name="connsiteX155" fmla="*/ 237455 w 1898650"/>
                                    <a:gd name="connsiteY155" fmla="*/ 2758623 h 2932553"/>
                                    <a:gd name="connsiteX156" fmla="*/ 241214 w 1898650"/>
                                    <a:gd name="connsiteY156" fmla="*/ 2732311 h 2932553"/>
                                    <a:gd name="connsiteX157" fmla="*/ 244972 w 1898650"/>
                                    <a:gd name="connsiteY157" fmla="*/ 2717276 h 2932553"/>
                                    <a:gd name="connsiteX158" fmla="*/ 248730 w 1898650"/>
                                    <a:gd name="connsiteY158" fmla="*/ 2709758 h 2932553"/>
                                    <a:gd name="connsiteX159" fmla="*/ 260006 w 1898650"/>
                                    <a:gd name="connsiteY159" fmla="*/ 2724793 h 2932553"/>
                                    <a:gd name="connsiteX160" fmla="*/ 293831 w 1898650"/>
                                    <a:gd name="connsiteY160" fmla="*/ 2721035 h 2932553"/>
                                    <a:gd name="connsiteX161" fmla="*/ 323898 w 1898650"/>
                                    <a:gd name="connsiteY161" fmla="*/ 2668411 h 2932553"/>
                                    <a:gd name="connsiteX162" fmla="*/ 320139 w 1898650"/>
                                    <a:gd name="connsiteY162" fmla="*/ 2653376 h 2932553"/>
                                    <a:gd name="connsiteX163" fmla="*/ 320139 w 1898650"/>
                                    <a:gd name="connsiteY163" fmla="*/ 2630823 h 2932553"/>
                                    <a:gd name="connsiteX164" fmla="*/ 312623 w 1898650"/>
                                    <a:gd name="connsiteY164" fmla="*/ 2585717 h 2932553"/>
                                    <a:gd name="connsiteX165" fmla="*/ 320139 w 1898650"/>
                                    <a:gd name="connsiteY165" fmla="*/ 2589475 h 2932553"/>
                                    <a:gd name="connsiteX166" fmla="*/ 323898 w 1898650"/>
                                    <a:gd name="connsiteY166" fmla="*/ 2596993 h 2932553"/>
                                    <a:gd name="connsiteX167" fmla="*/ 327656 w 1898650"/>
                                    <a:gd name="connsiteY167" fmla="*/ 2585717 h 2932553"/>
                                    <a:gd name="connsiteX168" fmla="*/ 327656 w 1898650"/>
                                    <a:gd name="connsiteY168" fmla="*/ 2578199 h 2932553"/>
                                    <a:gd name="connsiteX169" fmla="*/ 327656 w 1898650"/>
                                    <a:gd name="connsiteY169" fmla="*/ 2563164 h 2932553"/>
                                    <a:gd name="connsiteX170" fmla="*/ 327656 w 1898650"/>
                                    <a:gd name="connsiteY170" fmla="*/ 2544369 h 2932553"/>
                                    <a:gd name="connsiteX171" fmla="*/ 327656 w 1898650"/>
                                    <a:gd name="connsiteY171" fmla="*/ 2461675 h 2932553"/>
                                    <a:gd name="connsiteX172" fmla="*/ 278797 w 1898650"/>
                                    <a:gd name="connsiteY172" fmla="*/ 2363945 h 2932553"/>
                                    <a:gd name="connsiteX173" fmla="*/ 260006 w 1898650"/>
                                    <a:gd name="connsiteY173" fmla="*/ 2322598 h 2932553"/>
                                    <a:gd name="connsiteX174" fmla="*/ 244972 w 1898650"/>
                                    <a:gd name="connsiteY174" fmla="*/ 2277492 h 2932553"/>
                                    <a:gd name="connsiteX175" fmla="*/ 244972 w 1898650"/>
                                    <a:gd name="connsiteY175" fmla="*/ 2262457 h 2932553"/>
                                    <a:gd name="connsiteX176" fmla="*/ 237455 w 1898650"/>
                                    <a:gd name="connsiteY176" fmla="*/ 2247422 h 2932553"/>
                                    <a:gd name="connsiteX177" fmla="*/ 237455 w 1898650"/>
                                    <a:gd name="connsiteY177" fmla="*/ 2179763 h 2932553"/>
                                    <a:gd name="connsiteX178" fmla="*/ 226180 w 1898650"/>
                                    <a:gd name="connsiteY178" fmla="*/ 2112104 h 2932553"/>
                                    <a:gd name="connsiteX179" fmla="*/ 196113 w 1898650"/>
                                    <a:gd name="connsiteY179" fmla="*/ 2055721 h 2932553"/>
                                    <a:gd name="connsiteX180" fmla="*/ 169805 w 1898650"/>
                                    <a:gd name="connsiteY180" fmla="*/ 2010615 h 2932553"/>
                                    <a:gd name="connsiteX181" fmla="*/ 143496 w 1898650"/>
                                    <a:gd name="connsiteY181" fmla="*/ 1961750 h 2932553"/>
                                    <a:gd name="connsiteX182" fmla="*/ 139738 w 1898650"/>
                                    <a:gd name="connsiteY182" fmla="*/ 1920403 h 2932553"/>
                                    <a:gd name="connsiteX183" fmla="*/ 49537 w 1898650"/>
                                    <a:gd name="connsiteY183" fmla="*/ 1766291 h 2932553"/>
                                    <a:gd name="connsiteX184" fmla="*/ 38262 w 1898650"/>
                                    <a:gd name="connsiteY184" fmla="*/ 1751256 h 2932553"/>
                                    <a:gd name="connsiteX185" fmla="*/ 34504 w 1898650"/>
                                    <a:gd name="connsiteY185" fmla="*/ 1736220 h 2932553"/>
                                    <a:gd name="connsiteX186" fmla="*/ 45779 w 1898650"/>
                                    <a:gd name="connsiteY186" fmla="*/ 1732461 h 2932553"/>
                                    <a:gd name="connsiteX187" fmla="*/ 45779 w 1898650"/>
                                    <a:gd name="connsiteY187" fmla="*/ 1717426 h 2932553"/>
                                    <a:gd name="connsiteX188" fmla="*/ 49537 w 1898650"/>
                                    <a:gd name="connsiteY188" fmla="*/ 1747497 h 2932553"/>
                                    <a:gd name="connsiteX189" fmla="*/ 53296 w 1898650"/>
                                    <a:gd name="connsiteY189" fmla="*/ 1739979 h 2932553"/>
                                    <a:gd name="connsiteX190" fmla="*/ 57054 w 1898650"/>
                                    <a:gd name="connsiteY190" fmla="*/ 1717426 h 2932553"/>
                                    <a:gd name="connsiteX191" fmla="*/ 60812 w 1898650"/>
                                    <a:gd name="connsiteY191" fmla="*/ 1732461 h 2932553"/>
                                    <a:gd name="connsiteX192" fmla="*/ 72088 w 1898650"/>
                                    <a:gd name="connsiteY192" fmla="*/ 1751256 h 2932553"/>
                                    <a:gd name="connsiteX193" fmla="*/ 75846 w 1898650"/>
                                    <a:gd name="connsiteY193" fmla="*/ 1773809 h 2932553"/>
                                    <a:gd name="connsiteX194" fmla="*/ 79604 w 1898650"/>
                                    <a:gd name="connsiteY194" fmla="*/ 1781326 h 2932553"/>
                                    <a:gd name="connsiteX195" fmla="*/ 83363 w 1898650"/>
                                    <a:gd name="connsiteY195" fmla="*/ 1781326 h 2932553"/>
                                    <a:gd name="connsiteX196" fmla="*/ 90879 w 1898650"/>
                                    <a:gd name="connsiteY196" fmla="*/ 1792603 h 2932553"/>
                                    <a:gd name="connsiteX197" fmla="*/ 102154 w 1898650"/>
                                    <a:gd name="connsiteY197" fmla="*/ 1785085 h 2932553"/>
                                    <a:gd name="connsiteX198" fmla="*/ 113430 w 1898650"/>
                                    <a:gd name="connsiteY198" fmla="*/ 1770050 h 2932553"/>
                                    <a:gd name="connsiteX199" fmla="*/ 98396 w 1898650"/>
                                    <a:gd name="connsiteY199" fmla="*/ 1739979 h 2932553"/>
                                    <a:gd name="connsiteX200" fmla="*/ 75846 w 1898650"/>
                                    <a:gd name="connsiteY200" fmla="*/ 1709908 h 2932553"/>
                                    <a:gd name="connsiteX201" fmla="*/ 60812 w 1898650"/>
                                    <a:gd name="connsiteY201" fmla="*/ 1672320 h 2932553"/>
                                    <a:gd name="connsiteX202" fmla="*/ 60812 w 1898650"/>
                                    <a:gd name="connsiteY202" fmla="*/ 1657285 h 2932553"/>
                                    <a:gd name="connsiteX203" fmla="*/ 68329 w 1898650"/>
                                    <a:gd name="connsiteY203" fmla="*/ 1653526 h 2932553"/>
                                    <a:gd name="connsiteX204" fmla="*/ 72088 w 1898650"/>
                                    <a:gd name="connsiteY204" fmla="*/ 1661044 h 2932553"/>
                                    <a:gd name="connsiteX205" fmla="*/ 83363 w 1898650"/>
                                    <a:gd name="connsiteY205" fmla="*/ 1668561 h 2932553"/>
                                    <a:gd name="connsiteX206" fmla="*/ 87121 w 1898650"/>
                                    <a:gd name="connsiteY206" fmla="*/ 1679838 h 2932553"/>
                                    <a:gd name="connsiteX207" fmla="*/ 94638 w 1898650"/>
                                    <a:gd name="connsiteY207" fmla="*/ 1691114 h 2932553"/>
                                    <a:gd name="connsiteX208" fmla="*/ 98396 w 1898650"/>
                                    <a:gd name="connsiteY208" fmla="*/ 1702391 h 2932553"/>
                                    <a:gd name="connsiteX209" fmla="*/ 94638 w 1898650"/>
                                    <a:gd name="connsiteY209" fmla="*/ 1713667 h 2932553"/>
                                    <a:gd name="connsiteX210" fmla="*/ 98396 w 1898650"/>
                                    <a:gd name="connsiteY210" fmla="*/ 1732461 h 2932553"/>
                                    <a:gd name="connsiteX211" fmla="*/ 109671 w 1898650"/>
                                    <a:gd name="connsiteY211" fmla="*/ 1721185 h 2932553"/>
                                    <a:gd name="connsiteX212" fmla="*/ 113430 w 1898650"/>
                                    <a:gd name="connsiteY212" fmla="*/ 1713667 h 2932553"/>
                                    <a:gd name="connsiteX213" fmla="*/ 132221 w 1898650"/>
                                    <a:gd name="connsiteY213" fmla="*/ 1762532 h 2932553"/>
                                    <a:gd name="connsiteX214" fmla="*/ 143496 w 1898650"/>
                                    <a:gd name="connsiteY214" fmla="*/ 1762532 h 2932553"/>
                                    <a:gd name="connsiteX215" fmla="*/ 154771 w 1898650"/>
                                    <a:gd name="connsiteY215" fmla="*/ 1743738 h 2932553"/>
                                    <a:gd name="connsiteX216" fmla="*/ 151013 w 1898650"/>
                                    <a:gd name="connsiteY216" fmla="*/ 1728703 h 2932553"/>
                                    <a:gd name="connsiteX217" fmla="*/ 154771 w 1898650"/>
                                    <a:gd name="connsiteY217" fmla="*/ 1717426 h 2932553"/>
                                    <a:gd name="connsiteX218" fmla="*/ 154771 w 1898650"/>
                                    <a:gd name="connsiteY218" fmla="*/ 1709908 h 2932553"/>
                                    <a:gd name="connsiteX219" fmla="*/ 158530 w 1898650"/>
                                    <a:gd name="connsiteY219" fmla="*/ 1706150 h 2932553"/>
                                    <a:gd name="connsiteX220" fmla="*/ 154771 w 1898650"/>
                                    <a:gd name="connsiteY220" fmla="*/ 1687355 h 2932553"/>
                                    <a:gd name="connsiteX221" fmla="*/ 139738 w 1898650"/>
                                    <a:gd name="connsiteY221" fmla="*/ 1668561 h 2932553"/>
                                    <a:gd name="connsiteX222" fmla="*/ 117188 w 1898650"/>
                                    <a:gd name="connsiteY222" fmla="*/ 1627214 h 2932553"/>
                                    <a:gd name="connsiteX223" fmla="*/ 102154 w 1898650"/>
                                    <a:gd name="connsiteY223" fmla="*/ 1600902 h 2932553"/>
                                    <a:gd name="connsiteX224" fmla="*/ 87121 w 1898650"/>
                                    <a:gd name="connsiteY224" fmla="*/ 1582108 h 2932553"/>
                                    <a:gd name="connsiteX225" fmla="*/ 83363 w 1898650"/>
                                    <a:gd name="connsiteY225" fmla="*/ 1563314 h 2932553"/>
                                    <a:gd name="connsiteX226" fmla="*/ 75846 w 1898650"/>
                                    <a:gd name="connsiteY226" fmla="*/ 1533243 h 2932553"/>
                                    <a:gd name="connsiteX227" fmla="*/ 57054 w 1898650"/>
                                    <a:gd name="connsiteY227" fmla="*/ 1506931 h 2932553"/>
                                    <a:gd name="connsiteX228" fmla="*/ 60812 w 1898650"/>
                                    <a:gd name="connsiteY228" fmla="*/ 1484378 h 2932553"/>
                                    <a:gd name="connsiteX229" fmla="*/ 64571 w 1898650"/>
                                    <a:gd name="connsiteY229" fmla="*/ 1469343 h 2932553"/>
                                    <a:gd name="connsiteX230" fmla="*/ 64571 w 1898650"/>
                                    <a:gd name="connsiteY230" fmla="*/ 1450549 h 2932553"/>
                                    <a:gd name="connsiteX231" fmla="*/ 72088 w 1898650"/>
                                    <a:gd name="connsiteY231" fmla="*/ 1431755 h 2932553"/>
                                    <a:gd name="connsiteX232" fmla="*/ 79604 w 1898650"/>
                                    <a:gd name="connsiteY232" fmla="*/ 1420478 h 2932553"/>
                                    <a:gd name="connsiteX233" fmla="*/ 87121 w 1898650"/>
                                    <a:gd name="connsiteY233" fmla="*/ 1405443 h 2932553"/>
                                    <a:gd name="connsiteX234" fmla="*/ 102154 w 1898650"/>
                                    <a:gd name="connsiteY234" fmla="*/ 1390408 h 2932553"/>
                                    <a:gd name="connsiteX235" fmla="*/ 102154 w 1898650"/>
                                    <a:gd name="connsiteY235" fmla="*/ 1345302 h 2932553"/>
                                    <a:gd name="connsiteX236" fmla="*/ 102154 w 1898650"/>
                                    <a:gd name="connsiteY236" fmla="*/ 1311472 h 2932553"/>
                                    <a:gd name="connsiteX237" fmla="*/ 87121 w 1898650"/>
                                    <a:gd name="connsiteY237" fmla="*/ 1277643 h 2932553"/>
                                    <a:gd name="connsiteX238" fmla="*/ 105913 w 1898650"/>
                                    <a:gd name="connsiteY238" fmla="*/ 1243813 h 2932553"/>
                                    <a:gd name="connsiteX239" fmla="*/ 139738 w 1898650"/>
                                    <a:gd name="connsiteY239" fmla="*/ 1183672 h 2932553"/>
                                    <a:gd name="connsiteX240" fmla="*/ 147255 w 1898650"/>
                                    <a:gd name="connsiteY240" fmla="*/ 1187431 h 2932553"/>
                                    <a:gd name="connsiteX241" fmla="*/ 143496 w 1898650"/>
                                    <a:gd name="connsiteY241" fmla="*/ 1198707 h 2932553"/>
                                    <a:gd name="connsiteX242" fmla="*/ 135980 w 1898650"/>
                                    <a:gd name="connsiteY242" fmla="*/ 1225019 h 2932553"/>
                                    <a:gd name="connsiteX243" fmla="*/ 139738 w 1898650"/>
                                    <a:gd name="connsiteY243" fmla="*/ 1247572 h 2932553"/>
                                    <a:gd name="connsiteX244" fmla="*/ 143496 w 1898650"/>
                                    <a:gd name="connsiteY244" fmla="*/ 1251331 h 2932553"/>
                                    <a:gd name="connsiteX245" fmla="*/ 143496 w 1898650"/>
                                    <a:gd name="connsiteY245" fmla="*/ 1266366 h 2932553"/>
                                    <a:gd name="connsiteX246" fmla="*/ 151013 w 1898650"/>
                                    <a:gd name="connsiteY246" fmla="*/ 1270125 h 2932553"/>
                                    <a:gd name="connsiteX247" fmla="*/ 166047 w 1898650"/>
                                    <a:gd name="connsiteY247" fmla="*/ 1262607 h 2932553"/>
                                    <a:gd name="connsiteX248" fmla="*/ 173563 w 1898650"/>
                                    <a:gd name="connsiteY248" fmla="*/ 1258848 h 2932553"/>
                                    <a:gd name="connsiteX249" fmla="*/ 181080 w 1898650"/>
                                    <a:gd name="connsiteY249" fmla="*/ 1236295 h 2932553"/>
                                    <a:gd name="connsiteX250" fmla="*/ 188597 w 1898650"/>
                                    <a:gd name="connsiteY250" fmla="*/ 1217501 h 2932553"/>
                                    <a:gd name="connsiteX251" fmla="*/ 188597 w 1898650"/>
                                    <a:gd name="connsiteY251" fmla="*/ 1209984 h 2932553"/>
                                    <a:gd name="connsiteX252" fmla="*/ 199872 w 1898650"/>
                                    <a:gd name="connsiteY252" fmla="*/ 1202466 h 2932553"/>
                                    <a:gd name="connsiteX253" fmla="*/ 211147 w 1898650"/>
                                    <a:gd name="connsiteY253" fmla="*/ 1179913 h 2932553"/>
                                    <a:gd name="connsiteX254" fmla="*/ 241214 w 1898650"/>
                                    <a:gd name="connsiteY254" fmla="*/ 1168636 h 2932553"/>
                                    <a:gd name="connsiteX255" fmla="*/ 256247 w 1898650"/>
                                    <a:gd name="connsiteY255" fmla="*/ 1164878 h 2932553"/>
                                    <a:gd name="connsiteX256" fmla="*/ 301347 w 1898650"/>
                                    <a:gd name="connsiteY256" fmla="*/ 1142325 h 2932553"/>
                                    <a:gd name="connsiteX257" fmla="*/ 331414 w 1898650"/>
                                    <a:gd name="connsiteY257" fmla="*/ 1116013 h 2932553"/>
                                    <a:gd name="connsiteX258" fmla="*/ 342689 w 1898650"/>
                                    <a:gd name="connsiteY258" fmla="*/ 1104736 h 2932553"/>
                                    <a:gd name="connsiteX259" fmla="*/ 361481 w 1898650"/>
                                    <a:gd name="connsiteY259" fmla="*/ 1085942 h 2932553"/>
                                    <a:gd name="connsiteX260" fmla="*/ 380273 w 1898650"/>
                                    <a:gd name="connsiteY260" fmla="*/ 1074666 h 2932553"/>
                                    <a:gd name="connsiteX261" fmla="*/ 384031 w 1898650"/>
                                    <a:gd name="connsiteY261" fmla="*/ 1063389 h 2932553"/>
                                    <a:gd name="connsiteX262" fmla="*/ 395306 w 1898650"/>
                                    <a:gd name="connsiteY262" fmla="*/ 1063389 h 2932553"/>
                                    <a:gd name="connsiteX263" fmla="*/ 410340 w 1898650"/>
                                    <a:gd name="connsiteY263" fmla="*/ 1063389 h 2932553"/>
                                    <a:gd name="connsiteX264" fmla="*/ 421615 w 1898650"/>
                                    <a:gd name="connsiteY264" fmla="*/ 1055872 h 2932553"/>
                                    <a:gd name="connsiteX265" fmla="*/ 429132 w 1898650"/>
                                    <a:gd name="connsiteY265" fmla="*/ 1048354 h 2932553"/>
                                    <a:gd name="connsiteX266" fmla="*/ 447923 w 1898650"/>
                                    <a:gd name="connsiteY266" fmla="*/ 1033319 h 2932553"/>
                                    <a:gd name="connsiteX267" fmla="*/ 455440 w 1898650"/>
                                    <a:gd name="connsiteY267" fmla="*/ 1029560 h 2932553"/>
                                    <a:gd name="connsiteX268" fmla="*/ 459199 w 1898650"/>
                                    <a:gd name="connsiteY268" fmla="*/ 1044595 h 2932553"/>
                                    <a:gd name="connsiteX269" fmla="*/ 485507 w 1898650"/>
                                    <a:gd name="connsiteY269" fmla="*/ 1037078 h 2932553"/>
                                    <a:gd name="connsiteX270" fmla="*/ 496782 w 1898650"/>
                                    <a:gd name="connsiteY270" fmla="*/ 1040836 h 2932553"/>
                                    <a:gd name="connsiteX271" fmla="*/ 523091 w 1898650"/>
                                    <a:gd name="connsiteY271" fmla="*/ 1048354 h 2932553"/>
                                    <a:gd name="connsiteX272" fmla="*/ 564433 w 1898650"/>
                                    <a:gd name="connsiteY272" fmla="*/ 1037078 h 2932553"/>
                                    <a:gd name="connsiteX273" fmla="*/ 583224 w 1898650"/>
                                    <a:gd name="connsiteY273" fmla="*/ 1025801 h 2932553"/>
                                    <a:gd name="connsiteX274" fmla="*/ 605775 w 1898650"/>
                                    <a:gd name="connsiteY274" fmla="*/ 1007007 h 2932553"/>
                                    <a:gd name="connsiteX275" fmla="*/ 617050 w 1898650"/>
                                    <a:gd name="connsiteY275" fmla="*/ 1007007 h 2932553"/>
                                    <a:gd name="connsiteX276" fmla="*/ 632083 w 1898650"/>
                                    <a:gd name="connsiteY276" fmla="*/ 1003248 h 2932553"/>
                                    <a:gd name="connsiteX277" fmla="*/ 677183 w 1898650"/>
                                    <a:gd name="connsiteY277" fmla="*/ 999489 h 2932553"/>
                                    <a:gd name="connsiteX278" fmla="*/ 692217 w 1898650"/>
                                    <a:gd name="connsiteY278" fmla="*/ 984454 h 2932553"/>
                                    <a:gd name="connsiteX279" fmla="*/ 699734 w 1898650"/>
                                    <a:gd name="connsiteY279" fmla="*/ 976936 h 2932553"/>
                                    <a:gd name="connsiteX280" fmla="*/ 707250 w 1898650"/>
                                    <a:gd name="connsiteY280" fmla="*/ 965660 h 2932553"/>
                                    <a:gd name="connsiteX281" fmla="*/ 722284 w 1898650"/>
                                    <a:gd name="connsiteY281" fmla="*/ 958142 h 2932553"/>
                                    <a:gd name="connsiteX282" fmla="*/ 741076 w 1898650"/>
                                    <a:gd name="connsiteY282" fmla="*/ 954383 h 2932553"/>
                                    <a:gd name="connsiteX283" fmla="*/ 767384 w 1898650"/>
                                    <a:gd name="connsiteY283" fmla="*/ 961901 h 2932553"/>
                                    <a:gd name="connsiteX284" fmla="*/ 789934 w 1898650"/>
                                    <a:gd name="connsiteY284" fmla="*/ 961901 h 2932553"/>
                                    <a:gd name="connsiteX285" fmla="*/ 827518 w 1898650"/>
                                    <a:gd name="connsiteY285" fmla="*/ 950624 h 2932553"/>
                                    <a:gd name="connsiteX286" fmla="*/ 876376 w 1898650"/>
                                    <a:gd name="connsiteY286" fmla="*/ 939348 h 2932553"/>
                                    <a:gd name="connsiteX287" fmla="*/ 974094 w 1898650"/>
                                    <a:gd name="connsiteY287" fmla="*/ 882966 h 2932553"/>
                                    <a:gd name="connsiteX288" fmla="*/ 1011677 w 1898650"/>
                                    <a:gd name="connsiteY288" fmla="*/ 822824 h 2932553"/>
                                    <a:gd name="connsiteX289" fmla="*/ 1011677 w 1898650"/>
                                    <a:gd name="connsiteY289" fmla="*/ 811548 h 2932553"/>
                                    <a:gd name="connsiteX290" fmla="*/ 1011677 w 1898650"/>
                                    <a:gd name="connsiteY290" fmla="*/ 804030 h 2932553"/>
                                    <a:gd name="connsiteX291" fmla="*/ 1026711 w 1898650"/>
                                    <a:gd name="connsiteY291" fmla="*/ 796512 h 2932553"/>
                                    <a:gd name="connsiteX292" fmla="*/ 1026711 w 1898650"/>
                                    <a:gd name="connsiteY292" fmla="*/ 785236 h 2932553"/>
                                    <a:gd name="connsiteX293" fmla="*/ 1034227 w 1898650"/>
                                    <a:gd name="connsiteY293" fmla="*/ 773959 h 2932553"/>
                                    <a:gd name="connsiteX294" fmla="*/ 1045503 w 1898650"/>
                                    <a:gd name="connsiteY294" fmla="*/ 770200 h 2932553"/>
                                    <a:gd name="connsiteX295" fmla="*/ 1098120 w 1898650"/>
                                    <a:gd name="connsiteY295" fmla="*/ 728853 h 2932553"/>
                                    <a:gd name="connsiteX296" fmla="*/ 1090603 w 1898650"/>
                                    <a:gd name="connsiteY296" fmla="*/ 713818 h 2932553"/>
                                    <a:gd name="connsiteX297" fmla="*/ 1075569 w 1898650"/>
                                    <a:gd name="connsiteY297" fmla="*/ 706300 h 2932553"/>
                                    <a:gd name="connsiteX298" fmla="*/ 1071811 w 1898650"/>
                                    <a:gd name="connsiteY298" fmla="*/ 668712 h 2932553"/>
                                    <a:gd name="connsiteX299" fmla="*/ 1079328 w 1898650"/>
                                    <a:gd name="connsiteY299" fmla="*/ 619847 h 2932553"/>
                                    <a:gd name="connsiteX300" fmla="*/ 1090603 w 1898650"/>
                                    <a:gd name="connsiteY300" fmla="*/ 601053 h 2932553"/>
                                    <a:gd name="connsiteX301" fmla="*/ 1105636 w 1898650"/>
                                    <a:gd name="connsiteY301" fmla="*/ 593535 h 2932553"/>
                                    <a:gd name="connsiteX302" fmla="*/ 1109395 w 1898650"/>
                                    <a:gd name="connsiteY302" fmla="*/ 586018 h 2932553"/>
                                    <a:gd name="connsiteX303" fmla="*/ 1120670 w 1898650"/>
                                    <a:gd name="connsiteY303" fmla="*/ 589776 h 2932553"/>
                                    <a:gd name="connsiteX304" fmla="*/ 1120670 w 1898650"/>
                                    <a:gd name="connsiteY304" fmla="*/ 570982 h 2932553"/>
                                    <a:gd name="connsiteX305" fmla="*/ 1135703 w 1898650"/>
                                    <a:gd name="connsiteY305" fmla="*/ 570982 h 2932553"/>
                                    <a:gd name="connsiteX306" fmla="*/ 1143220 w 1898650"/>
                                    <a:gd name="connsiteY306" fmla="*/ 563464 h 2932553"/>
                                    <a:gd name="connsiteX307" fmla="*/ 1143220 w 1898650"/>
                                    <a:gd name="connsiteY307" fmla="*/ 544670 h 2932553"/>
                                    <a:gd name="connsiteX308" fmla="*/ 1162012 w 1898650"/>
                                    <a:gd name="connsiteY308" fmla="*/ 533394 h 2932553"/>
                                    <a:gd name="connsiteX309" fmla="*/ 1165770 w 1898650"/>
                                    <a:gd name="connsiteY309" fmla="*/ 522117 h 2932553"/>
                                    <a:gd name="connsiteX310" fmla="*/ 1173287 w 1898650"/>
                                    <a:gd name="connsiteY310" fmla="*/ 533394 h 2932553"/>
                                    <a:gd name="connsiteX311" fmla="*/ 1169528 w 1898650"/>
                                    <a:gd name="connsiteY311" fmla="*/ 540912 h 2932553"/>
                                    <a:gd name="connsiteX312" fmla="*/ 1169528 w 1898650"/>
                                    <a:gd name="connsiteY312" fmla="*/ 548429 h 2932553"/>
                                    <a:gd name="connsiteX313" fmla="*/ 1177045 w 1898650"/>
                                    <a:gd name="connsiteY313" fmla="*/ 559706 h 2932553"/>
                                    <a:gd name="connsiteX314" fmla="*/ 1184562 w 1898650"/>
                                    <a:gd name="connsiteY314" fmla="*/ 563464 h 2932553"/>
                                    <a:gd name="connsiteX315" fmla="*/ 1180804 w 1898650"/>
                                    <a:gd name="connsiteY315" fmla="*/ 570982 h 2932553"/>
                                    <a:gd name="connsiteX316" fmla="*/ 1188320 w 1898650"/>
                                    <a:gd name="connsiteY316" fmla="*/ 578500 h 2932553"/>
                                    <a:gd name="connsiteX317" fmla="*/ 1192079 w 1898650"/>
                                    <a:gd name="connsiteY317" fmla="*/ 589776 h 2932553"/>
                                    <a:gd name="connsiteX318" fmla="*/ 1203354 w 1898650"/>
                                    <a:gd name="connsiteY318" fmla="*/ 608571 h 2932553"/>
                                    <a:gd name="connsiteX319" fmla="*/ 1218387 w 1898650"/>
                                    <a:gd name="connsiteY319" fmla="*/ 642400 h 2932553"/>
                                    <a:gd name="connsiteX320" fmla="*/ 1233421 w 1898650"/>
                                    <a:gd name="connsiteY320" fmla="*/ 657435 h 2932553"/>
                                    <a:gd name="connsiteX321" fmla="*/ 1237179 w 1898650"/>
                                    <a:gd name="connsiteY321" fmla="*/ 653677 h 2932553"/>
                                    <a:gd name="connsiteX322" fmla="*/ 1240937 w 1898650"/>
                                    <a:gd name="connsiteY322" fmla="*/ 623606 h 2932553"/>
                                    <a:gd name="connsiteX323" fmla="*/ 1240937 w 1898650"/>
                                    <a:gd name="connsiteY323" fmla="*/ 612329 h 2932553"/>
                                    <a:gd name="connsiteX324" fmla="*/ 1237179 w 1898650"/>
                                    <a:gd name="connsiteY324" fmla="*/ 601053 h 2932553"/>
                                    <a:gd name="connsiteX325" fmla="*/ 1244696 w 1898650"/>
                                    <a:gd name="connsiteY325" fmla="*/ 601053 h 2932553"/>
                                    <a:gd name="connsiteX326" fmla="*/ 1255971 w 1898650"/>
                                    <a:gd name="connsiteY326" fmla="*/ 604812 h 2932553"/>
                                    <a:gd name="connsiteX327" fmla="*/ 1267246 w 1898650"/>
                                    <a:gd name="connsiteY327" fmla="*/ 616088 h 2932553"/>
                                    <a:gd name="connsiteX328" fmla="*/ 1267246 w 1898650"/>
                                    <a:gd name="connsiteY328" fmla="*/ 608571 h 2932553"/>
                                    <a:gd name="connsiteX329" fmla="*/ 1263487 w 1898650"/>
                                    <a:gd name="connsiteY329" fmla="*/ 597294 h 2932553"/>
                                    <a:gd name="connsiteX330" fmla="*/ 1267246 w 1898650"/>
                                    <a:gd name="connsiteY330" fmla="*/ 593535 h 2932553"/>
                                    <a:gd name="connsiteX331" fmla="*/ 1271004 w 1898650"/>
                                    <a:gd name="connsiteY331" fmla="*/ 586018 h 2932553"/>
                                    <a:gd name="connsiteX332" fmla="*/ 1271004 w 1898650"/>
                                    <a:gd name="connsiteY332" fmla="*/ 578500 h 2932553"/>
                                    <a:gd name="connsiteX333" fmla="*/ 1255971 w 1898650"/>
                                    <a:gd name="connsiteY333" fmla="*/ 578500 h 2932553"/>
                                    <a:gd name="connsiteX334" fmla="*/ 1237179 w 1898650"/>
                                    <a:gd name="connsiteY334" fmla="*/ 555947 h 2932553"/>
                                    <a:gd name="connsiteX335" fmla="*/ 1233421 w 1898650"/>
                                    <a:gd name="connsiteY335" fmla="*/ 548429 h 2932553"/>
                                    <a:gd name="connsiteX336" fmla="*/ 1240937 w 1898650"/>
                                    <a:gd name="connsiteY336" fmla="*/ 540912 h 2932553"/>
                                    <a:gd name="connsiteX337" fmla="*/ 1240937 w 1898650"/>
                                    <a:gd name="connsiteY337" fmla="*/ 533394 h 2932553"/>
                                    <a:gd name="connsiteX338" fmla="*/ 1233421 w 1898650"/>
                                    <a:gd name="connsiteY338" fmla="*/ 525876 h 2932553"/>
                                    <a:gd name="connsiteX339" fmla="*/ 1248454 w 1898650"/>
                                    <a:gd name="connsiteY339" fmla="*/ 525876 h 2932553"/>
                                    <a:gd name="connsiteX340" fmla="*/ 1248454 w 1898650"/>
                                    <a:gd name="connsiteY340" fmla="*/ 518359 h 2932553"/>
                                    <a:gd name="connsiteX341" fmla="*/ 1244696 w 1898650"/>
                                    <a:gd name="connsiteY341" fmla="*/ 514600 h 2932553"/>
                                    <a:gd name="connsiteX342" fmla="*/ 1233421 w 1898650"/>
                                    <a:gd name="connsiteY342" fmla="*/ 507082 h 2932553"/>
                                    <a:gd name="connsiteX343" fmla="*/ 1240937 w 1898650"/>
                                    <a:gd name="connsiteY343" fmla="*/ 495805 h 2932553"/>
                                    <a:gd name="connsiteX344" fmla="*/ 1255971 w 1898650"/>
                                    <a:gd name="connsiteY344" fmla="*/ 495805 h 2932553"/>
                                    <a:gd name="connsiteX345" fmla="*/ 1259729 w 1898650"/>
                                    <a:gd name="connsiteY345" fmla="*/ 503323 h 2932553"/>
                                    <a:gd name="connsiteX346" fmla="*/ 1259729 w 1898650"/>
                                    <a:gd name="connsiteY346" fmla="*/ 510841 h 2932553"/>
                                    <a:gd name="connsiteX347" fmla="*/ 1267246 w 1898650"/>
                                    <a:gd name="connsiteY347" fmla="*/ 518359 h 2932553"/>
                                    <a:gd name="connsiteX348" fmla="*/ 1271004 w 1898650"/>
                                    <a:gd name="connsiteY348" fmla="*/ 522117 h 2932553"/>
                                    <a:gd name="connsiteX349" fmla="*/ 1278521 w 1898650"/>
                                    <a:gd name="connsiteY349" fmla="*/ 518359 h 2932553"/>
                                    <a:gd name="connsiteX350" fmla="*/ 1282279 w 1898650"/>
                                    <a:gd name="connsiteY350" fmla="*/ 514600 h 2932553"/>
                                    <a:gd name="connsiteX351" fmla="*/ 1278521 w 1898650"/>
                                    <a:gd name="connsiteY351" fmla="*/ 503323 h 2932553"/>
                                    <a:gd name="connsiteX352" fmla="*/ 1304829 w 1898650"/>
                                    <a:gd name="connsiteY352" fmla="*/ 514600 h 2932553"/>
                                    <a:gd name="connsiteX353" fmla="*/ 1319863 w 1898650"/>
                                    <a:gd name="connsiteY353" fmla="*/ 525876 h 2932553"/>
                                    <a:gd name="connsiteX354" fmla="*/ 1331138 w 1898650"/>
                                    <a:gd name="connsiteY354" fmla="*/ 518359 h 2932553"/>
                                    <a:gd name="connsiteX355" fmla="*/ 1361205 w 1898650"/>
                                    <a:gd name="connsiteY355" fmla="*/ 522117 h 2932553"/>
                                    <a:gd name="connsiteX356" fmla="*/ 1376238 w 1898650"/>
                                    <a:gd name="connsiteY356" fmla="*/ 525876 h 2932553"/>
                                    <a:gd name="connsiteX357" fmla="*/ 1379997 w 1898650"/>
                                    <a:gd name="connsiteY357" fmla="*/ 522117 h 2932553"/>
                                    <a:gd name="connsiteX358" fmla="*/ 1346171 w 1898650"/>
                                    <a:gd name="connsiteY358" fmla="*/ 514600 h 2932553"/>
                                    <a:gd name="connsiteX359" fmla="*/ 1331138 w 1898650"/>
                                    <a:gd name="connsiteY359" fmla="*/ 499564 h 2932553"/>
                                    <a:gd name="connsiteX360" fmla="*/ 1342413 w 1898650"/>
                                    <a:gd name="connsiteY360" fmla="*/ 488288 h 2932553"/>
                                    <a:gd name="connsiteX361" fmla="*/ 1349930 w 1898650"/>
                                    <a:gd name="connsiteY361" fmla="*/ 492047 h 2932553"/>
                                    <a:gd name="connsiteX362" fmla="*/ 1353688 w 1898650"/>
                                    <a:gd name="connsiteY362" fmla="*/ 477011 h 2932553"/>
                                    <a:gd name="connsiteX363" fmla="*/ 1357446 w 1898650"/>
                                    <a:gd name="connsiteY363" fmla="*/ 465735 h 2932553"/>
                                    <a:gd name="connsiteX364" fmla="*/ 1364963 w 1898650"/>
                                    <a:gd name="connsiteY364" fmla="*/ 454458 h 2932553"/>
                                    <a:gd name="connsiteX365" fmla="*/ 1349930 w 1898650"/>
                                    <a:gd name="connsiteY365" fmla="*/ 458217 h 2932553"/>
                                    <a:gd name="connsiteX366" fmla="*/ 1342413 w 1898650"/>
                                    <a:gd name="connsiteY366" fmla="*/ 469494 h 2932553"/>
                                    <a:gd name="connsiteX367" fmla="*/ 1334896 w 1898650"/>
                                    <a:gd name="connsiteY367" fmla="*/ 458217 h 2932553"/>
                                    <a:gd name="connsiteX368" fmla="*/ 1331138 w 1898650"/>
                                    <a:gd name="connsiteY368" fmla="*/ 454458 h 2932553"/>
                                    <a:gd name="connsiteX369" fmla="*/ 1331138 w 1898650"/>
                                    <a:gd name="connsiteY369" fmla="*/ 435664 h 2932553"/>
                                    <a:gd name="connsiteX370" fmla="*/ 1331138 w 1898650"/>
                                    <a:gd name="connsiteY370" fmla="*/ 428147 h 2932553"/>
                                    <a:gd name="connsiteX371" fmla="*/ 1334896 w 1898650"/>
                                    <a:gd name="connsiteY371" fmla="*/ 420629 h 2932553"/>
                                    <a:gd name="connsiteX372" fmla="*/ 1346171 w 1898650"/>
                                    <a:gd name="connsiteY372" fmla="*/ 413111 h 2932553"/>
                                    <a:gd name="connsiteX373" fmla="*/ 1353688 w 1898650"/>
                                    <a:gd name="connsiteY373" fmla="*/ 416870 h 2932553"/>
                                    <a:gd name="connsiteX374" fmla="*/ 1353688 w 1898650"/>
                                    <a:gd name="connsiteY374" fmla="*/ 409352 h 2932553"/>
                                    <a:gd name="connsiteX375" fmla="*/ 1346171 w 1898650"/>
                                    <a:gd name="connsiteY375" fmla="*/ 405594 h 2932553"/>
                                    <a:gd name="connsiteX376" fmla="*/ 1346171 w 1898650"/>
                                    <a:gd name="connsiteY376" fmla="*/ 401835 h 2932553"/>
                                    <a:gd name="connsiteX377" fmla="*/ 1342413 w 1898650"/>
                                    <a:gd name="connsiteY377" fmla="*/ 394317 h 2932553"/>
                                    <a:gd name="connsiteX378" fmla="*/ 1349930 w 1898650"/>
                                    <a:gd name="connsiteY378" fmla="*/ 390558 h 2932553"/>
                                    <a:gd name="connsiteX379" fmla="*/ 1357446 w 1898650"/>
                                    <a:gd name="connsiteY379" fmla="*/ 401835 h 2932553"/>
                                    <a:gd name="connsiteX380" fmla="*/ 1361205 w 1898650"/>
                                    <a:gd name="connsiteY380" fmla="*/ 413111 h 2932553"/>
                                    <a:gd name="connsiteX381" fmla="*/ 1364963 w 1898650"/>
                                    <a:gd name="connsiteY381" fmla="*/ 405594 h 2932553"/>
                                    <a:gd name="connsiteX382" fmla="*/ 1364963 w 1898650"/>
                                    <a:gd name="connsiteY382" fmla="*/ 398076 h 2932553"/>
                                    <a:gd name="connsiteX383" fmla="*/ 1364963 w 1898650"/>
                                    <a:gd name="connsiteY383" fmla="*/ 386799 h 2932553"/>
                                    <a:gd name="connsiteX384" fmla="*/ 1379997 w 1898650"/>
                                    <a:gd name="connsiteY384" fmla="*/ 398076 h 2932553"/>
                                    <a:gd name="connsiteX385" fmla="*/ 1395030 w 1898650"/>
                                    <a:gd name="connsiteY385" fmla="*/ 405594 h 2932553"/>
                                    <a:gd name="connsiteX386" fmla="*/ 1402547 w 1898650"/>
                                    <a:gd name="connsiteY386" fmla="*/ 413111 h 2932553"/>
                                    <a:gd name="connsiteX387" fmla="*/ 1413822 w 1898650"/>
                                    <a:gd name="connsiteY387" fmla="*/ 413111 h 2932553"/>
                                    <a:gd name="connsiteX388" fmla="*/ 1413822 w 1898650"/>
                                    <a:gd name="connsiteY388" fmla="*/ 405594 h 2932553"/>
                                    <a:gd name="connsiteX389" fmla="*/ 1413822 w 1898650"/>
                                    <a:gd name="connsiteY389" fmla="*/ 394317 h 2932553"/>
                                    <a:gd name="connsiteX390" fmla="*/ 1395030 w 1898650"/>
                                    <a:gd name="connsiteY390" fmla="*/ 394317 h 2932553"/>
                                    <a:gd name="connsiteX391" fmla="*/ 1391272 w 1898650"/>
                                    <a:gd name="connsiteY391" fmla="*/ 386799 h 2932553"/>
                                    <a:gd name="connsiteX392" fmla="*/ 1398788 w 1898650"/>
                                    <a:gd name="connsiteY392" fmla="*/ 379282 h 2932553"/>
                                    <a:gd name="connsiteX393" fmla="*/ 1387513 w 1898650"/>
                                    <a:gd name="connsiteY393" fmla="*/ 383041 h 2932553"/>
                                    <a:gd name="connsiteX394" fmla="*/ 1383755 w 1898650"/>
                                    <a:gd name="connsiteY394" fmla="*/ 375523 h 2932553"/>
                                    <a:gd name="connsiteX395" fmla="*/ 1398788 w 1898650"/>
                                    <a:gd name="connsiteY395" fmla="*/ 368005 h 2932553"/>
                                    <a:gd name="connsiteX396" fmla="*/ 1406305 w 1898650"/>
                                    <a:gd name="connsiteY396" fmla="*/ 352970 h 2932553"/>
                                    <a:gd name="connsiteX397" fmla="*/ 1413822 w 1898650"/>
                                    <a:gd name="connsiteY397" fmla="*/ 360488 h 2932553"/>
                                    <a:gd name="connsiteX398" fmla="*/ 1417580 w 1898650"/>
                                    <a:gd name="connsiteY398" fmla="*/ 371764 h 2932553"/>
                                    <a:gd name="connsiteX399" fmla="*/ 1421339 w 1898650"/>
                                    <a:gd name="connsiteY399" fmla="*/ 368005 h 2932553"/>
                                    <a:gd name="connsiteX400" fmla="*/ 1425097 w 1898650"/>
                                    <a:gd name="connsiteY400" fmla="*/ 364246 h 2932553"/>
                                    <a:gd name="connsiteX401" fmla="*/ 1436372 w 1898650"/>
                                    <a:gd name="connsiteY401" fmla="*/ 371764 h 2932553"/>
                                    <a:gd name="connsiteX402" fmla="*/ 1447647 w 1898650"/>
                                    <a:gd name="connsiteY402" fmla="*/ 371764 h 2932553"/>
                                    <a:gd name="connsiteX403" fmla="*/ 1447647 w 1898650"/>
                                    <a:gd name="connsiteY403" fmla="*/ 364246 h 2932553"/>
                                    <a:gd name="connsiteX404" fmla="*/ 1443889 w 1898650"/>
                                    <a:gd name="connsiteY404" fmla="*/ 356729 h 2932553"/>
                                    <a:gd name="connsiteX405" fmla="*/ 1436372 w 1898650"/>
                                    <a:gd name="connsiteY405" fmla="*/ 352970 h 2932553"/>
                                    <a:gd name="connsiteX406" fmla="*/ 1425097 w 1898650"/>
                                    <a:gd name="connsiteY406" fmla="*/ 349211 h 2932553"/>
                                    <a:gd name="connsiteX407" fmla="*/ 1436372 w 1898650"/>
                                    <a:gd name="connsiteY407" fmla="*/ 341693 h 2932553"/>
                                    <a:gd name="connsiteX408" fmla="*/ 1421339 w 1898650"/>
                                    <a:gd name="connsiteY408" fmla="*/ 337935 h 2932553"/>
                                    <a:gd name="connsiteX409" fmla="*/ 1421339 w 1898650"/>
                                    <a:gd name="connsiteY409" fmla="*/ 330417 h 2932553"/>
                                    <a:gd name="connsiteX410" fmla="*/ 1421339 w 1898650"/>
                                    <a:gd name="connsiteY410" fmla="*/ 322899 h 2932553"/>
                                    <a:gd name="connsiteX411" fmla="*/ 1432614 w 1898650"/>
                                    <a:gd name="connsiteY411" fmla="*/ 315382 h 2932553"/>
                                    <a:gd name="connsiteX412" fmla="*/ 1432614 w 1898650"/>
                                    <a:gd name="connsiteY412" fmla="*/ 304105 h 2932553"/>
                                    <a:gd name="connsiteX413" fmla="*/ 1443889 w 1898650"/>
                                    <a:gd name="connsiteY413" fmla="*/ 304105 h 2932553"/>
                                    <a:gd name="connsiteX414" fmla="*/ 1447647 w 1898650"/>
                                    <a:gd name="connsiteY414" fmla="*/ 307864 h 2932553"/>
                                    <a:gd name="connsiteX415" fmla="*/ 1451405 w 1898650"/>
                                    <a:gd name="connsiteY415" fmla="*/ 311623 h 2932553"/>
                                    <a:gd name="connsiteX416" fmla="*/ 1455164 w 1898650"/>
                                    <a:gd name="connsiteY416" fmla="*/ 304105 h 2932553"/>
                                    <a:gd name="connsiteX417" fmla="*/ 1462680 w 1898650"/>
                                    <a:gd name="connsiteY417" fmla="*/ 296587 h 2932553"/>
                                    <a:gd name="connsiteX418" fmla="*/ 1470197 w 1898650"/>
                                    <a:gd name="connsiteY418" fmla="*/ 304105 h 2932553"/>
                                    <a:gd name="connsiteX419" fmla="*/ 1470197 w 1898650"/>
                                    <a:gd name="connsiteY419" fmla="*/ 281552 h 2932553"/>
                                    <a:gd name="connsiteX420" fmla="*/ 1470197 w 1898650"/>
                                    <a:gd name="connsiteY420" fmla="*/ 266517 h 2932553"/>
                                    <a:gd name="connsiteX421" fmla="*/ 1477714 w 1898650"/>
                                    <a:gd name="connsiteY421" fmla="*/ 270276 h 2932553"/>
                                    <a:gd name="connsiteX422" fmla="*/ 1485231 w 1898650"/>
                                    <a:gd name="connsiteY422" fmla="*/ 277793 h 2932553"/>
                                    <a:gd name="connsiteX423" fmla="*/ 1477714 w 1898650"/>
                                    <a:gd name="connsiteY423" fmla="*/ 285311 h 2932553"/>
                                    <a:gd name="connsiteX424" fmla="*/ 1477714 w 1898650"/>
                                    <a:gd name="connsiteY424" fmla="*/ 300346 h 2932553"/>
                                    <a:gd name="connsiteX425" fmla="*/ 1481472 w 1898650"/>
                                    <a:gd name="connsiteY425" fmla="*/ 300346 h 2932553"/>
                                    <a:gd name="connsiteX426" fmla="*/ 1488989 w 1898650"/>
                                    <a:gd name="connsiteY426" fmla="*/ 285311 h 2932553"/>
                                    <a:gd name="connsiteX427" fmla="*/ 1492747 w 1898650"/>
                                    <a:gd name="connsiteY427" fmla="*/ 292829 h 2932553"/>
                                    <a:gd name="connsiteX428" fmla="*/ 1496506 w 1898650"/>
                                    <a:gd name="connsiteY428" fmla="*/ 296587 h 2932553"/>
                                    <a:gd name="connsiteX429" fmla="*/ 1500264 w 1898650"/>
                                    <a:gd name="connsiteY429" fmla="*/ 311623 h 2932553"/>
                                    <a:gd name="connsiteX430" fmla="*/ 1507781 w 1898650"/>
                                    <a:gd name="connsiteY430" fmla="*/ 307864 h 2932553"/>
                                    <a:gd name="connsiteX431" fmla="*/ 1511539 w 1898650"/>
                                    <a:gd name="connsiteY431" fmla="*/ 304105 h 2932553"/>
                                    <a:gd name="connsiteX432" fmla="*/ 1519056 w 1898650"/>
                                    <a:gd name="connsiteY432" fmla="*/ 292829 h 2932553"/>
                                    <a:gd name="connsiteX433" fmla="*/ 1515298 w 1898650"/>
                                    <a:gd name="connsiteY433" fmla="*/ 285311 h 2932553"/>
                                    <a:gd name="connsiteX434" fmla="*/ 1526573 w 1898650"/>
                                    <a:gd name="connsiteY434" fmla="*/ 274034 h 2932553"/>
                                    <a:gd name="connsiteX435" fmla="*/ 1526573 w 1898650"/>
                                    <a:gd name="connsiteY435" fmla="*/ 266517 h 2932553"/>
                                    <a:gd name="connsiteX436" fmla="*/ 1530331 w 1898650"/>
                                    <a:gd name="connsiteY436" fmla="*/ 251481 h 2932553"/>
                                    <a:gd name="connsiteX437" fmla="*/ 1519056 w 1898650"/>
                                    <a:gd name="connsiteY437" fmla="*/ 243964 h 2932553"/>
                                    <a:gd name="connsiteX438" fmla="*/ 1522814 w 1898650"/>
                                    <a:gd name="connsiteY438" fmla="*/ 236446 h 2932553"/>
                                    <a:gd name="connsiteX439" fmla="*/ 1522814 w 1898650"/>
                                    <a:gd name="connsiteY439" fmla="*/ 232687 h 2932553"/>
                                    <a:gd name="connsiteX440" fmla="*/ 1526573 w 1898650"/>
                                    <a:gd name="connsiteY440" fmla="*/ 225170 h 2932553"/>
                                    <a:gd name="connsiteX441" fmla="*/ 1534089 w 1898650"/>
                                    <a:gd name="connsiteY441" fmla="*/ 232687 h 2932553"/>
                                    <a:gd name="connsiteX442" fmla="*/ 1537848 w 1898650"/>
                                    <a:gd name="connsiteY442" fmla="*/ 236446 h 2932553"/>
                                    <a:gd name="connsiteX443" fmla="*/ 1541606 w 1898650"/>
                                    <a:gd name="connsiteY443" fmla="*/ 240205 h 2932553"/>
                                    <a:gd name="connsiteX444" fmla="*/ 1537848 w 1898650"/>
                                    <a:gd name="connsiteY444" fmla="*/ 251481 h 2932553"/>
                                    <a:gd name="connsiteX445" fmla="*/ 1541606 w 1898650"/>
                                    <a:gd name="connsiteY445" fmla="*/ 258999 h 2932553"/>
                                    <a:gd name="connsiteX446" fmla="*/ 1549123 w 1898650"/>
                                    <a:gd name="connsiteY446" fmla="*/ 262758 h 2932553"/>
                                    <a:gd name="connsiteX447" fmla="*/ 1552881 w 1898650"/>
                                    <a:gd name="connsiteY447" fmla="*/ 255240 h 2932553"/>
                                    <a:gd name="connsiteX448" fmla="*/ 1556639 w 1898650"/>
                                    <a:gd name="connsiteY448" fmla="*/ 247723 h 2932553"/>
                                    <a:gd name="connsiteX449" fmla="*/ 1567915 w 1898650"/>
                                    <a:gd name="connsiteY449" fmla="*/ 236446 h 2932553"/>
                                    <a:gd name="connsiteX450" fmla="*/ 1575431 w 1898650"/>
                                    <a:gd name="connsiteY450" fmla="*/ 236446 h 2932553"/>
                                    <a:gd name="connsiteX451" fmla="*/ 1571673 w 1898650"/>
                                    <a:gd name="connsiteY451" fmla="*/ 247723 h 2932553"/>
                                    <a:gd name="connsiteX452" fmla="*/ 1575431 w 1898650"/>
                                    <a:gd name="connsiteY452" fmla="*/ 251481 h 2932553"/>
                                    <a:gd name="connsiteX453" fmla="*/ 1579190 w 1898650"/>
                                    <a:gd name="connsiteY453" fmla="*/ 255240 h 2932553"/>
                                    <a:gd name="connsiteX454" fmla="*/ 1582948 w 1898650"/>
                                    <a:gd name="connsiteY454" fmla="*/ 258999 h 2932553"/>
                                    <a:gd name="connsiteX455" fmla="*/ 1586706 w 1898650"/>
                                    <a:gd name="connsiteY455" fmla="*/ 258999 h 2932553"/>
                                    <a:gd name="connsiteX456" fmla="*/ 1594223 w 1898650"/>
                                    <a:gd name="connsiteY456" fmla="*/ 247723 h 2932553"/>
                                    <a:gd name="connsiteX457" fmla="*/ 1601740 w 1898650"/>
                                    <a:gd name="connsiteY457" fmla="*/ 247723 h 2932553"/>
                                    <a:gd name="connsiteX458" fmla="*/ 1601740 w 1898650"/>
                                    <a:gd name="connsiteY458" fmla="*/ 236446 h 2932553"/>
                                    <a:gd name="connsiteX459" fmla="*/ 1613015 w 1898650"/>
                                    <a:gd name="connsiteY459" fmla="*/ 236446 h 2932553"/>
                                    <a:gd name="connsiteX460" fmla="*/ 1609257 w 1898650"/>
                                    <a:gd name="connsiteY460" fmla="*/ 225170 h 2932553"/>
                                    <a:gd name="connsiteX461" fmla="*/ 1605498 w 1898650"/>
                                    <a:gd name="connsiteY461" fmla="*/ 213893 h 2932553"/>
                                    <a:gd name="connsiteX462" fmla="*/ 1613015 w 1898650"/>
                                    <a:gd name="connsiteY462" fmla="*/ 213893 h 2932553"/>
                                    <a:gd name="connsiteX463" fmla="*/ 1620532 w 1898650"/>
                                    <a:gd name="connsiteY463" fmla="*/ 210134 h 2932553"/>
                                    <a:gd name="connsiteX464" fmla="*/ 1625699 w 1898650"/>
                                    <a:gd name="connsiteY464" fmla="*/ 208725 h 2932553"/>
                                    <a:gd name="connsiteX465" fmla="*/ 1234281 w 1898650"/>
                                    <a:gd name="connsiteY465" fmla="*/ 60325 h 2932553"/>
                                    <a:gd name="connsiteX466" fmla="*/ 1238250 w 1898650"/>
                                    <a:gd name="connsiteY466" fmla="*/ 67734 h 2932553"/>
                                    <a:gd name="connsiteX467" fmla="*/ 1230313 w 1898650"/>
                                    <a:gd name="connsiteY467" fmla="*/ 67734 h 2932553"/>
                                    <a:gd name="connsiteX468" fmla="*/ 1234281 w 1898650"/>
                                    <a:gd name="connsiteY468" fmla="*/ 60325 h 2932553"/>
                                    <a:gd name="connsiteX469" fmla="*/ 1181497 w 1898650"/>
                                    <a:gd name="connsiteY469" fmla="*/ 25797 h 2932553"/>
                                    <a:gd name="connsiteX470" fmla="*/ 1189038 w 1898650"/>
                                    <a:gd name="connsiteY470" fmla="*/ 29369 h 2932553"/>
                                    <a:gd name="connsiteX471" fmla="*/ 1177727 w 1898650"/>
                                    <a:gd name="connsiteY471" fmla="*/ 36513 h 2932553"/>
                                    <a:gd name="connsiteX472" fmla="*/ 1162646 w 1898650"/>
                                    <a:gd name="connsiteY472" fmla="*/ 29369 h 2932553"/>
                                    <a:gd name="connsiteX473" fmla="*/ 1170186 w 1898650"/>
                                    <a:gd name="connsiteY473" fmla="*/ 29369 h 2932553"/>
                                    <a:gd name="connsiteX474" fmla="*/ 1177727 w 1898650"/>
                                    <a:gd name="connsiteY474" fmla="*/ 29369 h 2932553"/>
                                    <a:gd name="connsiteX475" fmla="*/ 1181497 w 1898650"/>
                                    <a:gd name="connsiteY475" fmla="*/ 25797 h 2932553"/>
                                    <a:gd name="connsiteX476" fmla="*/ 1218142 w 1898650"/>
                                    <a:gd name="connsiteY476" fmla="*/ 0 h 2932553"/>
                                    <a:gd name="connsiteX477" fmla="*/ 1221846 w 1898650"/>
                                    <a:gd name="connsiteY477" fmla="*/ 3969 h 2932553"/>
                                    <a:gd name="connsiteX478" fmla="*/ 1210733 w 1898650"/>
                                    <a:gd name="connsiteY478" fmla="*/ 3969 h 2932553"/>
                                    <a:gd name="connsiteX479" fmla="*/ 1218142 w 1898650"/>
                                    <a:gd name="connsiteY479" fmla="*/ 0 h 293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Lst>
                                  <a:rect l="l" t="t" r="r" b="b"/>
                                  <a:pathLst>
                                    <a:path w="1898650" h="2932553">
                                      <a:moveTo>
                                        <a:pt x="7504" y="1646238"/>
                                      </a:moveTo>
                                      <a:cubicBezTo>
                                        <a:pt x="11257" y="1649990"/>
                                        <a:pt x="11257" y="1653743"/>
                                        <a:pt x="15009" y="1657495"/>
                                      </a:cubicBezTo>
                                      <a:cubicBezTo>
                                        <a:pt x="15009" y="1664999"/>
                                        <a:pt x="18761" y="1676256"/>
                                        <a:pt x="18761" y="1683761"/>
                                      </a:cubicBezTo>
                                      <a:cubicBezTo>
                                        <a:pt x="22513" y="1687513"/>
                                        <a:pt x="26266" y="1702522"/>
                                        <a:pt x="26266" y="1706274"/>
                                      </a:cubicBezTo>
                                      <a:cubicBezTo>
                                        <a:pt x="30018" y="1710027"/>
                                        <a:pt x="41275" y="1728788"/>
                                        <a:pt x="37523" y="1728788"/>
                                      </a:cubicBezTo>
                                      <a:cubicBezTo>
                                        <a:pt x="30018" y="1725036"/>
                                        <a:pt x="26266" y="1721284"/>
                                        <a:pt x="22513" y="1713779"/>
                                      </a:cubicBezTo>
                                      <a:cubicBezTo>
                                        <a:pt x="15009" y="1702522"/>
                                        <a:pt x="3752" y="1680009"/>
                                        <a:pt x="3752" y="1676256"/>
                                      </a:cubicBezTo>
                                      <a:cubicBezTo>
                                        <a:pt x="0" y="1672504"/>
                                        <a:pt x="0" y="1661247"/>
                                        <a:pt x="0" y="1657495"/>
                                      </a:cubicBezTo>
                                      <a:cubicBezTo>
                                        <a:pt x="0" y="1657495"/>
                                        <a:pt x="0" y="1646238"/>
                                        <a:pt x="7504" y="1646238"/>
                                      </a:cubicBezTo>
                                      <a:close/>
                                      <a:moveTo>
                                        <a:pt x="294084" y="1044575"/>
                                      </a:moveTo>
                                      <a:cubicBezTo>
                                        <a:pt x="301625" y="1044575"/>
                                        <a:pt x="301625" y="1056142"/>
                                        <a:pt x="297855" y="1059997"/>
                                      </a:cubicBezTo>
                                      <a:cubicBezTo>
                                        <a:pt x="294084" y="1063853"/>
                                        <a:pt x="286544" y="1071563"/>
                                        <a:pt x="279003" y="1067708"/>
                                      </a:cubicBezTo>
                                      <a:cubicBezTo>
                                        <a:pt x="271462" y="1067708"/>
                                        <a:pt x="282773" y="1056142"/>
                                        <a:pt x="282773" y="1056142"/>
                                      </a:cubicBezTo>
                                      <a:cubicBezTo>
                                        <a:pt x="286544" y="1052286"/>
                                        <a:pt x="290314" y="1044575"/>
                                        <a:pt x="294084" y="1044575"/>
                                      </a:cubicBezTo>
                                      <a:close/>
                                      <a:moveTo>
                                        <a:pt x="746522" y="629921"/>
                                      </a:moveTo>
                                      <a:cubicBezTo>
                                        <a:pt x="747514" y="628968"/>
                                        <a:pt x="748506" y="628968"/>
                                        <a:pt x="748506" y="630873"/>
                                      </a:cubicBezTo>
                                      <a:cubicBezTo>
                                        <a:pt x="748506" y="630873"/>
                                        <a:pt x="752475" y="634683"/>
                                        <a:pt x="748506" y="642303"/>
                                      </a:cubicBezTo>
                                      <a:cubicBezTo>
                                        <a:pt x="744537" y="646113"/>
                                        <a:pt x="744537" y="634683"/>
                                        <a:pt x="744537" y="634683"/>
                                      </a:cubicBezTo>
                                      <a:cubicBezTo>
                                        <a:pt x="744537" y="632778"/>
                                        <a:pt x="745530" y="630873"/>
                                        <a:pt x="746522" y="629921"/>
                                      </a:cubicBezTo>
                                      <a:close/>
                                      <a:moveTo>
                                        <a:pt x="775494" y="604838"/>
                                      </a:moveTo>
                                      <a:cubicBezTo>
                                        <a:pt x="779463" y="604838"/>
                                        <a:pt x="779463" y="604838"/>
                                        <a:pt x="779463" y="612776"/>
                                      </a:cubicBezTo>
                                      <a:cubicBezTo>
                                        <a:pt x="779463" y="620713"/>
                                        <a:pt x="771525" y="612776"/>
                                        <a:pt x="771525" y="612776"/>
                                      </a:cubicBezTo>
                                      <a:cubicBezTo>
                                        <a:pt x="771525" y="608807"/>
                                        <a:pt x="775494" y="604838"/>
                                        <a:pt x="775494" y="604838"/>
                                      </a:cubicBezTo>
                                      <a:close/>
                                      <a:moveTo>
                                        <a:pt x="1229916" y="533400"/>
                                      </a:moveTo>
                                      <a:cubicBezTo>
                                        <a:pt x="1233488" y="537105"/>
                                        <a:pt x="1233488" y="540809"/>
                                        <a:pt x="1229916" y="540809"/>
                                      </a:cubicBezTo>
                                      <a:cubicBezTo>
                                        <a:pt x="1226344" y="544513"/>
                                        <a:pt x="1222772" y="537105"/>
                                        <a:pt x="1222772" y="537105"/>
                                      </a:cubicBezTo>
                                      <a:cubicBezTo>
                                        <a:pt x="1219200" y="533400"/>
                                        <a:pt x="1229916" y="533400"/>
                                        <a:pt x="1229916" y="533400"/>
                                      </a:cubicBezTo>
                                      <a:close/>
                                      <a:moveTo>
                                        <a:pt x="1391709" y="352425"/>
                                      </a:moveTo>
                                      <a:cubicBezTo>
                                        <a:pt x="1391709" y="352425"/>
                                        <a:pt x="1395413" y="352425"/>
                                        <a:pt x="1395413" y="359834"/>
                                      </a:cubicBezTo>
                                      <a:cubicBezTo>
                                        <a:pt x="1395413" y="363538"/>
                                        <a:pt x="1388004" y="356130"/>
                                        <a:pt x="1388004" y="356130"/>
                                      </a:cubicBezTo>
                                      <a:cubicBezTo>
                                        <a:pt x="1384300" y="352425"/>
                                        <a:pt x="1388004" y="352425"/>
                                        <a:pt x="1391709" y="352425"/>
                                      </a:cubicBezTo>
                                      <a:close/>
                                      <a:moveTo>
                                        <a:pt x="1424940" y="292100"/>
                                      </a:moveTo>
                                      <a:cubicBezTo>
                                        <a:pt x="1428750" y="296069"/>
                                        <a:pt x="1424940" y="300038"/>
                                        <a:pt x="1424940" y="307976"/>
                                      </a:cubicBezTo>
                                      <a:cubicBezTo>
                                        <a:pt x="1424940" y="311944"/>
                                        <a:pt x="1421130" y="311944"/>
                                        <a:pt x="1417320" y="315913"/>
                                      </a:cubicBezTo>
                                      <a:cubicBezTo>
                                        <a:pt x="1413510" y="315913"/>
                                        <a:pt x="1409700" y="307976"/>
                                        <a:pt x="1409700" y="307976"/>
                                      </a:cubicBezTo>
                                      <a:cubicBezTo>
                                        <a:pt x="1409700" y="304007"/>
                                        <a:pt x="1413510" y="304007"/>
                                        <a:pt x="1417320" y="300038"/>
                                      </a:cubicBezTo>
                                      <a:cubicBezTo>
                                        <a:pt x="1417320" y="292100"/>
                                        <a:pt x="1417320" y="292100"/>
                                        <a:pt x="1424940" y="292100"/>
                                      </a:cubicBezTo>
                                      <a:close/>
                                      <a:moveTo>
                                        <a:pt x="1625699" y="208725"/>
                                      </a:moveTo>
                                      <a:cubicBezTo>
                                        <a:pt x="1627109" y="208255"/>
                                        <a:pt x="1628048" y="208255"/>
                                        <a:pt x="1628048" y="210134"/>
                                      </a:cubicBezTo>
                                      <a:cubicBezTo>
                                        <a:pt x="1631807" y="213893"/>
                                        <a:pt x="1635565" y="217652"/>
                                        <a:pt x="1639323" y="221411"/>
                                      </a:cubicBezTo>
                                      <a:cubicBezTo>
                                        <a:pt x="1639323" y="228928"/>
                                        <a:pt x="1639323" y="225170"/>
                                        <a:pt x="1639323" y="228928"/>
                                      </a:cubicBezTo>
                                      <a:cubicBezTo>
                                        <a:pt x="1643082" y="228928"/>
                                        <a:pt x="1646840" y="232687"/>
                                        <a:pt x="1646840" y="232687"/>
                                      </a:cubicBezTo>
                                      <a:cubicBezTo>
                                        <a:pt x="1646840" y="236446"/>
                                        <a:pt x="1650598" y="232687"/>
                                        <a:pt x="1654357" y="228928"/>
                                      </a:cubicBezTo>
                                      <a:cubicBezTo>
                                        <a:pt x="1654357" y="228928"/>
                                        <a:pt x="1658115" y="228928"/>
                                        <a:pt x="1661874" y="232687"/>
                                      </a:cubicBezTo>
                                      <a:cubicBezTo>
                                        <a:pt x="1665632" y="232687"/>
                                        <a:pt x="1665632" y="232687"/>
                                        <a:pt x="1669390" y="232687"/>
                                      </a:cubicBezTo>
                                      <a:cubicBezTo>
                                        <a:pt x="1673149" y="228928"/>
                                        <a:pt x="1673149" y="228928"/>
                                        <a:pt x="1676907" y="232687"/>
                                      </a:cubicBezTo>
                                      <a:cubicBezTo>
                                        <a:pt x="1680665" y="236446"/>
                                        <a:pt x="1680665" y="240205"/>
                                        <a:pt x="1684424" y="243964"/>
                                      </a:cubicBezTo>
                                      <a:cubicBezTo>
                                        <a:pt x="1688182" y="247723"/>
                                        <a:pt x="1699457" y="255240"/>
                                        <a:pt x="1706974" y="258999"/>
                                      </a:cubicBezTo>
                                      <a:cubicBezTo>
                                        <a:pt x="1710732" y="262758"/>
                                        <a:pt x="1718249" y="274034"/>
                                        <a:pt x="1722007" y="277793"/>
                                      </a:cubicBezTo>
                                      <a:cubicBezTo>
                                        <a:pt x="1725766" y="285311"/>
                                        <a:pt x="1725766" y="289070"/>
                                        <a:pt x="1729524" y="289070"/>
                                      </a:cubicBezTo>
                                      <a:cubicBezTo>
                                        <a:pt x="1733282" y="292829"/>
                                        <a:pt x="1733282" y="296587"/>
                                        <a:pt x="1737041" y="300346"/>
                                      </a:cubicBezTo>
                                      <a:cubicBezTo>
                                        <a:pt x="1740799" y="304105"/>
                                        <a:pt x="1740799" y="307864"/>
                                        <a:pt x="1748316" y="307864"/>
                                      </a:cubicBezTo>
                                      <a:cubicBezTo>
                                        <a:pt x="1752074" y="307864"/>
                                        <a:pt x="1755833" y="311623"/>
                                        <a:pt x="1759591" y="315382"/>
                                      </a:cubicBezTo>
                                      <a:cubicBezTo>
                                        <a:pt x="1763349" y="319140"/>
                                        <a:pt x="1778383" y="322899"/>
                                        <a:pt x="1774624" y="326658"/>
                                      </a:cubicBezTo>
                                      <a:cubicBezTo>
                                        <a:pt x="1770866" y="330417"/>
                                        <a:pt x="1770866" y="334176"/>
                                        <a:pt x="1767108" y="337935"/>
                                      </a:cubicBezTo>
                                      <a:cubicBezTo>
                                        <a:pt x="1763349" y="345452"/>
                                        <a:pt x="1759591" y="371764"/>
                                        <a:pt x="1755833" y="386799"/>
                                      </a:cubicBezTo>
                                      <a:cubicBezTo>
                                        <a:pt x="1752074" y="398076"/>
                                        <a:pt x="1752074" y="390558"/>
                                        <a:pt x="1752074" y="398076"/>
                                      </a:cubicBezTo>
                                      <a:cubicBezTo>
                                        <a:pt x="1755833" y="405594"/>
                                        <a:pt x="1748316" y="416870"/>
                                        <a:pt x="1755833" y="413111"/>
                                      </a:cubicBezTo>
                                      <a:cubicBezTo>
                                        <a:pt x="1767108" y="405594"/>
                                        <a:pt x="1763349" y="394317"/>
                                        <a:pt x="1763349" y="386799"/>
                                      </a:cubicBezTo>
                                      <a:cubicBezTo>
                                        <a:pt x="1759591" y="379282"/>
                                        <a:pt x="1763349" y="379282"/>
                                        <a:pt x="1767108" y="383041"/>
                                      </a:cubicBezTo>
                                      <a:cubicBezTo>
                                        <a:pt x="1770866" y="383041"/>
                                        <a:pt x="1774624" y="394317"/>
                                        <a:pt x="1778383" y="398076"/>
                                      </a:cubicBezTo>
                                      <a:cubicBezTo>
                                        <a:pt x="1778383" y="401835"/>
                                        <a:pt x="1785899" y="401835"/>
                                        <a:pt x="1778383" y="390558"/>
                                      </a:cubicBezTo>
                                      <a:cubicBezTo>
                                        <a:pt x="1774624" y="375523"/>
                                        <a:pt x="1774624" y="375523"/>
                                        <a:pt x="1770866" y="368005"/>
                                      </a:cubicBezTo>
                                      <a:cubicBezTo>
                                        <a:pt x="1767108" y="364246"/>
                                        <a:pt x="1770866" y="364246"/>
                                        <a:pt x="1774624" y="360488"/>
                                      </a:cubicBezTo>
                                      <a:cubicBezTo>
                                        <a:pt x="1778383" y="352970"/>
                                        <a:pt x="1782141" y="345452"/>
                                        <a:pt x="1785899" y="349211"/>
                                      </a:cubicBezTo>
                                      <a:cubicBezTo>
                                        <a:pt x="1789658" y="352970"/>
                                        <a:pt x="1785899" y="356729"/>
                                        <a:pt x="1789658" y="360488"/>
                                      </a:cubicBezTo>
                                      <a:cubicBezTo>
                                        <a:pt x="1797174" y="360488"/>
                                        <a:pt x="1800933" y="360488"/>
                                        <a:pt x="1800933" y="356729"/>
                                      </a:cubicBezTo>
                                      <a:cubicBezTo>
                                        <a:pt x="1797174" y="349211"/>
                                        <a:pt x="1793416" y="345452"/>
                                        <a:pt x="1797174" y="341693"/>
                                      </a:cubicBezTo>
                                      <a:cubicBezTo>
                                        <a:pt x="1800933" y="341693"/>
                                        <a:pt x="1797174" y="337935"/>
                                        <a:pt x="1797174" y="337935"/>
                                      </a:cubicBezTo>
                                      <a:cubicBezTo>
                                        <a:pt x="1793416" y="334176"/>
                                        <a:pt x="1793416" y="330417"/>
                                        <a:pt x="1800933" y="330417"/>
                                      </a:cubicBezTo>
                                      <a:cubicBezTo>
                                        <a:pt x="1812208" y="330417"/>
                                        <a:pt x="1819725" y="326658"/>
                                        <a:pt x="1831000" y="334176"/>
                                      </a:cubicBezTo>
                                      <a:cubicBezTo>
                                        <a:pt x="1842275" y="337935"/>
                                        <a:pt x="1846033" y="337935"/>
                                        <a:pt x="1857308" y="337935"/>
                                      </a:cubicBezTo>
                                      <a:cubicBezTo>
                                        <a:pt x="1857308" y="337935"/>
                                        <a:pt x="1861067" y="341693"/>
                                        <a:pt x="1864825" y="341693"/>
                                      </a:cubicBezTo>
                                      <a:cubicBezTo>
                                        <a:pt x="1864825" y="446941"/>
                                        <a:pt x="1876100" y="1097219"/>
                                        <a:pt x="1887375" y="1736220"/>
                                      </a:cubicBezTo>
                                      <a:cubicBezTo>
                                        <a:pt x="1891133" y="1988062"/>
                                        <a:pt x="1894892" y="2239904"/>
                                        <a:pt x="1898650" y="2454157"/>
                                      </a:cubicBezTo>
                                      <a:cubicBezTo>
                                        <a:pt x="1887375" y="2454157"/>
                                        <a:pt x="1872342" y="2457916"/>
                                        <a:pt x="1868583" y="2457916"/>
                                      </a:cubicBezTo>
                                      <a:cubicBezTo>
                                        <a:pt x="1857308" y="2461675"/>
                                        <a:pt x="1857308" y="2465434"/>
                                        <a:pt x="1849792" y="2469193"/>
                                      </a:cubicBezTo>
                                      <a:cubicBezTo>
                                        <a:pt x="1838516" y="2472952"/>
                                        <a:pt x="1778383" y="2503022"/>
                                        <a:pt x="1763349" y="2506781"/>
                                      </a:cubicBezTo>
                                      <a:cubicBezTo>
                                        <a:pt x="1744557" y="2514299"/>
                                        <a:pt x="1722007" y="2518058"/>
                                        <a:pt x="1706974" y="2525575"/>
                                      </a:cubicBezTo>
                                      <a:cubicBezTo>
                                        <a:pt x="1688182" y="2533093"/>
                                        <a:pt x="1676907" y="2548128"/>
                                        <a:pt x="1582948" y="2544369"/>
                                      </a:cubicBezTo>
                                      <a:cubicBezTo>
                                        <a:pt x="1582948" y="2544369"/>
                                        <a:pt x="1571673" y="2540611"/>
                                        <a:pt x="1556639" y="2536852"/>
                                      </a:cubicBezTo>
                                      <a:cubicBezTo>
                                        <a:pt x="1541606" y="2536852"/>
                                        <a:pt x="1537848" y="2533093"/>
                                        <a:pt x="1530331" y="2536852"/>
                                      </a:cubicBezTo>
                                      <a:cubicBezTo>
                                        <a:pt x="1522814" y="2540611"/>
                                        <a:pt x="1522814" y="2540611"/>
                                        <a:pt x="1519056" y="2540611"/>
                                      </a:cubicBezTo>
                                      <a:cubicBezTo>
                                        <a:pt x="1515298" y="2540611"/>
                                        <a:pt x="1511539" y="2540611"/>
                                        <a:pt x="1504022" y="2540611"/>
                                      </a:cubicBezTo>
                                      <a:cubicBezTo>
                                        <a:pt x="1500264" y="2544369"/>
                                        <a:pt x="1470197" y="2570681"/>
                                        <a:pt x="1458922" y="2574440"/>
                                      </a:cubicBezTo>
                                      <a:cubicBezTo>
                                        <a:pt x="1447647" y="2581958"/>
                                        <a:pt x="1410063" y="2596993"/>
                                        <a:pt x="1402547" y="2604511"/>
                                      </a:cubicBezTo>
                                      <a:cubicBezTo>
                                        <a:pt x="1391272" y="2608270"/>
                                        <a:pt x="1376238" y="2623305"/>
                                        <a:pt x="1361205" y="2627064"/>
                                      </a:cubicBezTo>
                                      <a:cubicBezTo>
                                        <a:pt x="1342413" y="2630823"/>
                                        <a:pt x="1323621" y="2630823"/>
                                        <a:pt x="1316104" y="2638340"/>
                                      </a:cubicBezTo>
                                      <a:cubicBezTo>
                                        <a:pt x="1308588" y="2645858"/>
                                        <a:pt x="1301071" y="2653376"/>
                                        <a:pt x="1293554" y="2668411"/>
                                      </a:cubicBezTo>
                                      <a:cubicBezTo>
                                        <a:pt x="1286038" y="2683446"/>
                                        <a:pt x="1286038" y="2705999"/>
                                        <a:pt x="1278521" y="2713517"/>
                                      </a:cubicBezTo>
                                      <a:cubicBezTo>
                                        <a:pt x="1274763" y="2717276"/>
                                        <a:pt x="1255971" y="2736070"/>
                                        <a:pt x="1255971" y="2739829"/>
                                      </a:cubicBezTo>
                                      <a:cubicBezTo>
                                        <a:pt x="1252212" y="2743588"/>
                                        <a:pt x="1255971" y="2751105"/>
                                        <a:pt x="1248454" y="2751105"/>
                                      </a:cubicBezTo>
                                      <a:cubicBezTo>
                                        <a:pt x="1244696" y="2754864"/>
                                        <a:pt x="1240937" y="2758623"/>
                                        <a:pt x="1237179" y="2758623"/>
                                      </a:cubicBezTo>
                                      <a:cubicBezTo>
                                        <a:pt x="1233421" y="2762382"/>
                                        <a:pt x="1229662" y="2766141"/>
                                        <a:pt x="1225904" y="2766141"/>
                                      </a:cubicBezTo>
                                      <a:cubicBezTo>
                                        <a:pt x="1218387" y="2762382"/>
                                        <a:pt x="1218387" y="2758623"/>
                                        <a:pt x="1210870" y="2762382"/>
                                      </a:cubicBezTo>
                                      <a:cubicBezTo>
                                        <a:pt x="1203354" y="2769899"/>
                                        <a:pt x="1192079" y="2784935"/>
                                        <a:pt x="1188320" y="2777417"/>
                                      </a:cubicBezTo>
                                      <a:cubicBezTo>
                                        <a:pt x="1180804" y="2773658"/>
                                        <a:pt x="1188320" y="2758623"/>
                                        <a:pt x="1177045" y="2758623"/>
                                      </a:cubicBezTo>
                                      <a:cubicBezTo>
                                        <a:pt x="1162012" y="2758623"/>
                                        <a:pt x="1150737" y="2766141"/>
                                        <a:pt x="1146978" y="2762382"/>
                                      </a:cubicBezTo>
                                      <a:cubicBezTo>
                                        <a:pt x="1143220" y="2758623"/>
                                        <a:pt x="1135703" y="2762382"/>
                                        <a:pt x="1128187" y="2762382"/>
                                      </a:cubicBezTo>
                                      <a:cubicBezTo>
                                        <a:pt x="1120670" y="2762382"/>
                                        <a:pt x="1116911" y="2773658"/>
                                        <a:pt x="1113153" y="2769899"/>
                                      </a:cubicBezTo>
                                      <a:cubicBezTo>
                                        <a:pt x="1109395" y="2766141"/>
                                        <a:pt x="1094361" y="2762382"/>
                                        <a:pt x="1086845" y="2766141"/>
                                      </a:cubicBezTo>
                                      <a:cubicBezTo>
                                        <a:pt x="1079328" y="2769899"/>
                                        <a:pt x="1083086" y="2777417"/>
                                        <a:pt x="1075569" y="2777417"/>
                                      </a:cubicBezTo>
                                      <a:cubicBezTo>
                                        <a:pt x="1068053" y="2781176"/>
                                        <a:pt x="1064294" y="2777417"/>
                                        <a:pt x="1064294" y="2773658"/>
                                      </a:cubicBezTo>
                                      <a:cubicBezTo>
                                        <a:pt x="1068053" y="2773658"/>
                                        <a:pt x="1064294" y="2758623"/>
                                        <a:pt x="1056778" y="2754864"/>
                                      </a:cubicBezTo>
                                      <a:cubicBezTo>
                                        <a:pt x="1049261" y="2754864"/>
                                        <a:pt x="1037986" y="2766141"/>
                                        <a:pt x="1030469" y="2762382"/>
                                      </a:cubicBezTo>
                                      <a:cubicBezTo>
                                        <a:pt x="1022952" y="2762382"/>
                                        <a:pt x="1026711" y="2758623"/>
                                        <a:pt x="1019194" y="2758623"/>
                                      </a:cubicBezTo>
                                      <a:cubicBezTo>
                                        <a:pt x="1015436" y="2758623"/>
                                        <a:pt x="1011677" y="2762382"/>
                                        <a:pt x="1007919" y="2758623"/>
                                      </a:cubicBezTo>
                                      <a:cubicBezTo>
                                        <a:pt x="1000402" y="2754864"/>
                                        <a:pt x="1000402" y="2747346"/>
                                        <a:pt x="985369" y="2751105"/>
                                      </a:cubicBezTo>
                                      <a:cubicBezTo>
                                        <a:pt x="970335" y="2751105"/>
                                        <a:pt x="959060" y="2758623"/>
                                        <a:pt x="951544" y="2758623"/>
                                      </a:cubicBezTo>
                                      <a:cubicBezTo>
                                        <a:pt x="944027" y="2754864"/>
                                        <a:pt x="917718" y="2758623"/>
                                        <a:pt x="906443" y="2758623"/>
                                      </a:cubicBezTo>
                                      <a:cubicBezTo>
                                        <a:pt x="898927" y="2762382"/>
                                        <a:pt x="883893" y="2762382"/>
                                        <a:pt x="880135" y="2766141"/>
                                      </a:cubicBezTo>
                                      <a:cubicBezTo>
                                        <a:pt x="872618" y="2769899"/>
                                        <a:pt x="872618" y="2769899"/>
                                        <a:pt x="865101" y="2769899"/>
                                      </a:cubicBezTo>
                                      <a:cubicBezTo>
                                        <a:pt x="857585" y="2769899"/>
                                        <a:pt x="850068" y="2769899"/>
                                        <a:pt x="842551" y="2769899"/>
                                      </a:cubicBezTo>
                                      <a:cubicBezTo>
                                        <a:pt x="838793" y="2769899"/>
                                        <a:pt x="831276" y="2766141"/>
                                        <a:pt x="823759" y="2766141"/>
                                      </a:cubicBezTo>
                                      <a:cubicBezTo>
                                        <a:pt x="816243" y="2766141"/>
                                        <a:pt x="801209" y="2769899"/>
                                        <a:pt x="789934" y="2781176"/>
                                      </a:cubicBezTo>
                                      <a:cubicBezTo>
                                        <a:pt x="778659" y="2788694"/>
                                        <a:pt x="756109" y="2811247"/>
                                        <a:pt x="763626" y="2822523"/>
                                      </a:cubicBezTo>
                                      <a:cubicBezTo>
                                        <a:pt x="763626" y="2822523"/>
                                        <a:pt x="771142" y="2826282"/>
                                        <a:pt x="767384" y="2830041"/>
                                      </a:cubicBezTo>
                                      <a:cubicBezTo>
                                        <a:pt x="763626" y="2833800"/>
                                        <a:pt x="763626" y="2833800"/>
                                        <a:pt x="763626" y="2830041"/>
                                      </a:cubicBezTo>
                                      <a:cubicBezTo>
                                        <a:pt x="759867" y="2830041"/>
                                        <a:pt x="752351" y="2826282"/>
                                        <a:pt x="752351" y="2830041"/>
                                      </a:cubicBezTo>
                                      <a:cubicBezTo>
                                        <a:pt x="752351" y="2837558"/>
                                        <a:pt x="748592" y="2848835"/>
                                        <a:pt x="748592" y="2845076"/>
                                      </a:cubicBezTo>
                                      <a:cubicBezTo>
                                        <a:pt x="744834" y="2837558"/>
                                        <a:pt x="741076" y="2837558"/>
                                        <a:pt x="737317" y="2841317"/>
                                      </a:cubicBezTo>
                                      <a:cubicBezTo>
                                        <a:pt x="737317" y="2845076"/>
                                        <a:pt x="737317" y="2852594"/>
                                        <a:pt x="733559" y="2848835"/>
                                      </a:cubicBezTo>
                                      <a:cubicBezTo>
                                        <a:pt x="729800" y="2848835"/>
                                        <a:pt x="722284" y="2841317"/>
                                        <a:pt x="711009" y="2841317"/>
                                      </a:cubicBezTo>
                                      <a:cubicBezTo>
                                        <a:pt x="699734" y="2841317"/>
                                        <a:pt x="688458" y="2833800"/>
                                        <a:pt x="684700" y="2841317"/>
                                      </a:cubicBezTo>
                                      <a:cubicBezTo>
                                        <a:pt x="680942" y="2848835"/>
                                        <a:pt x="677183" y="2852594"/>
                                        <a:pt x="673425" y="2860111"/>
                                      </a:cubicBezTo>
                                      <a:cubicBezTo>
                                        <a:pt x="669667" y="2863870"/>
                                        <a:pt x="673425" y="2867629"/>
                                        <a:pt x="662150" y="2871388"/>
                                      </a:cubicBezTo>
                                      <a:cubicBezTo>
                                        <a:pt x="650875" y="2875147"/>
                                        <a:pt x="635841" y="2882664"/>
                                        <a:pt x="635841" y="2890182"/>
                                      </a:cubicBezTo>
                                      <a:cubicBezTo>
                                        <a:pt x="635841" y="2897700"/>
                                        <a:pt x="635841" y="2905217"/>
                                        <a:pt x="628325" y="2905217"/>
                                      </a:cubicBezTo>
                                      <a:cubicBezTo>
                                        <a:pt x="620808" y="2901459"/>
                                        <a:pt x="620808" y="2905217"/>
                                        <a:pt x="617050" y="2905217"/>
                                      </a:cubicBezTo>
                                      <a:cubicBezTo>
                                        <a:pt x="613291" y="2908976"/>
                                        <a:pt x="609533" y="2908976"/>
                                        <a:pt x="613291" y="2912735"/>
                                      </a:cubicBezTo>
                                      <a:cubicBezTo>
                                        <a:pt x="613291" y="2912735"/>
                                        <a:pt x="617050" y="2920253"/>
                                        <a:pt x="609533" y="2916494"/>
                                      </a:cubicBezTo>
                                      <a:cubicBezTo>
                                        <a:pt x="602016" y="2912735"/>
                                        <a:pt x="594499" y="2916494"/>
                                        <a:pt x="590741" y="2916494"/>
                                      </a:cubicBezTo>
                                      <a:cubicBezTo>
                                        <a:pt x="583224" y="2920253"/>
                                        <a:pt x="568191" y="2920253"/>
                                        <a:pt x="575708" y="2924012"/>
                                      </a:cubicBezTo>
                                      <a:cubicBezTo>
                                        <a:pt x="583224" y="2927770"/>
                                        <a:pt x="594499" y="2931529"/>
                                        <a:pt x="586983" y="2931529"/>
                                      </a:cubicBezTo>
                                      <a:cubicBezTo>
                                        <a:pt x="579466" y="2931529"/>
                                        <a:pt x="575708" y="2931529"/>
                                        <a:pt x="564433" y="2927770"/>
                                      </a:cubicBezTo>
                                      <a:cubicBezTo>
                                        <a:pt x="556916" y="2924012"/>
                                        <a:pt x="553158" y="2920253"/>
                                        <a:pt x="549399" y="2924012"/>
                                      </a:cubicBezTo>
                                      <a:cubicBezTo>
                                        <a:pt x="549399" y="2927770"/>
                                        <a:pt x="549399" y="2935288"/>
                                        <a:pt x="541882" y="2931529"/>
                                      </a:cubicBezTo>
                                      <a:cubicBezTo>
                                        <a:pt x="534366" y="2927770"/>
                                        <a:pt x="504299" y="2920253"/>
                                        <a:pt x="504299" y="2920253"/>
                                      </a:cubicBezTo>
                                      <a:cubicBezTo>
                                        <a:pt x="504299" y="2920253"/>
                                        <a:pt x="500541" y="2916494"/>
                                        <a:pt x="493024" y="2920253"/>
                                      </a:cubicBezTo>
                                      <a:cubicBezTo>
                                        <a:pt x="489265" y="2920253"/>
                                        <a:pt x="485507" y="2924012"/>
                                        <a:pt x="481749" y="2920253"/>
                                      </a:cubicBezTo>
                                      <a:cubicBezTo>
                                        <a:pt x="477990" y="2920253"/>
                                        <a:pt x="474232" y="2916494"/>
                                        <a:pt x="466715" y="2920253"/>
                                      </a:cubicBezTo>
                                      <a:cubicBezTo>
                                        <a:pt x="462957" y="2924012"/>
                                        <a:pt x="455440" y="2924012"/>
                                        <a:pt x="451682" y="2920253"/>
                                      </a:cubicBezTo>
                                      <a:cubicBezTo>
                                        <a:pt x="444165" y="2920253"/>
                                        <a:pt x="444165" y="2916494"/>
                                        <a:pt x="436648" y="2920253"/>
                                      </a:cubicBezTo>
                                      <a:cubicBezTo>
                                        <a:pt x="429132" y="2920253"/>
                                        <a:pt x="425373" y="2920253"/>
                                        <a:pt x="421615" y="2916494"/>
                                      </a:cubicBezTo>
                                      <a:cubicBezTo>
                                        <a:pt x="414098" y="2916494"/>
                                        <a:pt x="402823" y="2905217"/>
                                        <a:pt x="406582" y="2908976"/>
                                      </a:cubicBezTo>
                                      <a:cubicBezTo>
                                        <a:pt x="414098" y="2908976"/>
                                        <a:pt x="417857" y="2908976"/>
                                        <a:pt x="414098" y="2901459"/>
                                      </a:cubicBezTo>
                                      <a:cubicBezTo>
                                        <a:pt x="410340" y="2897700"/>
                                        <a:pt x="399065" y="2893941"/>
                                        <a:pt x="402823" y="2897700"/>
                                      </a:cubicBezTo>
                                      <a:cubicBezTo>
                                        <a:pt x="406582" y="2901459"/>
                                        <a:pt x="406582" y="2905217"/>
                                        <a:pt x="399065" y="2901459"/>
                                      </a:cubicBezTo>
                                      <a:cubicBezTo>
                                        <a:pt x="395306" y="2901459"/>
                                        <a:pt x="380273" y="2897700"/>
                                        <a:pt x="368998" y="2893941"/>
                                      </a:cubicBezTo>
                                      <a:cubicBezTo>
                                        <a:pt x="361481" y="2890182"/>
                                        <a:pt x="357723" y="2890182"/>
                                        <a:pt x="353965" y="2882664"/>
                                      </a:cubicBezTo>
                                      <a:cubicBezTo>
                                        <a:pt x="346448" y="2871388"/>
                                        <a:pt x="338931" y="2860111"/>
                                        <a:pt x="331414" y="2852594"/>
                                      </a:cubicBezTo>
                                      <a:cubicBezTo>
                                        <a:pt x="323898" y="2845076"/>
                                        <a:pt x="290072" y="2818764"/>
                                        <a:pt x="278797" y="2818764"/>
                                      </a:cubicBezTo>
                                      <a:cubicBezTo>
                                        <a:pt x="263764" y="2815005"/>
                                        <a:pt x="260006" y="2830041"/>
                                        <a:pt x="256247" y="2822523"/>
                                      </a:cubicBezTo>
                                      <a:cubicBezTo>
                                        <a:pt x="252489" y="2815005"/>
                                        <a:pt x="244972" y="2815005"/>
                                        <a:pt x="244972" y="2803729"/>
                                      </a:cubicBezTo>
                                      <a:cubicBezTo>
                                        <a:pt x="244972" y="2796211"/>
                                        <a:pt x="237455" y="2784935"/>
                                        <a:pt x="237455" y="2777417"/>
                                      </a:cubicBezTo>
                                      <a:cubicBezTo>
                                        <a:pt x="237455" y="2769899"/>
                                        <a:pt x="237455" y="2766141"/>
                                        <a:pt x="237455" y="2758623"/>
                                      </a:cubicBezTo>
                                      <a:cubicBezTo>
                                        <a:pt x="241214" y="2751105"/>
                                        <a:pt x="237455" y="2736070"/>
                                        <a:pt x="241214" y="2732311"/>
                                      </a:cubicBezTo>
                                      <a:cubicBezTo>
                                        <a:pt x="241214" y="2724793"/>
                                        <a:pt x="241214" y="2721035"/>
                                        <a:pt x="244972" y="2717276"/>
                                      </a:cubicBezTo>
                                      <a:cubicBezTo>
                                        <a:pt x="244972" y="2717276"/>
                                        <a:pt x="241214" y="2705999"/>
                                        <a:pt x="248730" y="2709758"/>
                                      </a:cubicBezTo>
                                      <a:cubicBezTo>
                                        <a:pt x="252489" y="2717276"/>
                                        <a:pt x="256247" y="2721035"/>
                                        <a:pt x="260006" y="2724793"/>
                                      </a:cubicBezTo>
                                      <a:cubicBezTo>
                                        <a:pt x="263764" y="2724793"/>
                                        <a:pt x="286314" y="2728552"/>
                                        <a:pt x="293831" y="2721035"/>
                                      </a:cubicBezTo>
                                      <a:cubicBezTo>
                                        <a:pt x="305106" y="2713517"/>
                                        <a:pt x="323898" y="2675929"/>
                                        <a:pt x="323898" y="2668411"/>
                                      </a:cubicBezTo>
                                      <a:cubicBezTo>
                                        <a:pt x="327656" y="2664652"/>
                                        <a:pt x="320139" y="2657134"/>
                                        <a:pt x="320139" y="2653376"/>
                                      </a:cubicBezTo>
                                      <a:cubicBezTo>
                                        <a:pt x="320139" y="2649617"/>
                                        <a:pt x="320139" y="2634581"/>
                                        <a:pt x="320139" y="2630823"/>
                                      </a:cubicBezTo>
                                      <a:cubicBezTo>
                                        <a:pt x="320139" y="2627064"/>
                                        <a:pt x="308864" y="2593234"/>
                                        <a:pt x="312623" y="2585717"/>
                                      </a:cubicBezTo>
                                      <a:cubicBezTo>
                                        <a:pt x="320139" y="2578199"/>
                                        <a:pt x="316381" y="2585717"/>
                                        <a:pt x="320139" y="2589475"/>
                                      </a:cubicBezTo>
                                      <a:cubicBezTo>
                                        <a:pt x="320139" y="2596993"/>
                                        <a:pt x="327656" y="2608270"/>
                                        <a:pt x="323898" y="2596993"/>
                                      </a:cubicBezTo>
                                      <a:cubicBezTo>
                                        <a:pt x="323898" y="2585717"/>
                                        <a:pt x="323898" y="2585717"/>
                                        <a:pt x="327656" y="2585717"/>
                                      </a:cubicBezTo>
                                      <a:cubicBezTo>
                                        <a:pt x="335173" y="2585717"/>
                                        <a:pt x="331414" y="2581958"/>
                                        <a:pt x="327656" y="2578199"/>
                                      </a:cubicBezTo>
                                      <a:cubicBezTo>
                                        <a:pt x="327656" y="2574440"/>
                                        <a:pt x="323898" y="2570681"/>
                                        <a:pt x="327656" y="2563164"/>
                                      </a:cubicBezTo>
                                      <a:cubicBezTo>
                                        <a:pt x="331414" y="2559405"/>
                                        <a:pt x="327656" y="2551887"/>
                                        <a:pt x="327656" y="2544369"/>
                                      </a:cubicBezTo>
                                      <a:cubicBezTo>
                                        <a:pt x="327656" y="2536852"/>
                                        <a:pt x="335173" y="2472952"/>
                                        <a:pt x="327656" y="2461675"/>
                                      </a:cubicBezTo>
                                      <a:cubicBezTo>
                                        <a:pt x="320139" y="2446640"/>
                                        <a:pt x="282556" y="2371463"/>
                                        <a:pt x="278797" y="2363945"/>
                                      </a:cubicBezTo>
                                      <a:cubicBezTo>
                                        <a:pt x="275039" y="2356428"/>
                                        <a:pt x="260006" y="2333875"/>
                                        <a:pt x="260006" y="2322598"/>
                                      </a:cubicBezTo>
                                      <a:cubicBezTo>
                                        <a:pt x="256247" y="2315081"/>
                                        <a:pt x="244972" y="2285010"/>
                                        <a:pt x="244972" y="2277492"/>
                                      </a:cubicBezTo>
                                      <a:cubicBezTo>
                                        <a:pt x="244972" y="2266216"/>
                                        <a:pt x="244972" y="2262457"/>
                                        <a:pt x="244972" y="2262457"/>
                                      </a:cubicBezTo>
                                      <a:cubicBezTo>
                                        <a:pt x="241214" y="2258698"/>
                                        <a:pt x="241214" y="2251181"/>
                                        <a:pt x="237455" y="2247422"/>
                                      </a:cubicBezTo>
                                      <a:cubicBezTo>
                                        <a:pt x="237455" y="2243663"/>
                                        <a:pt x="237455" y="2194798"/>
                                        <a:pt x="237455" y="2179763"/>
                                      </a:cubicBezTo>
                                      <a:cubicBezTo>
                                        <a:pt x="241214" y="2164727"/>
                                        <a:pt x="233697" y="2123380"/>
                                        <a:pt x="226180" y="2112104"/>
                                      </a:cubicBezTo>
                                      <a:cubicBezTo>
                                        <a:pt x="218664" y="2104586"/>
                                        <a:pt x="199872" y="2089551"/>
                                        <a:pt x="196113" y="2055721"/>
                                      </a:cubicBezTo>
                                      <a:cubicBezTo>
                                        <a:pt x="188597" y="2025650"/>
                                        <a:pt x="177322" y="2018133"/>
                                        <a:pt x="169805" y="2010615"/>
                                      </a:cubicBezTo>
                                      <a:cubicBezTo>
                                        <a:pt x="166047" y="1999339"/>
                                        <a:pt x="143496" y="1984303"/>
                                        <a:pt x="143496" y="1961750"/>
                                      </a:cubicBezTo>
                                      <a:cubicBezTo>
                                        <a:pt x="143496" y="1942956"/>
                                        <a:pt x="147255" y="1927921"/>
                                        <a:pt x="139738" y="1920403"/>
                                      </a:cubicBezTo>
                                      <a:cubicBezTo>
                                        <a:pt x="135980" y="1909127"/>
                                        <a:pt x="117188" y="1822673"/>
                                        <a:pt x="49537" y="1766291"/>
                                      </a:cubicBezTo>
                                      <a:cubicBezTo>
                                        <a:pt x="49537" y="1766291"/>
                                        <a:pt x="42021" y="1755014"/>
                                        <a:pt x="38262" y="1751256"/>
                                      </a:cubicBezTo>
                                      <a:cubicBezTo>
                                        <a:pt x="38262" y="1743738"/>
                                        <a:pt x="26987" y="1732461"/>
                                        <a:pt x="34504" y="1736220"/>
                                      </a:cubicBezTo>
                                      <a:cubicBezTo>
                                        <a:pt x="42021" y="1739979"/>
                                        <a:pt x="45779" y="1739979"/>
                                        <a:pt x="45779" y="1732461"/>
                                      </a:cubicBezTo>
                                      <a:cubicBezTo>
                                        <a:pt x="42021" y="1728703"/>
                                        <a:pt x="42021" y="1713667"/>
                                        <a:pt x="45779" y="1717426"/>
                                      </a:cubicBezTo>
                                      <a:cubicBezTo>
                                        <a:pt x="49537" y="1724944"/>
                                        <a:pt x="45779" y="1743738"/>
                                        <a:pt x="49537" y="1747497"/>
                                      </a:cubicBezTo>
                                      <a:cubicBezTo>
                                        <a:pt x="57054" y="1755014"/>
                                        <a:pt x="53296" y="1747497"/>
                                        <a:pt x="53296" y="1739979"/>
                                      </a:cubicBezTo>
                                      <a:cubicBezTo>
                                        <a:pt x="53296" y="1732461"/>
                                        <a:pt x="53296" y="1709908"/>
                                        <a:pt x="57054" y="1717426"/>
                                      </a:cubicBezTo>
                                      <a:cubicBezTo>
                                        <a:pt x="57054" y="1724944"/>
                                        <a:pt x="57054" y="1728703"/>
                                        <a:pt x="60812" y="1732461"/>
                                      </a:cubicBezTo>
                                      <a:cubicBezTo>
                                        <a:pt x="64571" y="1739979"/>
                                        <a:pt x="68329" y="1747497"/>
                                        <a:pt x="72088" y="1751256"/>
                                      </a:cubicBezTo>
                                      <a:cubicBezTo>
                                        <a:pt x="72088" y="1758773"/>
                                        <a:pt x="75846" y="1766291"/>
                                        <a:pt x="75846" y="1773809"/>
                                      </a:cubicBezTo>
                                      <a:cubicBezTo>
                                        <a:pt x="75846" y="1777567"/>
                                        <a:pt x="75846" y="1788844"/>
                                        <a:pt x="79604" y="1781326"/>
                                      </a:cubicBezTo>
                                      <a:cubicBezTo>
                                        <a:pt x="79604" y="1773809"/>
                                        <a:pt x="83363" y="1773809"/>
                                        <a:pt x="83363" y="1781326"/>
                                      </a:cubicBezTo>
                                      <a:cubicBezTo>
                                        <a:pt x="87121" y="1788844"/>
                                        <a:pt x="87121" y="1796362"/>
                                        <a:pt x="90879" y="1792603"/>
                                      </a:cubicBezTo>
                                      <a:cubicBezTo>
                                        <a:pt x="94638" y="1788844"/>
                                        <a:pt x="98396" y="1788844"/>
                                        <a:pt x="102154" y="1785085"/>
                                      </a:cubicBezTo>
                                      <a:cubicBezTo>
                                        <a:pt x="105913" y="1785085"/>
                                        <a:pt x="109671" y="1777567"/>
                                        <a:pt x="113430" y="1770050"/>
                                      </a:cubicBezTo>
                                      <a:cubicBezTo>
                                        <a:pt x="113430" y="1758773"/>
                                        <a:pt x="109671" y="1743738"/>
                                        <a:pt x="98396" y="1739979"/>
                                      </a:cubicBezTo>
                                      <a:cubicBezTo>
                                        <a:pt x="83363" y="1736220"/>
                                        <a:pt x="79604" y="1717426"/>
                                        <a:pt x="75846" y="1709908"/>
                                      </a:cubicBezTo>
                                      <a:cubicBezTo>
                                        <a:pt x="72088" y="1702391"/>
                                        <a:pt x="60812" y="1679838"/>
                                        <a:pt x="60812" y="1672320"/>
                                      </a:cubicBezTo>
                                      <a:cubicBezTo>
                                        <a:pt x="60812" y="1664802"/>
                                        <a:pt x="60812" y="1661044"/>
                                        <a:pt x="60812" y="1657285"/>
                                      </a:cubicBezTo>
                                      <a:cubicBezTo>
                                        <a:pt x="64571" y="1653526"/>
                                        <a:pt x="68329" y="1646008"/>
                                        <a:pt x="68329" y="1653526"/>
                                      </a:cubicBezTo>
                                      <a:cubicBezTo>
                                        <a:pt x="72088" y="1657285"/>
                                        <a:pt x="68329" y="1661044"/>
                                        <a:pt x="72088" y="1661044"/>
                                      </a:cubicBezTo>
                                      <a:cubicBezTo>
                                        <a:pt x="75846" y="1661044"/>
                                        <a:pt x="79604" y="1668561"/>
                                        <a:pt x="83363" y="1668561"/>
                                      </a:cubicBezTo>
                                      <a:cubicBezTo>
                                        <a:pt x="83363" y="1672320"/>
                                        <a:pt x="83363" y="1676079"/>
                                        <a:pt x="87121" y="1679838"/>
                                      </a:cubicBezTo>
                                      <a:cubicBezTo>
                                        <a:pt x="90879" y="1683597"/>
                                        <a:pt x="94638" y="1687355"/>
                                        <a:pt x="94638" y="1691114"/>
                                      </a:cubicBezTo>
                                      <a:cubicBezTo>
                                        <a:pt x="94638" y="1691114"/>
                                        <a:pt x="98396" y="1698632"/>
                                        <a:pt x="98396" y="1702391"/>
                                      </a:cubicBezTo>
                                      <a:cubicBezTo>
                                        <a:pt x="94638" y="1706150"/>
                                        <a:pt x="94638" y="1709908"/>
                                        <a:pt x="94638" y="1713667"/>
                                      </a:cubicBezTo>
                                      <a:cubicBezTo>
                                        <a:pt x="90879" y="1721185"/>
                                        <a:pt x="90879" y="1732461"/>
                                        <a:pt x="98396" y="1732461"/>
                                      </a:cubicBezTo>
                                      <a:cubicBezTo>
                                        <a:pt x="102154" y="1736220"/>
                                        <a:pt x="105913" y="1728703"/>
                                        <a:pt x="109671" y="1721185"/>
                                      </a:cubicBezTo>
                                      <a:cubicBezTo>
                                        <a:pt x="113430" y="1709908"/>
                                        <a:pt x="113430" y="1702391"/>
                                        <a:pt x="113430" y="1713667"/>
                                      </a:cubicBezTo>
                                      <a:cubicBezTo>
                                        <a:pt x="117188" y="1724944"/>
                                        <a:pt x="124705" y="1755014"/>
                                        <a:pt x="132221" y="1762532"/>
                                      </a:cubicBezTo>
                                      <a:cubicBezTo>
                                        <a:pt x="139738" y="1773809"/>
                                        <a:pt x="135980" y="1766291"/>
                                        <a:pt x="143496" y="1762532"/>
                                      </a:cubicBezTo>
                                      <a:cubicBezTo>
                                        <a:pt x="147255" y="1758773"/>
                                        <a:pt x="158530" y="1751256"/>
                                        <a:pt x="154771" y="1743738"/>
                                      </a:cubicBezTo>
                                      <a:cubicBezTo>
                                        <a:pt x="151013" y="1736220"/>
                                        <a:pt x="147255" y="1732461"/>
                                        <a:pt x="151013" y="1728703"/>
                                      </a:cubicBezTo>
                                      <a:cubicBezTo>
                                        <a:pt x="154771" y="1724944"/>
                                        <a:pt x="154771" y="1721185"/>
                                        <a:pt x="154771" y="1717426"/>
                                      </a:cubicBezTo>
                                      <a:cubicBezTo>
                                        <a:pt x="154771" y="1713667"/>
                                        <a:pt x="151013" y="1706150"/>
                                        <a:pt x="154771" y="1709908"/>
                                      </a:cubicBezTo>
                                      <a:cubicBezTo>
                                        <a:pt x="154771" y="1709908"/>
                                        <a:pt x="158530" y="1709908"/>
                                        <a:pt x="158530" y="1706150"/>
                                      </a:cubicBezTo>
                                      <a:cubicBezTo>
                                        <a:pt x="158530" y="1702391"/>
                                        <a:pt x="158530" y="1694873"/>
                                        <a:pt x="154771" y="1687355"/>
                                      </a:cubicBezTo>
                                      <a:cubicBezTo>
                                        <a:pt x="147255" y="1683597"/>
                                        <a:pt x="143496" y="1672320"/>
                                        <a:pt x="139738" y="1668561"/>
                                      </a:cubicBezTo>
                                      <a:cubicBezTo>
                                        <a:pt x="135980" y="1664802"/>
                                        <a:pt x="117188" y="1634732"/>
                                        <a:pt x="117188" y="1627214"/>
                                      </a:cubicBezTo>
                                      <a:cubicBezTo>
                                        <a:pt x="113430" y="1619696"/>
                                        <a:pt x="105913" y="1604661"/>
                                        <a:pt x="102154" y="1600902"/>
                                      </a:cubicBezTo>
                                      <a:cubicBezTo>
                                        <a:pt x="94638" y="1593385"/>
                                        <a:pt x="87121" y="1589626"/>
                                        <a:pt x="87121" y="1582108"/>
                                      </a:cubicBezTo>
                                      <a:cubicBezTo>
                                        <a:pt x="87121" y="1574590"/>
                                        <a:pt x="83363" y="1567073"/>
                                        <a:pt x="83363" y="1563314"/>
                                      </a:cubicBezTo>
                                      <a:cubicBezTo>
                                        <a:pt x="79604" y="1555796"/>
                                        <a:pt x="83363" y="1540761"/>
                                        <a:pt x="75846" y="1533243"/>
                                      </a:cubicBezTo>
                                      <a:cubicBezTo>
                                        <a:pt x="68329" y="1529484"/>
                                        <a:pt x="57054" y="1521967"/>
                                        <a:pt x="57054" y="1506931"/>
                                      </a:cubicBezTo>
                                      <a:cubicBezTo>
                                        <a:pt x="57054" y="1491896"/>
                                        <a:pt x="57054" y="1488137"/>
                                        <a:pt x="60812" y="1484378"/>
                                      </a:cubicBezTo>
                                      <a:cubicBezTo>
                                        <a:pt x="64571" y="1476861"/>
                                        <a:pt x="60812" y="1476861"/>
                                        <a:pt x="64571" y="1469343"/>
                                      </a:cubicBezTo>
                                      <a:cubicBezTo>
                                        <a:pt x="64571" y="1461825"/>
                                        <a:pt x="64571" y="1458067"/>
                                        <a:pt x="64571" y="1450549"/>
                                      </a:cubicBezTo>
                                      <a:cubicBezTo>
                                        <a:pt x="64571" y="1446790"/>
                                        <a:pt x="72088" y="1439273"/>
                                        <a:pt x="72088" y="1431755"/>
                                      </a:cubicBezTo>
                                      <a:cubicBezTo>
                                        <a:pt x="72088" y="1427996"/>
                                        <a:pt x="75846" y="1424237"/>
                                        <a:pt x="79604" y="1420478"/>
                                      </a:cubicBezTo>
                                      <a:cubicBezTo>
                                        <a:pt x="79604" y="1420478"/>
                                        <a:pt x="83363" y="1409202"/>
                                        <a:pt x="87121" y="1405443"/>
                                      </a:cubicBezTo>
                                      <a:cubicBezTo>
                                        <a:pt x="90879" y="1401684"/>
                                        <a:pt x="102154" y="1401684"/>
                                        <a:pt x="102154" y="1390408"/>
                                      </a:cubicBezTo>
                                      <a:cubicBezTo>
                                        <a:pt x="102154" y="1382890"/>
                                        <a:pt x="98396" y="1352819"/>
                                        <a:pt x="102154" y="1345302"/>
                                      </a:cubicBezTo>
                                      <a:cubicBezTo>
                                        <a:pt x="109671" y="1337784"/>
                                        <a:pt x="109671" y="1322749"/>
                                        <a:pt x="102154" y="1311472"/>
                                      </a:cubicBezTo>
                                      <a:cubicBezTo>
                                        <a:pt x="98396" y="1300196"/>
                                        <a:pt x="83363" y="1288919"/>
                                        <a:pt x="87121" y="1277643"/>
                                      </a:cubicBezTo>
                                      <a:cubicBezTo>
                                        <a:pt x="94638" y="1270125"/>
                                        <a:pt x="102154" y="1251331"/>
                                        <a:pt x="105913" y="1243813"/>
                                      </a:cubicBezTo>
                                      <a:cubicBezTo>
                                        <a:pt x="105913" y="1236295"/>
                                        <a:pt x="124705" y="1187431"/>
                                        <a:pt x="139738" y="1183672"/>
                                      </a:cubicBezTo>
                                      <a:cubicBezTo>
                                        <a:pt x="151013" y="1179913"/>
                                        <a:pt x="147255" y="1183672"/>
                                        <a:pt x="147255" y="1187431"/>
                                      </a:cubicBezTo>
                                      <a:cubicBezTo>
                                        <a:pt x="143496" y="1194948"/>
                                        <a:pt x="143496" y="1194948"/>
                                        <a:pt x="143496" y="1198707"/>
                                      </a:cubicBezTo>
                                      <a:cubicBezTo>
                                        <a:pt x="143496" y="1202466"/>
                                        <a:pt x="139738" y="1217501"/>
                                        <a:pt x="135980" y="1225019"/>
                                      </a:cubicBezTo>
                                      <a:cubicBezTo>
                                        <a:pt x="135980" y="1232537"/>
                                        <a:pt x="139738" y="1247572"/>
                                        <a:pt x="139738" y="1247572"/>
                                      </a:cubicBezTo>
                                      <a:cubicBezTo>
                                        <a:pt x="139738" y="1247572"/>
                                        <a:pt x="143496" y="1243813"/>
                                        <a:pt x="143496" y="1251331"/>
                                      </a:cubicBezTo>
                                      <a:cubicBezTo>
                                        <a:pt x="147255" y="1255090"/>
                                        <a:pt x="139738" y="1262607"/>
                                        <a:pt x="143496" y="1266366"/>
                                      </a:cubicBezTo>
                                      <a:cubicBezTo>
                                        <a:pt x="147255" y="1270125"/>
                                        <a:pt x="147255" y="1273884"/>
                                        <a:pt x="151013" y="1270125"/>
                                      </a:cubicBezTo>
                                      <a:cubicBezTo>
                                        <a:pt x="154771" y="1266366"/>
                                        <a:pt x="158530" y="1258848"/>
                                        <a:pt x="166047" y="1262607"/>
                                      </a:cubicBezTo>
                                      <a:cubicBezTo>
                                        <a:pt x="169805" y="1266366"/>
                                        <a:pt x="173563" y="1266366"/>
                                        <a:pt x="173563" y="1258848"/>
                                      </a:cubicBezTo>
                                      <a:cubicBezTo>
                                        <a:pt x="173563" y="1255090"/>
                                        <a:pt x="177322" y="1243813"/>
                                        <a:pt x="181080" y="1236295"/>
                                      </a:cubicBezTo>
                                      <a:cubicBezTo>
                                        <a:pt x="184838" y="1232537"/>
                                        <a:pt x="188597" y="1221260"/>
                                        <a:pt x="188597" y="1217501"/>
                                      </a:cubicBezTo>
                                      <a:cubicBezTo>
                                        <a:pt x="184838" y="1213742"/>
                                        <a:pt x="188597" y="1206225"/>
                                        <a:pt x="188597" y="1209984"/>
                                      </a:cubicBezTo>
                                      <a:cubicBezTo>
                                        <a:pt x="192355" y="1209984"/>
                                        <a:pt x="192355" y="1209984"/>
                                        <a:pt x="199872" y="1202466"/>
                                      </a:cubicBezTo>
                                      <a:cubicBezTo>
                                        <a:pt x="203630" y="1194948"/>
                                        <a:pt x="203630" y="1183672"/>
                                        <a:pt x="211147" y="1179913"/>
                                      </a:cubicBezTo>
                                      <a:cubicBezTo>
                                        <a:pt x="218664" y="1176154"/>
                                        <a:pt x="237455" y="1164878"/>
                                        <a:pt x="241214" y="1168636"/>
                                      </a:cubicBezTo>
                                      <a:cubicBezTo>
                                        <a:pt x="244972" y="1168636"/>
                                        <a:pt x="248730" y="1164878"/>
                                        <a:pt x="256247" y="1164878"/>
                                      </a:cubicBezTo>
                                      <a:cubicBezTo>
                                        <a:pt x="263764" y="1161119"/>
                                        <a:pt x="293831" y="1149842"/>
                                        <a:pt x="301347" y="1142325"/>
                                      </a:cubicBezTo>
                                      <a:cubicBezTo>
                                        <a:pt x="308864" y="1134807"/>
                                        <a:pt x="323898" y="1116013"/>
                                        <a:pt x="331414" y="1116013"/>
                                      </a:cubicBezTo>
                                      <a:cubicBezTo>
                                        <a:pt x="338931" y="1112254"/>
                                        <a:pt x="338931" y="1108495"/>
                                        <a:pt x="342689" y="1104736"/>
                                      </a:cubicBezTo>
                                      <a:cubicBezTo>
                                        <a:pt x="350206" y="1100977"/>
                                        <a:pt x="357723" y="1089701"/>
                                        <a:pt x="361481" y="1085942"/>
                                      </a:cubicBezTo>
                                      <a:cubicBezTo>
                                        <a:pt x="368998" y="1085942"/>
                                        <a:pt x="380273" y="1078425"/>
                                        <a:pt x="380273" y="1074666"/>
                                      </a:cubicBezTo>
                                      <a:cubicBezTo>
                                        <a:pt x="380273" y="1067148"/>
                                        <a:pt x="380273" y="1063389"/>
                                        <a:pt x="384031" y="1063389"/>
                                      </a:cubicBezTo>
                                      <a:cubicBezTo>
                                        <a:pt x="391548" y="1067148"/>
                                        <a:pt x="391548" y="1067148"/>
                                        <a:pt x="395306" y="1063389"/>
                                      </a:cubicBezTo>
                                      <a:cubicBezTo>
                                        <a:pt x="402823" y="1063389"/>
                                        <a:pt x="406582" y="1063389"/>
                                        <a:pt x="410340" y="1063389"/>
                                      </a:cubicBezTo>
                                      <a:cubicBezTo>
                                        <a:pt x="410340" y="1063389"/>
                                        <a:pt x="417857" y="1055872"/>
                                        <a:pt x="421615" y="1055872"/>
                                      </a:cubicBezTo>
                                      <a:cubicBezTo>
                                        <a:pt x="421615" y="1052113"/>
                                        <a:pt x="425373" y="1048354"/>
                                        <a:pt x="429132" y="1048354"/>
                                      </a:cubicBezTo>
                                      <a:cubicBezTo>
                                        <a:pt x="432890" y="1048354"/>
                                        <a:pt x="444165" y="1040836"/>
                                        <a:pt x="447923" y="1033319"/>
                                      </a:cubicBezTo>
                                      <a:cubicBezTo>
                                        <a:pt x="451682" y="1029560"/>
                                        <a:pt x="459199" y="1022042"/>
                                        <a:pt x="455440" y="1029560"/>
                                      </a:cubicBezTo>
                                      <a:cubicBezTo>
                                        <a:pt x="455440" y="1040836"/>
                                        <a:pt x="451682" y="1044595"/>
                                        <a:pt x="459199" y="1044595"/>
                                      </a:cubicBezTo>
                                      <a:cubicBezTo>
                                        <a:pt x="466715" y="1044595"/>
                                        <a:pt x="481749" y="1037078"/>
                                        <a:pt x="485507" y="1037078"/>
                                      </a:cubicBezTo>
                                      <a:cubicBezTo>
                                        <a:pt x="493024" y="1037078"/>
                                        <a:pt x="489265" y="1037078"/>
                                        <a:pt x="496782" y="1040836"/>
                                      </a:cubicBezTo>
                                      <a:cubicBezTo>
                                        <a:pt x="500541" y="1044595"/>
                                        <a:pt x="515574" y="1052113"/>
                                        <a:pt x="523091" y="1048354"/>
                                      </a:cubicBezTo>
                                      <a:cubicBezTo>
                                        <a:pt x="534366" y="1048354"/>
                                        <a:pt x="549399" y="1040836"/>
                                        <a:pt x="564433" y="1037078"/>
                                      </a:cubicBezTo>
                                      <a:cubicBezTo>
                                        <a:pt x="575708" y="1037078"/>
                                        <a:pt x="579466" y="1029560"/>
                                        <a:pt x="583224" y="1025801"/>
                                      </a:cubicBezTo>
                                      <a:cubicBezTo>
                                        <a:pt x="586983" y="1022042"/>
                                        <a:pt x="598258" y="1010766"/>
                                        <a:pt x="605775" y="1007007"/>
                                      </a:cubicBezTo>
                                      <a:cubicBezTo>
                                        <a:pt x="613291" y="1003248"/>
                                        <a:pt x="609533" y="1003248"/>
                                        <a:pt x="617050" y="1007007"/>
                                      </a:cubicBezTo>
                                      <a:cubicBezTo>
                                        <a:pt x="620808" y="1007007"/>
                                        <a:pt x="628325" y="1003248"/>
                                        <a:pt x="632083" y="1003248"/>
                                      </a:cubicBezTo>
                                      <a:cubicBezTo>
                                        <a:pt x="635841" y="1003248"/>
                                        <a:pt x="669667" y="999489"/>
                                        <a:pt x="677183" y="999489"/>
                                      </a:cubicBezTo>
                                      <a:cubicBezTo>
                                        <a:pt x="684700" y="995731"/>
                                        <a:pt x="688458" y="991972"/>
                                        <a:pt x="692217" y="984454"/>
                                      </a:cubicBezTo>
                                      <a:cubicBezTo>
                                        <a:pt x="695975" y="976936"/>
                                        <a:pt x="695975" y="976936"/>
                                        <a:pt x="699734" y="976936"/>
                                      </a:cubicBezTo>
                                      <a:cubicBezTo>
                                        <a:pt x="699734" y="976936"/>
                                        <a:pt x="703492" y="969419"/>
                                        <a:pt x="707250" y="965660"/>
                                      </a:cubicBezTo>
                                      <a:cubicBezTo>
                                        <a:pt x="711009" y="961901"/>
                                        <a:pt x="714767" y="958142"/>
                                        <a:pt x="722284" y="958142"/>
                                      </a:cubicBezTo>
                                      <a:cubicBezTo>
                                        <a:pt x="726042" y="958142"/>
                                        <a:pt x="733559" y="954383"/>
                                        <a:pt x="741076" y="954383"/>
                                      </a:cubicBezTo>
                                      <a:cubicBezTo>
                                        <a:pt x="744834" y="958142"/>
                                        <a:pt x="759867" y="961901"/>
                                        <a:pt x="767384" y="961901"/>
                                      </a:cubicBezTo>
                                      <a:cubicBezTo>
                                        <a:pt x="774901" y="965660"/>
                                        <a:pt x="782417" y="965660"/>
                                        <a:pt x="789934" y="961901"/>
                                      </a:cubicBezTo>
                                      <a:cubicBezTo>
                                        <a:pt x="801209" y="958142"/>
                                        <a:pt x="812484" y="954383"/>
                                        <a:pt x="827518" y="950624"/>
                                      </a:cubicBezTo>
                                      <a:cubicBezTo>
                                        <a:pt x="846310" y="950624"/>
                                        <a:pt x="857585" y="950624"/>
                                        <a:pt x="876376" y="939348"/>
                                      </a:cubicBezTo>
                                      <a:cubicBezTo>
                                        <a:pt x="898927" y="931830"/>
                                        <a:pt x="955302" y="909277"/>
                                        <a:pt x="974094" y="882966"/>
                                      </a:cubicBezTo>
                                      <a:cubicBezTo>
                                        <a:pt x="992886" y="856654"/>
                                        <a:pt x="1007919" y="830342"/>
                                        <a:pt x="1011677" y="822824"/>
                                      </a:cubicBezTo>
                                      <a:cubicBezTo>
                                        <a:pt x="1015436" y="815306"/>
                                        <a:pt x="1011677" y="815306"/>
                                        <a:pt x="1011677" y="811548"/>
                                      </a:cubicBezTo>
                                      <a:cubicBezTo>
                                        <a:pt x="1011677" y="807789"/>
                                        <a:pt x="1007919" y="804030"/>
                                        <a:pt x="1011677" y="804030"/>
                                      </a:cubicBezTo>
                                      <a:cubicBezTo>
                                        <a:pt x="1019194" y="804030"/>
                                        <a:pt x="1026711" y="800271"/>
                                        <a:pt x="1026711" y="796512"/>
                                      </a:cubicBezTo>
                                      <a:cubicBezTo>
                                        <a:pt x="1030469" y="792753"/>
                                        <a:pt x="1022952" y="788995"/>
                                        <a:pt x="1026711" y="785236"/>
                                      </a:cubicBezTo>
                                      <a:cubicBezTo>
                                        <a:pt x="1026711" y="781477"/>
                                        <a:pt x="1030469" y="773959"/>
                                        <a:pt x="1034227" y="773959"/>
                                      </a:cubicBezTo>
                                      <a:cubicBezTo>
                                        <a:pt x="1037986" y="773959"/>
                                        <a:pt x="1037986" y="773959"/>
                                        <a:pt x="1045503" y="770200"/>
                                      </a:cubicBezTo>
                                      <a:cubicBezTo>
                                        <a:pt x="1049261" y="770200"/>
                                        <a:pt x="1094361" y="736371"/>
                                        <a:pt x="1098120" y="728853"/>
                                      </a:cubicBezTo>
                                      <a:cubicBezTo>
                                        <a:pt x="1098120" y="721336"/>
                                        <a:pt x="1098120" y="713818"/>
                                        <a:pt x="1090603" y="713818"/>
                                      </a:cubicBezTo>
                                      <a:cubicBezTo>
                                        <a:pt x="1083086" y="710059"/>
                                        <a:pt x="1075569" y="721336"/>
                                        <a:pt x="1075569" y="706300"/>
                                      </a:cubicBezTo>
                                      <a:cubicBezTo>
                                        <a:pt x="1075569" y="687506"/>
                                        <a:pt x="1075569" y="676229"/>
                                        <a:pt x="1071811" y="668712"/>
                                      </a:cubicBezTo>
                                      <a:cubicBezTo>
                                        <a:pt x="1068053" y="657435"/>
                                        <a:pt x="1068053" y="631124"/>
                                        <a:pt x="1079328" y="619847"/>
                                      </a:cubicBezTo>
                                      <a:cubicBezTo>
                                        <a:pt x="1086845" y="612329"/>
                                        <a:pt x="1083086" y="608571"/>
                                        <a:pt x="1090603" y="601053"/>
                                      </a:cubicBezTo>
                                      <a:cubicBezTo>
                                        <a:pt x="1098120" y="597294"/>
                                        <a:pt x="1101878" y="589776"/>
                                        <a:pt x="1105636" y="593535"/>
                                      </a:cubicBezTo>
                                      <a:cubicBezTo>
                                        <a:pt x="1109395" y="593535"/>
                                        <a:pt x="1105636" y="586018"/>
                                        <a:pt x="1109395" y="586018"/>
                                      </a:cubicBezTo>
                                      <a:cubicBezTo>
                                        <a:pt x="1113153" y="586018"/>
                                        <a:pt x="1124428" y="593535"/>
                                        <a:pt x="1120670" y="589776"/>
                                      </a:cubicBezTo>
                                      <a:cubicBezTo>
                                        <a:pt x="1116911" y="582259"/>
                                        <a:pt x="1113153" y="574741"/>
                                        <a:pt x="1120670" y="570982"/>
                                      </a:cubicBezTo>
                                      <a:cubicBezTo>
                                        <a:pt x="1128187" y="570982"/>
                                        <a:pt x="1131945" y="570982"/>
                                        <a:pt x="1135703" y="570982"/>
                                      </a:cubicBezTo>
                                      <a:cubicBezTo>
                                        <a:pt x="1143220" y="570982"/>
                                        <a:pt x="1150737" y="570982"/>
                                        <a:pt x="1143220" y="563464"/>
                                      </a:cubicBezTo>
                                      <a:cubicBezTo>
                                        <a:pt x="1139462" y="555947"/>
                                        <a:pt x="1139462" y="548429"/>
                                        <a:pt x="1143220" y="544670"/>
                                      </a:cubicBezTo>
                                      <a:cubicBezTo>
                                        <a:pt x="1150737" y="540912"/>
                                        <a:pt x="1158253" y="540912"/>
                                        <a:pt x="1162012" y="533394"/>
                                      </a:cubicBezTo>
                                      <a:cubicBezTo>
                                        <a:pt x="1162012" y="525876"/>
                                        <a:pt x="1162012" y="525876"/>
                                        <a:pt x="1165770" y="522117"/>
                                      </a:cubicBezTo>
                                      <a:cubicBezTo>
                                        <a:pt x="1173287" y="522117"/>
                                        <a:pt x="1177045" y="529635"/>
                                        <a:pt x="1173287" y="533394"/>
                                      </a:cubicBezTo>
                                      <a:cubicBezTo>
                                        <a:pt x="1173287" y="533394"/>
                                        <a:pt x="1169528" y="537153"/>
                                        <a:pt x="1169528" y="540912"/>
                                      </a:cubicBezTo>
                                      <a:cubicBezTo>
                                        <a:pt x="1169528" y="544670"/>
                                        <a:pt x="1165770" y="548429"/>
                                        <a:pt x="1169528" y="548429"/>
                                      </a:cubicBezTo>
                                      <a:cubicBezTo>
                                        <a:pt x="1173287" y="552188"/>
                                        <a:pt x="1173287" y="559706"/>
                                        <a:pt x="1177045" y="559706"/>
                                      </a:cubicBezTo>
                                      <a:cubicBezTo>
                                        <a:pt x="1180804" y="559706"/>
                                        <a:pt x="1184562" y="559706"/>
                                        <a:pt x="1184562" y="563464"/>
                                      </a:cubicBezTo>
                                      <a:cubicBezTo>
                                        <a:pt x="1180804" y="567223"/>
                                        <a:pt x="1177045" y="570982"/>
                                        <a:pt x="1180804" y="570982"/>
                                      </a:cubicBezTo>
                                      <a:cubicBezTo>
                                        <a:pt x="1188320" y="574741"/>
                                        <a:pt x="1188320" y="574741"/>
                                        <a:pt x="1188320" y="578500"/>
                                      </a:cubicBezTo>
                                      <a:cubicBezTo>
                                        <a:pt x="1188320" y="582259"/>
                                        <a:pt x="1188320" y="586018"/>
                                        <a:pt x="1192079" y="589776"/>
                                      </a:cubicBezTo>
                                      <a:cubicBezTo>
                                        <a:pt x="1195837" y="593535"/>
                                        <a:pt x="1199595" y="604812"/>
                                        <a:pt x="1203354" y="608571"/>
                                      </a:cubicBezTo>
                                      <a:cubicBezTo>
                                        <a:pt x="1203354" y="612329"/>
                                        <a:pt x="1218387" y="634882"/>
                                        <a:pt x="1218387" y="642400"/>
                                      </a:cubicBezTo>
                                      <a:cubicBezTo>
                                        <a:pt x="1222145" y="646159"/>
                                        <a:pt x="1229662" y="653677"/>
                                        <a:pt x="1233421" y="657435"/>
                                      </a:cubicBezTo>
                                      <a:cubicBezTo>
                                        <a:pt x="1233421" y="661194"/>
                                        <a:pt x="1237179" y="672471"/>
                                        <a:pt x="1237179" y="653677"/>
                                      </a:cubicBezTo>
                                      <a:cubicBezTo>
                                        <a:pt x="1237179" y="634882"/>
                                        <a:pt x="1237179" y="631124"/>
                                        <a:pt x="1240937" y="623606"/>
                                      </a:cubicBezTo>
                                      <a:cubicBezTo>
                                        <a:pt x="1240937" y="619847"/>
                                        <a:pt x="1244696" y="616088"/>
                                        <a:pt x="1240937" y="612329"/>
                                      </a:cubicBezTo>
                                      <a:cubicBezTo>
                                        <a:pt x="1237179" y="608571"/>
                                        <a:pt x="1233421" y="608571"/>
                                        <a:pt x="1237179" y="601053"/>
                                      </a:cubicBezTo>
                                      <a:cubicBezTo>
                                        <a:pt x="1240937" y="597294"/>
                                        <a:pt x="1240937" y="597294"/>
                                        <a:pt x="1244696" y="601053"/>
                                      </a:cubicBezTo>
                                      <a:cubicBezTo>
                                        <a:pt x="1248454" y="601053"/>
                                        <a:pt x="1248454" y="601053"/>
                                        <a:pt x="1255971" y="604812"/>
                                      </a:cubicBezTo>
                                      <a:cubicBezTo>
                                        <a:pt x="1259729" y="608571"/>
                                        <a:pt x="1263487" y="616088"/>
                                        <a:pt x="1267246" y="616088"/>
                                      </a:cubicBezTo>
                                      <a:cubicBezTo>
                                        <a:pt x="1271004" y="619847"/>
                                        <a:pt x="1267246" y="612329"/>
                                        <a:pt x="1267246" y="608571"/>
                                      </a:cubicBezTo>
                                      <a:cubicBezTo>
                                        <a:pt x="1263487" y="604812"/>
                                        <a:pt x="1259729" y="597294"/>
                                        <a:pt x="1263487" y="597294"/>
                                      </a:cubicBezTo>
                                      <a:cubicBezTo>
                                        <a:pt x="1271004" y="597294"/>
                                        <a:pt x="1271004" y="597294"/>
                                        <a:pt x="1267246" y="593535"/>
                                      </a:cubicBezTo>
                                      <a:cubicBezTo>
                                        <a:pt x="1267246" y="589776"/>
                                        <a:pt x="1267246" y="589776"/>
                                        <a:pt x="1271004" y="586018"/>
                                      </a:cubicBezTo>
                                      <a:cubicBezTo>
                                        <a:pt x="1278521" y="582259"/>
                                        <a:pt x="1282279" y="574741"/>
                                        <a:pt x="1271004" y="578500"/>
                                      </a:cubicBezTo>
                                      <a:cubicBezTo>
                                        <a:pt x="1263487" y="586018"/>
                                        <a:pt x="1259729" y="586018"/>
                                        <a:pt x="1255971" y="578500"/>
                                      </a:cubicBezTo>
                                      <a:cubicBezTo>
                                        <a:pt x="1252212" y="570982"/>
                                        <a:pt x="1248454" y="559706"/>
                                        <a:pt x="1237179" y="555947"/>
                                      </a:cubicBezTo>
                                      <a:cubicBezTo>
                                        <a:pt x="1229662" y="555947"/>
                                        <a:pt x="1225904" y="552188"/>
                                        <a:pt x="1233421" y="548429"/>
                                      </a:cubicBezTo>
                                      <a:cubicBezTo>
                                        <a:pt x="1240937" y="544670"/>
                                        <a:pt x="1244696" y="544670"/>
                                        <a:pt x="1240937" y="540912"/>
                                      </a:cubicBezTo>
                                      <a:cubicBezTo>
                                        <a:pt x="1237179" y="537153"/>
                                        <a:pt x="1237179" y="533394"/>
                                        <a:pt x="1240937" y="533394"/>
                                      </a:cubicBezTo>
                                      <a:cubicBezTo>
                                        <a:pt x="1244696" y="533394"/>
                                        <a:pt x="1225904" y="525876"/>
                                        <a:pt x="1233421" y="525876"/>
                                      </a:cubicBezTo>
                                      <a:cubicBezTo>
                                        <a:pt x="1240937" y="525876"/>
                                        <a:pt x="1252212" y="529635"/>
                                        <a:pt x="1248454" y="525876"/>
                                      </a:cubicBezTo>
                                      <a:cubicBezTo>
                                        <a:pt x="1244696" y="522117"/>
                                        <a:pt x="1240937" y="518359"/>
                                        <a:pt x="1248454" y="518359"/>
                                      </a:cubicBezTo>
                                      <a:cubicBezTo>
                                        <a:pt x="1252212" y="518359"/>
                                        <a:pt x="1252212" y="514600"/>
                                        <a:pt x="1244696" y="514600"/>
                                      </a:cubicBezTo>
                                      <a:cubicBezTo>
                                        <a:pt x="1237179" y="510841"/>
                                        <a:pt x="1229662" y="514600"/>
                                        <a:pt x="1233421" y="507082"/>
                                      </a:cubicBezTo>
                                      <a:cubicBezTo>
                                        <a:pt x="1237179" y="499564"/>
                                        <a:pt x="1233421" y="495805"/>
                                        <a:pt x="1240937" y="495805"/>
                                      </a:cubicBezTo>
                                      <a:cubicBezTo>
                                        <a:pt x="1244696" y="495805"/>
                                        <a:pt x="1252212" y="492047"/>
                                        <a:pt x="1255971" y="495805"/>
                                      </a:cubicBezTo>
                                      <a:cubicBezTo>
                                        <a:pt x="1259729" y="495805"/>
                                        <a:pt x="1263487" y="499564"/>
                                        <a:pt x="1259729" y="503323"/>
                                      </a:cubicBezTo>
                                      <a:cubicBezTo>
                                        <a:pt x="1259729" y="507082"/>
                                        <a:pt x="1255971" y="507082"/>
                                        <a:pt x="1259729" y="510841"/>
                                      </a:cubicBezTo>
                                      <a:cubicBezTo>
                                        <a:pt x="1267246" y="510841"/>
                                        <a:pt x="1267246" y="510841"/>
                                        <a:pt x="1267246" y="518359"/>
                                      </a:cubicBezTo>
                                      <a:cubicBezTo>
                                        <a:pt x="1267246" y="522117"/>
                                        <a:pt x="1271004" y="525876"/>
                                        <a:pt x="1271004" y="522117"/>
                                      </a:cubicBezTo>
                                      <a:cubicBezTo>
                                        <a:pt x="1274763" y="518359"/>
                                        <a:pt x="1274763" y="518359"/>
                                        <a:pt x="1278521" y="518359"/>
                                      </a:cubicBezTo>
                                      <a:cubicBezTo>
                                        <a:pt x="1282279" y="522117"/>
                                        <a:pt x="1282279" y="518359"/>
                                        <a:pt x="1282279" y="514600"/>
                                      </a:cubicBezTo>
                                      <a:cubicBezTo>
                                        <a:pt x="1282279" y="510841"/>
                                        <a:pt x="1274763" y="503323"/>
                                        <a:pt x="1278521" y="503323"/>
                                      </a:cubicBezTo>
                                      <a:cubicBezTo>
                                        <a:pt x="1286038" y="507082"/>
                                        <a:pt x="1301071" y="507082"/>
                                        <a:pt x="1304829" y="514600"/>
                                      </a:cubicBezTo>
                                      <a:cubicBezTo>
                                        <a:pt x="1304829" y="518359"/>
                                        <a:pt x="1312346" y="525876"/>
                                        <a:pt x="1319863" y="525876"/>
                                      </a:cubicBezTo>
                                      <a:cubicBezTo>
                                        <a:pt x="1323621" y="522117"/>
                                        <a:pt x="1327380" y="518359"/>
                                        <a:pt x="1331138" y="518359"/>
                                      </a:cubicBezTo>
                                      <a:cubicBezTo>
                                        <a:pt x="1334896" y="522117"/>
                                        <a:pt x="1353688" y="525876"/>
                                        <a:pt x="1361205" y="522117"/>
                                      </a:cubicBezTo>
                                      <a:cubicBezTo>
                                        <a:pt x="1368722" y="522117"/>
                                        <a:pt x="1372480" y="522117"/>
                                        <a:pt x="1376238" y="525876"/>
                                      </a:cubicBezTo>
                                      <a:cubicBezTo>
                                        <a:pt x="1383755" y="525876"/>
                                        <a:pt x="1391272" y="525876"/>
                                        <a:pt x="1379997" y="522117"/>
                                      </a:cubicBezTo>
                                      <a:cubicBezTo>
                                        <a:pt x="1364963" y="518359"/>
                                        <a:pt x="1357446" y="514600"/>
                                        <a:pt x="1346171" y="514600"/>
                                      </a:cubicBezTo>
                                      <a:cubicBezTo>
                                        <a:pt x="1338655" y="518359"/>
                                        <a:pt x="1327380" y="518359"/>
                                        <a:pt x="1331138" y="499564"/>
                                      </a:cubicBezTo>
                                      <a:cubicBezTo>
                                        <a:pt x="1338655" y="484529"/>
                                        <a:pt x="1338655" y="480770"/>
                                        <a:pt x="1342413" y="488288"/>
                                      </a:cubicBezTo>
                                      <a:cubicBezTo>
                                        <a:pt x="1342413" y="492047"/>
                                        <a:pt x="1342413" y="495805"/>
                                        <a:pt x="1349930" y="492047"/>
                                      </a:cubicBezTo>
                                      <a:cubicBezTo>
                                        <a:pt x="1353688" y="488288"/>
                                        <a:pt x="1349930" y="480770"/>
                                        <a:pt x="1353688" y="477011"/>
                                      </a:cubicBezTo>
                                      <a:cubicBezTo>
                                        <a:pt x="1357446" y="473253"/>
                                        <a:pt x="1353688" y="465735"/>
                                        <a:pt x="1357446" y="465735"/>
                                      </a:cubicBezTo>
                                      <a:cubicBezTo>
                                        <a:pt x="1361205" y="461976"/>
                                        <a:pt x="1372480" y="454458"/>
                                        <a:pt x="1364963" y="454458"/>
                                      </a:cubicBezTo>
                                      <a:cubicBezTo>
                                        <a:pt x="1361205" y="450700"/>
                                        <a:pt x="1357446" y="450700"/>
                                        <a:pt x="1349930" y="458217"/>
                                      </a:cubicBezTo>
                                      <a:cubicBezTo>
                                        <a:pt x="1346171" y="465735"/>
                                        <a:pt x="1346171" y="473253"/>
                                        <a:pt x="1342413" y="469494"/>
                                      </a:cubicBezTo>
                                      <a:cubicBezTo>
                                        <a:pt x="1342413" y="465735"/>
                                        <a:pt x="1338655" y="458217"/>
                                        <a:pt x="1334896" y="458217"/>
                                      </a:cubicBezTo>
                                      <a:cubicBezTo>
                                        <a:pt x="1331138" y="461976"/>
                                        <a:pt x="1334896" y="458217"/>
                                        <a:pt x="1331138" y="454458"/>
                                      </a:cubicBezTo>
                                      <a:cubicBezTo>
                                        <a:pt x="1331138" y="450700"/>
                                        <a:pt x="1327380" y="439423"/>
                                        <a:pt x="1331138" y="435664"/>
                                      </a:cubicBezTo>
                                      <a:cubicBezTo>
                                        <a:pt x="1334896" y="435664"/>
                                        <a:pt x="1334896" y="435664"/>
                                        <a:pt x="1331138" y="428147"/>
                                      </a:cubicBezTo>
                                      <a:cubicBezTo>
                                        <a:pt x="1331138" y="420629"/>
                                        <a:pt x="1327380" y="424388"/>
                                        <a:pt x="1334896" y="420629"/>
                                      </a:cubicBezTo>
                                      <a:cubicBezTo>
                                        <a:pt x="1338655" y="416870"/>
                                        <a:pt x="1342413" y="413111"/>
                                        <a:pt x="1346171" y="413111"/>
                                      </a:cubicBezTo>
                                      <a:cubicBezTo>
                                        <a:pt x="1353688" y="416870"/>
                                        <a:pt x="1353688" y="420629"/>
                                        <a:pt x="1353688" y="416870"/>
                                      </a:cubicBezTo>
                                      <a:cubicBezTo>
                                        <a:pt x="1357446" y="409352"/>
                                        <a:pt x="1357446" y="405594"/>
                                        <a:pt x="1353688" y="409352"/>
                                      </a:cubicBezTo>
                                      <a:cubicBezTo>
                                        <a:pt x="1349930" y="409352"/>
                                        <a:pt x="1346171" y="405594"/>
                                        <a:pt x="1346171" y="405594"/>
                                      </a:cubicBezTo>
                                      <a:cubicBezTo>
                                        <a:pt x="1349930" y="401835"/>
                                        <a:pt x="1349930" y="401835"/>
                                        <a:pt x="1346171" y="401835"/>
                                      </a:cubicBezTo>
                                      <a:cubicBezTo>
                                        <a:pt x="1342413" y="401835"/>
                                        <a:pt x="1334896" y="401835"/>
                                        <a:pt x="1342413" y="394317"/>
                                      </a:cubicBezTo>
                                      <a:cubicBezTo>
                                        <a:pt x="1346171" y="390558"/>
                                        <a:pt x="1346171" y="386799"/>
                                        <a:pt x="1349930" y="390558"/>
                                      </a:cubicBezTo>
                                      <a:cubicBezTo>
                                        <a:pt x="1353688" y="394317"/>
                                        <a:pt x="1357446" y="398076"/>
                                        <a:pt x="1357446" y="401835"/>
                                      </a:cubicBezTo>
                                      <a:cubicBezTo>
                                        <a:pt x="1357446" y="405594"/>
                                        <a:pt x="1357446" y="413111"/>
                                        <a:pt x="1361205" y="413111"/>
                                      </a:cubicBezTo>
                                      <a:cubicBezTo>
                                        <a:pt x="1364963" y="409352"/>
                                        <a:pt x="1364963" y="409352"/>
                                        <a:pt x="1364963" y="405594"/>
                                      </a:cubicBezTo>
                                      <a:cubicBezTo>
                                        <a:pt x="1368722" y="401835"/>
                                        <a:pt x="1368722" y="398076"/>
                                        <a:pt x="1364963" y="398076"/>
                                      </a:cubicBezTo>
                                      <a:cubicBezTo>
                                        <a:pt x="1364963" y="394317"/>
                                        <a:pt x="1361205" y="386799"/>
                                        <a:pt x="1364963" y="386799"/>
                                      </a:cubicBezTo>
                                      <a:cubicBezTo>
                                        <a:pt x="1372480" y="390558"/>
                                        <a:pt x="1376238" y="394317"/>
                                        <a:pt x="1379997" y="398076"/>
                                      </a:cubicBezTo>
                                      <a:cubicBezTo>
                                        <a:pt x="1383755" y="398076"/>
                                        <a:pt x="1395030" y="401835"/>
                                        <a:pt x="1395030" y="405594"/>
                                      </a:cubicBezTo>
                                      <a:cubicBezTo>
                                        <a:pt x="1398788" y="409352"/>
                                        <a:pt x="1398788" y="413111"/>
                                        <a:pt x="1402547" y="413111"/>
                                      </a:cubicBezTo>
                                      <a:cubicBezTo>
                                        <a:pt x="1410063" y="413111"/>
                                        <a:pt x="1406305" y="409352"/>
                                        <a:pt x="1413822" y="413111"/>
                                      </a:cubicBezTo>
                                      <a:cubicBezTo>
                                        <a:pt x="1417580" y="416870"/>
                                        <a:pt x="1413822" y="413111"/>
                                        <a:pt x="1413822" y="405594"/>
                                      </a:cubicBezTo>
                                      <a:cubicBezTo>
                                        <a:pt x="1410063" y="401835"/>
                                        <a:pt x="1417580" y="394317"/>
                                        <a:pt x="1413822" y="394317"/>
                                      </a:cubicBezTo>
                                      <a:cubicBezTo>
                                        <a:pt x="1406305" y="390558"/>
                                        <a:pt x="1398788" y="398076"/>
                                        <a:pt x="1395030" y="394317"/>
                                      </a:cubicBezTo>
                                      <a:cubicBezTo>
                                        <a:pt x="1391272" y="394317"/>
                                        <a:pt x="1387513" y="390558"/>
                                        <a:pt x="1391272" y="386799"/>
                                      </a:cubicBezTo>
                                      <a:cubicBezTo>
                                        <a:pt x="1398788" y="383041"/>
                                        <a:pt x="1406305" y="379282"/>
                                        <a:pt x="1398788" y="379282"/>
                                      </a:cubicBezTo>
                                      <a:cubicBezTo>
                                        <a:pt x="1395030" y="379282"/>
                                        <a:pt x="1387513" y="386799"/>
                                        <a:pt x="1387513" y="383041"/>
                                      </a:cubicBezTo>
                                      <a:cubicBezTo>
                                        <a:pt x="1387513" y="375523"/>
                                        <a:pt x="1379997" y="375523"/>
                                        <a:pt x="1383755" y="375523"/>
                                      </a:cubicBezTo>
                                      <a:cubicBezTo>
                                        <a:pt x="1391272" y="371764"/>
                                        <a:pt x="1395030" y="371764"/>
                                        <a:pt x="1398788" y="368005"/>
                                      </a:cubicBezTo>
                                      <a:cubicBezTo>
                                        <a:pt x="1406305" y="364246"/>
                                        <a:pt x="1402547" y="352970"/>
                                        <a:pt x="1406305" y="352970"/>
                                      </a:cubicBezTo>
                                      <a:cubicBezTo>
                                        <a:pt x="1413822" y="356729"/>
                                        <a:pt x="1410063" y="360488"/>
                                        <a:pt x="1413822" y="360488"/>
                                      </a:cubicBezTo>
                                      <a:cubicBezTo>
                                        <a:pt x="1417580" y="364246"/>
                                        <a:pt x="1413822" y="368005"/>
                                        <a:pt x="1417580" y="371764"/>
                                      </a:cubicBezTo>
                                      <a:cubicBezTo>
                                        <a:pt x="1421339" y="375523"/>
                                        <a:pt x="1421339" y="371764"/>
                                        <a:pt x="1421339" y="368005"/>
                                      </a:cubicBezTo>
                                      <a:cubicBezTo>
                                        <a:pt x="1421339" y="360488"/>
                                        <a:pt x="1421339" y="364246"/>
                                        <a:pt x="1425097" y="364246"/>
                                      </a:cubicBezTo>
                                      <a:cubicBezTo>
                                        <a:pt x="1432614" y="368005"/>
                                        <a:pt x="1432614" y="371764"/>
                                        <a:pt x="1436372" y="371764"/>
                                      </a:cubicBezTo>
                                      <a:cubicBezTo>
                                        <a:pt x="1443889" y="375523"/>
                                        <a:pt x="1447647" y="375523"/>
                                        <a:pt x="1447647" y="371764"/>
                                      </a:cubicBezTo>
                                      <a:cubicBezTo>
                                        <a:pt x="1443889" y="368005"/>
                                        <a:pt x="1443889" y="368005"/>
                                        <a:pt x="1447647" y="364246"/>
                                      </a:cubicBezTo>
                                      <a:cubicBezTo>
                                        <a:pt x="1447647" y="360488"/>
                                        <a:pt x="1447647" y="360488"/>
                                        <a:pt x="1443889" y="356729"/>
                                      </a:cubicBezTo>
                                      <a:cubicBezTo>
                                        <a:pt x="1443889" y="352970"/>
                                        <a:pt x="1440130" y="356729"/>
                                        <a:pt x="1436372" y="352970"/>
                                      </a:cubicBezTo>
                                      <a:cubicBezTo>
                                        <a:pt x="1432614" y="352970"/>
                                        <a:pt x="1421339" y="349211"/>
                                        <a:pt x="1425097" y="349211"/>
                                      </a:cubicBezTo>
                                      <a:cubicBezTo>
                                        <a:pt x="1432614" y="345452"/>
                                        <a:pt x="1440130" y="341693"/>
                                        <a:pt x="1436372" y="341693"/>
                                      </a:cubicBezTo>
                                      <a:cubicBezTo>
                                        <a:pt x="1428855" y="337935"/>
                                        <a:pt x="1421339" y="345452"/>
                                        <a:pt x="1421339" y="337935"/>
                                      </a:cubicBezTo>
                                      <a:cubicBezTo>
                                        <a:pt x="1425097" y="330417"/>
                                        <a:pt x="1428855" y="330417"/>
                                        <a:pt x="1421339" y="330417"/>
                                      </a:cubicBezTo>
                                      <a:cubicBezTo>
                                        <a:pt x="1417580" y="326658"/>
                                        <a:pt x="1413822" y="326658"/>
                                        <a:pt x="1421339" y="322899"/>
                                      </a:cubicBezTo>
                                      <a:cubicBezTo>
                                        <a:pt x="1428855" y="319140"/>
                                        <a:pt x="1432614" y="319140"/>
                                        <a:pt x="1432614" y="315382"/>
                                      </a:cubicBezTo>
                                      <a:cubicBezTo>
                                        <a:pt x="1432614" y="311623"/>
                                        <a:pt x="1428855" y="311623"/>
                                        <a:pt x="1432614" y="304105"/>
                                      </a:cubicBezTo>
                                      <a:cubicBezTo>
                                        <a:pt x="1440130" y="300346"/>
                                        <a:pt x="1440130" y="296587"/>
                                        <a:pt x="1443889" y="304105"/>
                                      </a:cubicBezTo>
                                      <a:cubicBezTo>
                                        <a:pt x="1443889" y="307864"/>
                                        <a:pt x="1443889" y="307864"/>
                                        <a:pt x="1447647" y="307864"/>
                                      </a:cubicBezTo>
                                      <a:cubicBezTo>
                                        <a:pt x="1447647" y="307864"/>
                                        <a:pt x="1447647" y="307864"/>
                                        <a:pt x="1451405" y="311623"/>
                                      </a:cubicBezTo>
                                      <a:cubicBezTo>
                                        <a:pt x="1455164" y="311623"/>
                                        <a:pt x="1451405" y="311623"/>
                                        <a:pt x="1455164" y="304105"/>
                                      </a:cubicBezTo>
                                      <a:cubicBezTo>
                                        <a:pt x="1458922" y="300346"/>
                                        <a:pt x="1458922" y="292829"/>
                                        <a:pt x="1462680" y="296587"/>
                                      </a:cubicBezTo>
                                      <a:cubicBezTo>
                                        <a:pt x="1466439" y="300346"/>
                                        <a:pt x="1466439" y="307864"/>
                                        <a:pt x="1470197" y="304105"/>
                                      </a:cubicBezTo>
                                      <a:cubicBezTo>
                                        <a:pt x="1470197" y="300346"/>
                                        <a:pt x="1473956" y="285311"/>
                                        <a:pt x="1470197" y="281552"/>
                                      </a:cubicBezTo>
                                      <a:cubicBezTo>
                                        <a:pt x="1470197" y="277793"/>
                                        <a:pt x="1466439" y="270276"/>
                                        <a:pt x="1470197" y="266517"/>
                                      </a:cubicBezTo>
                                      <a:cubicBezTo>
                                        <a:pt x="1473956" y="266517"/>
                                        <a:pt x="1473956" y="270276"/>
                                        <a:pt x="1477714" y="270276"/>
                                      </a:cubicBezTo>
                                      <a:cubicBezTo>
                                        <a:pt x="1485231" y="270276"/>
                                        <a:pt x="1488989" y="274034"/>
                                        <a:pt x="1485231" y="277793"/>
                                      </a:cubicBezTo>
                                      <a:cubicBezTo>
                                        <a:pt x="1481472" y="277793"/>
                                        <a:pt x="1477714" y="277793"/>
                                        <a:pt x="1477714" y="285311"/>
                                      </a:cubicBezTo>
                                      <a:cubicBezTo>
                                        <a:pt x="1481472" y="289070"/>
                                        <a:pt x="1477714" y="296587"/>
                                        <a:pt x="1477714" y="300346"/>
                                      </a:cubicBezTo>
                                      <a:cubicBezTo>
                                        <a:pt x="1477714" y="307864"/>
                                        <a:pt x="1481472" y="307864"/>
                                        <a:pt x="1481472" y="300346"/>
                                      </a:cubicBezTo>
                                      <a:cubicBezTo>
                                        <a:pt x="1481472" y="296587"/>
                                        <a:pt x="1488989" y="281552"/>
                                        <a:pt x="1488989" y="285311"/>
                                      </a:cubicBezTo>
                                      <a:cubicBezTo>
                                        <a:pt x="1488989" y="289070"/>
                                        <a:pt x="1488989" y="292829"/>
                                        <a:pt x="1492747" y="292829"/>
                                      </a:cubicBezTo>
                                      <a:cubicBezTo>
                                        <a:pt x="1492747" y="292829"/>
                                        <a:pt x="1496506" y="289070"/>
                                        <a:pt x="1496506" y="296587"/>
                                      </a:cubicBezTo>
                                      <a:cubicBezTo>
                                        <a:pt x="1496506" y="300346"/>
                                        <a:pt x="1496506" y="304105"/>
                                        <a:pt x="1500264" y="311623"/>
                                      </a:cubicBezTo>
                                      <a:cubicBezTo>
                                        <a:pt x="1507781" y="315382"/>
                                        <a:pt x="1507781" y="315382"/>
                                        <a:pt x="1507781" y="307864"/>
                                      </a:cubicBezTo>
                                      <a:cubicBezTo>
                                        <a:pt x="1507781" y="304105"/>
                                        <a:pt x="1504022" y="300346"/>
                                        <a:pt x="1511539" y="304105"/>
                                      </a:cubicBezTo>
                                      <a:cubicBezTo>
                                        <a:pt x="1519056" y="304105"/>
                                        <a:pt x="1526573" y="300346"/>
                                        <a:pt x="1519056" y="292829"/>
                                      </a:cubicBezTo>
                                      <a:cubicBezTo>
                                        <a:pt x="1515298" y="285311"/>
                                        <a:pt x="1511539" y="285311"/>
                                        <a:pt x="1515298" y="285311"/>
                                      </a:cubicBezTo>
                                      <a:cubicBezTo>
                                        <a:pt x="1522814" y="281552"/>
                                        <a:pt x="1526573" y="277793"/>
                                        <a:pt x="1526573" y="274034"/>
                                      </a:cubicBezTo>
                                      <a:cubicBezTo>
                                        <a:pt x="1522814" y="274034"/>
                                        <a:pt x="1519056" y="266517"/>
                                        <a:pt x="1526573" y="266517"/>
                                      </a:cubicBezTo>
                                      <a:cubicBezTo>
                                        <a:pt x="1530331" y="266517"/>
                                        <a:pt x="1537848" y="255240"/>
                                        <a:pt x="1530331" y="251481"/>
                                      </a:cubicBezTo>
                                      <a:cubicBezTo>
                                        <a:pt x="1526573" y="247723"/>
                                        <a:pt x="1519056" y="251481"/>
                                        <a:pt x="1519056" y="243964"/>
                                      </a:cubicBezTo>
                                      <a:cubicBezTo>
                                        <a:pt x="1515298" y="240205"/>
                                        <a:pt x="1519056" y="236446"/>
                                        <a:pt x="1522814" y="236446"/>
                                      </a:cubicBezTo>
                                      <a:cubicBezTo>
                                        <a:pt x="1522814" y="240205"/>
                                        <a:pt x="1526573" y="236446"/>
                                        <a:pt x="1522814" y="232687"/>
                                      </a:cubicBezTo>
                                      <a:cubicBezTo>
                                        <a:pt x="1522814" y="228928"/>
                                        <a:pt x="1519056" y="228928"/>
                                        <a:pt x="1526573" y="225170"/>
                                      </a:cubicBezTo>
                                      <a:cubicBezTo>
                                        <a:pt x="1530331" y="225170"/>
                                        <a:pt x="1534089" y="228928"/>
                                        <a:pt x="1534089" y="232687"/>
                                      </a:cubicBezTo>
                                      <a:cubicBezTo>
                                        <a:pt x="1534089" y="236446"/>
                                        <a:pt x="1534089" y="240205"/>
                                        <a:pt x="1537848" y="236446"/>
                                      </a:cubicBezTo>
                                      <a:cubicBezTo>
                                        <a:pt x="1537848" y="236446"/>
                                        <a:pt x="1541606" y="236446"/>
                                        <a:pt x="1541606" y="240205"/>
                                      </a:cubicBezTo>
                                      <a:cubicBezTo>
                                        <a:pt x="1541606" y="243964"/>
                                        <a:pt x="1537848" y="247723"/>
                                        <a:pt x="1537848" y="251481"/>
                                      </a:cubicBezTo>
                                      <a:cubicBezTo>
                                        <a:pt x="1537848" y="258999"/>
                                        <a:pt x="1537848" y="258999"/>
                                        <a:pt x="1541606" y="258999"/>
                                      </a:cubicBezTo>
                                      <a:cubicBezTo>
                                        <a:pt x="1545364" y="262758"/>
                                        <a:pt x="1545364" y="266517"/>
                                        <a:pt x="1549123" y="262758"/>
                                      </a:cubicBezTo>
                                      <a:cubicBezTo>
                                        <a:pt x="1552881" y="262758"/>
                                        <a:pt x="1556639" y="258999"/>
                                        <a:pt x="1552881" y="255240"/>
                                      </a:cubicBezTo>
                                      <a:cubicBezTo>
                                        <a:pt x="1552881" y="255240"/>
                                        <a:pt x="1552881" y="251481"/>
                                        <a:pt x="1556639" y="247723"/>
                                      </a:cubicBezTo>
                                      <a:cubicBezTo>
                                        <a:pt x="1560398" y="243964"/>
                                        <a:pt x="1564156" y="236446"/>
                                        <a:pt x="1567915" y="236446"/>
                                      </a:cubicBezTo>
                                      <a:cubicBezTo>
                                        <a:pt x="1575431" y="232687"/>
                                        <a:pt x="1579190" y="225170"/>
                                        <a:pt x="1575431" y="236446"/>
                                      </a:cubicBezTo>
                                      <a:cubicBezTo>
                                        <a:pt x="1571673" y="247723"/>
                                        <a:pt x="1567915" y="247723"/>
                                        <a:pt x="1571673" y="247723"/>
                                      </a:cubicBezTo>
                                      <a:cubicBezTo>
                                        <a:pt x="1575431" y="247723"/>
                                        <a:pt x="1575431" y="247723"/>
                                        <a:pt x="1575431" y="251481"/>
                                      </a:cubicBezTo>
                                      <a:cubicBezTo>
                                        <a:pt x="1575431" y="255240"/>
                                        <a:pt x="1575431" y="255240"/>
                                        <a:pt x="1579190" y="255240"/>
                                      </a:cubicBezTo>
                                      <a:cubicBezTo>
                                        <a:pt x="1579190" y="255240"/>
                                        <a:pt x="1579190" y="258999"/>
                                        <a:pt x="1582948" y="258999"/>
                                      </a:cubicBezTo>
                                      <a:cubicBezTo>
                                        <a:pt x="1582948" y="262758"/>
                                        <a:pt x="1582948" y="262758"/>
                                        <a:pt x="1586706" y="258999"/>
                                      </a:cubicBezTo>
                                      <a:cubicBezTo>
                                        <a:pt x="1590465" y="251481"/>
                                        <a:pt x="1590465" y="240205"/>
                                        <a:pt x="1594223" y="247723"/>
                                      </a:cubicBezTo>
                                      <a:cubicBezTo>
                                        <a:pt x="1594223" y="251481"/>
                                        <a:pt x="1597981" y="251481"/>
                                        <a:pt x="1601740" y="247723"/>
                                      </a:cubicBezTo>
                                      <a:cubicBezTo>
                                        <a:pt x="1601740" y="240205"/>
                                        <a:pt x="1597981" y="236446"/>
                                        <a:pt x="1601740" y="236446"/>
                                      </a:cubicBezTo>
                                      <a:cubicBezTo>
                                        <a:pt x="1605498" y="236446"/>
                                        <a:pt x="1609257" y="240205"/>
                                        <a:pt x="1613015" y="236446"/>
                                      </a:cubicBezTo>
                                      <a:cubicBezTo>
                                        <a:pt x="1613015" y="232687"/>
                                        <a:pt x="1609257" y="228928"/>
                                        <a:pt x="1609257" y="225170"/>
                                      </a:cubicBezTo>
                                      <a:cubicBezTo>
                                        <a:pt x="1609257" y="221411"/>
                                        <a:pt x="1601740" y="217652"/>
                                        <a:pt x="1605498" y="213893"/>
                                      </a:cubicBezTo>
                                      <a:cubicBezTo>
                                        <a:pt x="1609257" y="213893"/>
                                        <a:pt x="1609257" y="217652"/>
                                        <a:pt x="1613015" y="213893"/>
                                      </a:cubicBezTo>
                                      <a:cubicBezTo>
                                        <a:pt x="1616773" y="210134"/>
                                        <a:pt x="1613015" y="210134"/>
                                        <a:pt x="1620532" y="210134"/>
                                      </a:cubicBezTo>
                                      <a:cubicBezTo>
                                        <a:pt x="1622411" y="210134"/>
                                        <a:pt x="1624290" y="209195"/>
                                        <a:pt x="1625699" y="208725"/>
                                      </a:cubicBezTo>
                                      <a:close/>
                                      <a:moveTo>
                                        <a:pt x="1234281" y="60325"/>
                                      </a:moveTo>
                                      <a:cubicBezTo>
                                        <a:pt x="1238250" y="60325"/>
                                        <a:pt x="1238250" y="64029"/>
                                        <a:pt x="1238250" y="67734"/>
                                      </a:cubicBezTo>
                                      <a:cubicBezTo>
                                        <a:pt x="1234281" y="71438"/>
                                        <a:pt x="1234281" y="71438"/>
                                        <a:pt x="1230313" y="67734"/>
                                      </a:cubicBezTo>
                                      <a:cubicBezTo>
                                        <a:pt x="1222375" y="64029"/>
                                        <a:pt x="1234281" y="60325"/>
                                        <a:pt x="1234281" y="60325"/>
                                      </a:cubicBezTo>
                                      <a:close/>
                                      <a:moveTo>
                                        <a:pt x="1181497" y="25797"/>
                                      </a:moveTo>
                                      <a:cubicBezTo>
                                        <a:pt x="1185268" y="22225"/>
                                        <a:pt x="1189038" y="29369"/>
                                        <a:pt x="1189038" y="29369"/>
                                      </a:cubicBezTo>
                                      <a:cubicBezTo>
                                        <a:pt x="1189038" y="36513"/>
                                        <a:pt x="1181497" y="36513"/>
                                        <a:pt x="1177727" y="36513"/>
                                      </a:cubicBezTo>
                                      <a:cubicBezTo>
                                        <a:pt x="1170186" y="36513"/>
                                        <a:pt x="1166416" y="32941"/>
                                        <a:pt x="1162646" y="29369"/>
                                      </a:cubicBezTo>
                                      <a:cubicBezTo>
                                        <a:pt x="1158875" y="29369"/>
                                        <a:pt x="1170186" y="29369"/>
                                        <a:pt x="1170186" y="29369"/>
                                      </a:cubicBezTo>
                                      <a:cubicBezTo>
                                        <a:pt x="1173957" y="25797"/>
                                        <a:pt x="1177727" y="29369"/>
                                        <a:pt x="1177727" y="29369"/>
                                      </a:cubicBezTo>
                                      <a:cubicBezTo>
                                        <a:pt x="1177727" y="29369"/>
                                        <a:pt x="1181497" y="29369"/>
                                        <a:pt x="1181497" y="25797"/>
                                      </a:cubicBezTo>
                                      <a:close/>
                                      <a:moveTo>
                                        <a:pt x="1218142" y="0"/>
                                      </a:moveTo>
                                      <a:cubicBezTo>
                                        <a:pt x="1225550" y="0"/>
                                        <a:pt x="1225550" y="3969"/>
                                        <a:pt x="1221846" y="3969"/>
                                      </a:cubicBezTo>
                                      <a:cubicBezTo>
                                        <a:pt x="1218142" y="7938"/>
                                        <a:pt x="1210733" y="3969"/>
                                        <a:pt x="1210733" y="3969"/>
                                      </a:cubicBezTo>
                                      <a:cubicBezTo>
                                        <a:pt x="1203325" y="3969"/>
                                        <a:pt x="1214438" y="0"/>
                                        <a:pt x="121814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2" name="Freeform 156"/>
                              <wps:cNvSpPr>
                                <a:spLocks/>
                              </wps:cNvSpPr>
                              <wps:spPr bwMode="auto">
                                <a:xfrm>
                                  <a:off x="1865313" y="108630"/>
                                  <a:ext cx="1060450" cy="1859366"/>
                                </a:xfrm>
                                <a:custGeom>
                                  <a:avLst/>
                                  <a:gdLst>
                                    <a:gd name="connsiteX0" fmla="*/ 883643 w 1060450"/>
                                    <a:gd name="connsiteY0" fmla="*/ 550737 h 1859366"/>
                                    <a:gd name="connsiteX1" fmla="*/ 886884 w 1060450"/>
                                    <a:gd name="connsiteY1" fmla="*/ 553911 h 1859366"/>
                                    <a:gd name="connsiteX2" fmla="*/ 886884 w 1060450"/>
                                    <a:gd name="connsiteY2" fmla="*/ 562378 h 1859366"/>
                                    <a:gd name="connsiteX3" fmla="*/ 883179 w 1060450"/>
                                    <a:gd name="connsiteY3" fmla="*/ 553911 h 1859366"/>
                                    <a:gd name="connsiteX4" fmla="*/ 883643 w 1060450"/>
                                    <a:gd name="connsiteY4" fmla="*/ 550737 h 1859366"/>
                                    <a:gd name="connsiteX5" fmla="*/ 903288 w 1060450"/>
                                    <a:gd name="connsiteY5" fmla="*/ 549678 h 1859366"/>
                                    <a:gd name="connsiteX6" fmla="*/ 899055 w 1060450"/>
                                    <a:gd name="connsiteY6" fmla="*/ 558145 h 1859366"/>
                                    <a:gd name="connsiteX7" fmla="*/ 894821 w 1060450"/>
                                    <a:gd name="connsiteY7" fmla="*/ 553911 h 1859366"/>
                                    <a:gd name="connsiteX8" fmla="*/ 903288 w 1060450"/>
                                    <a:gd name="connsiteY8" fmla="*/ 549678 h 1859366"/>
                                    <a:gd name="connsiteX9" fmla="*/ 929005 w 1060450"/>
                                    <a:gd name="connsiteY9" fmla="*/ 547032 h 1859366"/>
                                    <a:gd name="connsiteX10" fmla="*/ 936625 w 1060450"/>
                                    <a:gd name="connsiteY10" fmla="*/ 569258 h 1859366"/>
                                    <a:gd name="connsiteX11" fmla="*/ 925195 w 1060450"/>
                                    <a:gd name="connsiteY11" fmla="*/ 558145 h 1859366"/>
                                    <a:gd name="connsiteX12" fmla="*/ 929005 w 1060450"/>
                                    <a:gd name="connsiteY12" fmla="*/ 547032 h 1859366"/>
                                    <a:gd name="connsiteX13" fmla="*/ 875189 w 1060450"/>
                                    <a:gd name="connsiteY13" fmla="*/ 533556 h 1859366"/>
                                    <a:gd name="connsiteX14" fmla="*/ 879475 w 1060450"/>
                                    <a:gd name="connsiteY14" fmla="*/ 539360 h 1859366"/>
                                    <a:gd name="connsiteX15" fmla="*/ 868045 w 1060450"/>
                                    <a:gd name="connsiteY15" fmla="*/ 546504 h 1859366"/>
                                    <a:gd name="connsiteX16" fmla="*/ 868045 w 1060450"/>
                                    <a:gd name="connsiteY16" fmla="*/ 535788 h 1859366"/>
                                    <a:gd name="connsiteX17" fmla="*/ 875189 w 1060450"/>
                                    <a:gd name="connsiteY17" fmla="*/ 533556 h 1859366"/>
                                    <a:gd name="connsiteX18" fmla="*/ 910432 w 1060450"/>
                                    <a:gd name="connsiteY18" fmla="*/ 532216 h 1859366"/>
                                    <a:gd name="connsiteX19" fmla="*/ 910432 w 1060450"/>
                                    <a:gd name="connsiteY19" fmla="*/ 542694 h 1859366"/>
                                    <a:gd name="connsiteX20" fmla="*/ 906463 w 1060450"/>
                                    <a:gd name="connsiteY20" fmla="*/ 539201 h 1859366"/>
                                    <a:gd name="connsiteX21" fmla="*/ 910432 w 1060450"/>
                                    <a:gd name="connsiteY21" fmla="*/ 532216 h 1859366"/>
                                    <a:gd name="connsiteX22" fmla="*/ 778404 w 1060450"/>
                                    <a:gd name="connsiteY22" fmla="*/ 452345 h 1859366"/>
                                    <a:gd name="connsiteX23" fmla="*/ 782109 w 1060450"/>
                                    <a:gd name="connsiteY23" fmla="*/ 453238 h 1859366"/>
                                    <a:gd name="connsiteX24" fmla="*/ 782109 w 1060450"/>
                                    <a:gd name="connsiteY24" fmla="*/ 463954 h 1859366"/>
                                    <a:gd name="connsiteX25" fmla="*/ 774700 w 1060450"/>
                                    <a:gd name="connsiteY25" fmla="*/ 456810 h 1859366"/>
                                    <a:gd name="connsiteX26" fmla="*/ 778404 w 1060450"/>
                                    <a:gd name="connsiteY26" fmla="*/ 452345 h 1859366"/>
                                    <a:gd name="connsiteX27" fmla="*/ 835343 w 1060450"/>
                                    <a:gd name="connsiteY27" fmla="*/ 316912 h 1859366"/>
                                    <a:gd name="connsiteX28" fmla="*/ 842963 w 1060450"/>
                                    <a:gd name="connsiteY28" fmla="*/ 320682 h 1859366"/>
                                    <a:gd name="connsiteX29" fmla="*/ 835343 w 1060450"/>
                                    <a:gd name="connsiteY29" fmla="*/ 335763 h 1859366"/>
                                    <a:gd name="connsiteX30" fmla="*/ 827723 w 1060450"/>
                                    <a:gd name="connsiteY30" fmla="*/ 328223 h 1859366"/>
                                    <a:gd name="connsiteX31" fmla="*/ 823913 w 1060450"/>
                                    <a:gd name="connsiteY31" fmla="*/ 320682 h 1859366"/>
                                    <a:gd name="connsiteX32" fmla="*/ 835343 w 1060450"/>
                                    <a:gd name="connsiteY32" fmla="*/ 316912 h 1859366"/>
                                    <a:gd name="connsiteX33" fmla="*/ 884238 w 1060450"/>
                                    <a:gd name="connsiteY33" fmla="*/ 313746 h 1859366"/>
                                    <a:gd name="connsiteX34" fmla="*/ 895495 w 1060450"/>
                                    <a:gd name="connsiteY34" fmla="*/ 313746 h 1859366"/>
                                    <a:gd name="connsiteX35" fmla="*/ 891743 w 1060450"/>
                                    <a:gd name="connsiteY35" fmla="*/ 328865 h 1859366"/>
                                    <a:gd name="connsiteX36" fmla="*/ 895495 w 1060450"/>
                                    <a:gd name="connsiteY36" fmla="*/ 336425 h 1859366"/>
                                    <a:gd name="connsiteX37" fmla="*/ 902999 w 1060450"/>
                                    <a:gd name="connsiteY37" fmla="*/ 328865 h 1859366"/>
                                    <a:gd name="connsiteX38" fmla="*/ 918009 w 1060450"/>
                                    <a:gd name="connsiteY38" fmla="*/ 328865 h 1859366"/>
                                    <a:gd name="connsiteX39" fmla="*/ 910504 w 1060450"/>
                                    <a:gd name="connsiteY39" fmla="*/ 340204 h 1859366"/>
                                    <a:gd name="connsiteX40" fmla="*/ 902999 w 1060450"/>
                                    <a:gd name="connsiteY40" fmla="*/ 343984 h 1859366"/>
                                    <a:gd name="connsiteX41" fmla="*/ 895495 w 1060450"/>
                                    <a:gd name="connsiteY41" fmla="*/ 351544 h 1859366"/>
                                    <a:gd name="connsiteX42" fmla="*/ 902999 w 1060450"/>
                                    <a:gd name="connsiteY42" fmla="*/ 355323 h 1859366"/>
                                    <a:gd name="connsiteX43" fmla="*/ 891743 w 1060450"/>
                                    <a:gd name="connsiteY43" fmla="*/ 366663 h 1859366"/>
                                    <a:gd name="connsiteX44" fmla="*/ 899247 w 1060450"/>
                                    <a:gd name="connsiteY44" fmla="*/ 374222 h 1859366"/>
                                    <a:gd name="connsiteX45" fmla="*/ 902999 w 1060450"/>
                                    <a:gd name="connsiteY45" fmla="*/ 374222 h 1859366"/>
                                    <a:gd name="connsiteX46" fmla="*/ 914256 w 1060450"/>
                                    <a:gd name="connsiteY46" fmla="*/ 378002 h 1859366"/>
                                    <a:gd name="connsiteX47" fmla="*/ 921761 w 1060450"/>
                                    <a:gd name="connsiteY47" fmla="*/ 370442 h 1859366"/>
                                    <a:gd name="connsiteX48" fmla="*/ 918009 w 1060450"/>
                                    <a:gd name="connsiteY48" fmla="*/ 385561 h 1859366"/>
                                    <a:gd name="connsiteX49" fmla="*/ 869229 w 1060450"/>
                                    <a:gd name="connsiteY49" fmla="*/ 385561 h 1859366"/>
                                    <a:gd name="connsiteX50" fmla="*/ 850468 w 1060450"/>
                                    <a:gd name="connsiteY50" fmla="*/ 378002 h 1859366"/>
                                    <a:gd name="connsiteX51" fmla="*/ 861724 w 1060450"/>
                                    <a:gd name="connsiteY51" fmla="*/ 366663 h 1859366"/>
                                    <a:gd name="connsiteX52" fmla="*/ 861724 w 1060450"/>
                                    <a:gd name="connsiteY52" fmla="*/ 336425 h 1859366"/>
                                    <a:gd name="connsiteX53" fmla="*/ 861724 w 1060450"/>
                                    <a:gd name="connsiteY53" fmla="*/ 332645 h 1859366"/>
                                    <a:gd name="connsiteX54" fmla="*/ 869229 w 1060450"/>
                                    <a:gd name="connsiteY54" fmla="*/ 328865 h 1859366"/>
                                    <a:gd name="connsiteX55" fmla="*/ 876734 w 1060450"/>
                                    <a:gd name="connsiteY55" fmla="*/ 328865 h 1859366"/>
                                    <a:gd name="connsiteX56" fmla="*/ 880486 w 1060450"/>
                                    <a:gd name="connsiteY56" fmla="*/ 321305 h 1859366"/>
                                    <a:gd name="connsiteX57" fmla="*/ 884238 w 1060450"/>
                                    <a:gd name="connsiteY57" fmla="*/ 313746 h 1859366"/>
                                    <a:gd name="connsiteX58" fmla="*/ 827882 w 1060450"/>
                                    <a:gd name="connsiteY58" fmla="*/ 280332 h 1859366"/>
                                    <a:gd name="connsiteX59" fmla="*/ 831851 w 1060450"/>
                                    <a:gd name="connsiteY59" fmla="*/ 291445 h 1859366"/>
                                    <a:gd name="connsiteX60" fmla="*/ 823913 w 1060450"/>
                                    <a:gd name="connsiteY60" fmla="*/ 284037 h 1859366"/>
                                    <a:gd name="connsiteX61" fmla="*/ 827882 w 1060450"/>
                                    <a:gd name="connsiteY61" fmla="*/ 280332 h 1859366"/>
                                    <a:gd name="connsiteX62" fmla="*/ 827088 w 1060450"/>
                                    <a:gd name="connsiteY62" fmla="*/ 117878 h 1859366"/>
                                    <a:gd name="connsiteX63" fmla="*/ 838994 w 1060450"/>
                                    <a:gd name="connsiteY63" fmla="*/ 117878 h 1859366"/>
                                    <a:gd name="connsiteX64" fmla="*/ 835025 w 1060450"/>
                                    <a:gd name="connsiteY64" fmla="*/ 125287 h 1859366"/>
                                    <a:gd name="connsiteX65" fmla="*/ 823119 w 1060450"/>
                                    <a:gd name="connsiteY65" fmla="*/ 125287 h 1859366"/>
                                    <a:gd name="connsiteX66" fmla="*/ 827088 w 1060450"/>
                                    <a:gd name="connsiteY66" fmla="*/ 117878 h 1859366"/>
                                    <a:gd name="connsiteX67" fmla="*/ 404178 w 1060450"/>
                                    <a:gd name="connsiteY67" fmla="*/ 76107 h 1859366"/>
                                    <a:gd name="connsiteX68" fmla="*/ 413703 w 1060450"/>
                                    <a:gd name="connsiteY68" fmla="*/ 77000 h 1859366"/>
                                    <a:gd name="connsiteX69" fmla="*/ 413703 w 1060450"/>
                                    <a:gd name="connsiteY69" fmla="*/ 84144 h 1859366"/>
                                    <a:gd name="connsiteX70" fmla="*/ 406083 w 1060450"/>
                                    <a:gd name="connsiteY70" fmla="*/ 80572 h 1859366"/>
                                    <a:gd name="connsiteX71" fmla="*/ 404178 w 1060450"/>
                                    <a:gd name="connsiteY71" fmla="*/ 76107 h 1859366"/>
                                    <a:gd name="connsiteX72" fmla="*/ 812272 w 1060450"/>
                                    <a:gd name="connsiteY72" fmla="*/ 75413 h 1859366"/>
                                    <a:gd name="connsiteX73" fmla="*/ 815976 w 1060450"/>
                                    <a:gd name="connsiteY73" fmla="*/ 76603 h 1859366"/>
                                    <a:gd name="connsiteX74" fmla="*/ 808567 w 1060450"/>
                                    <a:gd name="connsiteY74" fmla="*/ 79778 h 1859366"/>
                                    <a:gd name="connsiteX75" fmla="*/ 808567 w 1060450"/>
                                    <a:gd name="connsiteY75" fmla="*/ 76603 h 1859366"/>
                                    <a:gd name="connsiteX76" fmla="*/ 812272 w 1060450"/>
                                    <a:gd name="connsiteY76" fmla="*/ 75413 h 1859366"/>
                                    <a:gd name="connsiteX77" fmla="*/ 860955 w 1060450"/>
                                    <a:gd name="connsiteY77" fmla="*/ 58007 h 1859366"/>
                                    <a:gd name="connsiteX78" fmla="*/ 849842 w 1060450"/>
                                    <a:gd name="connsiteY78" fmla="*/ 68893 h 1859366"/>
                                    <a:gd name="connsiteX79" fmla="*/ 831321 w 1060450"/>
                                    <a:gd name="connsiteY79" fmla="*/ 76150 h 1859366"/>
                                    <a:gd name="connsiteX80" fmla="*/ 835026 w 1060450"/>
                                    <a:gd name="connsiteY80" fmla="*/ 72521 h 1859366"/>
                                    <a:gd name="connsiteX81" fmla="*/ 860955 w 1060450"/>
                                    <a:gd name="connsiteY81" fmla="*/ 58007 h 1859366"/>
                                    <a:gd name="connsiteX82" fmla="*/ 150511 w 1060450"/>
                                    <a:gd name="connsiteY82" fmla="*/ 39064 h 1859366"/>
                                    <a:gd name="connsiteX83" fmla="*/ 158070 w 1060450"/>
                                    <a:gd name="connsiteY83" fmla="*/ 57740 h 1859366"/>
                                    <a:gd name="connsiteX84" fmla="*/ 165630 w 1060450"/>
                                    <a:gd name="connsiteY84" fmla="*/ 76417 h 1859366"/>
                                    <a:gd name="connsiteX85" fmla="*/ 180749 w 1060450"/>
                                    <a:gd name="connsiteY85" fmla="*/ 83887 h 1859366"/>
                                    <a:gd name="connsiteX86" fmla="*/ 180749 w 1060450"/>
                                    <a:gd name="connsiteY86" fmla="*/ 98828 h 1859366"/>
                                    <a:gd name="connsiteX87" fmla="*/ 158070 w 1060450"/>
                                    <a:gd name="connsiteY87" fmla="*/ 91358 h 1859366"/>
                                    <a:gd name="connsiteX88" fmla="*/ 131612 w 1060450"/>
                                    <a:gd name="connsiteY88" fmla="*/ 95093 h 1859366"/>
                                    <a:gd name="connsiteX89" fmla="*/ 120273 w 1060450"/>
                                    <a:gd name="connsiteY89" fmla="*/ 95093 h 1859366"/>
                                    <a:gd name="connsiteX90" fmla="*/ 124052 w 1060450"/>
                                    <a:gd name="connsiteY90" fmla="*/ 83887 h 1859366"/>
                                    <a:gd name="connsiteX91" fmla="*/ 135392 w 1060450"/>
                                    <a:gd name="connsiteY91" fmla="*/ 80152 h 1859366"/>
                                    <a:gd name="connsiteX92" fmla="*/ 131612 w 1060450"/>
                                    <a:gd name="connsiteY92" fmla="*/ 54005 h 1859366"/>
                                    <a:gd name="connsiteX93" fmla="*/ 150511 w 1060450"/>
                                    <a:gd name="connsiteY93" fmla="*/ 39064 h 1859366"/>
                                    <a:gd name="connsiteX94" fmla="*/ 166247 w 1060450"/>
                                    <a:gd name="connsiteY94" fmla="*/ 20553 h 1859366"/>
                                    <a:gd name="connsiteX95" fmla="*/ 177492 w 1060450"/>
                                    <a:gd name="connsiteY95" fmla="*/ 35451 h 1859366"/>
                                    <a:gd name="connsiteX96" fmla="*/ 184988 w 1060450"/>
                                    <a:gd name="connsiteY96" fmla="*/ 39175 h 1859366"/>
                                    <a:gd name="connsiteX97" fmla="*/ 188736 w 1060450"/>
                                    <a:gd name="connsiteY97" fmla="*/ 42900 h 1859366"/>
                                    <a:gd name="connsiteX98" fmla="*/ 192485 w 1060450"/>
                                    <a:gd name="connsiteY98" fmla="*/ 46624 h 1859366"/>
                                    <a:gd name="connsiteX99" fmla="*/ 199981 w 1060450"/>
                                    <a:gd name="connsiteY99" fmla="*/ 46624 h 1859366"/>
                                    <a:gd name="connsiteX100" fmla="*/ 218723 w 1060450"/>
                                    <a:gd name="connsiteY100" fmla="*/ 39175 h 1859366"/>
                                    <a:gd name="connsiteX101" fmla="*/ 226219 w 1060450"/>
                                    <a:gd name="connsiteY101" fmla="*/ 39175 h 1859366"/>
                                    <a:gd name="connsiteX102" fmla="*/ 237464 w 1060450"/>
                                    <a:gd name="connsiteY102" fmla="*/ 42900 h 1859366"/>
                                    <a:gd name="connsiteX103" fmla="*/ 244961 w 1060450"/>
                                    <a:gd name="connsiteY103" fmla="*/ 31726 h 1859366"/>
                                    <a:gd name="connsiteX104" fmla="*/ 252457 w 1060450"/>
                                    <a:gd name="connsiteY104" fmla="*/ 39175 h 1859366"/>
                                    <a:gd name="connsiteX105" fmla="*/ 256205 w 1060450"/>
                                    <a:gd name="connsiteY105" fmla="*/ 24277 h 1859366"/>
                                    <a:gd name="connsiteX106" fmla="*/ 267450 w 1060450"/>
                                    <a:gd name="connsiteY106" fmla="*/ 28002 h 1859366"/>
                                    <a:gd name="connsiteX107" fmla="*/ 274947 w 1060450"/>
                                    <a:gd name="connsiteY107" fmla="*/ 31726 h 1859366"/>
                                    <a:gd name="connsiteX108" fmla="*/ 282443 w 1060450"/>
                                    <a:gd name="connsiteY108" fmla="*/ 35451 h 1859366"/>
                                    <a:gd name="connsiteX109" fmla="*/ 286192 w 1060450"/>
                                    <a:gd name="connsiteY109" fmla="*/ 42900 h 1859366"/>
                                    <a:gd name="connsiteX110" fmla="*/ 293688 w 1060450"/>
                                    <a:gd name="connsiteY110" fmla="*/ 46624 h 1859366"/>
                                    <a:gd name="connsiteX111" fmla="*/ 286192 w 1060450"/>
                                    <a:gd name="connsiteY111" fmla="*/ 57798 h 1859366"/>
                                    <a:gd name="connsiteX112" fmla="*/ 282443 w 1060450"/>
                                    <a:gd name="connsiteY112" fmla="*/ 72696 h 1859366"/>
                                    <a:gd name="connsiteX113" fmla="*/ 274947 w 1060450"/>
                                    <a:gd name="connsiteY113" fmla="*/ 72696 h 1859366"/>
                                    <a:gd name="connsiteX114" fmla="*/ 248709 w 1060450"/>
                                    <a:gd name="connsiteY114" fmla="*/ 91319 h 1859366"/>
                                    <a:gd name="connsiteX115" fmla="*/ 226219 w 1060450"/>
                                    <a:gd name="connsiteY115" fmla="*/ 106217 h 1859366"/>
                                    <a:gd name="connsiteX116" fmla="*/ 192485 w 1060450"/>
                                    <a:gd name="connsiteY116" fmla="*/ 87594 h 1859366"/>
                                    <a:gd name="connsiteX117" fmla="*/ 173743 w 1060450"/>
                                    <a:gd name="connsiteY117" fmla="*/ 72696 h 1859366"/>
                                    <a:gd name="connsiteX118" fmla="*/ 166247 w 1060450"/>
                                    <a:gd name="connsiteY118" fmla="*/ 57798 h 1859366"/>
                                    <a:gd name="connsiteX119" fmla="*/ 158750 w 1060450"/>
                                    <a:gd name="connsiteY119" fmla="*/ 28002 h 1859366"/>
                                    <a:gd name="connsiteX120" fmla="*/ 166247 w 1060450"/>
                                    <a:gd name="connsiteY120" fmla="*/ 20553 h 1859366"/>
                                    <a:gd name="connsiteX121" fmla="*/ 383567 w 1060450"/>
                                    <a:gd name="connsiteY121" fmla="*/ 16279 h 1859366"/>
                                    <a:gd name="connsiteX122" fmla="*/ 391088 w 1060450"/>
                                    <a:gd name="connsiteY122" fmla="*/ 27563 h 1859366"/>
                                    <a:gd name="connsiteX123" fmla="*/ 394849 w 1060450"/>
                                    <a:gd name="connsiteY123" fmla="*/ 27563 h 1859366"/>
                                    <a:gd name="connsiteX124" fmla="*/ 406130 w 1060450"/>
                                    <a:gd name="connsiteY124" fmla="*/ 35086 h 1859366"/>
                                    <a:gd name="connsiteX125" fmla="*/ 424932 w 1060450"/>
                                    <a:gd name="connsiteY125" fmla="*/ 53893 h 1859366"/>
                                    <a:gd name="connsiteX126" fmla="*/ 432453 w 1060450"/>
                                    <a:gd name="connsiteY126" fmla="*/ 57654 h 1859366"/>
                                    <a:gd name="connsiteX127" fmla="*/ 447495 w 1060450"/>
                                    <a:gd name="connsiteY127" fmla="*/ 50131 h 1859366"/>
                                    <a:gd name="connsiteX128" fmla="*/ 455016 w 1060450"/>
                                    <a:gd name="connsiteY128" fmla="*/ 42608 h 1859366"/>
                                    <a:gd name="connsiteX129" fmla="*/ 470058 w 1060450"/>
                                    <a:gd name="connsiteY129" fmla="*/ 57654 h 1859366"/>
                                    <a:gd name="connsiteX130" fmla="*/ 470058 w 1060450"/>
                                    <a:gd name="connsiteY130" fmla="*/ 68938 h 1859366"/>
                                    <a:gd name="connsiteX131" fmla="*/ 492621 w 1060450"/>
                                    <a:gd name="connsiteY131" fmla="*/ 83984 h 1859366"/>
                                    <a:gd name="connsiteX132" fmla="*/ 503902 w 1060450"/>
                                    <a:gd name="connsiteY132" fmla="*/ 80222 h 1859366"/>
                                    <a:gd name="connsiteX133" fmla="*/ 503902 w 1060450"/>
                                    <a:gd name="connsiteY133" fmla="*/ 87745 h 1859366"/>
                                    <a:gd name="connsiteX134" fmla="*/ 515183 w 1060450"/>
                                    <a:gd name="connsiteY134" fmla="*/ 87745 h 1859366"/>
                                    <a:gd name="connsiteX135" fmla="*/ 518944 w 1060450"/>
                                    <a:gd name="connsiteY135" fmla="*/ 91507 h 1859366"/>
                                    <a:gd name="connsiteX136" fmla="*/ 526465 w 1060450"/>
                                    <a:gd name="connsiteY136" fmla="*/ 91507 h 1859366"/>
                                    <a:gd name="connsiteX137" fmla="*/ 526465 w 1060450"/>
                                    <a:gd name="connsiteY137" fmla="*/ 95268 h 1859366"/>
                                    <a:gd name="connsiteX138" fmla="*/ 533986 w 1060450"/>
                                    <a:gd name="connsiteY138" fmla="*/ 95268 h 1859366"/>
                                    <a:gd name="connsiteX139" fmla="*/ 541507 w 1060450"/>
                                    <a:gd name="connsiteY139" fmla="*/ 91507 h 1859366"/>
                                    <a:gd name="connsiteX140" fmla="*/ 556548 w 1060450"/>
                                    <a:gd name="connsiteY140" fmla="*/ 87745 h 1859366"/>
                                    <a:gd name="connsiteX141" fmla="*/ 567830 w 1060450"/>
                                    <a:gd name="connsiteY141" fmla="*/ 87745 h 1859366"/>
                                    <a:gd name="connsiteX142" fmla="*/ 560309 w 1060450"/>
                                    <a:gd name="connsiteY142" fmla="*/ 99029 h 1859366"/>
                                    <a:gd name="connsiteX143" fmla="*/ 575351 w 1060450"/>
                                    <a:gd name="connsiteY143" fmla="*/ 102791 h 1859366"/>
                                    <a:gd name="connsiteX144" fmla="*/ 586632 w 1060450"/>
                                    <a:gd name="connsiteY144" fmla="*/ 99029 h 1859366"/>
                                    <a:gd name="connsiteX145" fmla="*/ 594153 w 1060450"/>
                                    <a:gd name="connsiteY145" fmla="*/ 106552 h 1859366"/>
                                    <a:gd name="connsiteX146" fmla="*/ 601674 w 1060450"/>
                                    <a:gd name="connsiteY146" fmla="*/ 110314 h 1859366"/>
                                    <a:gd name="connsiteX147" fmla="*/ 597913 w 1060450"/>
                                    <a:gd name="connsiteY147" fmla="*/ 121598 h 1859366"/>
                                    <a:gd name="connsiteX148" fmla="*/ 612955 w 1060450"/>
                                    <a:gd name="connsiteY148" fmla="*/ 117836 h 1859366"/>
                                    <a:gd name="connsiteX149" fmla="*/ 643039 w 1060450"/>
                                    <a:gd name="connsiteY149" fmla="*/ 125359 h 1859366"/>
                                    <a:gd name="connsiteX150" fmla="*/ 665602 w 1060450"/>
                                    <a:gd name="connsiteY150" fmla="*/ 114075 h 1859366"/>
                                    <a:gd name="connsiteX151" fmla="*/ 676883 w 1060450"/>
                                    <a:gd name="connsiteY151" fmla="*/ 125359 h 1859366"/>
                                    <a:gd name="connsiteX152" fmla="*/ 688165 w 1060450"/>
                                    <a:gd name="connsiteY152" fmla="*/ 132882 h 1859366"/>
                                    <a:gd name="connsiteX153" fmla="*/ 699446 w 1060450"/>
                                    <a:gd name="connsiteY153" fmla="*/ 144166 h 1859366"/>
                                    <a:gd name="connsiteX154" fmla="*/ 710727 w 1060450"/>
                                    <a:gd name="connsiteY154" fmla="*/ 147928 h 1859366"/>
                                    <a:gd name="connsiteX155" fmla="*/ 722009 w 1060450"/>
                                    <a:gd name="connsiteY155" fmla="*/ 147928 h 1859366"/>
                                    <a:gd name="connsiteX156" fmla="*/ 729530 w 1060450"/>
                                    <a:gd name="connsiteY156" fmla="*/ 144166 h 1859366"/>
                                    <a:gd name="connsiteX157" fmla="*/ 725769 w 1060450"/>
                                    <a:gd name="connsiteY157" fmla="*/ 132882 h 1859366"/>
                                    <a:gd name="connsiteX158" fmla="*/ 740811 w 1060450"/>
                                    <a:gd name="connsiteY158" fmla="*/ 125359 h 1859366"/>
                                    <a:gd name="connsiteX159" fmla="*/ 752092 w 1060450"/>
                                    <a:gd name="connsiteY159" fmla="*/ 129121 h 1859366"/>
                                    <a:gd name="connsiteX160" fmla="*/ 759613 w 1060450"/>
                                    <a:gd name="connsiteY160" fmla="*/ 125359 h 1859366"/>
                                    <a:gd name="connsiteX161" fmla="*/ 767134 w 1060450"/>
                                    <a:gd name="connsiteY161" fmla="*/ 121598 h 1859366"/>
                                    <a:gd name="connsiteX162" fmla="*/ 763374 w 1060450"/>
                                    <a:gd name="connsiteY162" fmla="*/ 117836 h 1859366"/>
                                    <a:gd name="connsiteX163" fmla="*/ 767134 w 1060450"/>
                                    <a:gd name="connsiteY163" fmla="*/ 110314 h 1859366"/>
                                    <a:gd name="connsiteX164" fmla="*/ 782176 w 1060450"/>
                                    <a:gd name="connsiteY164" fmla="*/ 106552 h 1859366"/>
                                    <a:gd name="connsiteX165" fmla="*/ 797218 w 1060450"/>
                                    <a:gd name="connsiteY165" fmla="*/ 95268 h 1859366"/>
                                    <a:gd name="connsiteX166" fmla="*/ 800978 w 1060450"/>
                                    <a:gd name="connsiteY166" fmla="*/ 91507 h 1859366"/>
                                    <a:gd name="connsiteX167" fmla="*/ 800978 w 1060450"/>
                                    <a:gd name="connsiteY167" fmla="*/ 99029 h 1859366"/>
                                    <a:gd name="connsiteX168" fmla="*/ 782176 w 1060450"/>
                                    <a:gd name="connsiteY168" fmla="*/ 117836 h 1859366"/>
                                    <a:gd name="connsiteX169" fmla="*/ 793457 w 1060450"/>
                                    <a:gd name="connsiteY169" fmla="*/ 117836 h 1859366"/>
                                    <a:gd name="connsiteX170" fmla="*/ 774655 w 1060450"/>
                                    <a:gd name="connsiteY170" fmla="*/ 140405 h 1859366"/>
                                    <a:gd name="connsiteX171" fmla="*/ 778416 w 1060450"/>
                                    <a:gd name="connsiteY171" fmla="*/ 147928 h 1859366"/>
                                    <a:gd name="connsiteX172" fmla="*/ 785937 w 1060450"/>
                                    <a:gd name="connsiteY172" fmla="*/ 144166 h 1859366"/>
                                    <a:gd name="connsiteX173" fmla="*/ 800978 w 1060450"/>
                                    <a:gd name="connsiteY173" fmla="*/ 132882 h 1859366"/>
                                    <a:gd name="connsiteX174" fmla="*/ 812260 w 1060450"/>
                                    <a:gd name="connsiteY174" fmla="*/ 125359 h 1859366"/>
                                    <a:gd name="connsiteX175" fmla="*/ 804739 w 1060450"/>
                                    <a:gd name="connsiteY175" fmla="*/ 144166 h 1859366"/>
                                    <a:gd name="connsiteX176" fmla="*/ 816020 w 1060450"/>
                                    <a:gd name="connsiteY176" fmla="*/ 147928 h 1859366"/>
                                    <a:gd name="connsiteX177" fmla="*/ 808499 w 1060450"/>
                                    <a:gd name="connsiteY177" fmla="*/ 159212 h 1859366"/>
                                    <a:gd name="connsiteX178" fmla="*/ 812260 w 1060450"/>
                                    <a:gd name="connsiteY178" fmla="*/ 170496 h 1859366"/>
                                    <a:gd name="connsiteX179" fmla="*/ 831062 w 1060450"/>
                                    <a:gd name="connsiteY179" fmla="*/ 170496 h 1859366"/>
                                    <a:gd name="connsiteX180" fmla="*/ 842343 w 1060450"/>
                                    <a:gd name="connsiteY180" fmla="*/ 162973 h 1859366"/>
                                    <a:gd name="connsiteX181" fmla="*/ 846104 w 1060450"/>
                                    <a:gd name="connsiteY181" fmla="*/ 140405 h 1859366"/>
                                    <a:gd name="connsiteX182" fmla="*/ 834822 w 1060450"/>
                                    <a:gd name="connsiteY182" fmla="*/ 136643 h 1859366"/>
                                    <a:gd name="connsiteX183" fmla="*/ 846104 w 1060450"/>
                                    <a:gd name="connsiteY183" fmla="*/ 125359 h 1859366"/>
                                    <a:gd name="connsiteX184" fmla="*/ 857385 w 1060450"/>
                                    <a:gd name="connsiteY184" fmla="*/ 114075 h 1859366"/>
                                    <a:gd name="connsiteX185" fmla="*/ 872427 w 1060450"/>
                                    <a:gd name="connsiteY185" fmla="*/ 110314 h 1859366"/>
                                    <a:gd name="connsiteX186" fmla="*/ 879948 w 1060450"/>
                                    <a:gd name="connsiteY186" fmla="*/ 106552 h 1859366"/>
                                    <a:gd name="connsiteX187" fmla="*/ 872427 w 1060450"/>
                                    <a:gd name="connsiteY187" fmla="*/ 117836 h 1859366"/>
                                    <a:gd name="connsiteX188" fmla="*/ 879948 w 1060450"/>
                                    <a:gd name="connsiteY188" fmla="*/ 136643 h 1859366"/>
                                    <a:gd name="connsiteX189" fmla="*/ 891229 w 1060450"/>
                                    <a:gd name="connsiteY189" fmla="*/ 147928 h 1859366"/>
                                    <a:gd name="connsiteX190" fmla="*/ 894990 w 1060450"/>
                                    <a:gd name="connsiteY190" fmla="*/ 144166 h 1859366"/>
                                    <a:gd name="connsiteX191" fmla="*/ 898750 w 1060450"/>
                                    <a:gd name="connsiteY191" fmla="*/ 136643 h 1859366"/>
                                    <a:gd name="connsiteX192" fmla="*/ 917553 w 1060450"/>
                                    <a:gd name="connsiteY192" fmla="*/ 147928 h 1859366"/>
                                    <a:gd name="connsiteX193" fmla="*/ 921313 w 1060450"/>
                                    <a:gd name="connsiteY193" fmla="*/ 159212 h 1859366"/>
                                    <a:gd name="connsiteX194" fmla="*/ 902511 w 1060450"/>
                                    <a:gd name="connsiteY194" fmla="*/ 178019 h 1859366"/>
                                    <a:gd name="connsiteX195" fmla="*/ 898750 w 1060450"/>
                                    <a:gd name="connsiteY195" fmla="*/ 174257 h 1859366"/>
                                    <a:gd name="connsiteX196" fmla="*/ 891229 w 1060450"/>
                                    <a:gd name="connsiteY196" fmla="*/ 193064 h 1859366"/>
                                    <a:gd name="connsiteX197" fmla="*/ 883708 w 1060450"/>
                                    <a:gd name="connsiteY197" fmla="*/ 200587 h 1859366"/>
                                    <a:gd name="connsiteX198" fmla="*/ 879948 w 1060450"/>
                                    <a:gd name="connsiteY198" fmla="*/ 208110 h 1859366"/>
                                    <a:gd name="connsiteX199" fmla="*/ 876188 w 1060450"/>
                                    <a:gd name="connsiteY199" fmla="*/ 211871 h 1859366"/>
                                    <a:gd name="connsiteX200" fmla="*/ 872427 w 1060450"/>
                                    <a:gd name="connsiteY200" fmla="*/ 208110 h 1859366"/>
                                    <a:gd name="connsiteX201" fmla="*/ 868667 w 1060450"/>
                                    <a:gd name="connsiteY201" fmla="*/ 211871 h 1859366"/>
                                    <a:gd name="connsiteX202" fmla="*/ 864906 w 1060450"/>
                                    <a:gd name="connsiteY202" fmla="*/ 215633 h 1859366"/>
                                    <a:gd name="connsiteX203" fmla="*/ 876188 w 1060450"/>
                                    <a:gd name="connsiteY203" fmla="*/ 226917 h 1859366"/>
                                    <a:gd name="connsiteX204" fmla="*/ 887469 w 1060450"/>
                                    <a:gd name="connsiteY204" fmla="*/ 230679 h 1859366"/>
                                    <a:gd name="connsiteX205" fmla="*/ 879948 w 1060450"/>
                                    <a:gd name="connsiteY205" fmla="*/ 234440 h 1859366"/>
                                    <a:gd name="connsiteX206" fmla="*/ 868667 w 1060450"/>
                                    <a:gd name="connsiteY206" fmla="*/ 230679 h 1859366"/>
                                    <a:gd name="connsiteX207" fmla="*/ 868667 w 1060450"/>
                                    <a:gd name="connsiteY207" fmla="*/ 238201 h 1859366"/>
                                    <a:gd name="connsiteX208" fmla="*/ 872427 w 1060450"/>
                                    <a:gd name="connsiteY208" fmla="*/ 249485 h 1859366"/>
                                    <a:gd name="connsiteX209" fmla="*/ 864906 w 1060450"/>
                                    <a:gd name="connsiteY209" fmla="*/ 260770 h 1859366"/>
                                    <a:gd name="connsiteX210" fmla="*/ 857385 w 1060450"/>
                                    <a:gd name="connsiteY210" fmla="*/ 264531 h 1859366"/>
                                    <a:gd name="connsiteX211" fmla="*/ 853625 w 1060450"/>
                                    <a:gd name="connsiteY211" fmla="*/ 268293 h 1859366"/>
                                    <a:gd name="connsiteX212" fmla="*/ 849864 w 1060450"/>
                                    <a:gd name="connsiteY212" fmla="*/ 260770 h 1859366"/>
                                    <a:gd name="connsiteX213" fmla="*/ 853625 w 1060450"/>
                                    <a:gd name="connsiteY213" fmla="*/ 249485 h 1859366"/>
                                    <a:gd name="connsiteX214" fmla="*/ 849864 w 1060450"/>
                                    <a:gd name="connsiteY214" fmla="*/ 241963 h 1859366"/>
                                    <a:gd name="connsiteX215" fmla="*/ 846104 w 1060450"/>
                                    <a:gd name="connsiteY215" fmla="*/ 253247 h 1859366"/>
                                    <a:gd name="connsiteX216" fmla="*/ 838583 w 1060450"/>
                                    <a:gd name="connsiteY216" fmla="*/ 253247 h 1859366"/>
                                    <a:gd name="connsiteX217" fmla="*/ 831062 w 1060450"/>
                                    <a:gd name="connsiteY217" fmla="*/ 260770 h 1859366"/>
                                    <a:gd name="connsiteX218" fmla="*/ 823541 w 1060450"/>
                                    <a:gd name="connsiteY218" fmla="*/ 253247 h 1859366"/>
                                    <a:gd name="connsiteX219" fmla="*/ 816020 w 1060450"/>
                                    <a:gd name="connsiteY219" fmla="*/ 268293 h 1859366"/>
                                    <a:gd name="connsiteX220" fmla="*/ 808499 w 1060450"/>
                                    <a:gd name="connsiteY220" fmla="*/ 260770 h 1859366"/>
                                    <a:gd name="connsiteX221" fmla="*/ 800978 w 1060450"/>
                                    <a:gd name="connsiteY221" fmla="*/ 268293 h 1859366"/>
                                    <a:gd name="connsiteX222" fmla="*/ 797218 w 1060450"/>
                                    <a:gd name="connsiteY222" fmla="*/ 275815 h 1859366"/>
                                    <a:gd name="connsiteX223" fmla="*/ 804739 w 1060450"/>
                                    <a:gd name="connsiteY223" fmla="*/ 287100 h 1859366"/>
                                    <a:gd name="connsiteX224" fmla="*/ 793457 w 1060450"/>
                                    <a:gd name="connsiteY224" fmla="*/ 287100 h 1859366"/>
                                    <a:gd name="connsiteX225" fmla="*/ 793457 w 1060450"/>
                                    <a:gd name="connsiteY225" fmla="*/ 309668 h 1859366"/>
                                    <a:gd name="connsiteX226" fmla="*/ 797218 w 1060450"/>
                                    <a:gd name="connsiteY226" fmla="*/ 320952 h 1859366"/>
                                    <a:gd name="connsiteX227" fmla="*/ 808499 w 1060450"/>
                                    <a:gd name="connsiteY227" fmla="*/ 320952 h 1859366"/>
                                    <a:gd name="connsiteX228" fmla="*/ 812260 w 1060450"/>
                                    <a:gd name="connsiteY228" fmla="*/ 320952 h 1859366"/>
                                    <a:gd name="connsiteX229" fmla="*/ 804739 w 1060450"/>
                                    <a:gd name="connsiteY229" fmla="*/ 347282 h 1859366"/>
                                    <a:gd name="connsiteX230" fmla="*/ 797218 w 1060450"/>
                                    <a:gd name="connsiteY230" fmla="*/ 362328 h 1859366"/>
                                    <a:gd name="connsiteX231" fmla="*/ 793457 w 1060450"/>
                                    <a:gd name="connsiteY231" fmla="*/ 377373 h 1859366"/>
                                    <a:gd name="connsiteX232" fmla="*/ 763374 w 1060450"/>
                                    <a:gd name="connsiteY232" fmla="*/ 411226 h 1859366"/>
                                    <a:gd name="connsiteX233" fmla="*/ 748332 w 1060450"/>
                                    <a:gd name="connsiteY233" fmla="*/ 437556 h 1859366"/>
                                    <a:gd name="connsiteX234" fmla="*/ 737051 w 1060450"/>
                                    <a:gd name="connsiteY234" fmla="*/ 441317 h 1859366"/>
                                    <a:gd name="connsiteX235" fmla="*/ 752092 w 1060450"/>
                                    <a:gd name="connsiteY235" fmla="*/ 471408 h 1859366"/>
                                    <a:gd name="connsiteX236" fmla="*/ 827302 w 1060450"/>
                                    <a:gd name="connsiteY236" fmla="*/ 516545 h 1859366"/>
                                    <a:gd name="connsiteX237" fmla="*/ 838583 w 1060450"/>
                                    <a:gd name="connsiteY237" fmla="*/ 531591 h 1859366"/>
                                    <a:gd name="connsiteX238" fmla="*/ 853625 w 1060450"/>
                                    <a:gd name="connsiteY238" fmla="*/ 546636 h 1859366"/>
                                    <a:gd name="connsiteX239" fmla="*/ 872427 w 1060450"/>
                                    <a:gd name="connsiteY239" fmla="*/ 557921 h 1859366"/>
                                    <a:gd name="connsiteX240" fmla="*/ 883708 w 1060450"/>
                                    <a:gd name="connsiteY240" fmla="*/ 561682 h 1859366"/>
                                    <a:gd name="connsiteX241" fmla="*/ 891229 w 1060450"/>
                                    <a:gd name="connsiteY241" fmla="*/ 576728 h 1859366"/>
                                    <a:gd name="connsiteX242" fmla="*/ 894990 w 1060450"/>
                                    <a:gd name="connsiteY242" fmla="*/ 584250 h 1859366"/>
                                    <a:gd name="connsiteX243" fmla="*/ 910032 w 1060450"/>
                                    <a:gd name="connsiteY243" fmla="*/ 580489 h 1859366"/>
                                    <a:gd name="connsiteX244" fmla="*/ 917553 w 1060450"/>
                                    <a:gd name="connsiteY244" fmla="*/ 584250 h 1859366"/>
                                    <a:gd name="connsiteX245" fmla="*/ 925074 w 1060450"/>
                                    <a:gd name="connsiteY245" fmla="*/ 580489 h 1859366"/>
                                    <a:gd name="connsiteX246" fmla="*/ 970199 w 1060450"/>
                                    <a:gd name="connsiteY246" fmla="*/ 610580 h 1859366"/>
                                    <a:gd name="connsiteX247" fmla="*/ 1004043 w 1060450"/>
                                    <a:gd name="connsiteY247" fmla="*/ 618103 h 1859366"/>
                                    <a:gd name="connsiteX248" fmla="*/ 1037887 w 1060450"/>
                                    <a:gd name="connsiteY248" fmla="*/ 651956 h 1859366"/>
                                    <a:gd name="connsiteX249" fmla="*/ 1060450 w 1060450"/>
                                    <a:gd name="connsiteY249" fmla="*/ 670763 h 1859366"/>
                                    <a:gd name="connsiteX250" fmla="*/ 1011564 w 1060450"/>
                                    <a:gd name="connsiteY250" fmla="*/ 1859366 h 1859366"/>
                                    <a:gd name="connsiteX251" fmla="*/ 22563 w 1060450"/>
                                    <a:gd name="connsiteY251" fmla="*/ 1851843 h 1859366"/>
                                    <a:gd name="connsiteX252" fmla="*/ 0 w 1060450"/>
                                    <a:gd name="connsiteY252" fmla="*/ 456363 h 1859366"/>
                                    <a:gd name="connsiteX253" fmla="*/ 22563 w 1060450"/>
                                    <a:gd name="connsiteY253" fmla="*/ 471408 h 1859366"/>
                                    <a:gd name="connsiteX254" fmla="*/ 18802 w 1060450"/>
                                    <a:gd name="connsiteY254" fmla="*/ 486454 h 1859366"/>
                                    <a:gd name="connsiteX255" fmla="*/ 18802 w 1060450"/>
                                    <a:gd name="connsiteY255" fmla="*/ 493977 h 1859366"/>
                                    <a:gd name="connsiteX256" fmla="*/ 30084 w 1060450"/>
                                    <a:gd name="connsiteY256" fmla="*/ 486454 h 1859366"/>
                                    <a:gd name="connsiteX257" fmla="*/ 26323 w 1060450"/>
                                    <a:gd name="connsiteY257" fmla="*/ 467647 h 1859366"/>
                                    <a:gd name="connsiteX258" fmla="*/ 30084 w 1060450"/>
                                    <a:gd name="connsiteY258" fmla="*/ 452601 h 1859366"/>
                                    <a:gd name="connsiteX259" fmla="*/ 56407 w 1060450"/>
                                    <a:gd name="connsiteY259" fmla="*/ 467647 h 1859366"/>
                                    <a:gd name="connsiteX260" fmla="*/ 67688 w 1060450"/>
                                    <a:gd name="connsiteY260" fmla="*/ 478931 h 1859366"/>
                                    <a:gd name="connsiteX261" fmla="*/ 71449 w 1060450"/>
                                    <a:gd name="connsiteY261" fmla="*/ 490215 h 1859366"/>
                                    <a:gd name="connsiteX262" fmla="*/ 78970 w 1060450"/>
                                    <a:gd name="connsiteY262" fmla="*/ 486454 h 1859366"/>
                                    <a:gd name="connsiteX263" fmla="*/ 71449 w 1060450"/>
                                    <a:gd name="connsiteY263" fmla="*/ 460124 h 1859366"/>
                                    <a:gd name="connsiteX264" fmla="*/ 78970 w 1060450"/>
                                    <a:gd name="connsiteY264" fmla="*/ 456363 h 1859366"/>
                                    <a:gd name="connsiteX265" fmla="*/ 105293 w 1060450"/>
                                    <a:gd name="connsiteY265" fmla="*/ 452601 h 1859366"/>
                                    <a:gd name="connsiteX266" fmla="*/ 112814 w 1060450"/>
                                    <a:gd name="connsiteY266" fmla="*/ 445079 h 1859366"/>
                                    <a:gd name="connsiteX267" fmla="*/ 105293 w 1060450"/>
                                    <a:gd name="connsiteY267" fmla="*/ 445079 h 1859366"/>
                                    <a:gd name="connsiteX268" fmla="*/ 90251 w 1060450"/>
                                    <a:gd name="connsiteY268" fmla="*/ 448840 h 1859366"/>
                                    <a:gd name="connsiteX269" fmla="*/ 82730 w 1060450"/>
                                    <a:gd name="connsiteY269" fmla="*/ 445079 h 1859366"/>
                                    <a:gd name="connsiteX270" fmla="*/ 71449 w 1060450"/>
                                    <a:gd name="connsiteY270" fmla="*/ 437556 h 1859366"/>
                                    <a:gd name="connsiteX271" fmla="*/ 71449 w 1060450"/>
                                    <a:gd name="connsiteY271" fmla="*/ 426272 h 1859366"/>
                                    <a:gd name="connsiteX272" fmla="*/ 82730 w 1060450"/>
                                    <a:gd name="connsiteY272" fmla="*/ 422510 h 1859366"/>
                                    <a:gd name="connsiteX273" fmla="*/ 78970 w 1060450"/>
                                    <a:gd name="connsiteY273" fmla="*/ 418749 h 1859366"/>
                                    <a:gd name="connsiteX274" fmla="*/ 48886 w 1060450"/>
                                    <a:gd name="connsiteY274" fmla="*/ 411226 h 1859366"/>
                                    <a:gd name="connsiteX275" fmla="*/ 45126 w 1060450"/>
                                    <a:gd name="connsiteY275" fmla="*/ 392419 h 1859366"/>
                                    <a:gd name="connsiteX276" fmla="*/ 52647 w 1060450"/>
                                    <a:gd name="connsiteY276" fmla="*/ 373612 h 1859366"/>
                                    <a:gd name="connsiteX277" fmla="*/ 60168 w 1060450"/>
                                    <a:gd name="connsiteY277" fmla="*/ 358566 h 1859366"/>
                                    <a:gd name="connsiteX278" fmla="*/ 67688 w 1060450"/>
                                    <a:gd name="connsiteY278" fmla="*/ 358566 h 1859366"/>
                                    <a:gd name="connsiteX279" fmla="*/ 71449 w 1060450"/>
                                    <a:gd name="connsiteY279" fmla="*/ 354805 h 1859366"/>
                                    <a:gd name="connsiteX280" fmla="*/ 82730 w 1060450"/>
                                    <a:gd name="connsiteY280" fmla="*/ 351043 h 1859366"/>
                                    <a:gd name="connsiteX281" fmla="*/ 90251 w 1060450"/>
                                    <a:gd name="connsiteY281" fmla="*/ 328475 h 1859366"/>
                                    <a:gd name="connsiteX282" fmla="*/ 94012 w 1060450"/>
                                    <a:gd name="connsiteY282" fmla="*/ 317191 h 1859366"/>
                                    <a:gd name="connsiteX283" fmla="*/ 97772 w 1060450"/>
                                    <a:gd name="connsiteY283" fmla="*/ 290861 h 1859366"/>
                                    <a:gd name="connsiteX284" fmla="*/ 105293 w 1060450"/>
                                    <a:gd name="connsiteY284" fmla="*/ 290861 h 1859366"/>
                                    <a:gd name="connsiteX285" fmla="*/ 120335 w 1060450"/>
                                    <a:gd name="connsiteY285" fmla="*/ 294622 h 1859366"/>
                                    <a:gd name="connsiteX286" fmla="*/ 135377 w 1060450"/>
                                    <a:gd name="connsiteY286" fmla="*/ 287100 h 1859366"/>
                                    <a:gd name="connsiteX287" fmla="*/ 142898 w 1060450"/>
                                    <a:gd name="connsiteY287" fmla="*/ 275815 h 1859366"/>
                                    <a:gd name="connsiteX288" fmla="*/ 146658 w 1060450"/>
                                    <a:gd name="connsiteY288" fmla="*/ 268293 h 1859366"/>
                                    <a:gd name="connsiteX289" fmla="*/ 131616 w 1060450"/>
                                    <a:gd name="connsiteY289" fmla="*/ 249485 h 1859366"/>
                                    <a:gd name="connsiteX290" fmla="*/ 139137 w 1060450"/>
                                    <a:gd name="connsiteY290" fmla="*/ 223156 h 1859366"/>
                                    <a:gd name="connsiteX291" fmla="*/ 157939 w 1060450"/>
                                    <a:gd name="connsiteY291" fmla="*/ 219394 h 1859366"/>
                                    <a:gd name="connsiteX292" fmla="*/ 161700 w 1060450"/>
                                    <a:gd name="connsiteY292" fmla="*/ 193064 h 1859366"/>
                                    <a:gd name="connsiteX293" fmla="*/ 176742 w 1060450"/>
                                    <a:gd name="connsiteY293" fmla="*/ 189303 h 1859366"/>
                                    <a:gd name="connsiteX294" fmla="*/ 180502 w 1060450"/>
                                    <a:gd name="connsiteY294" fmla="*/ 193064 h 1859366"/>
                                    <a:gd name="connsiteX295" fmla="*/ 191784 w 1060450"/>
                                    <a:gd name="connsiteY295" fmla="*/ 196826 h 1859366"/>
                                    <a:gd name="connsiteX296" fmla="*/ 184263 w 1060450"/>
                                    <a:gd name="connsiteY296" fmla="*/ 189303 h 1859366"/>
                                    <a:gd name="connsiteX297" fmla="*/ 180502 w 1060450"/>
                                    <a:gd name="connsiteY297" fmla="*/ 181780 h 1859366"/>
                                    <a:gd name="connsiteX298" fmla="*/ 184263 w 1060450"/>
                                    <a:gd name="connsiteY298" fmla="*/ 170496 h 1859366"/>
                                    <a:gd name="connsiteX299" fmla="*/ 188023 w 1060450"/>
                                    <a:gd name="connsiteY299" fmla="*/ 162973 h 1859366"/>
                                    <a:gd name="connsiteX300" fmla="*/ 206825 w 1060450"/>
                                    <a:gd name="connsiteY300" fmla="*/ 170496 h 1859366"/>
                                    <a:gd name="connsiteX301" fmla="*/ 206825 w 1060450"/>
                                    <a:gd name="connsiteY301" fmla="*/ 181780 h 1859366"/>
                                    <a:gd name="connsiteX302" fmla="*/ 214346 w 1060450"/>
                                    <a:gd name="connsiteY302" fmla="*/ 185542 h 1859366"/>
                                    <a:gd name="connsiteX303" fmla="*/ 221867 w 1060450"/>
                                    <a:gd name="connsiteY303" fmla="*/ 185542 h 1859366"/>
                                    <a:gd name="connsiteX304" fmla="*/ 218107 w 1060450"/>
                                    <a:gd name="connsiteY304" fmla="*/ 178019 h 1859366"/>
                                    <a:gd name="connsiteX305" fmla="*/ 225628 w 1060450"/>
                                    <a:gd name="connsiteY305" fmla="*/ 178019 h 1859366"/>
                                    <a:gd name="connsiteX306" fmla="*/ 214346 w 1060450"/>
                                    <a:gd name="connsiteY306" fmla="*/ 159212 h 1859366"/>
                                    <a:gd name="connsiteX307" fmla="*/ 225628 w 1060450"/>
                                    <a:gd name="connsiteY307" fmla="*/ 159212 h 1859366"/>
                                    <a:gd name="connsiteX308" fmla="*/ 233149 w 1060450"/>
                                    <a:gd name="connsiteY308" fmla="*/ 155450 h 1859366"/>
                                    <a:gd name="connsiteX309" fmla="*/ 233149 w 1060450"/>
                                    <a:gd name="connsiteY309" fmla="*/ 144166 h 1859366"/>
                                    <a:gd name="connsiteX310" fmla="*/ 233149 w 1060450"/>
                                    <a:gd name="connsiteY310" fmla="*/ 136643 h 1859366"/>
                                    <a:gd name="connsiteX311" fmla="*/ 244430 w 1060450"/>
                                    <a:gd name="connsiteY311" fmla="*/ 136643 h 1859366"/>
                                    <a:gd name="connsiteX312" fmla="*/ 255711 w 1060450"/>
                                    <a:gd name="connsiteY312" fmla="*/ 140405 h 1859366"/>
                                    <a:gd name="connsiteX313" fmla="*/ 259472 w 1060450"/>
                                    <a:gd name="connsiteY313" fmla="*/ 132882 h 1859366"/>
                                    <a:gd name="connsiteX314" fmla="*/ 266993 w 1060450"/>
                                    <a:gd name="connsiteY314" fmla="*/ 129121 h 1859366"/>
                                    <a:gd name="connsiteX315" fmla="*/ 285795 w 1060450"/>
                                    <a:gd name="connsiteY315" fmla="*/ 151689 h 1859366"/>
                                    <a:gd name="connsiteX316" fmla="*/ 327160 w 1060450"/>
                                    <a:gd name="connsiteY316" fmla="*/ 147928 h 1859366"/>
                                    <a:gd name="connsiteX317" fmla="*/ 338442 w 1060450"/>
                                    <a:gd name="connsiteY317" fmla="*/ 147928 h 1859366"/>
                                    <a:gd name="connsiteX318" fmla="*/ 361004 w 1060450"/>
                                    <a:gd name="connsiteY318" fmla="*/ 147928 h 1859366"/>
                                    <a:gd name="connsiteX319" fmla="*/ 376046 w 1060450"/>
                                    <a:gd name="connsiteY319" fmla="*/ 136643 h 1859366"/>
                                    <a:gd name="connsiteX320" fmla="*/ 383567 w 1060450"/>
                                    <a:gd name="connsiteY320" fmla="*/ 140405 h 1859366"/>
                                    <a:gd name="connsiteX321" fmla="*/ 391088 w 1060450"/>
                                    <a:gd name="connsiteY321" fmla="*/ 147928 h 1859366"/>
                                    <a:gd name="connsiteX322" fmla="*/ 391088 w 1060450"/>
                                    <a:gd name="connsiteY322" fmla="*/ 159212 h 1859366"/>
                                    <a:gd name="connsiteX323" fmla="*/ 394849 w 1060450"/>
                                    <a:gd name="connsiteY323" fmla="*/ 144166 h 1859366"/>
                                    <a:gd name="connsiteX324" fmla="*/ 398609 w 1060450"/>
                                    <a:gd name="connsiteY324" fmla="*/ 136643 h 1859366"/>
                                    <a:gd name="connsiteX325" fmla="*/ 413651 w 1060450"/>
                                    <a:gd name="connsiteY325" fmla="*/ 129121 h 1859366"/>
                                    <a:gd name="connsiteX326" fmla="*/ 424932 w 1060450"/>
                                    <a:gd name="connsiteY326" fmla="*/ 129121 h 1859366"/>
                                    <a:gd name="connsiteX327" fmla="*/ 424932 w 1060450"/>
                                    <a:gd name="connsiteY327" fmla="*/ 125359 h 1859366"/>
                                    <a:gd name="connsiteX328" fmla="*/ 421172 w 1060450"/>
                                    <a:gd name="connsiteY328" fmla="*/ 114075 h 1859366"/>
                                    <a:gd name="connsiteX329" fmla="*/ 421172 w 1060450"/>
                                    <a:gd name="connsiteY329" fmla="*/ 95268 h 1859366"/>
                                    <a:gd name="connsiteX330" fmla="*/ 421172 w 1060450"/>
                                    <a:gd name="connsiteY330" fmla="*/ 83984 h 1859366"/>
                                    <a:gd name="connsiteX331" fmla="*/ 421172 w 1060450"/>
                                    <a:gd name="connsiteY331" fmla="*/ 72700 h 1859366"/>
                                    <a:gd name="connsiteX332" fmla="*/ 406130 w 1060450"/>
                                    <a:gd name="connsiteY332" fmla="*/ 61415 h 1859366"/>
                                    <a:gd name="connsiteX333" fmla="*/ 383567 w 1060450"/>
                                    <a:gd name="connsiteY333" fmla="*/ 53893 h 1859366"/>
                                    <a:gd name="connsiteX334" fmla="*/ 357244 w 1060450"/>
                                    <a:gd name="connsiteY334" fmla="*/ 61415 h 1859366"/>
                                    <a:gd name="connsiteX335" fmla="*/ 349723 w 1060450"/>
                                    <a:gd name="connsiteY335" fmla="*/ 50131 h 1859366"/>
                                    <a:gd name="connsiteX336" fmla="*/ 342202 w 1060450"/>
                                    <a:gd name="connsiteY336" fmla="*/ 46370 h 1859366"/>
                                    <a:gd name="connsiteX337" fmla="*/ 338442 w 1060450"/>
                                    <a:gd name="connsiteY337" fmla="*/ 38847 h 1859366"/>
                                    <a:gd name="connsiteX338" fmla="*/ 323400 w 1060450"/>
                                    <a:gd name="connsiteY338" fmla="*/ 35086 h 1859366"/>
                                    <a:gd name="connsiteX339" fmla="*/ 327160 w 1060450"/>
                                    <a:gd name="connsiteY339" fmla="*/ 27563 h 1859366"/>
                                    <a:gd name="connsiteX340" fmla="*/ 330921 w 1060450"/>
                                    <a:gd name="connsiteY340" fmla="*/ 23801 h 1859366"/>
                                    <a:gd name="connsiteX341" fmla="*/ 338442 w 1060450"/>
                                    <a:gd name="connsiteY341" fmla="*/ 23801 h 1859366"/>
                                    <a:gd name="connsiteX342" fmla="*/ 342202 w 1060450"/>
                                    <a:gd name="connsiteY342" fmla="*/ 23801 h 1859366"/>
                                    <a:gd name="connsiteX343" fmla="*/ 349723 w 1060450"/>
                                    <a:gd name="connsiteY343" fmla="*/ 20040 h 1859366"/>
                                    <a:gd name="connsiteX344" fmla="*/ 361004 w 1060450"/>
                                    <a:gd name="connsiteY344" fmla="*/ 27563 h 1859366"/>
                                    <a:gd name="connsiteX345" fmla="*/ 361004 w 1060450"/>
                                    <a:gd name="connsiteY345" fmla="*/ 38847 h 1859366"/>
                                    <a:gd name="connsiteX346" fmla="*/ 372286 w 1060450"/>
                                    <a:gd name="connsiteY346" fmla="*/ 42608 h 1859366"/>
                                    <a:gd name="connsiteX347" fmla="*/ 368525 w 1060450"/>
                                    <a:gd name="connsiteY347" fmla="*/ 35086 h 1859366"/>
                                    <a:gd name="connsiteX348" fmla="*/ 368525 w 1060450"/>
                                    <a:gd name="connsiteY348" fmla="*/ 23801 h 1859366"/>
                                    <a:gd name="connsiteX349" fmla="*/ 376046 w 1060450"/>
                                    <a:gd name="connsiteY349" fmla="*/ 23801 h 1859366"/>
                                    <a:gd name="connsiteX350" fmla="*/ 379807 w 1060450"/>
                                    <a:gd name="connsiteY350" fmla="*/ 23801 h 1859366"/>
                                    <a:gd name="connsiteX351" fmla="*/ 383567 w 1060450"/>
                                    <a:gd name="connsiteY351" fmla="*/ 16279 h 1859366"/>
                                    <a:gd name="connsiteX352" fmla="*/ 894822 w 1060450"/>
                                    <a:gd name="connsiteY352" fmla="*/ 13104 h 1859366"/>
                                    <a:gd name="connsiteX353" fmla="*/ 887413 w 1060450"/>
                                    <a:gd name="connsiteY353" fmla="*/ 27921 h 1859366"/>
                                    <a:gd name="connsiteX354" fmla="*/ 872597 w 1060450"/>
                                    <a:gd name="connsiteY354" fmla="*/ 50146 h 1859366"/>
                                    <a:gd name="connsiteX355" fmla="*/ 872597 w 1060450"/>
                                    <a:gd name="connsiteY355" fmla="*/ 42738 h 1859366"/>
                                    <a:gd name="connsiteX356" fmla="*/ 894822 w 1060450"/>
                                    <a:gd name="connsiteY356" fmla="*/ 13104 h 1859366"/>
                                    <a:gd name="connsiteX357" fmla="*/ 410369 w 1060450"/>
                                    <a:gd name="connsiteY357" fmla="*/ 1038 h 1859366"/>
                                    <a:gd name="connsiteX358" fmla="*/ 417513 w 1060450"/>
                                    <a:gd name="connsiteY358" fmla="*/ 8658 h 1859366"/>
                                    <a:gd name="connsiteX359" fmla="*/ 417513 w 1060450"/>
                                    <a:gd name="connsiteY359" fmla="*/ 27708 h 1859366"/>
                                    <a:gd name="connsiteX360" fmla="*/ 413941 w 1060450"/>
                                    <a:gd name="connsiteY360" fmla="*/ 31518 h 1859366"/>
                                    <a:gd name="connsiteX361" fmla="*/ 403225 w 1060450"/>
                                    <a:gd name="connsiteY361" fmla="*/ 8658 h 1859366"/>
                                    <a:gd name="connsiteX362" fmla="*/ 410369 w 1060450"/>
                                    <a:gd name="connsiteY362" fmla="*/ 1038 h 1859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Lst>
                                  <a:rect l="l" t="t" r="r" b="b"/>
                                  <a:pathLst>
                                    <a:path w="1060450" h="1859366">
                                      <a:moveTo>
                                        <a:pt x="883643" y="550737"/>
                                      </a:moveTo>
                                      <a:cubicBezTo>
                                        <a:pt x="885032" y="550736"/>
                                        <a:pt x="886884" y="551795"/>
                                        <a:pt x="886884" y="553911"/>
                                      </a:cubicBezTo>
                                      <a:cubicBezTo>
                                        <a:pt x="890588" y="558145"/>
                                        <a:pt x="890588" y="562378"/>
                                        <a:pt x="886884" y="562378"/>
                                      </a:cubicBezTo>
                                      <a:cubicBezTo>
                                        <a:pt x="883179" y="562378"/>
                                        <a:pt x="883179" y="553911"/>
                                        <a:pt x="883179" y="553911"/>
                                      </a:cubicBezTo>
                                      <a:cubicBezTo>
                                        <a:pt x="881327" y="551795"/>
                                        <a:pt x="882253" y="550736"/>
                                        <a:pt x="883643" y="550737"/>
                                      </a:cubicBezTo>
                                      <a:close/>
                                      <a:moveTo>
                                        <a:pt x="903288" y="549678"/>
                                      </a:moveTo>
                                      <a:cubicBezTo>
                                        <a:pt x="903288" y="553911"/>
                                        <a:pt x="903288" y="553911"/>
                                        <a:pt x="899055" y="558145"/>
                                      </a:cubicBezTo>
                                      <a:cubicBezTo>
                                        <a:pt x="894821" y="562378"/>
                                        <a:pt x="894821" y="553911"/>
                                        <a:pt x="894821" y="553911"/>
                                      </a:cubicBezTo>
                                      <a:cubicBezTo>
                                        <a:pt x="890588" y="549678"/>
                                        <a:pt x="899055" y="549678"/>
                                        <a:pt x="903288" y="549678"/>
                                      </a:cubicBezTo>
                                      <a:close/>
                                      <a:moveTo>
                                        <a:pt x="929005" y="547032"/>
                                      </a:moveTo>
                                      <a:cubicBezTo>
                                        <a:pt x="932815" y="543328"/>
                                        <a:pt x="936625" y="558145"/>
                                        <a:pt x="936625" y="569258"/>
                                      </a:cubicBezTo>
                                      <a:cubicBezTo>
                                        <a:pt x="932815" y="576666"/>
                                        <a:pt x="925195" y="558145"/>
                                        <a:pt x="925195" y="558145"/>
                                      </a:cubicBezTo>
                                      <a:cubicBezTo>
                                        <a:pt x="917575" y="554441"/>
                                        <a:pt x="921385" y="550737"/>
                                        <a:pt x="929005" y="547032"/>
                                      </a:cubicBezTo>
                                      <a:close/>
                                      <a:moveTo>
                                        <a:pt x="875189" y="533556"/>
                                      </a:moveTo>
                                      <a:cubicBezTo>
                                        <a:pt x="877570" y="534002"/>
                                        <a:pt x="879475" y="535788"/>
                                        <a:pt x="879475" y="539360"/>
                                      </a:cubicBezTo>
                                      <a:cubicBezTo>
                                        <a:pt x="879475" y="546504"/>
                                        <a:pt x="875665" y="546504"/>
                                        <a:pt x="868045" y="546504"/>
                                      </a:cubicBezTo>
                                      <a:cubicBezTo>
                                        <a:pt x="860425" y="546504"/>
                                        <a:pt x="868045" y="535788"/>
                                        <a:pt x="868045" y="535788"/>
                                      </a:cubicBezTo>
                                      <a:cubicBezTo>
                                        <a:pt x="869950" y="534002"/>
                                        <a:pt x="872808" y="533109"/>
                                        <a:pt x="875189" y="533556"/>
                                      </a:cubicBezTo>
                                      <a:close/>
                                      <a:moveTo>
                                        <a:pt x="910432" y="532216"/>
                                      </a:moveTo>
                                      <a:cubicBezTo>
                                        <a:pt x="914401" y="532216"/>
                                        <a:pt x="914401" y="539201"/>
                                        <a:pt x="910432" y="542694"/>
                                      </a:cubicBezTo>
                                      <a:cubicBezTo>
                                        <a:pt x="910432" y="549679"/>
                                        <a:pt x="906463" y="539201"/>
                                        <a:pt x="906463" y="539201"/>
                                      </a:cubicBezTo>
                                      <a:cubicBezTo>
                                        <a:pt x="906463" y="535709"/>
                                        <a:pt x="906463" y="535709"/>
                                        <a:pt x="910432" y="532216"/>
                                      </a:cubicBezTo>
                                      <a:close/>
                                      <a:moveTo>
                                        <a:pt x="778404" y="452345"/>
                                      </a:moveTo>
                                      <a:cubicBezTo>
                                        <a:pt x="780257" y="451452"/>
                                        <a:pt x="782109" y="451452"/>
                                        <a:pt x="782109" y="453238"/>
                                      </a:cubicBezTo>
                                      <a:cubicBezTo>
                                        <a:pt x="785813" y="456810"/>
                                        <a:pt x="785813" y="460382"/>
                                        <a:pt x="782109" y="463954"/>
                                      </a:cubicBezTo>
                                      <a:cubicBezTo>
                                        <a:pt x="774700" y="463954"/>
                                        <a:pt x="774700" y="456810"/>
                                        <a:pt x="774700" y="456810"/>
                                      </a:cubicBezTo>
                                      <a:cubicBezTo>
                                        <a:pt x="774700" y="455024"/>
                                        <a:pt x="776552" y="453238"/>
                                        <a:pt x="778404" y="452345"/>
                                      </a:cubicBezTo>
                                      <a:close/>
                                      <a:moveTo>
                                        <a:pt x="835343" y="316912"/>
                                      </a:moveTo>
                                      <a:cubicBezTo>
                                        <a:pt x="839153" y="316912"/>
                                        <a:pt x="842963" y="316912"/>
                                        <a:pt x="842963" y="320682"/>
                                      </a:cubicBezTo>
                                      <a:cubicBezTo>
                                        <a:pt x="839153" y="324452"/>
                                        <a:pt x="835343" y="343304"/>
                                        <a:pt x="835343" y="335763"/>
                                      </a:cubicBezTo>
                                      <a:cubicBezTo>
                                        <a:pt x="831533" y="324452"/>
                                        <a:pt x="827723" y="331993"/>
                                        <a:pt x="827723" y="328223"/>
                                      </a:cubicBezTo>
                                      <a:cubicBezTo>
                                        <a:pt x="827723" y="328223"/>
                                        <a:pt x="823913" y="324452"/>
                                        <a:pt x="823913" y="320682"/>
                                      </a:cubicBezTo>
                                      <a:cubicBezTo>
                                        <a:pt x="827723" y="320682"/>
                                        <a:pt x="827723" y="313141"/>
                                        <a:pt x="835343" y="316912"/>
                                      </a:cubicBezTo>
                                      <a:close/>
                                      <a:moveTo>
                                        <a:pt x="884238" y="313746"/>
                                      </a:moveTo>
                                      <a:cubicBezTo>
                                        <a:pt x="887990" y="317526"/>
                                        <a:pt x="895495" y="309966"/>
                                        <a:pt x="895495" y="313746"/>
                                      </a:cubicBezTo>
                                      <a:cubicBezTo>
                                        <a:pt x="891743" y="317526"/>
                                        <a:pt x="891743" y="325085"/>
                                        <a:pt x="891743" y="328865"/>
                                      </a:cubicBezTo>
                                      <a:cubicBezTo>
                                        <a:pt x="891743" y="332645"/>
                                        <a:pt x="891743" y="332645"/>
                                        <a:pt x="895495" y="336425"/>
                                      </a:cubicBezTo>
                                      <a:cubicBezTo>
                                        <a:pt x="899247" y="336425"/>
                                        <a:pt x="899247" y="332645"/>
                                        <a:pt x="902999" y="328865"/>
                                      </a:cubicBezTo>
                                      <a:cubicBezTo>
                                        <a:pt x="910504" y="325085"/>
                                        <a:pt x="914256" y="325085"/>
                                        <a:pt x="918009" y="328865"/>
                                      </a:cubicBezTo>
                                      <a:cubicBezTo>
                                        <a:pt x="918009" y="332645"/>
                                        <a:pt x="910504" y="336425"/>
                                        <a:pt x="910504" y="340204"/>
                                      </a:cubicBezTo>
                                      <a:cubicBezTo>
                                        <a:pt x="910504" y="343984"/>
                                        <a:pt x="906752" y="343984"/>
                                        <a:pt x="902999" y="343984"/>
                                      </a:cubicBezTo>
                                      <a:cubicBezTo>
                                        <a:pt x="899247" y="343984"/>
                                        <a:pt x="895495" y="351544"/>
                                        <a:pt x="895495" y="351544"/>
                                      </a:cubicBezTo>
                                      <a:cubicBezTo>
                                        <a:pt x="895495" y="355323"/>
                                        <a:pt x="906752" y="351544"/>
                                        <a:pt x="902999" y="355323"/>
                                      </a:cubicBezTo>
                                      <a:cubicBezTo>
                                        <a:pt x="902999" y="359103"/>
                                        <a:pt x="891743" y="362883"/>
                                        <a:pt x="891743" y="366663"/>
                                      </a:cubicBezTo>
                                      <a:cubicBezTo>
                                        <a:pt x="891743" y="370442"/>
                                        <a:pt x="895495" y="378002"/>
                                        <a:pt x="899247" y="374222"/>
                                      </a:cubicBezTo>
                                      <a:cubicBezTo>
                                        <a:pt x="899247" y="370442"/>
                                        <a:pt x="902999" y="370442"/>
                                        <a:pt x="902999" y="374222"/>
                                      </a:cubicBezTo>
                                      <a:cubicBezTo>
                                        <a:pt x="906752" y="378002"/>
                                        <a:pt x="910504" y="381782"/>
                                        <a:pt x="914256" y="378002"/>
                                      </a:cubicBezTo>
                                      <a:cubicBezTo>
                                        <a:pt x="918009" y="374222"/>
                                        <a:pt x="921761" y="366663"/>
                                        <a:pt x="921761" y="370442"/>
                                      </a:cubicBezTo>
                                      <a:cubicBezTo>
                                        <a:pt x="921761" y="374222"/>
                                        <a:pt x="925513" y="385561"/>
                                        <a:pt x="918009" y="385561"/>
                                      </a:cubicBezTo>
                                      <a:cubicBezTo>
                                        <a:pt x="910504" y="389341"/>
                                        <a:pt x="884238" y="389341"/>
                                        <a:pt x="869229" y="385561"/>
                                      </a:cubicBezTo>
                                      <a:cubicBezTo>
                                        <a:pt x="854220" y="381782"/>
                                        <a:pt x="842963" y="385561"/>
                                        <a:pt x="850468" y="378002"/>
                                      </a:cubicBezTo>
                                      <a:cubicBezTo>
                                        <a:pt x="857972" y="374222"/>
                                        <a:pt x="861724" y="370442"/>
                                        <a:pt x="861724" y="366663"/>
                                      </a:cubicBezTo>
                                      <a:cubicBezTo>
                                        <a:pt x="857972" y="359103"/>
                                        <a:pt x="857972" y="347764"/>
                                        <a:pt x="861724" y="336425"/>
                                      </a:cubicBezTo>
                                      <a:cubicBezTo>
                                        <a:pt x="861724" y="336425"/>
                                        <a:pt x="854220" y="328865"/>
                                        <a:pt x="861724" y="332645"/>
                                      </a:cubicBezTo>
                                      <a:cubicBezTo>
                                        <a:pt x="865477" y="332645"/>
                                        <a:pt x="869229" y="332645"/>
                                        <a:pt x="869229" y="328865"/>
                                      </a:cubicBezTo>
                                      <a:cubicBezTo>
                                        <a:pt x="872981" y="325085"/>
                                        <a:pt x="876734" y="332645"/>
                                        <a:pt x="876734" y="328865"/>
                                      </a:cubicBezTo>
                                      <a:cubicBezTo>
                                        <a:pt x="880486" y="328865"/>
                                        <a:pt x="880486" y="328865"/>
                                        <a:pt x="880486" y="321305"/>
                                      </a:cubicBezTo>
                                      <a:cubicBezTo>
                                        <a:pt x="876734" y="317526"/>
                                        <a:pt x="876734" y="313746"/>
                                        <a:pt x="884238" y="313746"/>
                                      </a:cubicBezTo>
                                      <a:close/>
                                      <a:moveTo>
                                        <a:pt x="827882" y="280332"/>
                                      </a:moveTo>
                                      <a:cubicBezTo>
                                        <a:pt x="831851" y="284037"/>
                                        <a:pt x="831851" y="287741"/>
                                        <a:pt x="831851" y="291445"/>
                                      </a:cubicBezTo>
                                      <a:cubicBezTo>
                                        <a:pt x="831851" y="295149"/>
                                        <a:pt x="827882" y="298853"/>
                                        <a:pt x="823913" y="284037"/>
                                      </a:cubicBezTo>
                                      <a:cubicBezTo>
                                        <a:pt x="823913" y="284037"/>
                                        <a:pt x="823913" y="276628"/>
                                        <a:pt x="827882" y="280332"/>
                                      </a:cubicBezTo>
                                      <a:close/>
                                      <a:moveTo>
                                        <a:pt x="827088" y="117878"/>
                                      </a:moveTo>
                                      <a:cubicBezTo>
                                        <a:pt x="831057" y="117878"/>
                                        <a:pt x="835025" y="117878"/>
                                        <a:pt x="838994" y="117878"/>
                                      </a:cubicBezTo>
                                      <a:cubicBezTo>
                                        <a:pt x="842963" y="117878"/>
                                        <a:pt x="838994" y="121583"/>
                                        <a:pt x="835025" y="125287"/>
                                      </a:cubicBezTo>
                                      <a:cubicBezTo>
                                        <a:pt x="831057" y="125287"/>
                                        <a:pt x="827088" y="128991"/>
                                        <a:pt x="823119" y="125287"/>
                                      </a:cubicBezTo>
                                      <a:cubicBezTo>
                                        <a:pt x="819150" y="121583"/>
                                        <a:pt x="827088" y="117878"/>
                                        <a:pt x="827088" y="117878"/>
                                      </a:cubicBezTo>
                                      <a:close/>
                                      <a:moveTo>
                                        <a:pt x="404178" y="76107"/>
                                      </a:moveTo>
                                      <a:cubicBezTo>
                                        <a:pt x="406083" y="75214"/>
                                        <a:pt x="409893" y="75214"/>
                                        <a:pt x="413703" y="77000"/>
                                      </a:cubicBezTo>
                                      <a:cubicBezTo>
                                        <a:pt x="417513" y="77000"/>
                                        <a:pt x="417513" y="84144"/>
                                        <a:pt x="413703" y="84144"/>
                                      </a:cubicBezTo>
                                      <a:cubicBezTo>
                                        <a:pt x="409893" y="87716"/>
                                        <a:pt x="406083" y="80572"/>
                                        <a:pt x="406083" y="80572"/>
                                      </a:cubicBezTo>
                                      <a:cubicBezTo>
                                        <a:pt x="402273" y="78786"/>
                                        <a:pt x="402273" y="77000"/>
                                        <a:pt x="404178" y="76107"/>
                                      </a:cubicBezTo>
                                      <a:close/>
                                      <a:moveTo>
                                        <a:pt x="812272" y="75413"/>
                                      </a:moveTo>
                                      <a:cubicBezTo>
                                        <a:pt x="814124" y="75810"/>
                                        <a:pt x="815976" y="76603"/>
                                        <a:pt x="815976" y="76603"/>
                                      </a:cubicBezTo>
                                      <a:cubicBezTo>
                                        <a:pt x="812272" y="79778"/>
                                        <a:pt x="812272" y="79778"/>
                                        <a:pt x="808567" y="79778"/>
                                      </a:cubicBezTo>
                                      <a:cubicBezTo>
                                        <a:pt x="804863" y="79778"/>
                                        <a:pt x="808567" y="76603"/>
                                        <a:pt x="808567" y="76603"/>
                                      </a:cubicBezTo>
                                      <a:cubicBezTo>
                                        <a:pt x="808567" y="75016"/>
                                        <a:pt x="810420" y="75016"/>
                                        <a:pt x="812272" y="75413"/>
                                      </a:cubicBezTo>
                                      <a:close/>
                                      <a:moveTo>
                                        <a:pt x="860955" y="58007"/>
                                      </a:moveTo>
                                      <a:cubicBezTo>
                                        <a:pt x="868363" y="54378"/>
                                        <a:pt x="857251" y="65264"/>
                                        <a:pt x="849842" y="68893"/>
                                      </a:cubicBezTo>
                                      <a:cubicBezTo>
                                        <a:pt x="842434" y="72521"/>
                                        <a:pt x="842434" y="72521"/>
                                        <a:pt x="831321" y="76150"/>
                                      </a:cubicBezTo>
                                      <a:cubicBezTo>
                                        <a:pt x="823913" y="79778"/>
                                        <a:pt x="835026" y="72521"/>
                                        <a:pt x="835026" y="72521"/>
                                      </a:cubicBezTo>
                                      <a:cubicBezTo>
                                        <a:pt x="838730" y="68893"/>
                                        <a:pt x="853546" y="61635"/>
                                        <a:pt x="860955" y="58007"/>
                                      </a:cubicBezTo>
                                      <a:close/>
                                      <a:moveTo>
                                        <a:pt x="150511" y="39064"/>
                                      </a:moveTo>
                                      <a:cubicBezTo>
                                        <a:pt x="158070" y="35328"/>
                                        <a:pt x="158070" y="50270"/>
                                        <a:pt x="158070" y="57740"/>
                                      </a:cubicBezTo>
                                      <a:cubicBezTo>
                                        <a:pt x="158070" y="61476"/>
                                        <a:pt x="165630" y="68946"/>
                                        <a:pt x="165630" y="76417"/>
                                      </a:cubicBezTo>
                                      <a:cubicBezTo>
                                        <a:pt x="165630" y="83887"/>
                                        <a:pt x="165630" y="80152"/>
                                        <a:pt x="180749" y="83887"/>
                                      </a:cubicBezTo>
                                      <a:cubicBezTo>
                                        <a:pt x="192088" y="87623"/>
                                        <a:pt x="184529" y="95093"/>
                                        <a:pt x="180749" y="98828"/>
                                      </a:cubicBezTo>
                                      <a:cubicBezTo>
                                        <a:pt x="173189" y="98828"/>
                                        <a:pt x="165630" y="95093"/>
                                        <a:pt x="158070" y="91358"/>
                                      </a:cubicBezTo>
                                      <a:cubicBezTo>
                                        <a:pt x="150511" y="91358"/>
                                        <a:pt x="142951" y="91358"/>
                                        <a:pt x="131612" y="95093"/>
                                      </a:cubicBezTo>
                                      <a:cubicBezTo>
                                        <a:pt x="120273" y="95093"/>
                                        <a:pt x="120273" y="95093"/>
                                        <a:pt x="120273" y="95093"/>
                                      </a:cubicBezTo>
                                      <a:cubicBezTo>
                                        <a:pt x="112713" y="87623"/>
                                        <a:pt x="124052" y="87623"/>
                                        <a:pt x="124052" y="83887"/>
                                      </a:cubicBezTo>
                                      <a:cubicBezTo>
                                        <a:pt x="120273" y="80152"/>
                                        <a:pt x="127832" y="80152"/>
                                        <a:pt x="135392" y="80152"/>
                                      </a:cubicBezTo>
                                      <a:cubicBezTo>
                                        <a:pt x="139171" y="80152"/>
                                        <a:pt x="135392" y="61476"/>
                                        <a:pt x="131612" y="54005"/>
                                      </a:cubicBezTo>
                                      <a:cubicBezTo>
                                        <a:pt x="131612" y="50270"/>
                                        <a:pt x="142951" y="42799"/>
                                        <a:pt x="150511" y="39064"/>
                                      </a:cubicBezTo>
                                      <a:close/>
                                      <a:moveTo>
                                        <a:pt x="166247" y="20553"/>
                                      </a:moveTo>
                                      <a:cubicBezTo>
                                        <a:pt x="173743" y="31726"/>
                                        <a:pt x="173743" y="35451"/>
                                        <a:pt x="177492" y="35451"/>
                                      </a:cubicBezTo>
                                      <a:cubicBezTo>
                                        <a:pt x="181240" y="35451"/>
                                        <a:pt x="184988" y="35451"/>
                                        <a:pt x="184988" y="39175"/>
                                      </a:cubicBezTo>
                                      <a:cubicBezTo>
                                        <a:pt x="181240" y="42900"/>
                                        <a:pt x="184988" y="42900"/>
                                        <a:pt x="188736" y="42900"/>
                                      </a:cubicBezTo>
                                      <a:cubicBezTo>
                                        <a:pt x="192485" y="39175"/>
                                        <a:pt x="188736" y="42900"/>
                                        <a:pt x="192485" y="46624"/>
                                      </a:cubicBezTo>
                                      <a:cubicBezTo>
                                        <a:pt x="192485" y="46624"/>
                                        <a:pt x="196233" y="46624"/>
                                        <a:pt x="199981" y="46624"/>
                                      </a:cubicBezTo>
                                      <a:cubicBezTo>
                                        <a:pt x="203729" y="42900"/>
                                        <a:pt x="218723" y="42900"/>
                                        <a:pt x="218723" y="39175"/>
                                      </a:cubicBezTo>
                                      <a:cubicBezTo>
                                        <a:pt x="222471" y="35451"/>
                                        <a:pt x="222471" y="39175"/>
                                        <a:pt x="226219" y="39175"/>
                                      </a:cubicBezTo>
                                      <a:cubicBezTo>
                                        <a:pt x="229967" y="42900"/>
                                        <a:pt x="233716" y="46624"/>
                                        <a:pt x="237464" y="42900"/>
                                      </a:cubicBezTo>
                                      <a:cubicBezTo>
                                        <a:pt x="241212" y="39175"/>
                                        <a:pt x="241212" y="31726"/>
                                        <a:pt x="244961" y="31726"/>
                                      </a:cubicBezTo>
                                      <a:cubicBezTo>
                                        <a:pt x="248709" y="35451"/>
                                        <a:pt x="256205" y="46624"/>
                                        <a:pt x="252457" y="39175"/>
                                      </a:cubicBezTo>
                                      <a:cubicBezTo>
                                        <a:pt x="252457" y="28002"/>
                                        <a:pt x="252457" y="28002"/>
                                        <a:pt x="256205" y="24277"/>
                                      </a:cubicBezTo>
                                      <a:cubicBezTo>
                                        <a:pt x="259954" y="24277"/>
                                        <a:pt x="263702" y="24277"/>
                                        <a:pt x="267450" y="28002"/>
                                      </a:cubicBezTo>
                                      <a:cubicBezTo>
                                        <a:pt x="267450" y="31726"/>
                                        <a:pt x="274947" y="31726"/>
                                        <a:pt x="274947" y="31726"/>
                                      </a:cubicBezTo>
                                      <a:cubicBezTo>
                                        <a:pt x="274947" y="31726"/>
                                        <a:pt x="278695" y="31726"/>
                                        <a:pt x="282443" y="35451"/>
                                      </a:cubicBezTo>
                                      <a:cubicBezTo>
                                        <a:pt x="282443" y="39175"/>
                                        <a:pt x="282443" y="42900"/>
                                        <a:pt x="286192" y="42900"/>
                                      </a:cubicBezTo>
                                      <a:cubicBezTo>
                                        <a:pt x="289940" y="46624"/>
                                        <a:pt x="293688" y="42900"/>
                                        <a:pt x="293688" y="46624"/>
                                      </a:cubicBezTo>
                                      <a:cubicBezTo>
                                        <a:pt x="293688" y="50349"/>
                                        <a:pt x="286192" y="54073"/>
                                        <a:pt x="286192" y="57798"/>
                                      </a:cubicBezTo>
                                      <a:cubicBezTo>
                                        <a:pt x="286192" y="61522"/>
                                        <a:pt x="286192" y="72696"/>
                                        <a:pt x="282443" y="72696"/>
                                      </a:cubicBezTo>
                                      <a:cubicBezTo>
                                        <a:pt x="278695" y="68972"/>
                                        <a:pt x="274947" y="68972"/>
                                        <a:pt x="274947" y="72696"/>
                                      </a:cubicBezTo>
                                      <a:cubicBezTo>
                                        <a:pt x="271198" y="76421"/>
                                        <a:pt x="263702" y="83870"/>
                                        <a:pt x="248709" y="91319"/>
                                      </a:cubicBezTo>
                                      <a:cubicBezTo>
                                        <a:pt x="237464" y="98768"/>
                                        <a:pt x="233716" y="109941"/>
                                        <a:pt x="226219" y="106217"/>
                                      </a:cubicBezTo>
                                      <a:cubicBezTo>
                                        <a:pt x="218723" y="102492"/>
                                        <a:pt x="199981" y="95043"/>
                                        <a:pt x="192485" y="87594"/>
                                      </a:cubicBezTo>
                                      <a:cubicBezTo>
                                        <a:pt x="188736" y="83870"/>
                                        <a:pt x="173743" y="80145"/>
                                        <a:pt x="173743" y="72696"/>
                                      </a:cubicBezTo>
                                      <a:cubicBezTo>
                                        <a:pt x="173743" y="65247"/>
                                        <a:pt x="169995" y="61522"/>
                                        <a:pt x="166247" y="57798"/>
                                      </a:cubicBezTo>
                                      <a:cubicBezTo>
                                        <a:pt x="166247" y="57798"/>
                                        <a:pt x="158750" y="39175"/>
                                        <a:pt x="158750" y="28002"/>
                                      </a:cubicBezTo>
                                      <a:cubicBezTo>
                                        <a:pt x="158750" y="28002"/>
                                        <a:pt x="158750" y="13103"/>
                                        <a:pt x="166247" y="20553"/>
                                      </a:cubicBezTo>
                                      <a:close/>
                                      <a:moveTo>
                                        <a:pt x="383567" y="16279"/>
                                      </a:moveTo>
                                      <a:cubicBezTo>
                                        <a:pt x="391088" y="20040"/>
                                        <a:pt x="391088" y="23801"/>
                                        <a:pt x="391088" y="27563"/>
                                      </a:cubicBezTo>
                                      <a:cubicBezTo>
                                        <a:pt x="391088" y="31324"/>
                                        <a:pt x="391088" y="27563"/>
                                        <a:pt x="394849" y="27563"/>
                                      </a:cubicBezTo>
                                      <a:cubicBezTo>
                                        <a:pt x="398609" y="27563"/>
                                        <a:pt x="402369" y="27563"/>
                                        <a:pt x="406130" y="35086"/>
                                      </a:cubicBezTo>
                                      <a:cubicBezTo>
                                        <a:pt x="409890" y="38847"/>
                                        <a:pt x="421172" y="50131"/>
                                        <a:pt x="424932" y="53893"/>
                                      </a:cubicBezTo>
                                      <a:cubicBezTo>
                                        <a:pt x="428693" y="61415"/>
                                        <a:pt x="428693" y="61415"/>
                                        <a:pt x="432453" y="57654"/>
                                      </a:cubicBezTo>
                                      <a:cubicBezTo>
                                        <a:pt x="439974" y="53893"/>
                                        <a:pt x="439974" y="50131"/>
                                        <a:pt x="447495" y="50131"/>
                                      </a:cubicBezTo>
                                      <a:cubicBezTo>
                                        <a:pt x="451255" y="50131"/>
                                        <a:pt x="447495" y="35086"/>
                                        <a:pt x="455016" y="42608"/>
                                      </a:cubicBezTo>
                                      <a:cubicBezTo>
                                        <a:pt x="458776" y="46370"/>
                                        <a:pt x="466297" y="53893"/>
                                        <a:pt x="470058" y="57654"/>
                                      </a:cubicBezTo>
                                      <a:cubicBezTo>
                                        <a:pt x="470058" y="61415"/>
                                        <a:pt x="466297" y="61415"/>
                                        <a:pt x="470058" y="68938"/>
                                      </a:cubicBezTo>
                                      <a:cubicBezTo>
                                        <a:pt x="473818" y="76461"/>
                                        <a:pt x="481339" y="83984"/>
                                        <a:pt x="492621" y="83984"/>
                                      </a:cubicBezTo>
                                      <a:cubicBezTo>
                                        <a:pt x="500141" y="80222"/>
                                        <a:pt x="507662" y="76461"/>
                                        <a:pt x="503902" y="80222"/>
                                      </a:cubicBezTo>
                                      <a:cubicBezTo>
                                        <a:pt x="503902" y="83984"/>
                                        <a:pt x="496381" y="91507"/>
                                        <a:pt x="503902" y="87745"/>
                                      </a:cubicBezTo>
                                      <a:cubicBezTo>
                                        <a:pt x="507662" y="87745"/>
                                        <a:pt x="511423" y="83984"/>
                                        <a:pt x="515183" y="87745"/>
                                      </a:cubicBezTo>
                                      <a:cubicBezTo>
                                        <a:pt x="518944" y="87745"/>
                                        <a:pt x="515183" y="91507"/>
                                        <a:pt x="518944" y="91507"/>
                                      </a:cubicBezTo>
                                      <a:cubicBezTo>
                                        <a:pt x="522704" y="87745"/>
                                        <a:pt x="526465" y="91507"/>
                                        <a:pt x="526465" y="91507"/>
                                      </a:cubicBezTo>
                                      <a:cubicBezTo>
                                        <a:pt x="526465" y="95268"/>
                                        <a:pt x="522704" y="99029"/>
                                        <a:pt x="526465" y="95268"/>
                                      </a:cubicBezTo>
                                      <a:cubicBezTo>
                                        <a:pt x="533986" y="95268"/>
                                        <a:pt x="533986" y="95268"/>
                                        <a:pt x="533986" y="95268"/>
                                      </a:cubicBezTo>
                                      <a:cubicBezTo>
                                        <a:pt x="537746" y="99029"/>
                                        <a:pt x="541507" y="91507"/>
                                        <a:pt x="541507" y="91507"/>
                                      </a:cubicBezTo>
                                      <a:cubicBezTo>
                                        <a:pt x="545267" y="91507"/>
                                        <a:pt x="552788" y="87745"/>
                                        <a:pt x="556548" y="87745"/>
                                      </a:cubicBezTo>
                                      <a:cubicBezTo>
                                        <a:pt x="556548" y="87745"/>
                                        <a:pt x="564069" y="83984"/>
                                        <a:pt x="567830" y="87745"/>
                                      </a:cubicBezTo>
                                      <a:cubicBezTo>
                                        <a:pt x="571590" y="91507"/>
                                        <a:pt x="556548" y="95268"/>
                                        <a:pt x="560309" y="99029"/>
                                      </a:cubicBezTo>
                                      <a:cubicBezTo>
                                        <a:pt x="564069" y="102791"/>
                                        <a:pt x="567830" y="106552"/>
                                        <a:pt x="575351" y="102791"/>
                                      </a:cubicBezTo>
                                      <a:cubicBezTo>
                                        <a:pt x="582872" y="99029"/>
                                        <a:pt x="582872" y="99029"/>
                                        <a:pt x="586632" y="99029"/>
                                      </a:cubicBezTo>
                                      <a:cubicBezTo>
                                        <a:pt x="590393" y="102791"/>
                                        <a:pt x="586632" y="106552"/>
                                        <a:pt x="594153" y="106552"/>
                                      </a:cubicBezTo>
                                      <a:cubicBezTo>
                                        <a:pt x="597913" y="106552"/>
                                        <a:pt x="601674" y="106552"/>
                                        <a:pt x="601674" y="110314"/>
                                      </a:cubicBezTo>
                                      <a:cubicBezTo>
                                        <a:pt x="601674" y="114075"/>
                                        <a:pt x="594153" y="121598"/>
                                        <a:pt x="597913" y="121598"/>
                                      </a:cubicBezTo>
                                      <a:cubicBezTo>
                                        <a:pt x="605434" y="125359"/>
                                        <a:pt x="605434" y="114075"/>
                                        <a:pt x="612955" y="117836"/>
                                      </a:cubicBezTo>
                                      <a:cubicBezTo>
                                        <a:pt x="616716" y="117836"/>
                                        <a:pt x="631758" y="125359"/>
                                        <a:pt x="643039" y="125359"/>
                                      </a:cubicBezTo>
                                      <a:cubicBezTo>
                                        <a:pt x="650560" y="121598"/>
                                        <a:pt x="661841" y="106552"/>
                                        <a:pt x="665602" y="114075"/>
                                      </a:cubicBezTo>
                                      <a:cubicBezTo>
                                        <a:pt x="669362" y="117836"/>
                                        <a:pt x="673123" y="121598"/>
                                        <a:pt x="676883" y="125359"/>
                                      </a:cubicBezTo>
                                      <a:cubicBezTo>
                                        <a:pt x="680644" y="132882"/>
                                        <a:pt x="684404" y="132882"/>
                                        <a:pt x="688165" y="132882"/>
                                      </a:cubicBezTo>
                                      <a:cubicBezTo>
                                        <a:pt x="691925" y="136643"/>
                                        <a:pt x="695685" y="140405"/>
                                        <a:pt x="699446" y="144166"/>
                                      </a:cubicBezTo>
                                      <a:cubicBezTo>
                                        <a:pt x="703206" y="147928"/>
                                        <a:pt x="706967" y="147928"/>
                                        <a:pt x="710727" y="147928"/>
                                      </a:cubicBezTo>
                                      <a:cubicBezTo>
                                        <a:pt x="718248" y="147928"/>
                                        <a:pt x="714488" y="147928"/>
                                        <a:pt x="722009" y="147928"/>
                                      </a:cubicBezTo>
                                      <a:cubicBezTo>
                                        <a:pt x="729530" y="147928"/>
                                        <a:pt x="737051" y="147928"/>
                                        <a:pt x="729530" y="144166"/>
                                      </a:cubicBezTo>
                                      <a:cubicBezTo>
                                        <a:pt x="722009" y="140405"/>
                                        <a:pt x="722009" y="140405"/>
                                        <a:pt x="725769" y="132882"/>
                                      </a:cubicBezTo>
                                      <a:cubicBezTo>
                                        <a:pt x="733290" y="129121"/>
                                        <a:pt x="737051" y="125359"/>
                                        <a:pt x="740811" y="125359"/>
                                      </a:cubicBezTo>
                                      <a:cubicBezTo>
                                        <a:pt x="748332" y="129121"/>
                                        <a:pt x="748332" y="129121"/>
                                        <a:pt x="752092" y="129121"/>
                                      </a:cubicBezTo>
                                      <a:cubicBezTo>
                                        <a:pt x="755853" y="125359"/>
                                        <a:pt x="755853" y="125359"/>
                                        <a:pt x="759613" y="125359"/>
                                      </a:cubicBezTo>
                                      <a:cubicBezTo>
                                        <a:pt x="763374" y="125359"/>
                                        <a:pt x="767134" y="125359"/>
                                        <a:pt x="767134" y="121598"/>
                                      </a:cubicBezTo>
                                      <a:cubicBezTo>
                                        <a:pt x="767134" y="117836"/>
                                        <a:pt x="763374" y="121598"/>
                                        <a:pt x="763374" y="117836"/>
                                      </a:cubicBezTo>
                                      <a:cubicBezTo>
                                        <a:pt x="763374" y="114075"/>
                                        <a:pt x="763374" y="110314"/>
                                        <a:pt x="767134" y="110314"/>
                                      </a:cubicBezTo>
                                      <a:cubicBezTo>
                                        <a:pt x="774655" y="110314"/>
                                        <a:pt x="778416" y="110314"/>
                                        <a:pt x="782176" y="106552"/>
                                      </a:cubicBezTo>
                                      <a:cubicBezTo>
                                        <a:pt x="785937" y="102791"/>
                                        <a:pt x="797218" y="99029"/>
                                        <a:pt x="797218" y="95268"/>
                                      </a:cubicBezTo>
                                      <a:cubicBezTo>
                                        <a:pt x="797218" y="91507"/>
                                        <a:pt x="797218" y="87745"/>
                                        <a:pt x="800978" y="91507"/>
                                      </a:cubicBezTo>
                                      <a:cubicBezTo>
                                        <a:pt x="804739" y="91507"/>
                                        <a:pt x="804739" y="95268"/>
                                        <a:pt x="800978" y="99029"/>
                                      </a:cubicBezTo>
                                      <a:cubicBezTo>
                                        <a:pt x="793457" y="106552"/>
                                        <a:pt x="774655" y="117836"/>
                                        <a:pt x="782176" y="117836"/>
                                      </a:cubicBezTo>
                                      <a:cubicBezTo>
                                        <a:pt x="793457" y="117836"/>
                                        <a:pt x="804739" y="110314"/>
                                        <a:pt x="793457" y="117836"/>
                                      </a:cubicBezTo>
                                      <a:cubicBezTo>
                                        <a:pt x="778416" y="125359"/>
                                        <a:pt x="774655" y="132882"/>
                                        <a:pt x="774655" y="140405"/>
                                      </a:cubicBezTo>
                                      <a:cubicBezTo>
                                        <a:pt x="774655" y="144166"/>
                                        <a:pt x="778416" y="147928"/>
                                        <a:pt x="778416" y="147928"/>
                                      </a:cubicBezTo>
                                      <a:cubicBezTo>
                                        <a:pt x="778416" y="151689"/>
                                        <a:pt x="782176" y="151689"/>
                                        <a:pt x="785937" y="144166"/>
                                      </a:cubicBezTo>
                                      <a:cubicBezTo>
                                        <a:pt x="789697" y="140405"/>
                                        <a:pt x="793457" y="136643"/>
                                        <a:pt x="800978" y="132882"/>
                                      </a:cubicBezTo>
                                      <a:cubicBezTo>
                                        <a:pt x="804739" y="132882"/>
                                        <a:pt x="816020" y="121598"/>
                                        <a:pt x="812260" y="125359"/>
                                      </a:cubicBezTo>
                                      <a:cubicBezTo>
                                        <a:pt x="808499" y="132882"/>
                                        <a:pt x="800978" y="140405"/>
                                        <a:pt x="804739" y="144166"/>
                                      </a:cubicBezTo>
                                      <a:cubicBezTo>
                                        <a:pt x="808499" y="147928"/>
                                        <a:pt x="816020" y="144166"/>
                                        <a:pt x="816020" y="147928"/>
                                      </a:cubicBezTo>
                                      <a:cubicBezTo>
                                        <a:pt x="812260" y="151689"/>
                                        <a:pt x="804739" y="159212"/>
                                        <a:pt x="808499" y="159212"/>
                                      </a:cubicBezTo>
                                      <a:cubicBezTo>
                                        <a:pt x="812260" y="162973"/>
                                        <a:pt x="808499" y="170496"/>
                                        <a:pt x="812260" y="170496"/>
                                      </a:cubicBezTo>
                                      <a:cubicBezTo>
                                        <a:pt x="819781" y="170496"/>
                                        <a:pt x="827302" y="166735"/>
                                        <a:pt x="831062" y="170496"/>
                                      </a:cubicBezTo>
                                      <a:cubicBezTo>
                                        <a:pt x="834822" y="170496"/>
                                        <a:pt x="838583" y="170496"/>
                                        <a:pt x="842343" y="162973"/>
                                      </a:cubicBezTo>
                                      <a:cubicBezTo>
                                        <a:pt x="849864" y="159212"/>
                                        <a:pt x="853625" y="144166"/>
                                        <a:pt x="846104" y="140405"/>
                                      </a:cubicBezTo>
                                      <a:cubicBezTo>
                                        <a:pt x="842343" y="140405"/>
                                        <a:pt x="827302" y="140405"/>
                                        <a:pt x="834822" y="136643"/>
                                      </a:cubicBezTo>
                                      <a:cubicBezTo>
                                        <a:pt x="838583" y="132882"/>
                                        <a:pt x="838583" y="125359"/>
                                        <a:pt x="846104" y="125359"/>
                                      </a:cubicBezTo>
                                      <a:cubicBezTo>
                                        <a:pt x="849864" y="121598"/>
                                        <a:pt x="853625" y="114075"/>
                                        <a:pt x="857385" y="114075"/>
                                      </a:cubicBezTo>
                                      <a:cubicBezTo>
                                        <a:pt x="864906" y="114075"/>
                                        <a:pt x="868667" y="110314"/>
                                        <a:pt x="872427" y="110314"/>
                                      </a:cubicBezTo>
                                      <a:cubicBezTo>
                                        <a:pt x="876188" y="106552"/>
                                        <a:pt x="879948" y="99029"/>
                                        <a:pt x="879948" y="106552"/>
                                      </a:cubicBezTo>
                                      <a:cubicBezTo>
                                        <a:pt x="879948" y="110314"/>
                                        <a:pt x="868667" y="114075"/>
                                        <a:pt x="872427" y="117836"/>
                                      </a:cubicBezTo>
                                      <a:cubicBezTo>
                                        <a:pt x="872427" y="121598"/>
                                        <a:pt x="879948" y="125359"/>
                                        <a:pt x="879948" y="136643"/>
                                      </a:cubicBezTo>
                                      <a:cubicBezTo>
                                        <a:pt x="883708" y="144166"/>
                                        <a:pt x="883708" y="147928"/>
                                        <a:pt x="891229" y="147928"/>
                                      </a:cubicBezTo>
                                      <a:cubicBezTo>
                                        <a:pt x="894990" y="151689"/>
                                        <a:pt x="898750" y="144166"/>
                                        <a:pt x="894990" y="144166"/>
                                      </a:cubicBezTo>
                                      <a:cubicBezTo>
                                        <a:pt x="887469" y="140405"/>
                                        <a:pt x="891229" y="136643"/>
                                        <a:pt x="898750" y="136643"/>
                                      </a:cubicBezTo>
                                      <a:cubicBezTo>
                                        <a:pt x="906271" y="140405"/>
                                        <a:pt x="913792" y="144166"/>
                                        <a:pt x="917553" y="147928"/>
                                      </a:cubicBezTo>
                                      <a:cubicBezTo>
                                        <a:pt x="917553" y="151689"/>
                                        <a:pt x="925074" y="155450"/>
                                        <a:pt x="921313" y="159212"/>
                                      </a:cubicBezTo>
                                      <a:cubicBezTo>
                                        <a:pt x="917553" y="162973"/>
                                        <a:pt x="898750" y="181780"/>
                                        <a:pt x="902511" y="178019"/>
                                      </a:cubicBezTo>
                                      <a:cubicBezTo>
                                        <a:pt x="902511" y="174257"/>
                                        <a:pt x="898750" y="174257"/>
                                        <a:pt x="898750" y="174257"/>
                                      </a:cubicBezTo>
                                      <a:cubicBezTo>
                                        <a:pt x="894990" y="178019"/>
                                        <a:pt x="891229" y="189303"/>
                                        <a:pt x="891229" y="193064"/>
                                      </a:cubicBezTo>
                                      <a:cubicBezTo>
                                        <a:pt x="887469" y="196826"/>
                                        <a:pt x="887469" y="200587"/>
                                        <a:pt x="883708" y="200587"/>
                                      </a:cubicBezTo>
                                      <a:cubicBezTo>
                                        <a:pt x="879948" y="200587"/>
                                        <a:pt x="879948" y="204349"/>
                                        <a:pt x="879948" y="208110"/>
                                      </a:cubicBezTo>
                                      <a:cubicBezTo>
                                        <a:pt x="883708" y="211871"/>
                                        <a:pt x="879948" y="219394"/>
                                        <a:pt x="876188" y="211871"/>
                                      </a:cubicBezTo>
                                      <a:cubicBezTo>
                                        <a:pt x="876188" y="208110"/>
                                        <a:pt x="872427" y="208110"/>
                                        <a:pt x="872427" y="208110"/>
                                      </a:cubicBezTo>
                                      <a:cubicBezTo>
                                        <a:pt x="872427" y="211871"/>
                                        <a:pt x="868667" y="215633"/>
                                        <a:pt x="868667" y="211871"/>
                                      </a:cubicBezTo>
                                      <a:cubicBezTo>
                                        <a:pt x="864906" y="208110"/>
                                        <a:pt x="861146" y="211871"/>
                                        <a:pt x="864906" y="215633"/>
                                      </a:cubicBezTo>
                                      <a:cubicBezTo>
                                        <a:pt x="868667" y="219394"/>
                                        <a:pt x="868667" y="223156"/>
                                        <a:pt x="876188" y="226917"/>
                                      </a:cubicBezTo>
                                      <a:cubicBezTo>
                                        <a:pt x="879948" y="226917"/>
                                        <a:pt x="887469" y="230679"/>
                                        <a:pt x="887469" y="230679"/>
                                      </a:cubicBezTo>
                                      <a:cubicBezTo>
                                        <a:pt x="883708" y="234440"/>
                                        <a:pt x="883708" y="234440"/>
                                        <a:pt x="879948" y="234440"/>
                                      </a:cubicBezTo>
                                      <a:cubicBezTo>
                                        <a:pt x="876188" y="230679"/>
                                        <a:pt x="872427" y="230679"/>
                                        <a:pt x="868667" y="230679"/>
                                      </a:cubicBezTo>
                                      <a:cubicBezTo>
                                        <a:pt x="868667" y="234440"/>
                                        <a:pt x="864906" y="234440"/>
                                        <a:pt x="868667" y="238201"/>
                                      </a:cubicBezTo>
                                      <a:cubicBezTo>
                                        <a:pt x="872427" y="241963"/>
                                        <a:pt x="876188" y="245724"/>
                                        <a:pt x="872427" y="249485"/>
                                      </a:cubicBezTo>
                                      <a:cubicBezTo>
                                        <a:pt x="868667" y="253247"/>
                                        <a:pt x="864906" y="257008"/>
                                        <a:pt x="864906" y="260770"/>
                                      </a:cubicBezTo>
                                      <a:cubicBezTo>
                                        <a:pt x="864906" y="260770"/>
                                        <a:pt x="861146" y="264531"/>
                                        <a:pt x="857385" y="264531"/>
                                      </a:cubicBezTo>
                                      <a:cubicBezTo>
                                        <a:pt x="857385" y="264531"/>
                                        <a:pt x="853625" y="268293"/>
                                        <a:pt x="853625" y="268293"/>
                                      </a:cubicBezTo>
                                      <a:cubicBezTo>
                                        <a:pt x="849864" y="268293"/>
                                        <a:pt x="846104" y="268293"/>
                                        <a:pt x="849864" y="260770"/>
                                      </a:cubicBezTo>
                                      <a:cubicBezTo>
                                        <a:pt x="857385" y="257008"/>
                                        <a:pt x="853625" y="257008"/>
                                        <a:pt x="853625" y="249485"/>
                                      </a:cubicBezTo>
                                      <a:cubicBezTo>
                                        <a:pt x="853625" y="245724"/>
                                        <a:pt x="853625" y="238201"/>
                                        <a:pt x="849864" y="241963"/>
                                      </a:cubicBezTo>
                                      <a:cubicBezTo>
                                        <a:pt x="846104" y="241963"/>
                                        <a:pt x="849864" y="253247"/>
                                        <a:pt x="846104" y="253247"/>
                                      </a:cubicBezTo>
                                      <a:cubicBezTo>
                                        <a:pt x="838583" y="253247"/>
                                        <a:pt x="838583" y="249485"/>
                                        <a:pt x="838583" y="253247"/>
                                      </a:cubicBezTo>
                                      <a:cubicBezTo>
                                        <a:pt x="838583" y="257008"/>
                                        <a:pt x="834822" y="264531"/>
                                        <a:pt x="831062" y="260770"/>
                                      </a:cubicBezTo>
                                      <a:cubicBezTo>
                                        <a:pt x="827302" y="260770"/>
                                        <a:pt x="827302" y="249485"/>
                                        <a:pt x="823541" y="253247"/>
                                      </a:cubicBezTo>
                                      <a:cubicBezTo>
                                        <a:pt x="819781" y="257008"/>
                                        <a:pt x="819781" y="268293"/>
                                        <a:pt x="816020" y="268293"/>
                                      </a:cubicBezTo>
                                      <a:cubicBezTo>
                                        <a:pt x="816020" y="264531"/>
                                        <a:pt x="808499" y="257008"/>
                                        <a:pt x="808499" y="260770"/>
                                      </a:cubicBezTo>
                                      <a:cubicBezTo>
                                        <a:pt x="804739" y="268293"/>
                                        <a:pt x="804739" y="268293"/>
                                        <a:pt x="800978" y="268293"/>
                                      </a:cubicBezTo>
                                      <a:cubicBezTo>
                                        <a:pt x="797218" y="268293"/>
                                        <a:pt x="797218" y="272054"/>
                                        <a:pt x="797218" y="275815"/>
                                      </a:cubicBezTo>
                                      <a:cubicBezTo>
                                        <a:pt x="800978" y="279577"/>
                                        <a:pt x="804739" y="283338"/>
                                        <a:pt x="804739" y="287100"/>
                                      </a:cubicBezTo>
                                      <a:cubicBezTo>
                                        <a:pt x="800978" y="290861"/>
                                        <a:pt x="793457" y="283338"/>
                                        <a:pt x="793457" y="287100"/>
                                      </a:cubicBezTo>
                                      <a:cubicBezTo>
                                        <a:pt x="793457" y="294622"/>
                                        <a:pt x="789697" y="305907"/>
                                        <a:pt x="793457" y="309668"/>
                                      </a:cubicBezTo>
                                      <a:cubicBezTo>
                                        <a:pt x="797218" y="313429"/>
                                        <a:pt x="789697" y="320952"/>
                                        <a:pt x="797218" y="320952"/>
                                      </a:cubicBezTo>
                                      <a:cubicBezTo>
                                        <a:pt x="804739" y="324714"/>
                                        <a:pt x="804739" y="324714"/>
                                        <a:pt x="808499" y="320952"/>
                                      </a:cubicBezTo>
                                      <a:cubicBezTo>
                                        <a:pt x="812260" y="317191"/>
                                        <a:pt x="816020" y="313429"/>
                                        <a:pt x="812260" y="320952"/>
                                      </a:cubicBezTo>
                                      <a:cubicBezTo>
                                        <a:pt x="812260" y="328475"/>
                                        <a:pt x="808499" y="343521"/>
                                        <a:pt x="804739" y="347282"/>
                                      </a:cubicBezTo>
                                      <a:cubicBezTo>
                                        <a:pt x="800978" y="354805"/>
                                        <a:pt x="800978" y="354805"/>
                                        <a:pt x="797218" y="362328"/>
                                      </a:cubicBezTo>
                                      <a:cubicBezTo>
                                        <a:pt x="797218" y="369850"/>
                                        <a:pt x="797218" y="373612"/>
                                        <a:pt x="793457" y="377373"/>
                                      </a:cubicBezTo>
                                      <a:cubicBezTo>
                                        <a:pt x="785937" y="381135"/>
                                        <a:pt x="767134" y="403703"/>
                                        <a:pt x="763374" y="411226"/>
                                      </a:cubicBezTo>
                                      <a:cubicBezTo>
                                        <a:pt x="759613" y="418749"/>
                                        <a:pt x="752092" y="433794"/>
                                        <a:pt x="748332" y="437556"/>
                                      </a:cubicBezTo>
                                      <a:cubicBezTo>
                                        <a:pt x="740811" y="441317"/>
                                        <a:pt x="737051" y="437556"/>
                                        <a:pt x="737051" y="441317"/>
                                      </a:cubicBezTo>
                                      <a:cubicBezTo>
                                        <a:pt x="740811" y="448840"/>
                                        <a:pt x="744571" y="467647"/>
                                        <a:pt x="752092" y="471408"/>
                                      </a:cubicBezTo>
                                      <a:cubicBezTo>
                                        <a:pt x="759613" y="475170"/>
                                        <a:pt x="819781" y="512784"/>
                                        <a:pt x="827302" y="516545"/>
                                      </a:cubicBezTo>
                                      <a:cubicBezTo>
                                        <a:pt x="834822" y="520307"/>
                                        <a:pt x="838583" y="524068"/>
                                        <a:pt x="838583" y="531591"/>
                                      </a:cubicBezTo>
                                      <a:cubicBezTo>
                                        <a:pt x="842343" y="535352"/>
                                        <a:pt x="846104" y="546636"/>
                                        <a:pt x="853625" y="546636"/>
                                      </a:cubicBezTo>
                                      <a:cubicBezTo>
                                        <a:pt x="857385" y="550398"/>
                                        <a:pt x="868667" y="557921"/>
                                        <a:pt x="872427" y="557921"/>
                                      </a:cubicBezTo>
                                      <a:cubicBezTo>
                                        <a:pt x="876188" y="557921"/>
                                        <a:pt x="879948" y="557921"/>
                                        <a:pt x="883708" y="561682"/>
                                      </a:cubicBezTo>
                                      <a:cubicBezTo>
                                        <a:pt x="883708" y="561682"/>
                                        <a:pt x="891229" y="572966"/>
                                        <a:pt x="891229" y="576728"/>
                                      </a:cubicBezTo>
                                      <a:cubicBezTo>
                                        <a:pt x="894990" y="580489"/>
                                        <a:pt x="891229" y="584250"/>
                                        <a:pt x="894990" y="584250"/>
                                      </a:cubicBezTo>
                                      <a:cubicBezTo>
                                        <a:pt x="902511" y="580489"/>
                                        <a:pt x="906271" y="580489"/>
                                        <a:pt x="910032" y="580489"/>
                                      </a:cubicBezTo>
                                      <a:cubicBezTo>
                                        <a:pt x="913792" y="584250"/>
                                        <a:pt x="917553" y="588012"/>
                                        <a:pt x="917553" y="584250"/>
                                      </a:cubicBezTo>
                                      <a:cubicBezTo>
                                        <a:pt x="917553" y="576728"/>
                                        <a:pt x="917553" y="576728"/>
                                        <a:pt x="925074" y="580489"/>
                                      </a:cubicBezTo>
                                      <a:cubicBezTo>
                                        <a:pt x="928834" y="580489"/>
                                        <a:pt x="962678" y="603058"/>
                                        <a:pt x="970199" y="610580"/>
                                      </a:cubicBezTo>
                                      <a:cubicBezTo>
                                        <a:pt x="977720" y="614342"/>
                                        <a:pt x="996522" y="610580"/>
                                        <a:pt x="1004043" y="618103"/>
                                      </a:cubicBezTo>
                                      <a:cubicBezTo>
                                        <a:pt x="1015325" y="625626"/>
                                        <a:pt x="1026606" y="644433"/>
                                        <a:pt x="1037887" y="651956"/>
                                      </a:cubicBezTo>
                                      <a:cubicBezTo>
                                        <a:pt x="1041648" y="659479"/>
                                        <a:pt x="1049169" y="663240"/>
                                        <a:pt x="1060450" y="670763"/>
                                      </a:cubicBezTo>
                                      <a:cubicBezTo>
                                        <a:pt x="1060450" y="670763"/>
                                        <a:pt x="1060450" y="670763"/>
                                        <a:pt x="1011564" y="1859366"/>
                                      </a:cubicBezTo>
                                      <a:lnTo>
                                        <a:pt x="22563" y="1851843"/>
                                      </a:lnTo>
                                      <a:cubicBezTo>
                                        <a:pt x="11282" y="1212405"/>
                                        <a:pt x="0" y="561682"/>
                                        <a:pt x="0" y="456363"/>
                                      </a:cubicBezTo>
                                      <a:cubicBezTo>
                                        <a:pt x="7521" y="460124"/>
                                        <a:pt x="22563" y="467647"/>
                                        <a:pt x="22563" y="471408"/>
                                      </a:cubicBezTo>
                                      <a:cubicBezTo>
                                        <a:pt x="22563" y="478931"/>
                                        <a:pt x="18802" y="482693"/>
                                        <a:pt x="18802" y="486454"/>
                                      </a:cubicBezTo>
                                      <a:cubicBezTo>
                                        <a:pt x="22563" y="490215"/>
                                        <a:pt x="15042" y="497738"/>
                                        <a:pt x="18802" y="493977"/>
                                      </a:cubicBezTo>
                                      <a:cubicBezTo>
                                        <a:pt x="22563" y="493977"/>
                                        <a:pt x="26323" y="490215"/>
                                        <a:pt x="30084" y="486454"/>
                                      </a:cubicBezTo>
                                      <a:cubicBezTo>
                                        <a:pt x="30084" y="482693"/>
                                        <a:pt x="30084" y="471408"/>
                                        <a:pt x="26323" y="467647"/>
                                      </a:cubicBezTo>
                                      <a:cubicBezTo>
                                        <a:pt x="26323" y="460124"/>
                                        <a:pt x="22563" y="452601"/>
                                        <a:pt x="30084" y="452601"/>
                                      </a:cubicBezTo>
                                      <a:cubicBezTo>
                                        <a:pt x="33844" y="456363"/>
                                        <a:pt x="52647" y="463886"/>
                                        <a:pt x="56407" y="467647"/>
                                      </a:cubicBezTo>
                                      <a:cubicBezTo>
                                        <a:pt x="60168" y="475170"/>
                                        <a:pt x="63928" y="475170"/>
                                        <a:pt x="67688" y="478931"/>
                                      </a:cubicBezTo>
                                      <a:cubicBezTo>
                                        <a:pt x="67688" y="486454"/>
                                        <a:pt x="67688" y="486454"/>
                                        <a:pt x="71449" y="490215"/>
                                      </a:cubicBezTo>
                                      <a:cubicBezTo>
                                        <a:pt x="75209" y="490215"/>
                                        <a:pt x="86491" y="497738"/>
                                        <a:pt x="78970" y="486454"/>
                                      </a:cubicBezTo>
                                      <a:cubicBezTo>
                                        <a:pt x="71449" y="475170"/>
                                        <a:pt x="67688" y="467647"/>
                                        <a:pt x="71449" y="460124"/>
                                      </a:cubicBezTo>
                                      <a:cubicBezTo>
                                        <a:pt x="75209" y="456363"/>
                                        <a:pt x="71449" y="452601"/>
                                        <a:pt x="78970" y="456363"/>
                                      </a:cubicBezTo>
                                      <a:cubicBezTo>
                                        <a:pt x="90251" y="456363"/>
                                        <a:pt x="97772" y="456363"/>
                                        <a:pt x="105293" y="452601"/>
                                      </a:cubicBezTo>
                                      <a:cubicBezTo>
                                        <a:pt x="109053" y="452601"/>
                                        <a:pt x="116574" y="448840"/>
                                        <a:pt x="112814" y="445079"/>
                                      </a:cubicBezTo>
                                      <a:cubicBezTo>
                                        <a:pt x="112814" y="441317"/>
                                        <a:pt x="112814" y="441317"/>
                                        <a:pt x="105293" y="445079"/>
                                      </a:cubicBezTo>
                                      <a:cubicBezTo>
                                        <a:pt x="97772" y="448840"/>
                                        <a:pt x="86491" y="448840"/>
                                        <a:pt x="90251" y="448840"/>
                                      </a:cubicBezTo>
                                      <a:cubicBezTo>
                                        <a:pt x="90251" y="445079"/>
                                        <a:pt x="86491" y="445079"/>
                                        <a:pt x="82730" y="445079"/>
                                      </a:cubicBezTo>
                                      <a:cubicBezTo>
                                        <a:pt x="78970" y="445079"/>
                                        <a:pt x="75209" y="441317"/>
                                        <a:pt x="71449" y="437556"/>
                                      </a:cubicBezTo>
                                      <a:cubicBezTo>
                                        <a:pt x="71449" y="433794"/>
                                        <a:pt x="67688" y="426272"/>
                                        <a:pt x="71449" y="426272"/>
                                      </a:cubicBezTo>
                                      <a:cubicBezTo>
                                        <a:pt x="75209" y="426272"/>
                                        <a:pt x="78970" y="422510"/>
                                        <a:pt x="82730" y="422510"/>
                                      </a:cubicBezTo>
                                      <a:cubicBezTo>
                                        <a:pt x="90251" y="418749"/>
                                        <a:pt x="90251" y="418749"/>
                                        <a:pt x="78970" y="418749"/>
                                      </a:cubicBezTo>
                                      <a:cubicBezTo>
                                        <a:pt x="67688" y="422510"/>
                                        <a:pt x="56407" y="414987"/>
                                        <a:pt x="48886" y="411226"/>
                                      </a:cubicBezTo>
                                      <a:cubicBezTo>
                                        <a:pt x="41365" y="403703"/>
                                        <a:pt x="41365" y="403703"/>
                                        <a:pt x="45126" y="392419"/>
                                      </a:cubicBezTo>
                                      <a:cubicBezTo>
                                        <a:pt x="45126" y="384896"/>
                                        <a:pt x="48886" y="377373"/>
                                        <a:pt x="52647" y="373612"/>
                                      </a:cubicBezTo>
                                      <a:cubicBezTo>
                                        <a:pt x="56407" y="366089"/>
                                        <a:pt x="52647" y="354805"/>
                                        <a:pt x="60168" y="358566"/>
                                      </a:cubicBezTo>
                                      <a:cubicBezTo>
                                        <a:pt x="63928" y="362328"/>
                                        <a:pt x="67688" y="362328"/>
                                        <a:pt x="67688" y="358566"/>
                                      </a:cubicBezTo>
                                      <a:cubicBezTo>
                                        <a:pt x="71449" y="354805"/>
                                        <a:pt x="71449" y="354805"/>
                                        <a:pt x="71449" y="354805"/>
                                      </a:cubicBezTo>
                                      <a:cubicBezTo>
                                        <a:pt x="75209" y="358566"/>
                                        <a:pt x="82730" y="358566"/>
                                        <a:pt x="82730" y="351043"/>
                                      </a:cubicBezTo>
                                      <a:cubicBezTo>
                                        <a:pt x="86491" y="343521"/>
                                        <a:pt x="82730" y="332236"/>
                                        <a:pt x="90251" y="328475"/>
                                      </a:cubicBezTo>
                                      <a:cubicBezTo>
                                        <a:pt x="94012" y="328475"/>
                                        <a:pt x="94012" y="324714"/>
                                        <a:pt x="94012" y="317191"/>
                                      </a:cubicBezTo>
                                      <a:cubicBezTo>
                                        <a:pt x="94012" y="309668"/>
                                        <a:pt x="94012" y="298384"/>
                                        <a:pt x="97772" y="290861"/>
                                      </a:cubicBezTo>
                                      <a:cubicBezTo>
                                        <a:pt x="101533" y="287100"/>
                                        <a:pt x="101533" y="287100"/>
                                        <a:pt x="105293" y="290861"/>
                                      </a:cubicBezTo>
                                      <a:cubicBezTo>
                                        <a:pt x="105293" y="298384"/>
                                        <a:pt x="112814" y="298384"/>
                                        <a:pt x="120335" y="294622"/>
                                      </a:cubicBezTo>
                                      <a:cubicBezTo>
                                        <a:pt x="124095" y="290861"/>
                                        <a:pt x="127856" y="290861"/>
                                        <a:pt x="135377" y="287100"/>
                                      </a:cubicBezTo>
                                      <a:cubicBezTo>
                                        <a:pt x="139137" y="283338"/>
                                        <a:pt x="135377" y="279577"/>
                                        <a:pt x="142898" y="275815"/>
                                      </a:cubicBezTo>
                                      <a:cubicBezTo>
                                        <a:pt x="146658" y="275815"/>
                                        <a:pt x="154179" y="275815"/>
                                        <a:pt x="146658" y="268293"/>
                                      </a:cubicBezTo>
                                      <a:cubicBezTo>
                                        <a:pt x="139137" y="260770"/>
                                        <a:pt x="131616" y="257008"/>
                                        <a:pt x="131616" y="249485"/>
                                      </a:cubicBezTo>
                                      <a:cubicBezTo>
                                        <a:pt x="127856" y="241963"/>
                                        <a:pt x="127856" y="223156"/>
                                        <a:pt x="139137" y="223156"/>
                                      </a:cubicBezTo>
                                      <a:cubicBezTo>
                                        <a:pt x="146658" y="223156"/>
                                        <a:pt x="157939" y="226917"/>
                                        <a:pt x="157939" y="219394"/>
                                      </a:cubicBezTo>
                                      <a:cubicBezTo>
                                        <a:pt x="157939" y="208110"/>
                                        <a:pt x="154179" y="196826"/>
                                        <a:pt x="161700" y="193064"/>
                                      </a:cubicBezTo>
                                      <a:cubicBezTo>
                                        <a:pt x="169221" y="193064"/>
                                        <a:pt x="172981" y="189303"/>
                                        <a:pt x="176742" y="189303"/>
                                      </a:cubicBezTo>
                                      <a:cubicBezTo>
                                        <a:pt x="176742" y="189303"/>
                                        <a:pt x="176742" y="189303"/>
                                        <a:pt x="180502" y="193064"/>
                                      </a:cubicBezTo>
                                      <a:cubicBezTo>
                                        <a:pt x="184263" y="196826"/>
                                        <a:pt x="199305" y="200587"/>
                                        <a:pt x="191784" y="196826"/>
                                      </a:cubicBezTo>
                                      <a:cubicBezTo>
                                        <a:pt x="184263" y="193064"/>
                                        <a:pt x="184263" y="193064"/>
                                        <a:pt x="184263" y="189303"/>
                                      </a:cubicBezTo>
                                      <a:cubicBezTo>
                                        <a:pt x="184263" y="189303"/>
                                        <a:pt x="176742" y="185542"/>
                                        <a:pt x="180502" y="181780"/>
                                      </a:cubicBezTo>
                                      <a:cubicBezTo>
                                        <a:pt x="180502" y="178019"/>
                                        <a:pt x="184263" y="174257"/>
                                        <a:pt x="184263" y="170496"/>
                                      </a:cubicBezTo>
                                      <a:cubicBezTo>
                                        <a:pt x="184263" y="166735"/>
                                        <a:pt x="184263" y="162973"/>
                                        <a:pt x="188023" y="162973"/>
                                      </a:cubicBezTo>
                                      <a:cubicBezTo>
                                        <a:pt x="195544" y="162973"/>
                                        <a:pt x="206825" y="166735"/>
                                        <a:pt x="206825" y="170496"/>
                                      </a:cubicBezTo>
                                      <a:cubicBezTo>
                                        <a:pt x="206825" y="178019"/>
                                        <a:pt x="203065" y="181780"/>
                                        <a:pt x="206825" y="181780"/>
                                      </a:cubicBezTo>
                                      <a:cubicBezTo>
                                        <a:pt x="210586" y="185542"/>
                                        <a:pt x="210586" y="181780"/>
                                        <a:pt x="214346" y="185542"/>
                                      </a:cubicBezTo>
                                      <a:cubicBezTo>
                                        <a:pt x="218107" y="189303"/>
                                        <a:pt x="229388" y="193064"/>
                                        <a:pt x="221867" y="185542"/>
                                      </a:cubicBezTo>
                                      <a:cubicBezTo>
                                        <a:pt x="214346" y="178019"/>
                                        <a:pt x="214346" y="178019"/>
                                        <a:pt x="218107" y="178019"/>
                                      </a:cubicBezTo>
                                      <a:cubicBezTo>
                                        <a:pt x="221867" y="178019"/>
                                        <a:pt x="233149" y="181780"/>
                                        <a:pt x="225628" y="178019"/>
                                      </a:cubicBezTo>
                                      <a:cubicBezTo>
                                        <a:pt x="218107" y="170496"/>
                                        <a:pt x="210586" y="162973"/>
                                        <a:pt x="214346" y="159212"/>
                                      </a:cubicBezTo>
                                      <a:cubicBezTo>
                                        <a:pt x="218107" y="155450"/>
                                        <a:pt x="221867" y="159212"/>
                                        <a:pt x="225628" y="159212"/>
                                      </a:cubicBezTo>
                                      <a:cubicBezTo>
                                        <a:pt x="233149" y="159212"/>
                                        <a:pt x="236909" y="159212"/>
                                        <a:pt x="233149" y="155450"/>
                                      </a:cubicBezTo>
                                      <a:cubicBezTo>
                                        <a:pt x="233149" y="151689"/>
                                        <a:pt x="236909" y="147928"/>
                                        <a:pt x="233149" y="144166"/>
                                      </a:cubicBezTo>
                                      <a:cubicBezTo>
                                        <a:pt x="233149" y="140405"/>
                                        <a:pt x="229388" y="136643"/>
                                        <a:pt x="233149" y="136643"/>
                                      </a:cubicBezTo>
                                      <a:cubicBezTo>
                                        <a:pt x="236909" y="132882"/>
                                        <a:pt x="240670" y="136643"/>
                                        <a:pt x="244430" y="136643"/>
                                      </a:cubicBezTo>
                                      <a:cubicBezTo>
                                        <a:pt x="244430" y="140405"/>
                                        <a:pt x="251951" y="136643"/>
                                        <a:pt x="255711" y="140405"/>
                                      </a:cubicBezTo>
                                      <a:cubicBezTo>
                                        <a:pt x="255711" y="140405"/>
                                        <a:pt x="259472" y="140405"/>
                                        <a:pt x="259472" y="132882"/>
                                      </a:cubicBezTo>
                                      <a:cubicBezTo>
                                        <a:pt x="263232" y="125359"/>
                                        <a:pt x="263232" y="121598"/>
                                        <a:pt x="266993" y="129121"/>
                                      </a:cubicBezTo>
                                      <a:cubicBezTo>
                                        <a:pt x="266993" y="136643"/>
                                        <a:pt x="270753" y="147928"/>
                                        <a:pt x="285795" y="151689"/>
                                      </a:cubicBezTo>
                                      <a:cubicBezTo>
                                        <a:pt x="300837" y="155450"/>
                                        <a:pt x="315879" y="147928"/>
                                        <a:pt x="327160" y="147928"/>
                                      </a:cubicBezTo>
                                      <a:cubicBezTo>
                                        <a:pt x="334681" y="144166"/>
                                        <a:pt x="334681" y="144166"/>
                                        <a:pt x="338442" y="147928"/>
                                      </a:cubicBezTo>
                                      <a:cubicBezTo>
                                        <a:pt x="342202" y="147928"/>
                                        <a:pt x="349723" y="151689"/>
                                        <a:pt x="361004" y="147928"/>
                                      </a:cubicBezTo>
                                      <a:cubicBezTo>
                                        <a:pt x="368525" y="144166"/>
                                        <a:pt x="376046" y="132882"/>
                                        <a:pt x="376046" y="136643"/>
                                      </a:cubicBezTo>
                                      <a:cubicBezTo>
                                        <a:pt x="379807" y="140405"/>
                                        <a:pt x="376046" y="144166"/>
                                        <a:pt x="383567" y="140405"/>
                                      </a:cubicBezTo>
                                      <a:cubicBezTo>
                                        <a:pt x="391088" y="140405"/>
                                        <a:pt x="391088" y="144166"/>
                                        <a:pt x="391088" y="147928"/>
                                      </a:cubicBezTo>
                                      <a:cubicBezTo>
                                        <a:pt x="394849" y="151689"/>
                                        <a:pt x="387328" y="159212"/>
                                        <a:pt x="391088" y="159212"/>
                                      </a:cubicBezTo>
                                      <a:cubicBezTo>
                                        <a:pt x="398609" y="159212"/>
                                        <a:pt x="398609" y="151689"/>
                                        <a:pt x="394849" y="144166"/>
                                      </a:cubicBezTo>
                                      <a:cubicBezTo>
                                        <a:pt x="394849" y="140405"/>
                                        <a:pt x="394849" y="136643"/>
                                        <a:pt x="398609" y="136643"/>
                                      </a:cubicBezTo>
                                      <a:cubicBezTo>
                                        <a:pt x="402369" y="132882"/>
                                        <a:pt x="406130" y="125359"/>
                                        <a:pt x="413651" y="129121"/>
                                      </a:cubicBezTo>
                                      <a:cubicBezTo>
                                        <a:pt x="417411" y="129121"/>
                                        <a:pt x="421172" y="129121"/>
                                        <a:pt x="424932" y="129121"/>
                                      </a:cubicBezTo>
                                      <a:cubicBezTo>
                                        <a:pt x="432453" y="129121"/>
                                        <a:pt x="428693" y="129121"/>
                                        <a:pt x="424932" y="125359"/>
                                      </a:cubicBezTo>
                                      <a:cubicBezTo>
                                        <a:pt x="421172" y="121598"/>
                                        <a:pt x="417411" y="121598"/>
                                        <a:pt x="421172" y="114075"/>
                                      </a:cubicBezTo>
                                      <a:cubicBezTo>
                                        <a:pt x="421172" y="102791"/>
                                        <a:pt x="424932" y="99029"/>
                                        <a:pt x="421172" y="95268"/>
                                      </a:cubicBezTo>
                                      <a:cubicBezTo>
                                        <a:pt x="413651" y="91507"/>
                                        <a:pt x="417411" y="87745"/>
                                        <a:pt x="421172" y="83984"/>
                                      </a:cubicBezTo>
                                      <a:cubicBezTo>
                                        <a:pt x="424932" y="80222"/>
                                        <a:pt x="428693" y="76461"/>
                                        <a:pt x="421172" y="72700"/>
                                      </a:cubicBezTo>
                                      <a:cubicBezTo>
                                        <a:pt x="413651" y="68938"/>
                                        <a:pt x="406130" y="65177"/>
                                        <a:pt x="406130" y="61415"/>
                                      </a:cubicBezTo>
                                      <a:cubicBezTo>
                                        <a:pt x="406130" y="57654"/>
                                        <a:pt x="398609" y="50131"/>
                                        <a:pt x="383567" y="53893"/>
                                      </a:cubicBezTo>
                                      <a:cubicBezTo>
                                        <a:pt x="372286" y="53893"/>
                                        <a:pt x="361004" y="65177"/>
                                        <a:pt x="357244" y="61415"/>
                                      </a:cubicBezTo>
                                      <a:cubicBezTo>
                                        <a:pt x="353483" y="57654"/>
                                        <a:pt x="353483" y="50131"/>
                                        <a:pt x="349723" y="50131"/>
                                      </a:cubicBezTo>
                                      <a:cubicBezTo>
                                        <a:pt x="345963" y="50131"/>
                                        <a:pt x="342202" y="50131"/>
                                        <a:pt x="342202" y="46370"/>
                                      </a:cubicBezTo>
                                      <a:cubicBezTo>
                                        <a:pt x="342202" y="42608"/>
                                        <a:pt x="338442" y="42608"/>
                                        <a:pt x="338442" y="38847"/>
                                      </a:cubicBezTo>
                                      <a:cubicBezTo>
                                        <a:pt x="334681" y="38847"/>
                                        <a:pt x="327160" y="35086"/>
                                        <a:pt x="323400" y="35086"/>
                                      </a:cubicBezTo>
                                      <a:cubicBezTo>
                                        <a:pt x="319639" y="35086"/>
                                        <a:pt x="319639" y="31324"/>
                                        <a:pt x="327160" y="27563"/>
                                      </a:cubicBezTo>
                                      <a:cubicBezTo>
                                        <a:pt x="330921" y="27563"/>
                                        <a:pt x="327160" y="20040"/>
                                        <a:pt x="330921" y="23801"/>
                                      </a:cubicBezTo>
                                      <a:cubicBezTo>
                                        <a:pt x="334681" y="27563"/>
                                        <a:pt x="334681" y="20040"/>
                                        <a:pt x="338442" y="23801"/>
                                      </a:cubicBezTo>
                                      <a:cubicBezTo>
                                        <a:pt x="342202" y="27563"/>
                                        <a:pt x="342202" y="27563"/>
                                        <a:pt x="342202" y="23801"/>
                                      </a:cubicBezTo>
                                      <a:cubicBezTo>
                                        <a:pt x="345963" y="20040"/>
                                        <a:pt x="345963" y="16279"/>
                                        <a:pt x="349723" y="20040"/>
                                      </a:cubicBezTo>
                                      <a:cubicBezTo>
                                        <a:pt x="357244" y="23801"/>
                                        <a:pt x="361004" y="23801"/>
                                        <a:pt x="361004" y="27563"/>
                                      </a:cubicBezTo>
                                      <a:cubicBezTo>
                                        <a:pt x="361004" y="35086"/>
                                        <a:pt x="357244" y="35086"/>
                                        <a:pt x="361004" y="38847"/>
                                      </a:cubicBezTo>
                                      <a:cubicBezTo>
                                        <a:pt x="364765" y="42608"/>
                                        <a:pt x="368525" y="46370"/>
                                        <a:pt x="372286" y="42608"/>
                                      </a:cubicBezTo>
                                      <a:cubicBezTo>
                                        <a:pt x="372286" y="38847"/>
                                        <a:pt x="372286" y="38847"/>
                                        <a:pt x="368525" y="35086"/>
                                      </a:cubicBezTo>
                                      <a:cubicBezTo>
                                        <a:pt x="368525" y="31324"/>
                                        <a:pt x="372286" y="23801"/>
                                        <a:pt x="368525" y="23801"/>
                                      </a:cubicBezTo>
                                      <a:cubicBezTo>
                                        <a:pt x="368525" y="20040"/>
                                        <a:pt x="372286" y="16279"/>
                                        <a:pt x="376046" y="23801"/>
                                      </a:cubicBezTo>
                                      <a:cubicBezTo>
                                        <a:pt x="379807" y="31324"/>
                                        <a:pt x="379807" y="27563"/>
                                        <a:pt x="379807" y="23801"/>
                                      </a:cubicBezTo>
                                      <a:cubicBezTo>
                                        <a:pt x="379807" y="16279"/>
                                        <a:pt x="379807" y="16279"/>
                                        <a:pt x="383567" y="16279"/>
                                      </a:cubicBezTo>
                                      <a:close/>
                                      <a:moveTo>
                                        <a:pt x="894822" y="13104"/>
                                      </a:moveTo>
                                      <a:cubicBezTo>
                                        <a:pt x="898526" y="1991"/>
                                        <a:pt x="894822" y="24217"/>
                                        <a:pt x="887413" y="27921"/>
                                      </a:cubicBezTo>
                                      <a:cubicBezTo>
                                        <a:pt x="883709" y="35329"/>
                                        <a:pt x="880005" y="42738"/>
                                        <a:pt x="872597" y="50146"/>
                                      </a:cubicBezTo>
                                      <a:cubicBezTo>
                                        <a:pt x="865188" y="57554"/>
                                        <a:pt x="872597" y="42738"/>
                                        <a:pt x="872597" y="42738"/>
                                      </a:cubicBezTo>
                                      <a:cubicBezTo>
                                        <a:pt x="876301" y="35329"/>
                                        <a:pt x="887413" y="20512"/>
                                        <a:pt x="894822" y="13104"/>
                                      </a:cubicBezTo>
                                      <a:close/>
                                      <a:moveTo>
                                        <a:pt x="410369" y="1038"/>
                                      </a:moveTo>
                                      <a:cubicBezTo>
                                        <a:pt x="413941" y="-2772"/>
                                        <a:pt x="413941" y="4848"/>
                                        <a:pt x="417513" y="8658"/>
                                      </a:cubicBezTo>
                                      <a:cubicBezTo>
                                        <a:pt x="417513" y="16278"/>
                                        <a:pt x="417513" y="16278"/>
                                        <a:pt x="417513" y="27708"/>
                                      </a:cubicBezTo>
                                      <a:cubicBezTo>
                                        <a:pt x="417513" y="35328"/>
                                        <a:pt x="417513" y="35328"/>
                                        <a:pt x="413941" y="31518"/>
                                      </a:cubicBezTo>
                                      <a:cubicBezTo>
                                        <a:pt x="406797" y="27708"/>
                                        <a:pt x="403225" y="8658"/>
                                        <a:pt x="403225" y="8658"/>
                                      </a:cubicBezTo>
                                      <a:cubicBezTo>
                                        <a:pt x="403225" y="1038"/>
                                        <a:pt x="406797" y="4848"/>
                                        <a:pt x="410369" y="10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3" name="Freeform 153"/>
                              <wps:cNvSpPr>
                                <a:spLocks/>
                              </wps:cNvSpPr>
                              <wps:spPr bwMode="auto">
                                <a:xfrm>
                                  <a:off x="3200401" y="2982408"/>
                                  <a:ext cx="1063625" cy="755650"/>
                                </a:xfrm>
                                <a:custGeom>
                                  <a:avLst/>
                                  <a:gdLst>
                                    <a:gd name="connsiteX0" fmla="*/ 691923 w 1063625"/>
                                    <a:gd name="connsiteY0" fmla="*/ 696714 h 755650"/>
                                    <a:gd name="connsiteX1" fmla="*/ 703489 w 1063625"/>
                                    <a:gd name="connsiteY1" fmla="*/ 699029 h 755650"/>
                                    <a:gd name="connsiteX2" fmla="*/ 695778 w 1063625"/>
                                    <a:gd name="connsiteY2" fmla="*/ 702734 h 755650"/>
                                    <a:gd name="connsiteX3" fmla="*/ 691923 w 1063625"/>
                                    <a:gd name="connsiteY3" fmla="*/ 702734 h 755650"/>
                                    <a:gd name="connsiteX4" fmla="*/ 691923 w 1063625"/>
                                    <a:gd name="connsiteY4" fmla="*/ 696714 h 755650"/>
                                    <a:gd name="connsiteX5" fmla="*/ 543421 w 1063625"/>
                                    <a:gd name="connsiteY5" fmla="*/ 653653 h 755650"/>
                                    <a:gd name="connsiteX6" fmla="*/ 552847 w 1063625"/>
                                    <a:gd name="connsiteY6" fmla="*/ 654579 h 755650"/>
                                    <a:gd name="connsiteX7" fmla="*/ 556618 w 1063625"/>
                                    <a:gd name="connsiteY7" fmla="*/ 669396 h 755650"/>
                                    <a:gd name="connsiteX8" fmla="*/ 537766 w 1063625"/>
                                    <a:gd name="connsiteY8" fmla="*/ 665692 h 755650"/>
                                    <a:gd name="connsiteX9" fmla="*/ 533995 w 1063625"/>
                                    <a:gd name="connsiteY9" fmla="*/ 658283 h 755650"/>
                                    <a:gd name="connsiteX10" fmla="*/ 543421 w 1063625"/>
                                    <a:gd name="connsiteY10" fmla="*/ 653653 h 755650"/>
                                    <a:gd name="connsiteX11" fmla="*/ 552273 w 1063625"/>
                                    <a:gd name="connsiteY11" fmla="*/ 635635 h 755650"/>
                                    <a:gd name="connsiteX12" fmla="*/ 571676 w 1063625"/>
                                    <a:gd name="connsiteY12" fmla="*/ 643255 h 755650"/>
                                    <a:gd name="connsiteX13" fmla="*/ 552273 w 1063625"/>
                                    <a:gd name="connsiteY13" fmla="*/ 647065 h 755650"/>
                                    <a:gd name="connsiteX14" fmla="*/ 548393 w 1063625"/>
                                    <a:gd name="connsiteY14" fmla="*/ 639445 h 755650"/>
                                    <a:gd name="connsiteX15" fmla="*/ 552273 w 1063625"/>
                                    <a:gd name="connsiteY15" fmla="*/ 635635 h 755650"/>
                                    <a:gd name="connsiteX16" fmla="*/ 7517 w 1063625"/>
                                    <a:gd name="connsiteY16" fmla="*/ 0 h 755650"/>
                                    <a:gd name="connsiteX17" fmla="*/ 45101 w 1063625"/>
                                    <a:gd name="connsiteY17" fmla="*/ 7519 h 755650"/>
                                    <a:gd name="connsiteX18" fmla="*/ 86443 w 1063625"/>
                                    <a:gd name="connsiteY18" fmla="*/ 22557 h 755650"/>
                                    <a:gd name="connsiteX19" fmla="*/ 105235 w 1063625"/>
                                    <a:gd name="connsiteY19" fmla="*/ 78949 h 755650"/>
                                    <a:gd name="connsiteX20" fmla="*/ 127785 w 1063625"/>
                                    <a:gd name="connsiteY20" fmla="*/ 75189 h 755650"/>
                                    <a:gd name="connsiteX21" fmla="*/ 180403 w 1063625"/>
                                    <a:gd name="connsiteY21" fmla="*/ 86468 h 755650"/>
                                    <a:gd name="connsiteX22" fmla="*/ 191678 w 1063625"/>
                                    <a:gd name="connsiteY22" fmla="*/ 120303 h 755650"/>
                                    <a:gd name="connsiteX23" fmla="*/ 210470 w 1063625"/>
                                    <a:gd name="connsiteY23" fmla="*/ 157897 h 755650"/>
                                    <a:gd name="connsiteX24" fmla="*/ 259329 w 1063625"/>
                                    <a:gd name="connsiteY24" fmla="*/ 199251 h 755650"/>
                                    <a:gd name="connsiteX25" fmla="*/ 289396 w 1063625"/>
                                    <a:gd name="connsiteY25" fmla="*/ 244365 h 755650"/>
                                    <a:gd name="connsiteX26" fmla="*/ 326980 w 1063625"/>
                                    <a:gd name="connsiteY26" fmla="*/ 278200 h 755650"/>
                                    <a:gd name="connsiteX27" fmla="*/ 357047 w 1063625"/>
                                    <a:gd name="connsiteY27" fmla="*/ 255643 h 755650"/>
                                    <a:gd name="connsiteX28" fmla="*/ 420940 w 1063625"/>
                                    <a:gd name="connsiteY28" fmla="*/ 263162 h 755650"/>
                                    <a:gd name="connsiteX29" fmla="*/ 469799 w 1063625"/>
                                    <a:gd name="connsiteY29" fmla="*/ 285719 h 755650"/>
                                    <a:gd name="connsiteX30" fmla="*/ 518658 w 1063625"/>
                                    <a:gd name="connsiteY30" fmla="*/ 285719 h 755650"/>
                                    <a:gd name="connsiteX31" fmla="*/ 571276 w 1063625"/>
                                    <a:gd name="connsiteY31" fmla="*/ 300756 h 755650"/>
                                    <a:gd name="connsiteX32" fmla="*/ 657719 w 1063625"/>
                                    <a:gd name="connsiteY32" fmla="*/ 300756 h 755650"/>
                                    <a:gd name="connsiteX33" fmla="*/ 706578 w 1063625"/>
                                    <a:gd name="connsiteY33" fmla="*/ 357148 h 755650"/>
                                    <a:gd name="connsiteX34" fmla="*/ 747920 w 1063625"/>
                                    <a:gd name="connsiteY34" fmla="*/ 402262 h 755650"/>
                                    <a:gd name="connsiteX35" fmla="*/ 1063625 w 1063625"/>
                                    <a:gd name="connsiteY35" fmla="*/ 533842 h 755650"/>
                                    <a:gd name="connsiteX36" fmla="*/ 1026041 w 1063625"/>
                                    <a:gd name="connsiteY36" fmla="*/ 556399 h 755650"/>
                                    <a:gd name="connsiteX37" fmla="*/ 1007249 w 1063625"/>
                                    <a:gd name="connsiteY37" fmla="*/ 560159 h 755650"/>
                                    <a:gd name="connsiteX38" fmla="*/ 992216 w 1063625"/>
                                    <a:gd name="connsiteY38" fmla="*/ 556399 h 755650"/>
                                    <a:gd name="connsiteX39" fmla="*/ 943356 w 1063625"/>
                                    <a:gd name="connsiteY39" fmla="*/ 560159 h 755650"/>
                                    <a:gd name="connsiteX40" fmla="*/ 875705 w 1063625"/>
                                    <a:gd name="connsiteY40" fmla="*/ 567678 h 755650"/>
                                    <a:gd name="connsiteX41" fmla="*/ 800538 w 1063625"/>
                                    <a:gd name="connsiteY41" fmla="*/ 616550 h 755650"/>
                                    <a:gd name="connsiteX42" fmla="*/ 732887 w 1063625"/>
                                    <a:gd name="connsiteY42" fmla="*/ 684221 h 755650"/>
                                    <a:gd name="connsiteX43" fmla="*/ 729128 w 1063625"/>
                                    <a:gd name="connsiteY43" fmla="*/ 684221 h 755650"/>
                                    <a:gd name="connsiteX44" fmla="*/ 717853 w 1063625"/>
                                    <a:gd name="connsiteY44" fmla="*/ 684221 h 755650"/>
                                    <a:gd name="connsiteX45" fmla="*/ 706578 w 1063625"/>
                                    <a:gd name="connsiteY45" fmla="*/ 687980 h 755650"/>
                                    <a:gd name="connsiteX46" fmla="*/ 691544 w 1063625"/>
                                    <a:gd name="connsiteY46" fmla="*/ 691739 h 755650"/>
                                    <a:gd name="connsiteX47" fmla="*/ 676511 w 1063625"/>
                                    <a:gd name="connsiteY47" fmla="*/ 695499 h 755650"/>
                                    <a:gd name="connsiteX48" fmla="*/ 657719 w 1063625"/>
                                    <a:gd name="connsiteY48" fmla="*/ 691739 h 755650"/>
                                    <a:gd name="connsiteX49" fmla="*/ 657719 w 1063625"/>
                                    <a:gd name="connsiteY49" fmla="*/ 703018 h 755650"/>
                                    <a:gd name="connsiteX50" fmla="*/ 668994 w 1063625"/>
                                    <a:gd name="connsiteY50" fmla="*/ 718056 h 755650"/>
                                    <a:gd name="connsiteX51" fmla="*/ 676511 w 1063625"/>
                                    <a:gd name="connsiteY51" fmla="*/ 714296 h 755650"/>
                                    <a:gd name="connsiteX52" fmla="*/ 684027 w 1063625"/>
                                    <a:gd name="connsiteY52" fmla="*/ 706777 h 755650"/>
                                    <a:gd name="connsiteX53" fmla="*/ 687786 w 1063625"/>
                                    <a:gd name="connsiteY53" fmla="*/ 725575 h 755650"/>
                                    <a:gd name="connsiteX54" fmla="*/ 684027 w 1063625"/>
                                    <a:gd name="connsiteY54" fmla="*/ 736853 h 755650"/>
                                    <a:gd name="connsiteX55" fmla="*/ 680269 w 1063625"/>
                                    <a:gd name="connsiteY55" fmla="*/ 755650 h 755650"/>
                                    <a:gd name="connsiteX56" fmla="*/ 668994 w 1063625"/>
                                    <a:gd name="connsiteY56" fmla="*/ 748131 h 755650"/>
                                    <a:gd name="connsiteX57" fmla="*/ 661477 w 1063625"/>
                                    <a:gd name="connsiteY57" fmla="*/ 733093 h 755650"/>
                                    <a:gd name="connsiteX58" fmla="*/ 646444 w 1063625"/>
                                    <a:gd name="connsiteY58" fmla="*/ 714296 h 755650"/>
                                    <a:gd name="connsiteX59" fmla="*/ 635168 w 1063625"/>
                                    <a:gd name="connsiteY59" fmla="*/ 710537 h 755650"/>
                                    <a:gd name="connsiteX60" fmla="*/ 627652 w 1063625"/>
                                    <a:gd name="connsiteY60" fmla="*/ 718056 h 755650"/>
                                    <a:gd name="connsiteX61" fmla="*/ 612618 w 1063625"/>
                                    <a:gd name="connsiteY61" fmla="*/ 699258 h 755650"/>
                                    <a:gd name="connsiteX62" fmla="*/ 608860 w 1063625"/>
                                    <a:gd name="connsiteY62" fmla="*/ 687980 h 755650"/>
                                    <a:gd name="connsiteX63" fmla="*/ 608860 w 1063625"/>
                                    <a:gd name="connsiteY63" fmla="*/ 680461 h 755650"/>
                                    <a:gd name="connsiteX64" fmla="*/ 586309 w 1063625"/>
                                    <a:gd name="connsiteY64" fmla="*/ 684221 h 755650"/>
                                    <a:gd name="connsiteX65" fmla="*/ 571276 w 1063625"/>
                                    <a:gd name="connsiteY65" fmla="*/ 672942 h 755650"/>
                                    <a:gd name="connsiteX66" fmla="*/ 563759 w 1063625"/>
                                    <a:gd name="connsiteY66" fmla="*/ 665423 h 755650"/>
                                    <a:gd name="connsiteX67" fmla="*/ 567517 w 1063625"/>
                                    <a:gd name="connsiteY67" fmla="*/ 654145 h 755650"/>
                                    <a:gd name="connsiteX68" fmla="*/ 571276 w 1063625"/>
                                    <a:gd name="connsiteY68" fmla="*/ 650385 h 755650"/>
                                    <a:gd name="connsiteX69" fmla="*/ 578792 w 1063625"/>
                                    <a:gd name="connsiteY69" fmla="*/ 642867 h 755650"/>
                                    <a:gd name="connsiteX70" fmla="*/ 575034 w 1063625"/>
                                    <a:gd name="connsiteY70" fmla="*/ 631588 h 755650"/>
                                    <a:gd name="connsiteX71" fmla="*/ 567517 w 1063625"/>
                                    <a:gd name="connsiteY71" fmla="*/ 624069 h 755650"/>
                                    <a:gd name="connsiteX72" fmla="*/ 548725 w 1063625"/>
                                    <a:gd name="connsiteY72" fmla="*/ 624069 h 755650"/>
                                    <a:gd name="connsiteX73" fmla="*/ 541209 w 1063625"/>
                                    <a:gd name="connsiteY73" fmla="*/ 635348 h 755650"/>
                                    <a:gd name="connsiteX74" fmla="*/ 541209 w 1063625"/>
                                    <a:gd name="connsiteY74" fmla="*/ 646626 h 755650"/>
                                    <a:gd name="connsiteX75" fmla="*/ 522417 w 1063625"/>
                                    <a:gd name="connsiteY75" fmla="*/ 654145 h 755650"/>
                                    <a:gd name="connsiteX76" fmla="*/ 507383 w 1063625"/>
                                    <a:gd name="connsiteY76" fmla="*/ 661664 h 755650"/>
                                    <a:gd name="connsiteX77" fmla="*/ 488591 w 1063625"/>
                                    <a:gd name="connsiteY77" fmla="*/ 642867 h 755650"/>
                                    <a:gd name="connsiteX78" fmla="*/ 488591 w 1063625"/>
                                    <a:gd name="connsiteY78" fmla="*/ 639107 h 755650"/>
                                    <a:gd name="connsiteX79" fmla="*/ 511141 w 1063625"/>
                                    <a:gd name="connsiteY79" fmla="*/ 639107 h 755650"/>
                                    <a:gd name="connsiteX80" fmla="*/ 522417 w 1063625"/>
                                    <a:gd name="connsiteY80" fmla="*/ 624069 h 755650"/>
                                    <a:gd name="connsiteX81" fmla="*/ 526175 w 1063625"/>
                                    <a:gd name="connsiteY81" fmla="*/ 601513 h 755650"/>
                                    <a:gd name="connsiteX82" fmla="*/ 511141 w 1063625"/>
                                    <a:gd name="connsiteY82" fmla="*/ 578956 h 755650"/>
                                    <a:gd name="connsiteX83" fmla="*/ 503625 w 1063625"/>
                                    <a:gd name="connsiteY83" fmla="*/ 571437 h 755650"/>
                                    <a:gd name="connsiteX84" fmla="*/ 492349 w 1063625"/>
                                    <a:gd name="connsiteY84" fmla="*/ 578956 h 755650"/>
                                    <a:gd name="connsiteX85" fmla="*/ 477316 w 1063625"/>
                                    <a:gd name="connsiteY85" fmla="*/ 590234 h 755650"/>
                                    <a:gd name="connsiteX86" fmla="*/ 466041 w 1063625"/>
                                    <a:gd name="connsiteY86" fmla="*/ 597753 h 755650"/>
                                    <a:gd name="connsiteX87" fmla="*/ 458524 w 1063625"/>
                                    <a:gd name="connsiteY87" fmla="*/ 601513 h 755650"/>
                                    <a:gd name="connsiteX88" fmla="*/ 451007 w 1063625"/>
                                    <a:gd name="connsiteY88" fmla="*/ 609031 h 755650"/>
                                    <a:gd name="connsiteX89" fmla="*/ 466041 w 1063625"/>
                                    <a:gd name="connsiteY89" fmla="*/ 612791 h 755650"/>
                                    <a:gd name="connsiteX90" fmla="*/ 484833 w 1063625"/>
                                    <a:gd name="connsiteY90" fmla="*/ 609031 h 755650"/>
                                    <a:gd name="connsiteX91" fmla="*/ 473557 w 1063625"/>
                                    <a:gd name="connsiteY91" fmla="*/ 631588 h 755650"/>
                                    <a:gd name="connsiteX92" fmla="*/ 466041 w 1063625"/>
                                    <a:gd name="connsiteY92" fmla="*/ 631588 h 755650"/>
                                    <a:gd name="connsiteX93" fmla="*/ 451007 w 1063625"/>
                                    <a:gd name="connsiteY93" fmla="*/ 631588 h 755650"/>
                                    <a:gd name="connsiteX94" fmla="*/ 409665 w 1063625"/>
                                    <a:gd name="connsiteY94" fmla="*/ 657904 h 755650"/>
                                    <a:gd name="connsiteX95" fmla="*/ 402148 w 1063625"/>
                                    <a:gd name="connsiteY95" fmla="*/ 669183 h 755650"/>
                                    <a:gd name="connsiteX96" fmla="*/ 390873 w 1063625"/>
                                    <a:gd name="connsiteY96" fmla="*/ 676702 h 755650"/>
                                    <a:gd name="connsiteX97" fmla="*/ 375839 w 1063625"/>
                                    <a:gd name="connsiteY97" fmla="*/ 691739 h 755650"/>
                                    <a:gd name="connsiteX98" fmla="*/ 357047 w 1063625"/>
                                    <a:gd name="connsiteY98" fmla="*/ 706777 h 755650"/>
                                    <a:gd name="connsiteX99" fmla="*/ 342014 w 1063625"/>
                                    <a:gd name="connsiteY99" fmla="*/ 710537 h 755650"/>
                                    <a:gd name="connsiteX100" fmla="*/ 315705 w 1063625"/>
                                    <a:gd name="connsiteY100" fmla="*/ 699258 h 755650"/>
                                    <a:gd name="connsiteX101" fmla="*/ 300671 w 1063625"/>
                                    <a:gd name="connsiteY101" fmla="*/ 691739 h 755650"/>
                                    <a:gd name="connsiteX102" fmla="*/ 293155 w 1063625"/>
                                    <a:gd name="connsiteY102" fmla="*/ 684221 h 755650"/>
                                    <a:gd name="connsiteX103" fmla="*/ 236779 w 1063625"/>
                                    <a:gd name="connsiteY103" fmla="*/ 650385 h 755650"/>
                                    <a:gd name="connsiteX104" fmla="*/ 214228 w 1063625"/>
                                    <a:gd name="connsiteY104" fmla="*/ 642867 h 755650"/>
                                    <a:gd name="connsiteX105" fmla="*/ 202953 w 1063625"/>
                                    <a:gd name="connsiteY105" fmla="*/ 642867 h 755650"/>
                                    <a:gd name="connsiteX106" fmla="*/ 187920 w 1063625"/>
                                    <a:gd name="connsiteY106" fmla="*/ 646626 h 755650"/>
                                    <a:gd name="connsiteX107" fmla="*/ 154094 w 1063625"/>
                                    <a:gd name="connsiteY107" fmla="*/ 631588 h 755650"/>
                                    <a:gd name="connsiteX108" fmla="*/ 127785 w 1063625"/>
                                    <a:gd name="connsiteY108" fmla="*/ 631588 h 755650"/>
                                    <a:gd name="connsiteX109" fmla="*/ 127785 w 1063625"/>
                                    <a:gd name="connsiteY109" fmla="*/ 642867 h 755650"/>
                                    <a:gd name="connsiteX110" fmla="*/ 116510 w 1063625"/>
                                    <a:gd name="connsiteY110" fmla="*/ 650385 h 755650"/>
                                    <a:gd name="connsiteX111" fmla="*/ 108993 w 1063625"/>
                                    <a:gd name="connsiteY111" fmla="*/ 642867 h 755650"/>
                                    <a:gd name="connsiteX112" fmla="*/ 97718 w 1063625"/>
                                    <a:gd name="connsiteY112" fmla="*/ 642867 h 755650"/>
                                    <a:gd name="connsiteX113" fmla="*/ 93960 w 1063625"/>
                                    <a:gd name="connsiteY113" fmla="*/ 627829 h 755650"/>
                                    <a:gd name="connsiteX114" fmla="*/ 48859 w 1063625"/>
                                    <a:gd name="connsiteY114" fmla="*/ 597753 h 755650"/>
                                    <a:gd name="connsiteX115" fmla="*/ 0 w 1063625"/>
                                    <a:gd name="connsiteY115" fmla="*/ 582715 h 755650"/>
                                    <a:gd name="connsiteX116" fmla="*/ 7517 w 1063625"/>
                                    <a:gd name="connsiteY116" fmla="*/ 0 h 75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1063625" h="755650">
                                      <a:moveTo>
                                        <a:pt x="691923" y="696714"/>
                                      </a:moveTo>
                                      <a:cubicBezTo>
                                        <a:pt x="694814" y="696251"/>
                                        <a:pt x="699634" y="697177"/>
                                        <a:pt x="703489" y="699029"/>
                                      </a:cubicBezTo>
                                      <a:cubicBezTo>
                                        <a:pt x="711200" y="699029"/>
                                        <a:pt x="699634" y="702734"/>
                                        <a:pt x="695778" y="702734"/>
                                      </a:cubicBezTo>
                                      <a:cubicBezTo>
                                        <a:pt x="691923" y="706438"/>
                                        <a:pt x="691923" y="702734"/>
                                        <a:pt x="691923" y="702734"/>
                                      </a:cubicBezTo>
                                      <a:cubicBezTo>
                                        <a:pt x="688068" y="699030"/>
                                        <a:pt x="689031" y="697177"/>
                                        <a:pt x="691923" y="696714"/>
                                      </a:cubicBezTo>
                                      <a:close/>
                                      <a:moveTo>
                                        <a:pt x="543421" y="653653"/>
                                      </a:moveTo>
                                      <a:cubicBezTo>
                                        <a:pt x="546249" y="652727"/>
                                        <a:pt x="549077" y="652727"/>
                                        <a:pt x="552847" y="654579"/>
                                      </a:cubicBezTo>
                                      <a:cubicBezTo>
                                        <a:pt x="556618" y="661988"/>
                                        <a:pt x="560388" y="673100"/>
                                        <a:pt x="556618" y="669396"/>
                                      </a:cubicBezTo>
                                      <a:cubicBezTo>
                                        <a:pt x="552847" y="665692"/>
                                        <a:pt x="541536" y="661988"/>
                                        <a:pt x="537766" y="665692"/>
                                      </a:cubicBezTo>
                                      <a:cubicBezTo>
                                        <a:pt x="537766" y="665692"/>
                                        <a:pt x="530225" y="665692"/>
                                        <a:pt x="533995" y="658283"/>
                                      </a:cubicBezTo>
                                      <a:cubicBezTo>
                                        <a:pt x="537766" y="656431"/>
                                        <a:pt x="540594" y="654579"/>
                                        <a:pt x="543421" y="653653"/>
                                      </a:cubicBezTo>
                                      <a:close/>
                                      <a:moveTo>
                                        <a:pt x="552273" y="635635"/>
                                      </a:moveTo>
                                      <a:cubicBezTo>
                                        <a:pt x="560034" y="635635"/>
                                        <a:pt x="579437" y="639445"/>
                                        <a:pt x="571676" y="643255"/>
                                      </a:cubicBezTo>
                                      <a:cubicBezTo>
                                        <a:pt x="563915" y="643255"/>
                                        <a:pt x="560034" y="650875"/>
                                        <a:pt x="552273" y="647065"/>
                                      </a:cubicBezTo>
                                      <a:cubicBezTo>
                                        <a:pt x="548393" y="647065"/>
                                        <a:pt x="544512" y="639445"/>
                                        <a:pt x="548393" y="639445"/>
                                      </a:cubicBezTo>
                                      <a:cubicBezTo>
                                        <a:pt x="548393" y="639445"/>
                                        <a:pt x="548393" y="631825"/>
                                        <a:pt x="552273" y="635635"/>
                                      </a:cubicBezTo>
                                      <a:close/>
                                      <a:moveTo>
                                        <a:pt x="7517" y="0"/>
                                      </a:moveTo>
                                      <a:cubicBezTo>
                                        <a:pt x="22550" y="3760"/>
                                        <a:pt x="41342" y="3760"/>
                                        <a:pt x="45101" y="7519"/>
                                      </a:cubicBezTo>
                                      <a:cubicBezTo>
                                        <a:pt x="52618" y="11278"/>
                                        <a:pt x="71410" y="15038"/>
                                        <a:pt x="86443" y="22557"/>
                                      </a:cubicBezTo>
                                      <a:cubicBezTo>
                                        <a:pt x="101477" y="30076"/>
                                        <a:pt x="101477" y="60151"/>
                                        <a:pt x="105235" y="78949"/>
                                      </a:cubicBezTo>
                                      <a:cubicBezTo>
                                        <a:pt x="105235" y="93986"/>
                                        <a:pt x="124027" y="86468"/>
                                        <a:pt x="127785" y="75189"/>
                                      </a:cubicBezTo>
                                      <a:cubicBezTo>
                                        <a:pt x="135302" y="63911"/>
                                        <a:pt x="165369" y="82708"/>
                                        <a:pt x="180403" y="86468"/>
                                      </a:cubicBezTo>
                                      <a:cubicBezTo>
                                        <a:pt x="191678" y="90227"/>
                                        <a:pt x="195436" y="105265"/>
                                        <a:pt x="191678" y="120303"/>
                                      </a:cubicBezTo>
                                      <a:cubicBezTo>
                                        <a:pt x="191678" y="135340"/>
                                        <a:pt x="206712" y="146619"/>
                                        <a:pt x="210470" y="157897"/>
                                      </a:cubicBezTo>
                                      <a:cubicBezTo>
                                        <a:pt x="214228" y="172935"/>
                                        <a:pt x="236779" y="187973"/>
                                        <a:pt x="259329" y="199251"/>
                                      </a:cubicBezTo>
                                      <a:cubicBezTo>
                                        <a:pt x="281879" y="214289"/>
                                        <a:pt x="281879" y="229327"/>
                                        <a:pt x="289396" y="244365"/>
                                      </a:cubicBezTo>
                                      <a:cubicBezTo>
                                        <a:pt x="300671" y="255643"/>
                                        <a:pt x="311947" y="274440"/>
                                        <a:pt x="326980" y="278200"/>
                                      </a:cubicBezTo>
                                      <a:cubicBezTo>
                                        <a:pt x="338255" y="285719"/>
                                        <a:pt x="353289" y="266921"/>
                                        <a:pt x="357047" y="255643"/>
                                      </a:cubicBezTo>
                                      <a:cubicBezTo>
                                        <a:pt x="360806" y="244365"/>
                                        <a:pt x="405906" y="263162"/>
                                        <a:pt x="420940" y="263162"/>
                                      </a:cubicBezTo>
                                      <a:cubicBezTo>
                                        <a:pt x="432215" y="263162"/>
                                        <a:pt x="454766" y="278200"/>
                                        <a:pt x="469799" y="285719"/>
                                      </a:cubicBezTo>
                                      <a:cubicBezTo>
                                        <a:pt x="484833" y="289478"/>
                                        <a:pt x="503625" y="281959"/>
                                        <a:pt x="518658" y="285719"/>
                                      </a:cubicBezTo>
                                      <a:cubicBezTo>
                                        <a:pt x="537450" y="285719"/>
                                        <a:pt x="548725" y="304516"/>
                                        <a:pt x="571276" y="300756"/>
                                      </a:cubicBezTo>
                                      <a:cubicBezTo>
                                        <a:pt x="593826" y="296997"/>
                                        <a:pt x="638927" y="296997"/>
                                        <a:pt x="657719" y="300756"/>
                                      </a:cubicBezTo>
                                      <a:cubicBezTo>
                                        <a:pt x="680269" y="300756"/>
                                        <a:pt x="699061" y="330832"/>
                                        <a:pt x="706578" y="357148"/>
                                      </a:cubicBezTo>
                                      <a:cubicBezTo>
                                        <a:pt x="717853" y="383464"/>
                                        <a:pt x="747920" y="402262"/>
                                        <a:pt x="747920" y="402262"/>
                                      </a:cubicBezTo>
                                      <a:cubicBezTo>
                                        <a:pt x="747920" y="402262"/>
                                        <a:pt x="747920" y="402262"/>
                                        <a:pt x="1063625" y="533842"/>
                                      </a:cubicBezTo>
                                      <a:cubicBezTo>
                                        <a:pt x="1059867" y="537602"/>
                                        <a:pt x="1037316" y="556399"/>
                                        <a:pt x="1026041" y="556399"/>
                                      </a:cubicBezTo>
                                      <a:cubicBezTo>
                                        <a:pt x="1018524" y="560159"/>
                                        <a:pt x="1011008" y="560159"/>
                                        <a:pt x="1007249" y="560159"/>
                                      </a:cubicBezTo>
                                      <a:cubicBezTo>
                                        <a:pt x="1003491" y="556399"/>
                                        <a:pt x="999732" y="556399"/>
                                        <a:pt x="992216" y="556399"/>
                                      </a:cubicBezTo>
                                      <a:cubicBezTo>
                                        <a:pt x="980940" y="556399"/>
                                        <a:pt x="950873" y="563918"/>
                                        <a:pt x="943356" y="560159"/>
                                      </a:cubicBezTo>
                                      <a:cubicBezTo>
                                        <a:pt x="932081" y="560159"/>
                                        <a:pt x="894497" y="560159"/>
                                        <a:pt x="875705" y="567678"/>
                                      </a:cubicBezTo>
                                      <a:cubicBezTo>
                                        <a:pt x="853155" y="575196"/>
                                        <a:pt x="815571" y="597753"/>
                                        <a:pt x="800538" y="616550"/>
                                      </a:cubicBezTo>
                                      <a:cubicBezTo>
                                        <a:pt x="781746" y="631588"/>
                                        <a:pt x="732887" y="684221"/>
                                        <a:pt x="732887" y="684221"/>
                                      </a:cubicBezTo>
                                      <a:cubicBezTo>
                                        <a:pt x="732887" y="684221"/>
                                        <a:pt x="732887" y="687980"/>
                                        <a:pt x="729128" y="684221"/>
                                      </a:cubicBezTo>
                                      <a:cubicBezTo>
                                        <a:pt x="725370" y="684221"/>
                                        <a:pt x="721611" y="684221"/>
                                        <a:pt x="717853" y="684221"/>
                                      </a:cubicBezTo>
                                      <a:cubicBezTo>
                                        <a:pt x="714095" y="687980"/>
                                        <a:pt x="710336" y="687980"/>
                                        <a:pt x="706578" y="687980"/>
                                      </a:cubicBezTo>
                                      <a:cubicBezTo>
                                        <a:pt x="702819" y="687980"/>
                                        <a:pt x="695303" y="691739"/>
                                        <a:pt x="691544" y="691739"/>
                                      </a:cubicBezTo>
                                      <a:cubicBezTo>
                                        <a:pt x="687786" y="691739"/>
                                        <a:pt x="680269" y="695499"/>
                                        <a:pt x="676511" y="695499"/>
                                      </a:cubicBezTo>
                                      <a:cubicBezTo>
                                        <a:pt x="668994" y="695499"/>
                                        <a:pt x="661477" y="691739"/>
                                        <a:pt x="657719" y="691739"/>
                                      </a:cubicBezTo>
                                      <a:cubicBezTo>
                                        <a:pt x="653960" y="695499"/>
                                        <a:pt x="653960" y="699258"/>
                                        <a:pt x="657719" y="703018"/>
                                      </a:cubicBezTo>
                                      <a:cubicBezTo>
                                        <a:pt x="661477" y="710537"/>
                                        <a:pt x="665236" y="721815"/>
                                        <a:pt x="668994" y="718056"/>
                                      </a:cubicBezTo>
                                      <a:cubicBezTo>
                                        <a:pt x="672752" y="718056"/>
                                        <a:pt x="672752" y="714296"/>
                                        <a:pt x="676511" y="714296"/>
                                      </a:cubicBezTo>
                                      <a:cubicBezTo>
                                        <a:pt x="680269" y="714296"/>
                                        <a:pt x="680269" y="703018"/>
                                        <a:pt x="684027" y="706777"/>
                                      </a:cubicBezTo>
                                      <a:cubicBezTo>
                                        <a:pt x="684027" y="710537"/>
                                        <a:pt x="687786" y="718056"/>
                                        <a:pt x="687786" y="725575"/>
                                      </a:cubicBezTo>
                                      <a:cubicBezTo>
                                        <a:pt x="684027" y="729334"/>
                                        <a:pt x="684027" y="733093"/>
                                        <a:pt x="684027" y="736853"/>
                                      </a:cubicBezTo>
                                      <a:cubicBezTo>
                                        <a:pt x="687786" y="736853"/>
                                        <a:pt x="687786" y="755650"/>
                                        <a:pt x="680269" y="755650"/>
                                      </a:cubicBezTo>
                                      <a:cubicBezTo>
                                        <a:pt x="676511" y="755650"/>
                                        <a:pt x="672752" y="755650"/>
                                        <a:pt x="668994" y="748131"/>
                                      </a:cubicBezTo>
                                      <a:cubicBezTo>
                                        <a:pt x="668994" y="740612"/>
                                        <a:pt x="665236" y="736853"/>
                                        <a:pt x="661477" y="733093"/>
                                      </a:cubicBezTo>
                                      <a:cubicBezTo>
                                        <a:pt x="657719" y="725575"/>
                                        <a:pt x="657719" y="718056"/>
                                        <a:pt x="646444" y="714296"/>
                                      </a:cubicBezTo>
                                      <a:cubicBezTo>
                                        <a:pt x="638927" y="706777"/>
                                        <a:pt x="635168" y="706777"/>
                                        <a:pt x="635168" y="710537"/>
                                      </a:cubicBezTo>
                                      <a:cubicBezTo>
                                        <a:pt x="635168" y="714296"/>
                                        <a:pt x="631410" y="725575"/>
                                        <a:pt x="627652" y="718056"/>
                                      </a:cubicBezTo>
                                      <a:cubicBezTo>
                                        <a:pt x="620135" y="714296"/>
                                        <a:pt x="612618" y="703018"/>
                                        <a:pt x="612618" y="699258"/>
                                      </a:cubicBezTo>
                                      <a:cubicBezTo>
                                        <a:pt x="612618" y="695499"/>
                                        <a:pt x="605101" y="687980"/>
                                        <a:pt x="608860" y="687980"/>
                                      </a:cubicBezTo>
                                      <a:cubicBezTo>
                                        <a:pt x="612618" y="687980"/>
                                        <a:pt x="608860" y="684221"/>
                                        <a:pt x="608860" y="680461"/>
                                      </a:cubicBezTo>
                                      <a:cubicBezTo>
                                        <a:pt x="605101" y="680461"/>
                                        <a:pt x="590068" y="687980"/>
                                        <a:pt x="586309" y="684221"/>
                                      </a:cubicBezTo>
                                      <a:cubicBezTo>
                                        <a:pt x="582551" y="680461"/>
                                        <a:pt x="575034" y="672942"/>
                                        <a:pt x="571276" y="672942"/>
                                      </a:cubicBezTo>
                                      <a:cubicBezTo>
                                        <a:pt x="563759" y="669183"/>
                                        <a:pt x="560001" y="669183"/>
                                        <a:pt x="563759" y="665423"/>
                                      </a:cubicBezTo>
                                      <a:cubicBezTo>
                                        <a:pt x="563759" y="661664"/>
                                        <a:pt x="567517" y="657904"/>
                                        <a:pt x="567517" y="654145"/>
                                      </a:cubicBezTo>
                                      <a:cubicBezTo>
                                        <a:pt x="567517" y="650385"/>
                                        <a:pt x="571276" y="650385"/>
                                        <a:pt x="571276" y="650385"/>
                                      </a:cubicBezTo>
                                      <a:cubicBezTo>
                                        <a:pt x="571276" y="650385"/>
                                        <a:pt x="582551" y="646626"/>
                                        <a:pt x="578792" y="642867"/>
                                      </a:cubicBezTo>
                                      <a:cubicBezTo>
                                        <a:pt x="575034" y="635348"/>
                                        <a:pt x="575034" y="635348"/>
                                        <a:pt x="575034" y="631588"/>
                                      </a:cubicBezTo>
                                      <a:cubicBezTo>
                                        <a:pt x="571276" y="627829"/>
                                        <a:pt x="575034" y="624069"/>
                                        <a:pt x="567517" y="624069"/>
                                      </a:cubicBezTo>
                                      <a:cubicBezTo>
                                        <a:pt x="560001" y="624069"/>
                                        <a:pt x="548725" y="620310"/>
                                        <a:pt x="548725" y="624069"/>
                                      </a:cubicBezTo>
                                      <a:cubicBezTo>
                                        <a:pt x="544967" y="627829"/>
                                        <a:pt x="541209" y="635348"/>
                                        <a:pt x="541209" y="635348"/>
                                      </a:cubicBezTo>
                                      <a:cubicBezTo>
                                        <a:pt x="541209" y="639107"/>
                                        <a:pt x="544967" y="646626"/>
                                        <a:pt x="541209" y="646626"/>
                                      </a:cubicBezTo>
                                      <a:cubicBezTo>
                                        <a:pt x="533692" y="646626"/>
                                        <a:pt x="526175" y="650385"/>
                                        <a:pt x="522417" y="654145"/>
                                      </a:cubicBezTo>
                                      <a:cubicBezTo>
                                        <a:pt x="518658" y="657904"/>
                                        <a:pt x="514900" y="661664"/>
                                        <a:pt x="507383" y="661664"/>
                                      </a:cubicBezTo>
                                      <a:cubicBezTo>
                                        <a:pt x="499866" y="657904"/>
                                        <a:pt x="492349" y="646626"/>
                                        <a:pt x="488591" y="642867"/>
                                      </a:cubicBezTo>
                                      <a:cubicBezTo>
                                        <a:pt x="484833" y="642867"/>
                                        <a:pt x="484833" y="639107"/>
                                        <a:pt x="488591" y="639107"/>
                                      </a:cubicBezTo>
                                      <a:cubicBezTo>
                                        <a:pt x="496108" y="642867"/>
                                        <a:pt x="507383" y="642867"/>
                                        <a:pt x="511141" y="639107"/>
                                      </a:cubicBezTo>
                                      <a:cubicBezTo>
                                        <a:pt x="514900" y="635348"/>
                                        <a:pt x="518658" y="627829"/>
                                        <a:pt x="522417" y="624069"/>
                                      </a:cubicBezTo>
                                      <a:cubicBezTo>
                                        <a:pt x="526175" y="620310"/>
                                        <a:pt x="533692" y="609031"/>
                                        <a:pt x="526175" y="601513"/>
                                      </a:cubicBezTo>
                                      <a:cubicBezTo>
                                        <a:pt x="522417" y="590234"/>
                                        <a:pt x="514900" y="582715"/>
                                        <a:pt x="511141" y="578956"/>
                                      </a:cubicBezTo>
                                      <a:cubicBezTo>
                                        <a:pt x="511141" y="575196"/>
                                        <a:pt x="507383" y="571437"/>
                                        <a:pt x="503625" y="571437"/>
                                      </a:cubicBezTo>
                                      <a:cubicBezTo>
                                        <a:pt x="496108" y="575196"/>
                                        <a:pt x="496108" y="575196"/>
                                        <a:pt x="492349" y="578956"/>
                                      </a:cubicBezTo>
                                      <a:cubicBezTo>
                                        <a:pt x="488591" y="582715"/>
                                        <a:pt x="481074" y="586475"/>
                                        <a:pt x="477316" y="590234"/>
                                      </a:cubicBezTo>
                                      <a:cubicBezTo>
                                        <a:pt x="477316" y="590234"/>
                                        <a:pt x="469799" y="593994"/>
                                        <a:pt x="466041" y="597753"/>
                                      </a:cubicBezTo>
                                      <a:cubicBezTo>
                                        <a:pt x="462282" y="597753"/>
                                        <a:pt x="462282" y="601513"/>
                                        <a:pt x="458524" y="601513"/>
                                      </a:cubicBezTo>
                                      <a:cubicBezTo>
                                        <a:pt x="454766" y="605272"/>
                                        <a:pt x="447249" y="605272"/>
                                        <a:pt x="451007" y="609031"/>
                                      </a:cubicBezTo>
                                      <a:cubicBezTo>
                                        <a:pt x="454766" y="612791"/>
                                        <a:pt x="458524" y="612791"/>
                                        <a:pt x="466041" y="612791"/>
                                      </a:cubicBezTo>
                                      <a:cubicBezTo>
                                        <a:pt x="473557" y="609031"/>
                                        <a:pt x="488591" y="605272"/>
                                        <a:pt x="484833" y="609031"/>
                                      </a:cubicBezTo>
                                      <a:cubicBezTo>
                                        <a:pt x="481074" y="616550"/>
                                        <a:pt x="473557" y="627829"/>
                                        <a:pt x="473557" y="631588"/>
                                      </a:cubicBezTo>
                                      <a:cubicBezTo>
                                        <a:pt x="473557" y="631588"/>
                                        <a:pt x="469799" y="631588"/>
                                        <a:pt x="466041" y="631588"/>
                                      </a:cubicBezTo>
                                      <a:cubicBezTo>
                                        <a:pt x="462282" y="627829"/>
                                        <a:pt x="454766" y="631588"/>
                                        <a:pt x="451007" y="631588"/>
                                      </a:cubicBezTo>
                                      <a:cubicBezTo>
                                        <a:pt x="443490" y="635348"/>
                                        <a:pt x="413423" y="654145"/>
                                        <a:pt x="409665" y="657904"/>
                                      </a:cubicBezTo>
                                      <a:cubicBezTo>
                                        <a:pt x="405906" y="661664"/>
                                        <a:pt x="402148" y="665423"/>
                                        <a:pt x="402148" y="669183"/>
                                      </a:cubicBezTo>
                                      <a:cubicBezTo>
                                        <a:pt x="402148" y="669183"/>
                                        <a:pt x="398390" y="672942"/>
                                        <a:pt x="390873" y="676702"/>
                                      </a:cubicBezTo>
                                      <a:cubicBezTo>
                                        <a:pt x="387114" y="680461"/>
                                        <a:pt x="383356" y="687980"/>
                                        <a:pt x="375839" y="691739"/>
                                      </a:cubicBezTo>
                                      <a:cubicBezTo>
                                        <a:pt x="368323" y="695499"/>
                                        <a:pt x="360806" y="703018"/>
                                        <a:pt x="357047" y="706777"/>
                                      </a:cubicBezTo>
                                      <a:cubicBezTo>
                                        <a:pt x="349531" y="710537"/>
                                        <a:pt x="353289" y="714296"/>
                                        <a:pt x="342014" y="710537"/>
                                      </a:cubicBezTo>
                                      <a:cubicBezTo>
                                        <a:pt x="334497" y="706777"/>
                                        <a:pt x="323222" y="699258"/>
                                        <a:pt x="315705" y="699258"/>
                                      </a:cubicBezTo>
                                      <a:cubicBezTo>
                                        <a:pt x="311947" y="699258"/>
                                        <a:pt x="304430" y="695499"/>
                                        <a:pt x="300671" y="691739"/>
                                      </a:cubicBezTo>
                                      <a:cubicBezTo>
                                        <a:pt x="296913" y="684221"/>
                                        <a:pt x="293155" y="684221"/>
                                        <a:pt x="293155" y="684221"/>
                                      </a:cubicBezTo>
                                      <a:cubicBezTo>
                                        <a:pt x="293155" y="684221"/>
                                        <a:pt x="244296" y="661664"/>
                                        <a:pt x="236779" y="650385"/>
                                      </a:cubicBezTo>
                                      <a:cubicBezTo>
                                        <a:pt x="225504" y="642867"/>
                                        <a:pt x="225504" y="646626"/>
                                        <a:pt x="214228" y="642867"/>
                                      </a:cubicBezTo>
                                      <a:cubicBezTo>
                                        <a:pt x="206712" y="639107"/>
                                        <a:pt x="206712" y="642867"/>
                                        <a:pt x="202953" y="642867"/>
                                      </a:cubicBezTo>
                                      <a:cubicBezTo>
                                        <a:pt x="195436" y="646626"/>
                                        <a:pt x="195436" y="650385"/>
                                        <a:pt x="187920" y="646626"/>
                                      </a:cubicBezTo>
                                      <a:cubicBezTo>
                                        <a:pt x="180403" y="642867"/>
                                        <a:pt x="161611" y="631588"/>
                                        <a:pt x="154094" y="631588"/>
                                      </a:cubicBezTo>
                                      <a:cubicBezTo>
                                        <a:pt x="142819" y="627829"/>
                                        <a:pt x="135302" y="627829"/>
                                        <a:pt x="127785" y="631588"/>
                                      </a:cubicBezTo>
                                      <a:cubicBezTo>
                                        <a:pt x="120269" y="635348"/>
                                        <a:pt x="131544" y="642867"/>
                                        <a:pt x="127785" y="642867"/>
                                      </a:cubicBezTo>
                                      <a:cubicBezTo>
                                        <a:pt x="124027" y="646626"/>
                                        <a:pt x="120269" y="654145"/>
                                        <a:pt x="116510" y="650385"/>
                                      </a:cubicBezTo>
                                      <a:cubicBezTo>
                                        <a:pt x="116510" y="646626"/>
                                        <a:pt x="116510" y="642867"/>
                                        <a:pt x="108993" y="642867"/>
                                      </a:cubicBezTo>
                                      <a:cubicBezTo>
                                        <a:pt x="105235" y="642867"/>
                                        <a:pt x="97718" y="650385"/>
                                        <a:pt x="97718" y="642867"/>
                                      </a:cubicBezTo>
                                      <a:cubicBezTo>
                                        <a:pt x="97718" y="635348"/>
                                        <a:pt x="97718" y="631588"/>
                                        <a:pt x="93960" y="627829"/>
                                      </a:cubicBezTo>
                                      <a:cubicBezTo>
                                        <a:pt x="93960" y="624069"/>
                                        <a:pt x="63893" y="597753"/>
                                        <a:pt x="48859" y="597753"/>
                                      </a:cubicBezTo>
                                      <a:cubicBezTo>
                                        <a:pt x="33826" y="597753"/>
                                        <a:pt x="18792" y="597753"/>
                                        <a:pt x="0" y="582715"/>
                                      </a:cubicBezTo>
                                      <a:cubicBezTo>
                                        <a:pt x="0" y="582715"/>
                                        <a:pt x="0" y="582715"/>
                                        <a:pt x="7517"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4" name="Freeform 152"/>
                              <wps:cNvSpPr>
                                <a:spLocks/>
                              </wps:cNvSpPr>
                              <wps:spPr bwMode="auto">
                                <a:xfrm>
                                  <a:off x="2876551" y="0"/>
                                  <a:ext cx="1836123" cy="2472976"/>
                                </a:xfrm>
                                <a:custGeom>
                                  <a:avLst/>
                                  <a:gdLst>
                                    <a:gd name="connsiteX0" fmla="*/ 1823402 w 1836123"/>
                                    <a:gd name="connsiteY0" fmla="*/ 2114045 h 2472976"/>
                                    <a:gd name="connsiteX1" fmla="*/ 1823402 w 1836123"/>
                                    <a:gd name="connsiteY1" fmla="*/ 2125271 h 2472976"/>
                                    <a:gd name="connsiteX2" fmla="*/ 1819592 w 1836123"/>
                                    <a:gd name="connsiteY2" fmla="*/ 2151465 h 2472976"/>
                                    <a:gd name="connsiteX3" fmla="*/ 1811972 w 1836123"/>
                                    <a:gd name="connsiteY3" fmla="*/ 2155207 h 2472976"/>
                                    <a:gd name="connsiteX4" fmla="*/ 1815782 w 1836123"/>
                                    <a:gd name="connsiteY4" fmla="*/ 2121529 h 2472976"/>
                                    <a:gd name="connsiteX5" fmla="*/ 1823402 w 1836123"/>
                                    <a:gd name="connsiteY5" fmla="*/ 2114045 h 2472976"/>
                                    <a:gd name="connsiteX6" fmla="*/ 1818005 w 1836123"/>
                                    <a:gd name="connsiteY6" fmla="*/ 2068145 h 2472976"/>
                                    <a:gd name="connsiteX7" fmla="*/ 1817052 w 1836123"/>
                                    <a:gd name="connsiteY7" fmla="*/ 2076189 h 2472976"/>
                                    <a:gd name="connsiteX8" fmla="*/ 1817052 w 1836123"/>
                                    <a:gd name="connsiteY8" fmla="*/ 2098903 h 2472976"/>
                                    <a:gd name="connsiteX9" fmla="*/ 1813242 w 1836123"/>
                                    <a:gd name="connsiteY9" fmla="*/ 2102688 h 2472976"/>
                                    <a:gd name="connsiteX10" fmla="*/ 1805622 w 1836123"/>
                                    <a:gd name="connsiteY10" fmla="*/ 2079975 h 2472976"/>
                                    <a:gd name="connsiteX11" fmla="*/ 1813242 w 1836123"/>
                                    <a:gd name="connsiteY11" fmla="*/ 2068618 h 2472976"/>
                                    <a:gd name="connsiteX12" fmla="*/ 1818005 w 1836123"/>
                                    <a:gd name="connsiteY12" fmla="*/ 2068145 h 2472976"/>
                                    <a:gd name="connsiteX13" fmla="*/ 1793747 w 1836123"/>
                                    <a:gd name="connsiteY13" fmla="*/ 1770857 h 2472976"/>
                                    <a:gd name="connsiteX14" fmla="*/ 1797957 w 1836123"/>
                                    <a:gd name="connsiteY14" fmla="*/ 1775987 h 2472976"/>
                                    <a:gd name="connsiteX15" fmla="*/ 1805441 w 1836123"/>
                                    <a:gd name="connsiteY15" fmla="*/ 1802101 h 2472976"/>
                                    <a:gd name="connsiteX16" fmla="*/ 1805441 w 1836123"/>
                                    <a:gd name="connsiteY16" fmla="*/ 1820754 h 2472976"/>
                                    <a:gd name="connsiteX17" fmla="*/ 1775505 w 1836123"/>
                                    <a:gd name="connsiteY17" fmla="*/ 1895367 h 2472976"/>
                                    <a:gd name="connsiteX18" fmla="*/ 1768021 w 1836123"/>
                                    <a:gd name="connsiteY18" fmla="*/ 1902828 h 2472976"/>
                                    <a:gd name="connsiteX19" fmla="*/ 1764279 w 1836123"/>
                                    <a:gd name="connsiteY19" fmla="*/ 1884175 h 2472976"/>
                                    <a:gd name="connsiteX20" fmla="*/ 1764279 w 1836123"/>
                                    <a:gd name="connsiteY20" fmla="*/ 1872983 h 2472976"/>
                                    <a:gd name="connsiteX21" fmla="*/ 1768021 w 1836123"/>
                                    <a:gd name="connsiteY21" fmla="*/ 1858061 h 2472976"/>
                                    <a:gd name="connsiteX22" fmla="*/ 1771763 w 1836123"/>
                                    <a:gd name="connsiteY22" fmla="*/ 1843138 h 2472976"/>
                                    <a:gd name="connsiteX23" fmla="*/ 1771763 w 1836123"/>
                                    <a:gd name="connsiteY23" fmla="*/ 1831946 h 2472976"/>
                                    <a:gd name="connsiteX24" fmla="*/ 1790473 w 1836123"/>
                                    <a:gd name="connsiteY24" fmla="*/ 1813293 h 2472976"/>
                                    <a:gd name="connsiteX25" fmla="*/ 1786731 w 1836123"/>
                                    <a:gd name="connsiteY25" fmla="*/ 1787179 h 2472976"/>
                                    <a:gd name="connsiteX26" fmla="*/ 1786731 w 1836123"/>
                                    <a:gd name="connsiteY26" fmla="*/ 1779718 h 2472976"/>
                                    <a:gd name="connsiteX27" fmla="*/ 1793747 w 1836123"/>
                                    <a:gd name="connsiteY27" fmla="*/ 1770857 h 2472976"/>
                                    <a:gd name="connsiteX28" fmla="*/ 1539802 w 1836123"/>
                                    <a:gd name="connsiteY28" fmla="*/ 1612210 h 2472976"/>
                                    <a:gd name="connsiteX29" fmla="*/ 1546369 w 1836123"/>
                                    <a:gd name="connsiteY29" fmla="*/ 1614549 h 2472976"/>
                                    <a:gd name="connsiteX30" fmla="*/ 1557626 w 1836123"/>
                                    <a:gd name="connsiteY30" fmla="*/ 1618291 h 2472976"/>
                                    <a:gd name="connsiteX31" fmla="*/ 1561378 w 1836123"/>
                                    <a:gd name="connsiteY31" fmla="*/ 1625775 h 2472976"/>
                                    <a:gd name="connsiteX32" fmla="*/ 1568883 w 1836123"/>
                                    <a:gd name="connsiteY32" fmla="*/ 1648227 h 2472976"/>
                                    <a:gd name="connsiteX33" fmla="*/ 1561378 w 1836123"/>
                                    <a:gd name="connsiteY33" fmla="*/ 1655711 h 2472976"/>
                                    <a:gd name="connsiteX34" fmla="*/ 1538864 w 1836123"/>
                                    <a:gd name="connsiteY34" fmla="*/ 1618291 h 2472976"/>
                                    <a:gd name="connsiteX35" fmla="*/ 1539802 w 1836123"/>
                                    <a:gd name="connsiteY35" fmla="*/ 1612210 h 2472976"/>
                                    <a:gd name="connsiteX36" fmla="*/ 1474787 w 1836123"/>
                                    <a:gd name="connsiteY36" fmla="*/ 1463567 h 2472976"/>
                                    <a:gd name="connsiteX37" fmla="*/ 1477962 w 1836123"/>
                                    <a:gd name="connsiteY37" fmla="*/ 1470711 h 2472976"/>
                                    <a:gd name="connsiteX38" fmla="*/ 1474787 w 1836123"/>
                                    <a:gd name="connsiteY38" fmla="*/ 1463567 h 2472976"/>
                                    <a:gd name="connsiteX39" fmla="*/ 1410759 w 1836123"/>
                                    <a:gd name="connsiteY39" fmla="*/ 1437770 h 2472976"/>
                                    <a:gd name="connsiteX40" fmla="*/ 1407054 w 1836123"/>
                                    <a:gd name="connsiteY40" fmla="*/ 1455913 h 2472976"/>
                                    <a:gd name="connsiteX41" fmla="*/ 1403350 w 1836123"/>
                                    <a:gd name="connsiteY41" fmla="*/ 1448656 h 2472976"/>
                                    <a:gd name="connsiteX42" fmla="*/ 1410759 w 1836123"/>
                                    <a:gd name="connsiteY42" fmla="*/ 1437770 h 2472976"/>
                                    <a:gd name="connsiteX43" fmla="*/ 1300956 w 1836123"/>
                                    <a:gd name="connsiteY43" fmla="*/ 1206222 h 2472976"/>
                                    <a:gd name="connsiteX44" fmla="*/ 1304528 w 1836123"/>
                                    <a:gd name="connsiteY44" fmla="*/ 1212118 h 2472976"/>
                                    <a:gd name="connsiteX45" fmla="*/ 1304528 w 1836123"/>
                                    <a:gd name="connsiteY45" fmla="*/ 1223004 h 2472976"/>
                                    <a:gd name="connsiteX46" fmla="*/ 1297384 w 1836123"/>
                                    <a:gd name="connsiteY46" fmla="*/ 1215747 h 2472976"/>
                                    <a:gd name="connsiteX47" fmla="*/ 1297384 w 1836123"/>
                                    <a:gd name="connsiteY47" fmla="*/ 1208490 h 2472976"/>
                                    <a:gd name="connsiteX48" fmla="*/ 1300956 w 1836123"/>
                                    <a:gd name="connsiteY48" fmla="*/ 1206222 h 2472976"/>
                                    <a:gd name="connsiteX49" fmla="*/ 985639 w 1836123"/>
                                    <a:gd name="connsiteY49" fmla="*/ 967870 h 2472976"/>
                                    <a:gd name="connsiteX50" fmla="*/ 989409 w 1836123"/>
                                    <a:gd name="connsiteY50" fmla="*/ 975173 h 2472976"/>
                                    <a:gd name="connsiteX51" fmla="*/ 993180 w 1836123"/>
                                    <a:gd name="connsiteY51" fmla="*/ 993430 h 2472976"/>
                                    <a:gd name="connsiteX52" fmla="*/ 985639 w 1836123"/>
                                    <a:gd name="connsiteY52" fmla="*/ 993430 h 2472976"/>
                                    <a:gd name="connsiteX53" fmla="*/ 978098 w 1836123"/>
                                    <a:gd name="connsiteY53" fmla="*/ 986127 h 2472976"/>
                                    <a:gd name="connsiteX54" fmla="*/ 970557 w 1836123"/>
                                    <a:gd name="connsiteY54" fmla="*/ 975173 h 2472976"/>
                                    <a:gd name="connsiteX55" fmla="*/ 978098 w 1836123"/>
                                    <a:gd name="connsiteY55" fmla="*/ 975173 h 2472976"/>
                                    <a:gd name="connsiteX56" fmla="*/ 985639 w 1836123"/>
                                    <a:gd name="connsiteY56" fmla="*/ 967870 h 2472976"/>
                                    <a:gd name="connsiteX57" fmla="*/ 201877 w 1836123"/>
                                    <a:gd name="connsiteY57" fmla="*/ 820762 h 2472976"/>
                                    <a:gd name="connsiteX58" fmla="*/ 207433 w 1836123"/>
                                    <a:gd name="connsiteY58" fmla="*/ 824466 h 2472976"/>
                                    <a:gd name="connsiteX59" fmla="*/ 203729 w 1836123"/>
                                    <a:gd name="connsiteY59" fmla="*/ 831874 h 2472976"/>
                                    <a:gd name="connsiteX60" fmla="*/ 196320 w 1836123"/>
                                    <a:gd name="connsiteY60" fmla="*/ 835578 h 2472976"/>
                                    <a:gd name="connsiteX61" fmla="*/ 196320 w 1836123"/>
                                    <a:gd name="connsiteY61" fmla="*/ 828170 h 2472976"/>
                                    <a:gd name="connsiteX62" fmla="*/ 201877 w 1836123"/>
                                    <a:gd name="connsiteY62" fmla="*/ 820762 h 2472976"/>
                                    <a:gd name="connsiteX63" fmla="*/ 207249 w 1836123"/>
                                    <a:gd name="connsiteY63" fmla="*/ 746109 h 2472976"/>
                                    <a:gd name="connsiteX64" fmla="*/ 229632 w 1836123"/>
                                    <a:gd name="connsiteY64" fmla="*/ 757099 h 2472976"/>
                                    <a:gd name="connsiteX65" fmla="*/ 222171 w 1836123"/>
                                    <a:gd name="connsiteY65" fmla="*/ 764426 h 2472976"/>
                                    <a:gd name="connsiteX66" fmla="*/ 207249 w 1836123"/>
                                    <a:gd name="connsiteY66" fmla="*/ 760763 h 2472976"/>
                                    <a:gd name="connsiteX67" fmla="*/ 203518 w 1836123"/>
                                    <a:gd name="connsiteY67" fmla="*/ 771753 h 2472976"/>
                                    <a:gd name="connsiteX68" fmla="*/ 192326 w 1836123"/>
                                    <a:gd name="connsiteY68" fmla="*/ 779080 h 2472976"/>
                                    <a:gd name="connsiteX69" fmla="*/ 181134 w 1836123"/>
                                    <a:gd name="connsiteY69" fmla="*/ 786407 h 2472976"/>
                                    <a:gd name="connsiteX70" fmla="*/ 166211 w 1836123"/>
                                    <a:gd name="connsiteY70" fmla="*/ 782744 h 2472976"/>
                                    <a:gd name="connsiteX71" fmla="*/ 166211 w 1836123"/>
                                    <a:gd name="connsiteY71" fmla="*/ 771753 h 2472976"/>
                                    <a:gd name="connsiteX72" fmla="*/ 184865 w 1836123"/>
                                    <a:gd name="connsiteY72" fmla="*/ 753436 h 2472976"/>
                                    <a:gd name="connsiteX73" fmla="*/ 207249 w 1836123"/>
                                    <a:gd name="connsiteY73" fmla="*/ 746109 h 2472976"/>
                                    <a:gd name="connsiteX74" fmla="*/ 878280 w 1836123"/>
                                    <a:gd name="connsiteY74" fmla="*/ 611536 h 2472976"/>
                                    <a:gd name="connsiteX75" fmla="*/ 875930 w 1836123"/>
                                    <a:gd name="connsiteY75" fmla="*/ 613885 h 2472976"/>
                                    <a:gd name="connsiteX76" fmla="*/ 875930 w 1836123"/>
                                    <a:gd name="connsiteY76" fmla="*/ 613885 h 2472976"/>
                                    <a:gd name="connsiteX77" fmla="*/ 553095 w 1836123"/>
                                    <a:gd name="connsiteY77" fmla="*/ 74870 h 2472976"/>
                                    <a:gd name="connsiteX78" fmla="*/ 560144 w 1836123"/>
                                    <a:gd name="connsiteY78" fmla="*/ 76280 h 2472976"/>
                                    <a:gd name="connsiteX79" fmla="*/ 560144 w 1836123"/>
                                    <a:gd name="connsiteY79" fmla="*/ 87558 h 2472976"/>
                                    <a:gd name="connsiteX80" fmla="*/ 552625 w 1836123"/>
                                    <a:gd name="connsiteY80" fmla="*/ 102596 h 2472976"/>
                                    <a:gd name="connsiteX81" fmla="*/ 560144 w 1836123"/>
                                    <a:gd name="connsiteY81" fmla="*/ 95077 h 2472976"/>
                                    <a:gd name="connsiteX82" fmla="*/ 567663 w 1836123"/>
                                    <a:gd name="connsiteY82" fmla="*/ 102596 h 2472976"/>
                                    <a:gd name="connsiteX83" fmla="*/ 571422 w 1836123"/>
                                    <a:gd name="connsiteY83" fmla="*/ 106356 h 2472976"/>
                                    <a:gd name="connsiteX84" fmla="*/ 578941 w 1836123"/>
                                    <a:gd name="connsiteY84" fmla="*/ 110115 h 2472976"/>
                                    <a:gd name="connsiteX85" fmla="*/ 586460 w 1836123"/>
                                    <a:gd name="connsiteY85" fmla="*/ 132672 h 2472976"/>
                                    <a:gd name="connsiteX86" fmla="*/ 590219 w 1836123"/>
                                    <a:gd name="connsiteY86" fmla="*/ 147710 h 2472976"/>
                                    <a:gd name="connsiteX87" fmla="*/ 593978 w 1836123"/>
                                    <a:gd name="connsiteY87" fmla="*/ 155229 h 2472976"/>
                                    <a:gd name="connsiteX88" fmla="*/ 590219 w 1836123"/>
                                    <a:gd name="connsiteY88" fmla="*/ 170267 h 2472976"/>
                                    <a:gd name="connsiteX89" fmla="*/ 593978 w 1836123"/>
                                    <a:gd name="connsiteY89" fmla="*/ 196583 h 2472976"/>
                                    <a:gd name="connsiteX90" fmla="*/ 597738 w 1836123"/>
                                    <a:gd name="connsiteY90" fmla="*/ 211621 h 2472976"/>
                                    <a:gd name="connsiteX91" fmla="*/ 612775 w 1836123"/>
                                    <a:gd name="connsiteY91" fmla="*/ 215381 h 2472976"/>
                                    <a:gd name="connsiteX92" fmla="*/ 624053 w 1836123"/>
                                    <a:gd name="connsiteY92" fmla="*/ 219140 h 2472976"/>
                                    <a:gd name="connsiteX93" fmla="*/ 631572 w 1836123"/>
                                    <a:gd name="connsiteY93" fmla="*/ 222900 h 2472976"/>
                                    <a:gd name="connsiteX94" fmla="*/ 631572 w 1836123"/>
                                    <a:gd name="connsiteY94" fmla="*/ 230419 h 2472976"/>
                                    <a:gd name="connsiteX95" fmla="*/ 620294 w 1836123"/>
                                    <a:gd name="connsiteY95" fmla="*/ 252975 h 2472976"/>
                                    <a:gd name="connsiteX96" fmla="*/ 620294 w 1836123"/>
                                    <a:gd name="connsiteY96" fmla="*/ 264254 h 2472976"/>
                                    <a:gd name="connsiteX97" fmla="*/ 639091 w 1836123"/>
                                    <a:gd name="connsiteY97" fmla="*/ 271773 h 2472976"/>
                                    <a:gd name="connsiteX98" fmla="*/ 646609 w 1836123"/>
                                    <a:gd name="connsiteY98" fmla="*/ 290570 h 2472976"/>
                                    <a:gd name="connsiteX99" fmla="*/ 657887 w 1836123"/>
                                    <a:gd name="connsiteY99" fmla="*/ 301849 h 2472976"/>
                                    <a:gd name="connsiteX100" fmla="*/ 650369 w 1836123"/>
                                    <a:gd name="connsiteY100" fmla="*/ 324405 h 2472976"/>
                                    <a:gd name="connsiteX101" fmla="*/ 654128 w 1836123"/>
                                    <a:gd name="connsiteY101" fmla="*/ 328165 h 2472976"/>
                                    <a:gd name="connsiteX102" fmla="*/ 669165 w 1836123"/>
                                    <a:gd name="connsiteY102" fmla="*/ 328165 h 2472976"/>
                                    <a:gd name="connsiteX103" fmla="*/ 669165 w 1836123"/>
                                    <a:gd name="connsiteY103" fmla="*/ 358241 h 2472976"/>
                                    <a:gd name="connsiteX104" fmla="*/ 672925 w 1836123"/>
                                    <a:gd name="connsiteY104" fmla="*/ 384557 h 2472976"/>
                                    <a:gd name="connsiteX105" fmla="*/ 676684 w 1836123"/>
                                    <a:gd name="connsiteY105" fmla="*/ 407114 h 2472976"/>
                                    <a:gd name="connsiteX106" fmla="*/ 676684 w 1836123"/>
                                    <a:gd name="connsiteY106" fmla="*/ 448468 h 2472976"/>
                                    <a:gd name="connsiteX107" fmla="*/ 691722 w 1836123"/>
                                    <a:gd name="connsiteY107" fmla="*/ 486063 h 2472976"/>
                                    <a:gd name="connsiteX108" fmla="*/ 706759 w 1836123"/>
                                    <a:gd name="connsiteY108" fmla="*/ 516139 h 2472976"/>
                                    <a:gd name="connsiteX109" fmla="*/ 721796 w 1836123"/>
                                    <a:gd name="connsiteY109" fmla="*/ 523658 h 2472976"/>
                                    <a:gd name="connsiteX110" fmla="*/ 748112 w 1836123"/>
                                    <a:gd name="connsiteY110" fmla="*/ 501101 h 2472976"/>
                                    <a:gd name="connsiteX111" fmla="*/ 748112 w 1836123"/>
                                    <a:gd name="connsiteY111" fmla="*/ 493582 h 2472976"/>
                                    <a:gd name="connsiteX112" fmla="*/ 766909 w 1836123"/>
                                    <a:gd name="connsiteY112" fmla="*/ 497341 h 2472976"/>
                                    <a:gd name="connsiteX113" fmla="*/ 781946 w 1836123"/>
                                    <a:gd name="connsiteY113" fmla="*/ 482304 h 2472976"/>
                                    <a:gd name="connsiteX114" fmla="*/ 789465 w 1836123"/>
                                    <a:gd name="connsiteY114" fmla="*/ 497341 h 2472976"/>
                                    <a:gd name="connsiteX115" fmla="*/ 793224 w 1836123"/>
                                    <a:gd name="connsiteY115" fmla="*/ 504860 h 2472976"/>
                                    <a:gd name="connsiteX116" fmla="*/ 793224 w 1836123"/>
                                    <a:gd name="connsiteY116" fmla="*/ 512379 h 2472976"/>
                                    <a:gd name="connsiteX117" fmla="*/ 804502 w 1836123"/>
                                    <a:gd name="connsiteY117" fmla="*/ 527417 h 2472976"/>
                                    <a:gd name="connsiteX118" fmla="*/ 815780 w 1836123"/>
                                    <a:gd name="connsiteY118" fmla="*/ 531177 h 2472976"/>
                                    <a:gd name="connsiteX119" fmla="*/ 834577 w 1836123"/>
                                    <a:gd name="connsiteY119" fmla="*/ 542455 h 2472976"/>
                                    <a:gd name="connsiteX120" fmla="*/ 842096 w 1836123"/>
                                    <a:gd name="connsiteY120" fmla="*/ 557493 h 2472976"/>
                                    <a:gd name="connsiteX121" fmla="*/ 853374 w 1836123"/>
                                    <a:gd name="connsiteY121" fmla="*/ 561253 h 2472976"/>
                                    <a:gd name="connsiteX122" fmla="*/ 868411 w 1836123"/>
                                    <a:gd name="connsiteY122" fmla="*/ 565012 h 2472976"/>
                                    <a:gd name="connsiteX123" fmla="*/ 872171 w 1836123"/>
                                    <a:gd name="connsiteY123" fmla="*/ 576290 h 2472976"/>
                                    <a:gd name="connsiteX124" fmla="*/ 875930 w 1836123"/>
                                    <a:gd name="connsiteY124" fmla="*/ 580050 h 2472976"/>
                                    <a:gd name="connsiteX125" fmla="*/ 868411 w 1836123"/>
                                    <a:gd name="connsiteY125" fmla="*/ 606366 h 2472976"/>
                                    <a:gd name="connsiteX126" fmla="*/ 870761 w 1836123"/>
                                    <a:gd name="connsiteY126" fmla="*/ 612945 h 2472976"/>
                                    <a:gd name="connsiteX127" fmla="*/ 875930 w 1836123"/>
                                    <a:gd name="connsiteY127" fmla="*/ 613885 h 2472976"/>
                                    <a:gd name="connsiteX128" fmla="*/ 872171 w 1836123"/>
                                    <a:gd name="connsiteY128" fmla="*/ 617645 h 2472976"/>
                                    <a:gd name="connsiteX129" fmla="*/ 868411 w 1836123"/>
                                    <a:gd name="connsiteY129" fmla="*/ 628923 h 2472976"/>
                                    <a:gd name="connsiteX130" fmla="*/ 868411 w 1836123"/>
                                    <a:gd name="connsiteY130" fmla="*/ 636442 h 2472976"/>
                                    <a:gd name="connsiteX131" fmla="*/ 872171 w 1836123"/>
                                    <a:gd name="connsiteY131" fmla="*/ 643961 h 2472976"/>
                                    <a:gd name="connsiteX132" fmla="*/ 875930 w 1836123"/>
                                    <a:gd name="connsiteY132" fmla="*/ 658999 h 2472976"/>
                                    <a:gd name="connsiteX133" fmla="*/ 883449 w 1836123"/>
                                    <a:gd name="connsiteY133" fmla="*/ 689075 h 2472976"/>
                                    <a:gd name="connsiteX134" fmla="*/ 887208 w 1836123"/>
                                    <a:gd name="connsiteY134" fmla="*/ 700353 h 2472976"/>
                                    <a:gd name="connsiteX135" fmla="*/ 890967 w 1836123"/>
                                    <a:gd name="connsiteY135" fmla="*/ 715391 h 2472976"/>
                                    <a:gd name="connsiteX136" fmla="*/ 890967 w 1836123"/>
                                    <a:gd name="connsiteY136" fmla="*/ 726670 h 2472976"/>
                                    <a:gd name="connsiteX137" fmla="*/ 894727 w 1836123"/>
                                    <a:gd name="connsiteY137" fmla="*/ 734189 h 2472976"/>
                                    <a:gd name="connsiteX138" fmla="*/ 887208 w 1836123"/>
                                    <a:gd name="connsiteY138" fmla="*/ 749226 h 2472976"/>
                                    <a:gd name="connsiteX139" fmla="*/ 894727 w 1836123"/>
                                    <a:gd name="connsiteY139" fmla="*/ 760505 h 2472976"/>
                                    <a:gd name="connsiteX140" fmla="*/ 921042 w 1836123"/>
                                    <a:gd name="connsiteY140" fmla="*/ 794340 h 2472976"/>
                                    <a:gd name="connsiteX141" fmla="*/ 939839 w 1836123"/>
                                    <a:gd name="connsiteY141" fmla="*/ 805619 h 2472976"/>
                                    <a:gd name="connsiteX142" fmla="*/ 947358 w 1836123"/>
                                    <a:gd name="connsiteY142" fmla="*/ 809378 h 2472976"/>
                                    <a:gd name="connsiteX143" fmla="*/ 943598 w 1836123"/>
                                    <a:gd name="connsiteY143" fmla="*/ 831935 h 2472976"/>
                                    <a:gd name="connsiteX144" fmla="*/ 962395 w 1836123"/>
                                    <a:gd name="connsiteY144" fmla="*/ 865771 h 2472976"/>
                                    <a:gd name="connsiteX145" fmla="*/ 966155 w 1836123"/>
                                    <a:gd name="connsiteY145" fmla="*/ 888327 h 2472976"/>
                                    <a:gd name="connsiteX146" fmla="*/ 969914 w 1836123"/>
                                    <a:gd name="connsiteY146" fmla="*/ 899606 h 2472976"/>
                                    <a:gd name="connsiteX147" fmla="*/ 966155 w 1836123"/>
                                    <a:gd name="connsiteY147" fmla="*/ 918403 h 2472976"/>
                                    <a:gd name="connsiteX148" fmla="*/ 966155 w 1836123"/>
                                    <a:gd name="connsiteY148" fmla="*/ 937201 h 2472976"/>
                                    <a:gd name="connsiteX149" fmla="*/ 958636 w 1836123"/>
                                    <a:gd name="connsiteY149" fmla="*/ 967276 h 2472976"/>
                                    <a:gd name="connsiteX150" fmla="*/ 977433 w 1836123"/>
                                    <a:gd name="connsiteY150" fmla="*/ 989833 h 2472976"/>
                                    <a:gd name="connsiteX151" fmla="*/ 984951 w 1836123"/>
                                    <a:gd name="connsiteY151" fmla="*/ 1001112 h 2472976"/>
                                    <a:gd name="connsiteX152" fmla="*/ 996229 w 1836123"/>
                                    <a:gd name="connsiteY152" fmla="*/ 1012390 h 2472976"/>
                                    <a:gd name="connsiteX153" fmla="*/ 988711 w 1836123"/>
                                    <a:gd name="connsiteY153" fmla="*/ 1038706 h 2472976"/>
                                    <a:gd name="connsiteX154" fmla="*/ 996229 w 1836123"/>
                                    <a:gd name="connsiteY154" fmla="*/ 1053744 h 2472976"/>
                                    <a:gd name="connsiteX155" fmla="*/ 1033823 w 1836123"/>
                                    <a:gd name="connsiteY155" fmla="*/ 1083820 h 2472976"/>
                                    <a:gd name="connsiteX156" fmla="*/ 1048860 w 1836123"/>
                                    <a:gd name="connsiteY156" fmla="*/ 1080061 h 2472976"/>
                                    <a:gd name="connsiteX157" fmla="*/ 1056379 w 1836123"/>
                                    <a:gd name="connsiteY157" fmla="*/ 1076301 h 2472976"/>
                                    <a:gd name="connsiteX158" fmla="*/ 1056379 w 1836123"/>
                                    <a:gd name="connsiteY158" fmla="*/ 1091339 h 2472976"/>
                                    <a:gd name="connsiteX159" fmla="*/ 1067657 w 1836123"/>
                                    <a:gd name="connsiteY159" fmla="*/ 1095099 h 2472976"/>
                                    <a:gd name="connsiteX160" fmla="*/ 1075176 w 1836123"/>
                                    <a:gd name="connsiteY160" fmla="*/ 1087580 h 2472976"/>
                                    <a:gd name="connsiteX161" fmla="*/ 1078935 w 1836123"/>
                                    <a:gd name="connsiteY161" fmla="*/ 1102618 h 2472976"/>
                                    <a:gd name="connsiteX162" fmla="*/ 1101491 w 1836123"/>
                                    <a:gd name="connsiteY162" fmla="*/ 1113896 h 2472976"/>
                                    <a:gd name="connsiteX163" fmla="*/ 1120288 w 1836123"/>
                                    <a:gd name="connsiteY163" fmla="*/ 1110136 h 2472976"/>
                                    <a:gd name="connsiteX164" fmla="*/ 1120288 w 1836123"/>
                                    <a:gd name="connsiteY164" fmla="*/ 1102618 h 2472976"/>
                                    <a:gd name="connsiteX165" fmla="*/ 1131566 w 1836123"/>
                                    <a:gd name="connsiteY165" fmla="*/ 1125174 h 2472976"/>
                                    <a:gd name="connsiteX166" fmla="*/ 1142844 w 1836123"/>
                                    <a:gd name="connsiteY166" fmla="*/ 1143972 h 2472976"/>
                                    <a:gd name="connsiteX167" fmla="*/ 1154122 w 1836123"/>
                                    <a:gd name="connsiteY167" fmla="*/ 1162769 h 2472976"/>
                                    <a:gd name="connsiteX168" fmla="*/ 1161641 w 1836123"/>
                                    <a:gd name="connsiteY168" fmla="*/ 1159010 h 2472976"/>
                                    <a:gd name="connsiteX169" fmla="*/ 1161641 w 1836123"/>
                                    <a:gd name="connsiteY169" fmla="*/ 1147731 h 2472976"/>
                                    <a:gd name="connsiteX170" fmla="*/ 1169160 w 1836123"/>
                                    <a:gd name="connsiteY170" fmla="*/ 1159010 h 2472976"/>
                                    <a:gd name="connsiteX171" fmla="*/ 1180438 w 1836123"/>
                                    <a:gd name="connsiteY171" fmla="*/ 1170288 h 2472976"/>
                                    <a:gd name="connsiteX172" fmla="*/ 1199235 w 1836123"/>
                                    <a:gd name="connsiteY172" fmla="*/ 1174048 h 2472976"/>
                                    <a:gd name="connsiteX173" fmla="*/ 1221791 w 1836123"/>
                                    <a:gd name="connsiteY173" fmla="*/ 1189086 h 2472976"/>
                                    <a:gd name="connsiteX174" fmla="*/ 1225550 w 1836123"/>
                                    <a:gd name="connsiteY174" fmla="*/ 1200364 h 2472976"/>
                                    <a:gd name="connsiteX175" fmla="*/ 1236828 w 1836123"/>
                                    <a:gd name="connsiteY175" fmla="*/ 1204124 h 2472976"/>
                                    <a:gd name="connsiteX176" fmla="*/ 1240587 w 1836123"/>
                                    <a:gd name="connsiteY176" fmla="*/ 1196605 h 2472976"/>
                                    <a:gd name="connsiteX177" fmla="*/ 1248106 w 1836123"/>
                                    <a:gd name="connsiteY177" fmla="*/ 1192845 h 2472976"/>
                                    <a:gd name="connsiteX178" fmla="*/ 1251866 w 1836123"/>
                                    <a:gd name="connsiteY178" fmla="*/ 1196605 h 2472976"/>
                                    <a:gd name="connsiteX179" fmla="*/ 1259384 w 1836123"/>
                                    <a:gd name="connsiteY179" fmla="*/ 1207883 h 2472976"/>
                                    <a:gd name="connsiteX180" fmla="*/ 1266903 w 1836123"/>
                                    <a:gd name="connsiteY180" fmla="*/ 1211642 h 2472976"/>
                                    <a:gd name="connsiteX181" fmla="*/ 1270662 w 1836123"/>
                                    <a:gd name="connsiteY181" fmla="*/ 1215402 h 2472976"/>
                                    <a:gd name="connsiteX182" fmla="*/ 1281940 w 1836123"/>
                                    <a:gd name="connsiteY182" fmla="*/ 1219161 h 2472976"/>
                                    <a:gd name="connsiteX183" fmla="*/ 1289459 w 1836123"/>
                                    <a:gd name="connsiteY183" fmla="*/ 1237958 h 2472976"/>
                                    <a:gd name="connsiteX184" fmla="*/ 1289459 w 1836123"/>
                                    <a:gd name="connsiteY184" fmla="*/ 1245477 h 2472976"/>
                                    <a:gd name="connsiteX185" fmla="*/ 1278181 w 1836123"/>
                                    <a:gd name="connsiteY185" fmla="*/ 1241718 h 2472976"/>
                                    <a:gd name="connsiteX186" fmla="*/ 1266903 w 1836123"/>
                                    <a:gd name="connsiteY186" fmla="*/ 1245477 h 2472976"/>
                                    <a:gd name="connsiteX187" fmla="*/ 1263144 w 1836123"/>
                                    <a:gd name="connsiteY187" fmla="*/ 1256756 h 2472976"/>
                                    <a:gd name="connsiteX188" fmla="*/ 1270662 w 1836123"/>
                                    <a:gd name="connsiteY188" fmla="*/ 1271793 h 2472976"/>
                                    <a:gd name="connsiteX189" fmla="*/ 1281940 w 1836123"/>
                                    <a:gd name="connsiteY189" fmla="*/ 1279312 h 2472976"/>
                                    <a:gd name="connsiteX190" fmla="*/ 1285700 w 1836123"/>
                                    <a:gd name="connsiteY190" fmla="*/ 1286831 h 2472976"/>
                                    <a:gd name="connsiteX191" fmla="*/ 1289459 w 1836123"/>
                                    <a:gd name="connsiteY191" fmla="*/ 1290591 h 2472976"/>
                                    <a:gd name="connsiteX192" fmla="*/ 1300737 w 1836123"/>
                                    <a:gd name="connsiteY192" fmla="*/ 1294350 h 2472976"/>
                                    <a:gd name="connsiteX193" fmla="*/ 1308256 w 1836123"/>
                                    <a:gd name="connsiteY193" fmla="*/ 1305629 h 2472976"/>
                                    <a:gd name="connsiteX194" fmla="*/ 1327053 w 1836123"/>
                                    <a:gd name="connsiteY194" fmla="*/ 1320667 h 2472976"/>
                                    <a:gd name="connsiteX195" fmla="*/ 1330812 w 1836123"/>
                                    <a:gd name="connsiteY195" fmla="*/ 1339464 h 2472976"/>
                                    <a:gd name="connsiteX196" fmla="*/ 1338331 w 1836123"/>
                                    <a:gd name="connsiteY196" fmla="*/ 1346983 h 2472976"/>
                                    <a:gd name="connsiteX197" fmla="*/ 1338331 w 1836123"/>
                                    <a:gd name="connsiteY197" fmla="*/ 1362021 h 2472976"/>
                                    <a:gd name="connsiteX198" fmla="*/ 1342090 w 1836123"/>
                                    <a:gd name="connsiteY198" fmla="*/ 1369540 h 2472976"/>
                                    <a:gd name="connsiteX199" fmla="*/ 1357128 w 1836123"/>
                                    <a:gd name="connsiteY199" fmla="*/ 1377059 h 2472976"/>
                                    <a:gd name="connsiteX200" fmla="*/ 1357128 w 1836123"/>
                                    <a:gd name="connsiteY200" fmla="*/ 1384578 h 2472976"/>
                                    <a:gd name="connsiteX201" fmla="*/ 1353368 w 1836123"/>
                                    <a:gd name="connsiteY201" fmla="*/ 1392097 h 2472976"/>
                                    <a:gd name="connsiteX202" fmla="*/ 1353368 w 1836123"/>
                                    <a:gd name="connsiteY202" fmla="*/ 1403375 h 2472976"/>
                                    <a:gd name="connsiteX203" fmla="*/ 1357128 w 1836123"/>
                                    <a:gd name="connsiteY203" fmla="*/ 1418413 h 2472976"/>
                                    <a:gd name="connsiteX204" fmla="*/ 1368406 w 1836123"/>
                                    <a:gd name="connsiteY204" fmla="*/ 1456008 h 2472976"/>
                                    <a:gd name="connsiteX205" fmla="*/ 1372165 w 1836123"/>
                                    <a:gd name="connsiteY205" fmla="*/ 1463527 h 2472976"/>
                                    <a:gd name="connsiteX206" fmla="*/ 1375924 w 1836123"/>
                                    <a:gd name="connsiteY206" fmla="*/ 1467286 h 2472976"/>
                                    <a:gd name="connsiteX207" fmla="*/ 1383443 w 1836123"/>
                                    <a:gd name="connsiteY207" fmla="*/ 1478565 h 2472976"/>
                                    <a:gd name="connsiteX208" fmla="*/ 1379684 w 1836123"/>
                                    <a:gd name="connsiteY208" fmla="*/ 1489843 h 2472976"/>
                                    <a:gd name="connsiteX209" fmla="*/ 1387202 w 1836123"/>
                                    <a:gd name="connsiteY209" fmla="*/ 1489843 h 2472976"/>
                                    <a:gd name="connsiteX210" fmla="*/ 1398480 w 1836123"/>
                                    <a:gd name="connsiteY210" fmla="*/ 1478565 h 2472976"/>
                                    <a:gd name="connsiteX211" fmla="*/ 1417277 w 1836123"/>
                                    <a:gd name="connsiteY211" fmla="*/ 1501121 h 2472976"/>
                                    <a:gd name="connsiteX212" fmla="*/ 1421037 w 1836123"/>
                                    <a:gd name="connsiteY212" fmla="*/ 1493603 h 2472976"/>
                                    <a:gd name="connsiteX213" fmla="*/ 1409758 w 1836123"/>
                                    <a:gd name="connsiteY213" fmla="*/ 1474805 h 2472976"/>
                                    <a:gd name="connsiteX214" fmla="*/ 1417277 w 1836123"/>
                                    <a:gd name="connsiteY214" fmla="*/ 1448489 h 2472976"/>
                                    <a:gd name="connsiteX215" fmla="*/ 1432315 w 1836123"/>
                                    <a:gd name="connsiteY215" fmla="*/ 1456008 h 2472976"/>
                                    <a:gd name="connsiteX216" fmla="*/ 1439833 w 1836123"/>
                                    <a:gd name="connsiteY216" fmla="*/ 1471046 h 2472976"/>
                                    <a:gd name="connsiteX217" fmla="*/ 1443593 w 1836123"/>
                                    <a:gd name="connsiteY217" fmla="*/ 1478565 h 2472976"/>
                                    <a:gd name="connsiteX218" fmla="*/ 1454871 w 1836123"/>
                                    <a:gd name="connsiteY218" fmla="*/ 1482324 h 2472976"/>
                                    <a:gd name="connsiteX219" fmla="*/ 1481186 w 1836123"/>
                                    <a:gd name="connsiteY219" fmla="*/ 1501121 h 2472976"/>
                                    <a:gd name="connsiteX220" fmla="*/ 1484946 w 1836123"/>
                                    <a:gd name="connsiteY220" fmla="*/ 1501121 h 2472976"/>
                                    <a:gd name="connsiteX221" fmla="*/ 1481186 w 1836123"/>
                                    <a:gd name="connsiteY221" fmla="*/ 1478565 h 2472976"/>
                                    <a:gd name="connsiteX222" fmla="*/ 1484946 w 1836123"/>
                                    <a:gd name="connsiteY222" fmla="*/ 1474805 h 2472976"/>
                                    <a:gd name="connsiteX223" fmla="*/ 1496224 w 1836123"/>
                                    <a:gd name="connsiteY223" fmla="*/ 1478565 h 2472976"/>
                                    <a:gd name="connsiteX224" fmla="*/ 1503742 w 1836123"/>
                                    <a:gd name="connsiteY224" fmla="*/ 1486084 h 2472976"/>
                                    <a:gd name="connsiteX225" fmla="*/ 1503742 w 1836123"/>
                                    <a:gd name="connsiteY225" fmla="*/ 1493603 h 2472976"/>
                                    <a:gd name="connsiteX226" fmla="*/ 1499983 w 1836123"/>
                                    <a:gd name="connsiteY226" fmla="*/ 1497362 h 2472976"/>
                                    <a:gd name="connsiteX227" fmla="*/ 1503742 w 1836123"/>
                                    <a:gd name="connsiteY227" fmla="*/ 1504881 h 2472976"/>
                                    <a:gd name="connsiteX228" fmla="*/ 1511261 w 1836123"/>
                                    <a:gd name="connsiteY228" fmla="*/ 1508640 h 2472976"/>
                                    <a:gd name="connsiteX229" fmla="*/ 1515020 w 1836123"/>
                                    <a:gd name="connsiteY229" fmla="*/ 1538716 h 2472976"/>
                                    <a:gd name="connsiteX230" fmla="*/ 1507502 w 1836123"/>
                                    <a:gd name="connsiteY230" fmla="*/ 1549995 h 2472976"/>
                                    <a:gd name="connsiteX231" fmla="*/ 1507502 w 1836123"/>
                                    <a:gd name="connsiteY231" fmla="*/ 1572552 h 2472976"/>
                                    <a:gd name="connsiteX232" fmla="*/ 1515020 w 1836123"/>
                                    <a:gd name="connsiteY232" fmla="*/ 1591349 h 2472976"/>
                                    <a:gd name="connsiteX233" fmla="*/ 1511261 w 1836123"/>
                                    <a:gd name="connsiteY233" fmla="*/ 1598868 h 2472976"/>
                                    <a:gd name="connsiteX234" fmla="*/ 1518780 w 1836123"/>
                                    <a:gd name="connsiteY234" fmla="*/ 1613906 h 2472976"/>
                                    <a:gd name="connsiteX235" fmla="*/ 1518780 w 1836123"/>
                                    <a:gd name="connsiteY235" fmla="*/ 1621425 h 2472976"/>
                                    <a:gd name="connsiteX236" fmla="*/ 1530058 w 1836123"/>
                                    <a:gd name="connsiteY236" fmla="*/ 1625184 h 2472976"/>
                                    <a:gd name="connsiteX237" fmla="*/ 1556373 w 1836123"/>
                                    <a:gd name="connsiteY237" fmla="*/ 1655260 h 2472976"/>
                                    <a:gd name="connsiteX238" fmla="*/ 1582689 w 1836123"/>
                                    <a:gd name="connsiteY238" fmla="*/ 1677817 h 2472976"/>
                                    <a:gd name="connsiteX239" fmla="*/ 1597726 w 1836123"/>
                                    <a:gd name="connsiteY239" fmla="*/ 1685336 h 2472976"/>
                                    <a:gd name="connsiteX240" fmla="*/ 1605245 w 1836123"/>
                                    <a:gd name="connsiteY240" fmla="*/ 1689095 h 2472976"/>
                                    <a:gd name="connsiteX241" fmla="*/ 1612764 w 1836123"/>
                                    <a:gd name="connsiteY241" fmla="*/ 1681576 h 2472976"/>
                                    <a:gd name="connsiteX242" fmla="*/ 1627801 w 1836123"/>
                                    <a:gd name="connsiteY242" fmla="*/ 1689095 h 2472976"/>
                                    <a:gd name="connsiteX243" fmla="*/ 1635320 w 1836123"/>
                                    <a:gd name="connsiteY243" fmla="*/ 1700374 h 2472976"/>
                                    <a:gd name="connsiteX244" fmla="*/ 1639079 w 1836123"/>
                                    <a:gd name="connsiteY244" fmla="*/ 1711652 h 2472976"/>
                                    <a:gd name="connsiteX245" fmla="*/ 1657876 w 1836123"/>
                                    <a:gd name="connsiteY245" fmla="*/ 1749247 h 2472976"/>
                                    <a:gd name="connsiteX246" fmla="*/ 1687951 w 1836123"/>
                                    <a:gd name="connsiteY246" fmla="*/ 1771804 h 2472976"/>
                                    <a:gd name="connsiteX247" fmla="*/ 1699229 w 1836123"/>
                                    <a:gd name="connsiteY247" fmla="*/ 1779323 h 2472976"/>
                                    <a:gd name="connsiteX248" fmla="*/ 1714266 w 1836123"/>
                                    <a:gd name="connsiteY248" fmla="*/ 1813158 h 2472976"/>
                                    <a:gd name="connsiteX249" fmla="*/ 1721785 w 1836123"/>
                                    <a:gd name="connsiteY249" fmla="*/ 1824437 h 2472976"/>
                                    <a:gd name="connsiteX250" fmla="*/ 1721785 w 1836123"/>
                                    <a:gd name="connsiteY250" fmla="*/ 1831955 h 2472976"/>
                                    <a:gd name="connsiteX251" fmla="*/ 1725544 w 1836123"/>
                                    <a:gd name="connsiteY251" fmla="*/ 1835715 h 2472976"/>
                                    <a:gd name="connsiteX252" fmla="*/ 1748101 w 1836123"/>
                                    <a:gd name="connsiteY252" fmla="*/ 1843234 h 2472976"/>
                                    <a:gd name="connsiteX253" fmla="*/ 1755619 w 1836123"/>
                                    <a:gd name="connsiteY253" fmla="*/ 1850753 h 2472976"/>
                                    <a:gd name="connsiteX254" fmla="*/ 1751860 w 1836123"/>
                                    <a:gd name="connsiteY254" fmla="*/ 1865791 h 2472976"/>
                                    <a:gd name="connsiteX255" fmla="*/ 1759379 w 1836123"/>
                                    <a:gd name="connsiteY255" fmla="*/ 1865791 h 2472976"/>
                                    <a:gd name="connsiteX256" fmla="*/ 1755619 w 1836123"/>
                                    <a:gd name="connsiteY256" fmla="*/ 1877069 h 2472976"/>
                                    <a:gd name="connsiteX257" fmla="*/ 1755619 w 1836123"/>
                                    <a:gd name="connsiteY257" fmla="*/ 1895867 h 2472976"/>
                                    <a:gd name="connsiteX258" fmla="*/ 1766897 w 1836123"/>
                                    <a:gd name="connsiteY258" fmla="*/ 1914664 h 2472976"/>
                                    <a:gd name="connsiteX259" fmla="*/ 1770657 w 1836123"/>
                                    <a:gd name="connsiteY259" fmla="*/ 1922183 h 2472976"/>
                                    <a:gd name="connsiteX260" fmla="*/ 1774416 w 1836123"/>
                                    <a:gd name="connsiteY260" fmla="*/ 1914664 h 2472976"/>
                                    <a:gd name="connsiteX261" fmla="*/ 1781935 w 1836123"/>
                                    <a:gd name="connsiteY261" fmla="*/ 1922183 h 2472976"/>
                                    <a:gd name="connsiteX262" fmla="*/ 1785694 w 1836123"/>
                                    <a:gd name="connsiteY262" fmla="*/ 1929702 h 2472976"/>
                                    <a:gd name="connsiteX263" fmla="*/ 1774416 w 1836123"/>
                                    <a:gd name="connsiteY263" fmla="*/ 1974816 h 2472976"/>
                                    <a:gd name="connsiteX264" fmla="*/ 1778175 w 1836123"/>
                                    <a:gd name="connsiteY264" fmla="*/ 1997372 h 2472976"/>
                                    <a:gd name="connsiteX265" fmla="*/ 1785694 w 1836123"/>
                                    <a:gd name="connsiteY265" fmla="*/ 2057524 h 2472976"/>
                                    <a:gd name="connsiteX266" fmla="*/ 1785694 w 1836123"/>
                                    <a:gd name="connsiteY266" fmla="*/ 2076322 h 2472976"/>
                                    <a:gd name="connsiteX267" fmla="*/ 1770657 w 1836123"/>
                                    <a:gd name="connsiteY267" fmla="*/ 2080081 h 2472976"/>
                                    <a:gd name="connsiteX268" fmla="*/ 1770657 w 1836123"/>
                                    <a:gd name="connsiteY268" fmla="*/ 2087600 h 2472976"/>
                                    <a:gd name="connsiteX269" fmla="*/ 1774416 w 1836123"/>
                                    <a:gd name="connsiteY269" fmla="*/ 2095119 h 2472976"/>
                                    <a:gd name="connsiteX270" fmla="*/ 1774416 w 1836123"/>
                                    <a:gd name="connsiteY270" fmla="*/ 2106397 h 2472976"/>
                                    <a:gd name="connsiteX271" fmla="*/ 1785694 w 1836123"/>
                                    <a:gd name="connsiteY271" fmla="*/ 2117676 h 2472976"/>
                                    <a:gd name="connsiteX272" fmla="*/ 1793213 w 1836123"/>
                                    <a:gd name="connsiteY272" fmla="*/ 2125195 h 2472976"/>
                                    <a:gd name="connsiteX273" fmla="*/ 1800732 w 1836123"/>
                                    <a:gd name="connsiteY273" fmla="*/ 2132714 h 2472976"/>
                                    <a:gd name="connsiteX274" fmla="*/ 1808250 w 1836123"/>
                                    <a:gd name="connsiteY274" fmla="*/ 2162789 h 2472976"/>
                                    <a:gd name="connsiteX275" fmla="*/ 1815769 w 1836123"/>
                                    <a:gd name="connsiteY275" fmla="*/ 2170309 h 2472976"/>
                                    <a:gd name="connsiteX276" fmla="*/ 1819528 w 1836123"/>
                                    <a:gd name="connsiteY276" fmla="*/ 2200384 h 2472976"/>
                                    <a:gd name="connsiteX277" fmla="*/ 1827047 w 1836123"/>
                                    <a:gd name="connsiteY277" fmla="*/ 2215422 h 2472976"/>
                                    <a:gd name="connsiteX278" fmla="*/ 1834566 w 1836123"/>
                                    <a:gd name="connsiteY278" fmla="*/ 2230460 h 2472976"/>
                                    <a:gd name="connsiteX279" fmla="*/ 1830806 w 1836123"/>
                                    <a:gd name="connsiteY279" fmla="*/ 2260536 h 2472976"/>
                                    <a:gd name="connsiteX280" fmla="*/ 1834566 w 1836123"/>
                                    <a:gd name="connsiteY280" fmla="*/ 2294371 h 2472976"/>
                                    <a:gd name="connsiteX281" fmla="*/ 1830806 w 1836123"/>
                                    <a:gd name="connsiteY281" fmla="*/ 2313169 h 2472976"/>
                                    <a:gd name="connsiteX282" fmla="*/ 1815769 w 1836123"/>
                                    <a:gd name="connsiteY282" fmla="*/ 2339485 h 2472976"/>
                                    <a:gd name="connsiteX283" fmla="*/ 1812010 w 1836123"/>
                                    <a:gd name="connsiteY283" fmla="*/ 2354523 h 2472976"/>
                                    <a:gd name="connsiteX284" fmla="*/ 1804491 w 1836123"/>
                                    <a:gd name="connsiteY284" fmla="*/ 2369561 h 2472976"/>
                                    <a:gd name="connsiteX285" fmla="*/ 1804491 w 1836123"/>
                                    <a:gd name="connsiteY285" fmla="*/ 2392118 h 2472976"/>
                                    <a:gd name="connsiteX286" fmla="*/ 1691710 w 1836123"/>
                                    <a:gd name="connsiteY286" fmla="*/ 2399637 h 2472976"/>
                                    <a:gd name="connsiteX287" fmla="*/ 1624042 w 1836123"/>
                                    <a:gd name="connsiteY287" fmla="*/ 2410915 h 2472976"/>
                                    <a:gd name="connsiteX288" fmla="*/ 1571411 w 1836123"/>
                                    <a:gd name="connsiteY288" fmla="*/ 2399637 h 2472976"/>
                                    <a:gd name="connsiteX289" fmla="*/ 1518780 w 1836123"/>
                                    <a:gd name="connsiteY289" fmla="*/ 2414675 h 2472976"/>
                                    <a:gd name="connsiteX290" fmla="*/ 1499983 w 1836123"/>
                                    <a:gd name="connsiteY290" fmla="*/ 2456029 h 2472976"/>
                                    <a:gd name="connsiteX291" fmla="*/ 1466149 w 1836123"/>
                                    <a:gd name="connsiteY291" fmla="*/ 2456029 h 2472976"/>
                                    <a:gd name="connsiteX292" fmla="*/ 1432315 w 1836123"/>
                                    <a:gd name="connsiteY292" fmla="*/ 2467307 h 2472976"/>
                                    <a:gd name="connsiteX293" fmla="*/ 1417277 w 1836123"/>
                                    <a:gd name="connsiteY293" fmla="*/ 2433472 h 2472976"/>
                                    <a:gd name="connsiteX294" fmla="*/ 1375924 w 1836123"/>
                                    <a:gd name="connsiteY294" fmla="*/ 2410915 h 2472976"/>
                                    <a:gd name="connsiteX295" fmla="*/ 1327053 w 1836123"/>
                                    <a:gd name="connsiteY295" fmla="*/ 2392118 h 2472976"/>
                                    <a:gd name="connsiteX296" fmla="*/ 1270662 w 1836123"/>
                                    <a:gd name="connsiteY296" fmla="*/ 2392118 h 2472976"/>
                                    <a:gd name="connsiteX297" fmla="*/ 1233069 w 1836123"/>
                                    <a:gd name="connsiteY297" fmla="*/ 2388358 h 2472976"/>
                                    <a:gd name="connsiteX298" fmla="*/ 1172919 w 1836123"/>
                                    <a:gd name="connsiteY298" fmla="*/ 2422193 h 2472976"/>
                                    <a:gd name="connsiteX299" fmla="*/ 338342 w 1836123"/>
                                    <a:gd name="connsiteY299" fmla="*/ 2347004 h 2472976"/>
                                    <a:gd name="connsiteX300" fmla="*/ 342101 w 1836123"/>
                                    <a:gd name="connsiteY300" fmla="*/ 1971056 h 2472976"/>
                                    <a:gd name="connsiteX301" fmla="*/ 0 w 1836123"/>
                                    <a:gd name="connsiteY301" fmla="*/ 1967297 h 2472976"/>
                                    <a:gd name="connsiteX302" fmla="*/ 48872 w 1836123"/>
                                    <a:gd name="connsiteY302" fmla="*/ 779302 h 2472976"/>
                                    <a:gd name="connsiteX303" fmla="*/ 82706 w 1836123"/>
                                    <a:gd name="connsiteY303" fmla="*/ 794340 h 2472976"/>
                                    <a:gd name="connsiteX304" fmla="*/ 112781 w 1836123"/>
                                    <a:gd name="connsiteY304" fmla="*/ 798100 h 2472976"/>
                                    <a:gd name="connsiteX305" fmla="*/ 135337 w 1836123"/>
                                    <a:gd name="connsiteY305" fmla="*/ 805619 h 2472976"/>
                                    <a:gd name="connsiteX306" fmla="*/ 150374 w 1836123"/>
                                    <a:gd name="connsiteY306" fmla="*/ 813138 h 2472976"/>
                                    <a:gd name="connsiteX307" fmla="*/ 161652 w 1836123"/>
                                    <a:gd name="connsiteY307" fmla="*/ 831935 h 2472976"/>
                                    <a:gd name="connsiteX308" fmla="*/ 184209 w 1836123"/>
                                    <a:gd name="connsiteY308" fmla="*/ 862011 h 2472976"/>
                                    <a:gd name="connsiteX309" fmla="*/ 210524 w 1836123"/>
                                    <a:gd name="connsiteY309" fmla="*/ 877049 h 2472976"/>
                                    <a:gd name="connsiteX310" fmla="*/ 236839 w 1836123"/>
                                    <a:gd name="connsiteY310" fmla="*/ 888327 h 2472976"/>
                                    <a:gd name="connsiteX311" fmla="*/ 259396 w 1836123"/>
                                    <a:gd name="connsiteY311" fmla="*/ 903365 h 2472976"/>
                                    <a:gd name="connsiteX312" fmla="*/ 289470 w 1836123"/>
                                    <a:gd name="connsiteY312" fmla="*/ 907125 h 2472976"/>
                                    <a:gd name="connsiteX313" fmla="*/ 330823 w 1836123"/>
                                    <a:gd name="connsiteY313" fmla="*/ 892087 h 2472976"/>
                                    <a:gd name="connsiteX314" fmla="*/ 345861 w 1836123"/>
                                    <a:gd name="connsiteY314" fmla="*/ 880808 h 2472976"/>
                                    <a:gd name="connsiteX315" fmla="*/ 364658 w 1836123"/>
                                    <a:gd name="connsiteY315" fmla="*/ 858252 h 2472976"/>
                                    <a:gd name="connsiteX316" fmla="*/ 383454 w 1836123"/>
                                    <a:gd name="connsiteY316" fmla="*/ 801859 h 2472976"/>
                                    <a:gd name="connsiteX317" fmla="*/ 409770 w 1836123"/>
                                    <a:gd name="connsiteY317" fmla="*/ 752986 h 2472976"/>
                                    <a:gd name="connsiteX318" fmla="*/ 421048 w 1836123"/>
                                    <a:gd name="connsiteY318" fmla="*/ 719151 h 2472976"/>
                                    <a:gd name="connsiteX319" fmla="*/ 424807 w 1836123"/>
                                    <a:gd name="connsiteY319" fmla="*/ 700353 h 2472976"/>
                                    <a:gd name="connsiteX320" fmla="*/ 424807 w 1836123"/>
                                    <a:gd name="connsiteY320" fmla="*/ 677796 h 2472976"/>
                                    <a:gd name="connsiteX321" fmla="*/ 447363 w 1836123"/>
                                    <a:gd name="connsiteY321" fmla="*/ 598847 h 2472976"/>
                                    <a:gd name="connsiteX322" fmla="*/ 447363 w 1836123"/>
                                    <a:gd name="connsiteY322" fmla="*/ 568771 h 2472976"/>
                                    <a:gd name="connsiteX323" fmla="*/ 439845 w 1836123"/>
                                    <a:gd name="connsiteY323" fmla="*/ 512379 h 2472976"/>
                                    <a:gd name="connsiteX324" fmla="*/ 447363 w 1836123"/>
                                    <a:gd name="connsiteY324" fmla="*/ 474785 h 2472976"/>
                                    <a:gd name="connsiteX325" fmla="*/ 428567 w 1836123"/>
                                    <a:gd name="connsiteY325" fmla="*/ 444709 h 2472976"/>
                                    <a:gd name="connsiteX326" fmla="*/ 454882 w 1836123"/>
                                    <a:gd name="connsiteY326" fmla="*/ 377038 h 2472976"/>
                                    <a:gd name="connsiteX327" fmla="*/ 454882 w 1836123"/>
                                    <a:gd name="connsiteY327" fmla="*/ 369519 h 2472976"/>
                                    <a:gd name="connsiteX328" fmla="*/ 443604 w 1836123"/>
                                    <a:gd name="connsiteY328" fmla="*/ 339443 h 2472976"/>
                                    <a:gd name="connsiteX329" fmla="*/ 451123 w 1836123"/>
                                    <a:gd name="connsiteY329" fmla="*/ 331924 h 2472976"/>
                                    <a:gd name="connsiteX330" fmla="*/ 466160 w 1836123"/>
                                    <a:gd name="connsiteY330" fmla="*/ 320646 h 2472976"/>
                                    <a:gd name="connsiteX331" fmla="*/ 473679 w 1836123"/>
                                    <a:gd name="connsiteY331" fmla="*/ 305608 h 2472976"/>
                                    <a:gd name="connsiteX332" fmla="*/ 477438 w 1836123"/>
                                    <a:gd name="connsiteY332" fmla="*/ 316887 h 2472976"/>
                                    <a:gd name="connsiteX333" fmla="*/ 484957 w 1836123"/>
                                    <a:gd name="connsiteY333" fmla="*/ 328165 h 2472976"/>
                                    <a:gd name="connsiteX334" fmla="*/ 484957 w 1836123"/>
                                    <a:gd name="connsiteY334" fmla="*/ 316887 h 2472976"/>
                                    <a:gd name="connsiteX335" fmla="*/ 488716 w 1836123"/>
                                    <a:gd name="connsiteY335" fmla="*/ 309368 h 2472976"/>
                                    <a:gd name="connsiteX336" fmla="*/ 477438 w 1836123"/>
                                    <a:gd name="connsiteY336" fmla="*/ 298089 h 2472976"/>
                                    <a:gd name="connsiteX337" fmla="*/ 481198 w 1836123"/>
                                    <a:gd name="connsiteY337" fmla="*/ 294330 h 2472976"/>
                                    <a:gd name="connsiteX338" fmla="*/ 462401 w 1836123"/>
                                    <a:gd name="connsiteY338" fmla="*/ 286811 h 2472976"/>
                                    <a:gd name="connsiteX339" fmla="*/ 458641 w 1836123"/>
                                    <a:gd name="connsiteY339" fmla="*/ 283051 h 2472976"/>
                                    <a:gd name="connsiteX340" fmla="*/ 451123 w 1836123"/>
                                    <a:gd name="connsiteY340" fmla="*/ 286811 h 2472976"/>
                                    <a:gd name="connsiteX341" fmla="*/ 451123 w 1836123"/>
                                    <a:gd name="connsiteY341" fmla="*/ 275532 h 2472976"/>
                                    <a:gd name="connsiteX342" fmla="*/ 458641 w 1836123"/>
                                    <a:gd name="connsiteY342" fmla="*/ 260494 h 2472976"/>
                                    <a:gd name="connsiteX343" fmla="*/ 462401 w 1836123"/>
                                    <a:gd name="connsiteY343" fmla="*/ 252975 h 2472976"/>
                                    <a:gd name="connsiteX344" fmla="*/ 466160 w 1836123"/>
                                    <a:gd name="connsiteY344" fmla="*/ 249216 h 2472976"/>
                                    <a:gd name="connsiteX345" fmla="*/ 466160 w 1836123"/>
                                    <a:gd name="connsiteY345" fmla="*/ 237938 h 2472976"/>
                                    <a:gd name="connsiteX346" fmla="*/ 477438 w 1836123"/>
                                    <a:gd name="connsiteY346" fmla="*/ 222900 h 2472976"/>
                                    <a:gd name="connsiteX347" fmla="*/ 481198 w 1836123"/>
                                    <a:gd name="connsiteY347" fmla="*/ 226659 h 2472976"/>
                                    <a:gd name="connsiteX348" fmla="*/ 488716 w 1836123"/>
                                    <a:gd name="connsiteY348" fmla="*/ 234178 h 2472976"/>
                                    <a:gd name="connsiteX349" fmla="*/ 492476 w 1836123"/>
                                    <a:gd name="connsiteY349" fmla="*/ 226659 h 2472976"/>
                                    <a:gd name="connsiteX350" fmla="*/ 488716 w 1836123"/>
                                    <a:gd name="connsiteY350" fmla="*/ 200343 h 2472976"/>
                                    <a:gd name="connsiteX351" fmla="*/ 511272 w 1836123"/>
                                    <a:gd name="connsiteY351" fmla="*/ 106356 h 2472976"/>
                                    <a:gd name="connsiteX352" fmla="*/ 511272 w 1836123"/>
                                    <a:gd name="connsiteY352" fmla="*/ 102596 h 2472976"/>
                                    <a:gd name="connsiteX353" fmla="*/ 537588 w 1836123"/>
                                    <a:gd name="connsiteY353" fmla="*/ 87558 h 2472976"/>
                                    <a:gd name="connsiteX354" fmla="*/ 548866 w 1836123"/>
                                    <a:gd name="connsiteY354" fmla="*/ 76280 h 2472976"/>
                                    <a:gd name="connsiteX355" fmla="*/ 553095 w 1836123"/>
                                    <a:gd name="connsiteY355" fmla="*/ 74870 h 2472976"/>
                                    <a:gd name="connsiteX356" fmla="*/ 517790 w 1836123"/>
                                    <a:gd name="connsiteY356" fmla="*/ 64649 h 2472976"/>
                                    <a:gd name="connsiteX357" fmla="*/ 523346 w 1836123"/>
                                    <a:gd name="connsiteY357" fmla="*/ 72520 h 2472976"/>
                                    <a:gd name="connsiteX358" fmla="*/ 515938 w 1836123"/>
                                    <a:gd name="connsiteY358" fmla="*/ 79928 h 2472976"/>
                                    <a:gd name="connsiteX359" fmla="*/ 512233 w 1836123"/>
                                    <a:gd name="connsiteY359" fmla="*/ 76224 h 2472976"/>
                                    <a:gd name="connsiteX360" fmla="*/ 512233 w 1836123"/>
                                    <a:gd name="connsiteY360" fmla="*/ 65112 h 2472976"/>
                                    <a:gd name="connsiteX361" fmla="*/ 517790 w 1836123"/>
                                    <a:gd name="connsiteY361" fmla="*/ 64649 h 2472976"/>
                                    <a:gd name="connsiteX362" fmla="*/ 521493 w 1836123"/>
                                    <a:gd name="connsiteY362" fmla="*/ 59953 h 2472976"/>
                                    <a:gd name="connsiteX363" fmla="*/ 530754 w 1836123"/>
                                    <a:gd name="connsiteY363" fmla="*/ 60879 h 2472976"/>
                                    <a:gd name="connsiteX364" fmla="*/ 523345 w 1836123"/>
                                    <a:gd name="connsiteY364" fmla="*/ 64583 h 2472976"/>
                                    <a:gd name="connsiteX365" fmla="*/ 521493 w 1836123"/>
                                    <a:gd name="connsiteY365" fmla="*/ 59953 h 2472976"/>
                                    <a:gd name="connsiteX366" fmla="*/ 527050 w 1836123"/>
                                    <a:gd name="connsiteY366" fmla="*/ 9020 h 2472976"/>
                                    <a:gd name="connsiteX367" fmla="*/ 527050 w 1836123"/>
                                    <a:gd name="connsiteY367" fmla="*/ 19736 h 2472976"/>
                                    <a:gd name="connsiteX368" fmla="*/ 519113 w 1836123"/>
                                    <a:gd name="connsiteY368" fmla="*/ 16164 h 2472976"/>
                                    <a:gd name="connsiteX369" fmla="*/ 527050 w 1836123"/>
                                    <a:gd name="connsiteY369" fmla="*/ 9020 h 2472976"/>
                                    <a:gd name="connsiteX370" fmla="*/ 513953 w 1836123"/>
                                    <a:gd name="connsiteY370" fmla="*/ 586 h 2472976"/>
                                    <a:gd name="connsiteX371" fmla="*/ 515937 w 1836123"/>
                                    <a:gd name="connsiteY371" fmla="*/ 5051 h 2472976"/>
                                    <a:gd name="connsiteX372" fmla="*/ 508000 w 1836123"/>
                                    <a:gd name="connsiteY372" fmla="*/ 12195 h 2472976"/>
                                    <a:gd name="connsiteX373" fmla="*/ 511968 w 1836123"/>
                                    <a:gd name="connsiteY373" fmla="*/ 1479 h 2472976"/>
                                    <a:gd name="connsiteX374" fmla="*/ 513953 w 1836123"/>
                                    <a:gd name="connsiteY374" fmla="*/ 586 h 2472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Lst>
                                  <a:rect l="l" t="t" r="r" b="b"/>
                                  <a:pathLst>
                                    <a:path w="1836123" h="2472976">
                                      <a:moveTo>
                                        <a:pt x="1823402" y="2114045"/>
                                      </a:moveTo>
                                      <a:cubicBezTo>
                                        <a:pt x="1827212" y="2117787"/>
                                        <a:pt x="1827212" y="2121529"/>
                                        <a:pt x="1823402" y="2125271"/>
                                      </a:cubicBezTo>
                                      <a:cubicBezTo>
                                        <a:pt x="1823402" y="2132755"/>
                                        <a:pt x="1819592" y="2147723"/>
                                        <a:pt x="1819592" y="2151465"/>
                                      </a:cubicBezTo>
                                      <a:cubicBezTo>
                                        <a:pt x="1819592" y="2155207"/>
                                        <a:pt x="1811972" y="2166433"/>
                                        <a:pt x="1811972" y="2155207"/>
                                      </a:cubicBezTo>
                                      <a:cubicBezTo>
                                        <a:pt x="1811972" y="2143981"/>
                                        <a:pt x="1808162" y="2129013"/>
                                        <a:pt x="1815782" y="2121529"/>
                                      </a:cubicBezTo>
                                      <a:cubicBezTo>
                                        <a:pt x="1815782" y="2121529"/>
                                        <a:pt x="1819592" y="2114045"/>
                                        <a:pt x="1823402" y="2114045"/>
                                      </a:cubicBezTo>
                                      <a:close/>
                                      <a:moveTo>
                                        <a:pt x="1818005" y="2068145"/>
                                      </a:moveTo>
                                      <a:cubicBezTo>
                                        <a:pt x="1818957" y="2068618"/>
                                        <a:pt x="1818957" y="2070511"/>
                                        <a:pt x="1817052" y="2076189"/>
                                      </a:cubicBezTo>
                                      <a:cubicBezTo>
                                        <a:pt x="1817052" y="2083760"/>
                                        <a:pt x="1817052" y="2091331"/>
                                        <a:pt x="1817052" y="2098903"/>
                                      </a:cubicBezTo>
                                      <a:cubicBezTo>
                                        <a:pt x="1817052" y="2102688"/>
                                        <a:pt x="1817052" y="2114045"/>
                                        <a:pt x="1813242" y="2102688"/>
                                      </a:cubicBezTo>
                                      <a:cubicBezTo>
                                        <a:pt x="1809432" y="2095117"/>
                                        <a:pt x="1801812" y="2091331"/>
                                        <a:pt x="1805622" y="2079975"/>
                                      </a:cubicBezTo>
                                      <a:cubicBezTo>
                                        <a:pt x="1805622" y="2079975"/>
                                        <a:pt x="1809432" y="2072403"/>
                                        <a:pt x="1813242" y="2068618"/>
                                      </a:cubicBezTo>
                                      <a:cubicBezTo>
                                        <a:pt x="1815147" y="2068618"/>
                                        <a:pt x="1817052" y="2067671"/>
                                        <a:pt x="1818005" y="2068145"/>
                                      </a:cubicBezTo>
                                      <a:close/>
                                      <a:moveTo>
                                        <a:pt x="1793747" y="1770857"/>
                                      </a:moveTo>
                                      <a:cubicBezTo>
                                        <a:pt x="1796086" y="1769458"/>
                                        <a:pt x="1797957" y="1770391"/>
                                        <a:pt x="1797957" y="1775987"/>
                                      </a:cubicBezTo>
                                      <a:cubicBezTo>
                                        <a:pt x="1801699" y="1787179"/>
                                        <a:pt x="1797957" y="1798371"/>
                                        <a:pt x="1805441" y="1802101"/>
                                      </a:cubicBezTo>
                                      <a:cubicBezTo>
                                        <a:pt x="1812925" y="1809563"/>
                                        <a:pt x="1809183" y="1813293"/>
                                        <a:pt x="1805441" y="1820754"/>
                                      </a:cubicBezTo>
                                      <a:cubicBezTo>
                                        <a:pt x="1801699" y="1828216"/>
                                        <a:pt x="1779247" y="1876714"/>
                                        <a:pt x="1775505" y="1895367"/>
                                      </a:cubicBezTo>
                                      <a:cubicBezTo>
                                        <a:pt x="1775505" y="1914020"/>
                                        <a:pt x="1771763" y="1910289"/>
                                        <a:pt x="1768021" y="1902828"/>
                                      </a:cubicBezTo>
                                      <a:cubicBezTo>
                                        <a:pt x="1764279" y="1895367"/>
                                        <a:pt x="1768021" y="1891636"/>
                                        <a:pt x="1764279" y="1884175"/>
                                      </a:cubicBezTo>
                                      <a:cubicBezTo>
                                        <a:pt x="1760537" y="1880444"/>
                                        <a:pt x="1760537" y="1880444"/>
                                        <a:pt x="1764279" y="1872983"/>
                                      </a:cubicBezTo>
                                      <a:cubicBezTo>
                                        <a:pt x="1768021" y="1865522"/>
                                        <a:pt x="1764279" y="1858061"/>
                                        <a:pt x="1768021" y="1858061"/>
                                      </a:cubicBezTo>
                                      <a:cubicBezTo>
                                        <a:pt x="1771763" y="1854330"/>
                                        <a:pt x="1775505" y="1846869"/>
                                        <a:pt x="1771763" y="1843138"/>
                                      </a:cubicBezTo>
                                      <a:cubicBezTo>
                                        <a:pt x="1771763" y="1835677"/>
                                        <a:pt x="1768021" y="1839408"/>
                                        <a:pt x="1771763" y="1831946"/>
                                      </a:cubicBezTo>
                                      <a:cubicBezTo>
                                        <a:pt x="1775505" y="1824485"/>
                                        <a:pt x="1786731" y="1820754"/>
                                        <a:pt x="1790473" y="1813293"/>
                                      </a:cubicBezTo>
                                      <a:cubicBezTo>
                                        <a:pt x="1794215" y="1805832"/>
                                        <a:pt x="1797957" y="1798371"/>
                                        <a:pt x="1786731" y="1787179"/>
                                      </a:cubicBezTo>
                                      <a:cubicBezTo>
                                        <a:pt x="1786731" y="1787179"/>
                                        <a:pt x="1779247" y="1783448"/>
                                        <a:pt x="1786731" y="1779718"/>
                                      </a:cubicBezTo>
                                      <a:cubicBezTo>
                                        <a:pt x="1788602" y="1775987"/>
                                        <a:pt x="1791409" y="1772256"/>
                                        <a:pt x="1793747" y="1770857"/>
                                      </a:cubicBezTo>
                                      <a:close/>
                                      <a:moveTo>
                                        <a:pt x="1539802" y="1612210"/>
                                      </a:moveTo>
                                      <a:cubicBezTo>
                                        <a:pt x="1541679" y="1611743"/>
                                        <a:pt x="1544493" y="1612678"/>
                                        <a:pt x="1546369" y="1614549"/>
                                      </a:cubicBezTo>
                                      <a:cubicBezTo>
                                        <a:pt x="1546369" y="1618291"/>
                                        <a:pt x="1553873" y="1614549"/>
                                        <a:pt x="1557626" y="1618291"/>
                                      </a:cubicBezTo>
                                      <a:cubicBezTo>
                                        <a:pt x="1561378" y="1622033"/>
                                        <a:pt x="1561378" y="1618291"/>
                                        <a:pt x="1561378" y="1625775"/>
                                      </a:cubicBezTo>
                                      <a:cubicBezTo>
                                        <a:pt x="1561378" y="1633259"/>
                                        <a:pt x="1565130" y="1637001"/>
                                        <a:pt x="1568883" y="1648227"/>
                                      </a:cubicBezTo>
                                      <a:cubicBezTo>
                                        <a:pt x="1576387" y="1663195"/>
                                        <a:pt x="1568883" y="1659453"/>
                                        <a:pt x="1561378" y="1655711"/>
                                      </a:cubicBezTo>
                                      <a:cubicBezTo>
                                        <a:pt x="1557626" y="1651969"/>
                                        <a:pt x="1538864" y="1618291"/>
                                        <a:pt x="1538864" y="1618291"/>
                                      </a:cubicBezTo>
                                      <a:cubicBezTo>
                                        <a:pt x="1536988" y="1614549"/>
                                        <a:pt x="1537926" y="1612678"/>
                                        <a:pt x="1539802" y="1612210"/>
                                      </a:cubicBezTo>
                                      <a:close/>
                                      <a:moveTo>
                                        <a:pt x="1474787" y="1463567"/>
                                      </a:moveTo>
                                      <a:cubicBezTo>
                                        <a:pt x="1477962" y="1459995"/>
                                        <a:pt x="1481137" y="1470711"/>
                                        <a:pt x="1477962" y="1470711"/>
                                      </a:cubicBezTo>
                                      <a:cubicBezTo>
                                        <a:pt x="1474787" y="1474283"/>
                                        <a:pt x="1474787" y="1463567"/>
                                        <a:pt x="1474787" y="1463567"/>
                                      </a:cubicBezTo>
                                      <a:close/>
                                      <a:moveTo>
                                        <a:pt x="1410759" y="1437770"/>
                                      </a:moveTo>
                                      <a:cubicBezTo>
                                        <a:pt x="1414463" y="1441399"/>
                                        <a:pt x="1410759" y="1445027"/>
                                        <a:pt x="1407054" y="1455913"/>
                                      </a:cubicBezTo>
                                      <a:cubicBezTo>
                                        <a:pt x="1407054" y="1463170"/>
                                        <a:pt x="1403350" y="1448656"/>
                                        <a:pt x="1403350" y="1448656"/>
                                      </a:cubicBezTo>
                                      <a:cubicBezTo>
                                        <a:pt x="1407054" y="1441399"/>
                                        <a:pt x="1407054" y="1437770"/>
                                        <a:pt x="1410759" y="1437770"/>
                                      </a:cubicBezTo>
                                      <a:close/>
                                      <a:moveTo>
                                        <a:pt x="1300956" y="1206222"/>
                                      </a:moveTo>
                                      <a:cubicBezTo>
                                        <a:pt x="1302742" y="1207582"/>
                                        <a:pt x="1304528" y="1210304"/>
                                        <a:pt x="1304528" y="1212118"/>
                                      </a:cubicBezTo>
                                      <a:cubicBezTo>
                                        <a:pt x="1308100" y="1219375"/>
                                        <a:pt x="1308100" y="1219375"/>
                                        <a:pt x="1304528" y="1223004"/>
                                      </a:cubicBezTo>
                                      <a:cubicBezTo>
                                        <a:pt x="1300956" y="1226632"/>
                                        <a:pt x="1297384" y="1215747"/>
                                        <a:pt x="1297384" y="1215747"/>
                                      </a:cubicBezTo>
                                      <a:cubicBezTo>
                                        <a:pt x="1297384" y="1212118"/>
                                        <a:pt x="1293812" y="1212118"/>
                                        <a:pt x="1297384" y="1208490"/>
                                      </a:cubicBezTo>
                                      <a:cubicBezTo>
                                        <a:pt x="1297384" y="1204861"/>
                                        <a:pt x="1299170" y="1204861"/>
                                        <a:pt x="1300956" y="1206222"/>
                                      </a:cubicBezTo>
                                      <a:close/>
                                      <a:moveTo>
                                        <a:pt x="985639" y="967870"/>
                                      </a:moveTo>
                                      <a:cubicBezTo>
                                        <a:pt x="993180" y="971522"/>
                                        <a:pt x="989409" y="971522"/>
                                        <a:pt x="989409" y="975173"/>
                                      </a:cubicBezTo>
                                      <a:cubicBezTo>
                                        <a:pt x="989409" y="982476"/>
                                        <a:pt x="996950" y="986127"/>
                                        <a:pt x="993180" y="993430"/>
                                      </a:cubicBezTo>
                                      <a:cubicBezTo>
                                        <a:pt x="993180" y="1004383"/>
                                        <a:pt x="985639" y="993430"/>
                                        <a:pt x="985639" y="993430"/>
                                      </a:cubicBezTo>
                                      <a:cubicBezTo>
                                        <a:pt x="985639" y="993430"/>
                                        <a:pt x="981869" y="989778"/>
                                        <a:pt x="978098" y="986127"/>
                                      </a:cubicBezTo>
                                      <a:cubicBezTo>
                                        <a:pt x="978098" y="982476"/>
                                        <a:pt x="974328" y="978824"/>
                                        <a:pt x="970557" y="975173"/>
                                      </a:cubicBezTo>
                                      <a:cubicBezTo>
                                        <a:pt x="966787" y="967870"/>
                                        <a:pt x="974328" y="971522"/>
                                        <a:pt x="978098" y="975173"/>
                                      </a:cubicBezTo>
                                      <a:cubicBezTo>
                                        <a:pt x="981869" y="975173"/>
                                        <a:pt x="978098" y="967870"/>
                                        <a:pt x="985639" y="967870"/>
                                      </a:cubicBezTo>
                                      <a:close/>
                                      <a:moveTo>
                                        <a:pt x="201877" y="820762"/>
                                      </a:moveTo>
                                      <a:cubicBezTo>
                                        <a:pt x="203729" y="819836"/>
                                        <a:pt x="205581" y="820762"/>
                                        <a:pt x="207433" y="824466"/>
                                      </a:cubicBezTo>
                                      <a:cubicBezTo>
                                        <a:pt x="211137" y="831874"/>
                                        <a:pt x="211137" y="831874"/>
                                        <a:pt x="203729" y="831874"/>
                                      </a:cubicBezTo>
                                      <a:cubicBezTo>
                                        <a:pt x="200025" y="831874"/>
                                        <a:pt x="203729" y="831874"/>
                                        <a:pt x="196320" y="835578"/>
                                      </a:cubicBezTo>
                                      <a:cubicBezTo>
                                        <a:pt x="188912" y="839283"/>
                                        <a:pt x="196320" y="828170"/>
                                        <a:pt x="196320" y="828170"/>
                                      </a:cubicBezTo>
                                      <a:cubicBezTo>
                                        <a:pt x="198173" y="824466"/>
                                        <a:pt x="200025" y="821688"/>
                                        <a:pt x="201877" y="820762"/>
                                      </a:cubicBezTo>
                                      <a:close/>
                                      <a:moveTo>
                                        <a:pt x="207249" y="746109"/>
                                      </a:moveTo>
                                      <a:cubicBezTo>
                                        <a:pt x="214710" y="742446"/>
                                        <a:pt x="222171" y="753436"/>
                                        <a:pt x="229632" y="757099"/>
                                      </a:cubicBezTo>
                                      <a:cubicBezTo>
                                        <a:pt x="233363" y="760763"/>
                                        <a:pt x="229632" y="764426"/>
                                        <a:pt x="222171" y="764426"/>
                                      </a:cubicBezTo>
                                      <a:cubicBezTo>
                                        <a:pt x="214710" y="764426"/>
                                        <a:pt x="210979" y="760763"/>
                                        <a:pt x="207249" y="760763"/>
                                      </a:cubicBezTo>
                                      <a:cubicBezTo>
                                        <a:pt x="203518" y="760763"/>
                                        <a:pt x="203518" y="768090"/>
                                        <a:pt x="203518" y="771753"/>
                                      </a:cubicBezTo>
                                      <a:cubicBezTo>
                                        <a:pt x="199787" y="779080"/>
                                        <a:pt x="196057" y="782744"/>
                                        <a:pt x="192326" y="779080"/>
                                      </a:cubicBezTo>
                                      <a:cubicBezTo>
                                        <a:pt x="188595" y="775417"/>
                                        <a:pt x="184865" y="782744"/>
                                        <a:pt x="181134" y="786407"/>
                                      </a:cubicBezTo>
                                      <a:cubicBezTo>
                                        <a:pt x="177403" y="790071"/>
                                        <a:pt x="173673" y="786407"/>
                                        <a:pt x="166211" y="782744"/>
                                      </a:cubicBezTo>
                                      <a:cubicBezTo>
                                        <a:pt x="158750" y="779080"/>
                                        <a:pt x="166211" y="771753"/>
                                        <a:pt x="166211" y="771753"/>
                                      </a:cubicBezTo>
                                      <a:cubicBezTo>
                                        <a:pt x="169942" y="764426"/>
                                        <a:pt x="177403" y="757099"/>
                                        <a:pt x="184865" y="753436"/>
                                      </a:cubicBezTo>
                                      <a:cubicBezTo>
                                        <a:pt x="192326" y="753436"/>
                                        <a:pt x="199787" y="749772"/>
                                        <a:pt x="207249" y="746109"/>
                                      </a:cubicBezTo>
                                      <a:close/>
                                      <a:moveTo>
                                        <a:pt x="878280" y="611536"/>
                                      </a:moveTo>
                                      <a:cubicBezTo>
                                        <a:pt x="878750" y="611066"/>
                                        <a:pt x="877810" y="612006"/>
                                        <a:pt x="875930" y="613885"/>
                                      </a:cubicBezTo>
                                      <a:lnTo>
                                        <a:pt x="875930" y="613885"/>
                                      </a:lnTo>
                                      <a:close/>
                                      <a:moveTo>
                                        <a:pt x="553095" y="74870"/>
                                      </a:moveTo>
                                      <a:cubicBezTo>
                                        <a:pt x="554505" y="74400"/>
                                        <a:pt x="556385" y="74400"/>
                                        <a:pt x="560144" y="76280"/>
                                      </a:cubicBezTo>
                                      <a:cubicBezTo>
                                        <a:pt x="563903" y="76280"/>
                                        <a:pt x="560144" y="83799"/>
                                        <a:pt x="560144" y="87558"/>
                                      </a:cubicBezTo>
                                      <a:cubicBezTo>
                                        <a:pt x="556385" y="91318"/>
                                        <a:pt x="548866" y="102596"/>
                                        <a:pt x="552625" y="102596"/>
                                      </a:cubicBezTo>
                                      <a:cubicBezTo>
                                        <a:pt x="556385" y="98837"/>
                                        <a:pt x="560144" y="91318"/>
                                        <a:pt x="560144" y="95077"/>
                                      </a:cubicBezTo>
                                      <a:cubicBezTo>
                                        <a:pt x="563903" y="95077"/>
                                        <a:pt x="567663" y="98837"/>
                                        <a:pt x="567663" y="102596"/>
                                      </a:cubicBezTo>
                                      <a:cubicBezTo>
                                        <a:pt x="567663" y="106356"/>
                                        <a:pt x="571422" y="106356"/>
                                        <a:pt x="571422" y="106356"/>
                                      </a:cubicBezTo>
                                      <a:cubicBezTo>
                                        <a:pt x="575182" y="106356"/>
                                        <a:pt x="578941" y="102596"/>
                                        <a:pt x="578941" y="110115"/>
                                      </a:cubicBezTo>
                                      <a:cubicBezTo>
                                        <a:pt x="578941" y="113875"/>
                                        <a:pt x="586460" y="125153"/>
                                        <a:pt x="586460" y="132672"/>
                                      </a:cubicBezTo>
                                      <a:cubicBezTo>
                                        <a:pt x="586460" y="136432"/>
                                        <a:pt x="586460" y="143951"/>
                                        <a:pt x="590219" y="147710"/>
                                      </a:cubicBezTo>
                                      <a:cubicBezTo>
                                        <a:pt x="590219" y="151470"/>
                                        <a:pt x="593978" y="151470"/>
                                        <a:pt x="593978" y="155229"/>
                                      </a:cubicBezTo>
                                      <a:cubicBezTo>
                                        <a:pt x="590219" y="158989"/>
                                        <a:pt x="586460" y="162748"/>
                                        <a:pt x="590219" y="170267"/>
                                      </a:cubicBezTo>
                                      <a:cubicBezTo>
                                        <a:pt x="590219" y="177786"/>
                                        <a:pt x="593978" y="192824"/>
                                        <a:pt x="593978" y="196583"/>
                                      </a:cubicBezTo>
                                      <a:cubicBezTo>
                                        <a:pt x="593978" y="204102"/>
                                        <a:pt x="593978" y="207862"/>
                                        <a:pt x="597738" y="211621"/>
                                      </a:cubicBezTo>
                                      <a:cubicBezTo>
                                        <a:pt x="601497" y="215381"/>
                                        <a:pt x="605256" y="219140"/>
                                        <a:pt x="612775" y="215381"/>
                                      </a:cubicBezTo>
                                      <a:cubicBezTo>
                                        <a:pt x="620294" y="215381"/>
                                        <a:pt x="620294" y="215381"/>
                                        <a:pt x="624053" y="219140"/>
                                      </a:cubicBezTo>
                                      <a:cubicBezTo>
                                        <a:pt x="627813" y="219140"/>
                                        <a:pt x="631572" y="222900"/>
                                        <a:pt x="631572" y="222900"/>
                                      </a:cubicBezTo>
                                      <a:cubicBezTo>
                                        <a:pt x="635331" y="222900"/>
                                        <a:pt x="635331" y="222900"/>
                                        <a:pt x="631572" y="230419"/>
                                      </a:cubicBezTo>
                                      <a:cubicBezTo>
                                        <a:pt x="627813" y="234178"/>
                                        <a:pt x="624053" y="241697"/>
                                        <a:pt x="620294" y="252975"/>
                                      </a:cubicBezTo>
                                      <a:cubicBezTo>
                                        <a:pt x="616534" y="260494"/>
                                        <a:pt x="616534" y="264254"/>
                                        <a:pt x="620294" y="264254"/>
                                      </a:cubicBezTo>
                                      <a:cubicBezTo>
                                        <a:pt x="627813" y="268013"/>
                                        <a:pt x="635331" y="268013"/>
                                        <a:pt x="639091" y="271773"/>
                                      </a:cubicBezTo>
                                      <a:cubicBezTo>
                                        <a:pt x="642850" y="279292"/>
                                        <a:pt x="639091" y="290570"/>
                                        <a:pt x="646609" y="290570"/>
                                      </a:cubicBezTo>
                                      <a:cubicBezTo>
                                        <a:pt x="650369" y="294330"/>
                                        <a:pt x="657887" y="294330"/>
                                        <a:pt x="657887" y="301849"/>
                                      </a:cubicBezTo>
                                      <a:cubicBezTo>
                                        <a:pt x="657887" y="309368"/>
                                        <a:pt x="650369" y="320646"/>
                                        <a:pt x="650369" y="324405"/>
                                      </a:cubicBezTo>
                                      <a:cubicBezTo>
                                        <a:pt x="650369" y="331924"/>
                                        <a:pt x="650369" y="328165"/>
                                        <a:pt x="654128" y="328165"/>
                                      </a:cubicBezTo>
                                      <a:cubicBezTo>
                                        <a:pt x="657887" y="328165"/>
                                        <a:pt x="672925" y="324405"/>
                                        <a:pt x="669165" y="328165"/>
                                      </a:cubicBezTo>
                                      <a:cubicBezTo>
                                        <a:pt x="669165" y="331924"/>
                                        <a:pt x="665406" y="343203"/>
                                        <a:pt x="669165" y="358241"/>
                                      </a:cubicBezTo>
                                      <a:cubicBezTo>
                                        <a:pt x="669165" y="373279"/>
                                        <a:pt x="669165" y="377038"/>
                                        <a:pt x="672925" y="384557"/>
                                      </a:cubicBezTo>
                                      <a:cubicBezTo>
                                        <a:pt x="676684" y="392076"/>
                                        <a:pt x="676684" y="395836"/>
                                        <a:pt x="676684" y="407114"/>
                                      </a:cubicBezTo>
                                      <a:cubicBezTo>
                                        <a:pt x="676684" y="414633"/>
                                        <a:pt x="665406" y="429671"/>
                                        <a:pt x="676684" y="448468"/>
                                      </a:cubicBezTo>
                                      <a:cubicBezTo>
                                        <a:pt x="684203" y="471025"/>
                                        <a:pt x="687962" y="474785"/>
                                        <a:pt x="691722" y="486063"/>
                                      </a:cubicBezTo>
                                      <a:cubicBezTo>
                                        <a:pt x="691722" y="497341"/>
                                        <a:pt x="695481" y="512379"/>
                                        <a:pt x="706759" y="516139"/>
                                      </a:cubicBezTo>
                                      <a:cubicBezTo>
                                        <a:pt x="714278" y="519898"/>
                                        <a:pt x="718037" y="523658"/>
                                        <a:pt x="721796" y="523658"/>
                                      </a:cubicBezTo>
                                      <a:cubicBezTo>
                                        <a:pt x="729315" y="519898"/>
                                        <a:pt x="748112" y="504860"/>
                                        <a:pt x="748112" y="501101"/>
                                      </a:cubicBezTo>
                                      <a:cubicBezTo>
                                        <a:pt x="744353" y="497341"/>
                                        <a:pt x="744353" y="489822"/>
                                        <a:pt x="748112" y="493582"/>
                                      </a:cubicBezTo>
                                      <a:cubicBezTo>
                                        <a:pt x="751871" y="497341"/>
                                        <a:pt x="759390" y="501101"/>
                                        <a:pt x="766909" y="497341"/>
                                      </a:cubicBezTo>
                                      <a:cubicBezTo>
                                        <a:pt x="774427" y="493582"/>
                                        <a:pt x="778187" y="478544"/>
                                        <a:pt x="781946" y="482304"/>
                                      </a:cubicBezTo>
                                      <a:cubicBezTo>
                                        <a:pt x="785705" y="482304"/>
                                        <a:pt x="789465" y="493582"/>
                                        <a:pt x="789465" y="497341"/>
                                      </a:cubicBezTo>
                                      <a:cubicBezTo>
                                        <a:pt x="789465" y="501101"/>
                                        <a:pt x="789465" y="504860"/>
                                        <a:pt x="793224" y="504860"/>
                                      </a:cubicBezTo>
                                      <a:cubicBezTo>
                                        <a:pt x="796984" y="504860"/>
                                        <a:pt x="793224" y="508620"/>
                                        <a:pt x="793224" y="512379"/>
                                      </a:cubicBezTo>
                                      <a:cubicBezTo>
                                        <a:pt x="793224" y="512379"/>
                                        <a:pt x="796984" y="523658"/>
                                        <a:pt x="804502" y="527417"/>
                                      </a:cubicBezTo>
                                      <a:cubicBezTo>
                                        <a:pt x="812021" y="531177"/>
                                        <a:pt x="812021" y="531177"/>
                                        <a:pt x="815780" y="531177"/>
                                      </a:cubicBezTo>
                                      <a:cubicBezTo>
                                        <a:pt x="819540" y="534936"/>
                                        <a:pt x="830818" y="538696"/>
                                        <a:pt x="834577" y="542455"/>
                                      </a:cubicBezTo>
                                      <a:cubicBezTo>
                                        <a:pt x="834577" y="549974"/>
                                        <a:pt x="838336" y="557493"/>
                                        <a:pt x="842096" y="557493"/>
                                      </a:cubicBezTo>
                                      <a:cubicBezTo>
                                        <a:pt x="845855" y="557493"/>
                                        <a:pt x="849615" y="561253"/>
                                        <a:pt x="853374" y="561253"/>
                                      </a:cubicBezTo>
                                      <a:cubicBezTo>
                                        <a:pt x="857133" y="561253"/>
                                        <a:pt x="864652" y="561253"/>
                                        <a:pt x="868411" y="565012"/>
                                      </a:cubicBezTo>
                                      <a:cubicBezTo>
                                        <a:pt x="868411" y="568771"/>
                                        <a:pt x="872171" y="576290"/>
                                        <a:pt x="872171" y="576290"/>
                                      </a:cubicBezTo>
                                      <a:cubicBezTo>
                                        <a:pt x="875930" y="576290"/>
                                        <a:pt x="879689" y="576290"/>
                                        <a:pt x="875930" y="580050"/>
                                      </a:cubicBezTo>
                                      <a:cubicBezTo>
                                        <a:pt x="872171" y="587569"/>
                                        <a:pt x="868411" y="602607"/>
                                        <a:pt x="868411" y="606366"/>
                                      </a:cubicBezTo>
                                      <a:cubicBezTo>
                                        <a:pt x="868411" y="610126"/>
                                        <a:pt x="869351" y="612006"/>
                                        <a:pt x="870761" y="612945"/>
                                      </a:cubicBezTo>
                                      <a:lnTo>
                                        <a:pt x="875930" y="613885"/>
                                      </a:lnTo>
                                      <a:lnTo>
                                        <a:pt x="872171" y="617645"/>
                                      </a:lnTo>
                                      <a:cubicBezTo>
                                        <a:pt x="868411" y="621404"/>
                                        <a:pt x="872171" y="621404"/>
                                        <a:pt x="868411" y="628923"/>
                                      </a:cubicBezTo>
                                      <a:cubicBezTo>
                                        <a:pt x="864652" y="632683"/>
                                        <a:pt x="868411" y="632683"/>
                                        <a:pt x="868411" y="636442"/>
                                      </a:cubicBezTo>
                                      <a:cubicBezTo>
                                        <a:pt x="868411" y="636442"/>
                                        <a:pt x="868411" y="640202"/>
                                        <a:pt x="872171" y="643961"/>
                                      </a:cubicBezTo>
                                      <a:cubicBezTo>
                                        <a:pt x="875930" y="647721"/>
                                        <a:pt x="875930" y="655239"/>
                                        <a:pt x="875930" y="658999"/>
                                      </a:cubicBezTo>
                                      <a:cubicBezTo>
                                        <a:pt x="879689" y="662758"/>
                                        <a:pt x="883449" y="681556"/>
                                        <a:pt x="883449" y="689075"/>
                                      </a:cubicBezTo>
                                      <a:cubicBezTo>
                                        <a:pt x="879689" y="692834"/>
                                        <a:pt x="887208" y="696594"/>
                                        <a:pt x="887208" y="700353"/>
                                      </a:cubicBezTo>
                                      <a:cubicBezTo>
                                        <a:pt x="890967" y="704113"/>
                                        <a:pt x="894727" y="711632"/>
                                        <a:pt x="890967" y="715391"/>
                                      </a:cubicBezTo>
                                      <a:cubicBezTo>
                                        <a:pt x="890967" y="719151"/>
                                        <a:pt x="890967" y="722910"/>
                                        <a:pt x="890967" y="726670"/>
                                      </a:cubicBezTo>
                                      <a:cubicBezTo>
                                        <a:pt x="894727" y="730429"/>
                                        <a:pt x="894727" y="730429"/>
                                        <a:pt x="894727" y="734189"/>
                                      </a:cubicBezTo>
                                      <a:cubicBezTo>
                                        <a:pt x="890967" y="737948"/>
                                        <a:pt x="887208" y="745467"/>
                                        <a:pt x="887208" y="749226"/>
                                      </a:cubicBezTo>
                                      <a:cubicBezTo>
                                        <a:pt x="887208" y="752986"/>
                                        <a:pt x="887208" y="752986"/>
                                        <a:pt x="894727" y="760505"/>
                                      </a:cubicBezTo>
                                      <a:cubicBezTo>
                                        <a:pt x="898486" y="764264"/>
                                        <a:pt x="913524" y="786821"/>
                                        <a:pt x="921042" y="794340"/>
                                      </a:cubicBezTo>
                                      <a:cubicBezTo>
                                        <a:pt x="932320" y="801859"/>
                                        <a:pt x="932320" y="805619"/>
                                        <a:pt x="939839" y="805619"/>
                                      </a:cubicBezTo>
                                      <a:cubicBezTo>
                                        <a:pt x="943598" y="805619"/>
                                        <a:pt x="951117" y="805619"/>
                                        <a:pt x="947358" y="809378"/>
                                      </a:cubicBezTo>
                                      <a:cubicBezTo>
                                        <a:pt x="947358" y="816897"/>
                                        <a:pt x="939839" y="820657"/>
                                        <a:pt x="943598" y="831935"/>
                                      </a:cubicBezTo>
                                      <a:cubicBezTo>
                                        <a:pt x="951117" y="839454"/>
                                        <a:pt x="962395" y="858252"/>
                                        <a:pt x="962395" y="865771"/>
                                      </a:cubicBezTo>
                                      <a:cubicBezTo>
                                        <a:pt x="962395" y="873289"/>
                                        <a:pt x="962395" y="880808"/>
                                        <a:pt x="966155" y="888327"/>
                                      </a:cubicBezTo>
                                      <a:cubicBezTo>
                                        <a:pt x="969914" y="892087"/>
                                        <a:pt x="973673" y="895846"/>
                                        <a:pt x="969914" y="899606"/>
                                      </a:cubicBezTo>
                                      <a:cubicBezTo>
                                        <a:pt x="969914" y="903365"/>
                                        <a:pt x="966155" y="914644"/>
                                        <a:pt x="966155" y="918403"/>
                                      </a:cubicBezTo>
                                      <a:cubicBezTo>
                                        <a:pt x="969914" y="925922"/>
                                        <a:pt x="966155" y="933441"/>
                                        <a:pt x="966155" y="937201"/>
                                      </a:cubicBezTo>
                                      <a:cubicBezTo>
                                        <a:pt x="962395" y="937201"/>
                                        <a:pt x="951117" y="955998"/>
                                        <a:pt x="958636" y="967276"/>
                                      </a:cubicBezTo>
                                      <a:cubicBezTo>
                                        <a:pt x="966155" y="982314"/>
                                        <a:pt x="973673" y="982314"/>
                                        <a:pt x="977433" y="989833"/>
                                      </a:cubicBezTo>
                                      <a:cubicBezTo>
                                        <a:pt x="977433" y="993593"/>
                                        <a:pt x="977433" y="997352"/>
                                        <a:pt x="984951" y="1001112"/>
                                      </a:cubicBezTo>
                                      <a:cubicBezTo>
                                        <a:pt x="992470" y="1004871"/>
                                        <a:pt x="996229" y="1008631"/>
                                        <a:pt x="996229" y="1012390"/>
                                      </a:cubicBezTo>
                                      <a:cubicBezTo>
                                        <a:pt x="996229" y="1016150"/>
                                        <a:pt x="988711" y="1027428"/>
                                        <a:pt x="988711" y="1038706"/>
                                      </a:cubicBezTo>
                                      <a:cubicBezTo>
                                        <a:pt x="988711" y="1046225"/>
                                        <a:pt x="988711" y="1049985"/>
                                        <a:pt x="996229" y="1053744"/>
                                      </a:cubicBezTo>
                                      <a:cubicBezTo>
                                        <a:pt x="999989" y="1061263"/>
                                        <a:pt x="1026304" y="1083820"/>
                                        <a:pt x="1033823" y="1083820"/>
                                      </a:cubicBezTo>
                                      <a:cubicBezTo>
                                        <a:pt x="1045101" y="1087580"/>
                                        <a:pt x="1041342" y="1083820"/>
                                        <a:pt x="1048860" y="1080061"/>
                                      </a:cubicBezTo>
                                      <a:cubicBezTo>
                                        <a:pt x="1052620" y="1076301"/>
                                        <a:pt x="1052620" y="1072542"/>
                                        <a:pt x="1056379" y="1076301"/>
                                      </a:cubicBezTo>
                                      <a:cubicBezTo>
                                        <a:pt x="1060138" y="1080061"/>
                                        <a:pt x="1052620" y="1087580"/>
                                        <a:pt x="1056379" y="1091339"/>
                                      </a:cubicBezTo>
                                      <a:cubicBezTo>
                                        <a:pt x="1060138" y="1095099"/>
                                        <a:pt x="1063898" y="1098858"/>
                                        <a:pt x="1067657" y="1095099"/>
                                      </a:cubicBezTo>
                                      <a:cubicBezTo>
                                        <a:pt x="1071416" y="1091339"/>
                                        <a:pt x="1071416" y="1083820"/>
                                        <a:pt x="1075176" y="1087580"/>
                                      </a:cubicBezTo>
                                      <a:cubicBezTo>
                                        <a:pt x="1075176" y="1091339"/>
                                        <a:pt x="1075176" y="1098858"/>
                                        <a:pt x="1078935" y="1102618"/>
                                      </a:cubicBezTo>
                                      <a:cubicBezTo>
                                        <a:pt x="1086454" y="1106377"/>
                                        <a:pt x="1090213" y="1113896"/>
                                        <a:pt x="1101491" y="1113896"/>
                                      </a:cubicBezTo>
                                      <a:cubicBezTo>
                                        <a:pt x="1109010" y="1113896"/>
                                        <a:pt x="1124047" y="1113896"/>
                                        <a:pt x="1120288" y="1110136"/>
                                      </a:cubicBezTo>
                                      <a:cubicBezTo>
                                        <a:pt x="1120288" y="1106377"/>
                                        <a:pt x="1116529" y="1098858"/>
                                        <a:pt x="1120288" y="1102618"/>
                                      </a:cubicBezTo>
                                      <a:cubicBezTo>
                                        <a:pt x="1124047" y="1102618"/>
                                        <a:pt x="1127807" y="1117655"/>
                                        <a:pt x="1131566" y="1125174"/>
                                      </a:cubicBezTo>
                                      <a:cubicBezTo>
                                        <a:pt x="1135326" y="1128934"/>
                                        <a:pt x="1139085" y="1136453"/>
                                        <a:pt x="1142844" y="1143972"/>
                                      </a:cubicBezTo>
                                      <a:cubicBezTo>
                                        <a:pt x="1146604" y="1151491"/>
                                        <a:pt x="1150363" y="1162769"/>
                                        <a:pt x="1154122" y="1162769"/>
                                      </a:cubicBezTo>
                                      <a:cubicBezTo>
                                        <a:pt x="1157882" y="1162769"/>
                                        <a:pt x="1161641" y="1162769"/>
                                        <a:pt x="1161641" y="1159010"/>
                                      </a:cubicBezTo>
                                      <a:cubicBezTo>
                                        <a:pt x="1157882" y="1155250"/>
                                        <a:pt x="1157882" y="1147731"/>
                                        <a:pt x="1161641" y="1147731"/>
                                      </a:cubicBezTo>
                                      <a:cubicBezTo>
                                        <a:pt x="1165400" y="1151491"/>
                                        <a:pt x="1169160" y="1151491"/>
                                        <a:pt x="1169160" y="1159010"/>
                                      </a:cubicBezTo>
                                      <a:cubicBezTo>
                                        <a:pt x="1172919" y="1162769"/>
                                        <a:pt x="1169160" y="1170288"/>
                                        <a:pt x="1180438" y="1170288"/>
                                      </a:cubicBezTo>
                                      <a:cubicBezTo>
                                        <a:pt x="1191716" y="1174048"/>
                                        <a:pt x="1191716" y="1170288"/>
                                        <a:pt x="1199235" y="1174048"/>
                                      </a:cubicBezTo>
                                      <a:cubicBezTo>
                                        <a:pt x="1206753" y="1174048"/>
                                        <a:pt x="1221791" y="1181567"/>
                                        <a:pt x="1221791" y="1189086"/>
                                      </a:cubicBezTo>
                                      <a:cubicBezTo>
                                        <a:pt x="1221791" y="1192845"/>
                                        <a:pt x="1221791" y="1196605"/>
                                        <a:pt x="1225550" y="1200364"/>
                                      </a:cubicBezTo>
                                      <a:cubicBezTo>
                                        <a:pt x="1229309" y="1204124"/>
                                        <a:pt x="1236828" y="1211642"/>
                                        <a:pt x="1236828" y="1204124"/>
                                      </a:cubicBezTo>
                                      <a:cubicBezTo>
                                        <a:pt x="1236828" y="1200364"/>
                                        <a:pt x="1244347" y="1200364"/>
                                        <a:pt x="1240587" y="1196605"/>
                                      </a:cubicBezTo>
                                      <a:cubicBezTo>
                                        <a:pt x="1240587" y="1192845"/>
                                        <a:pt x="1244347" y="1192845"/>
                                        <a:pt x="1248106" y="1192845"/>
                                      </a:cubicBezTo>
                                      <a:cubicBezTo>
                                        <a:pt x="1251866" y="1192845"/>
                                        <a:pt x="1251866" y="1192845"/>
                                        <a:pt x="1251866" y="1196605"/>
                                      </a:cubicBezTo>
                                      <a:cubicBezTo>
                                        <a:pt x="1255625" y="1204124"/>
                                        <a:pt x="1255625" y="1204124"/>
                                        <a:pt x="1259384" y="1207883"/>
                                      </a:cubicBezTo>
                                      <a:cubicBezTo>
                                        <a:pt x="1263144" y="1207883"/>
                                        <a:pt x="1263144" y="1204124"/>
                                        <a:pt x="1266903" y="1211642"/>
                                      </a:cubicBezTo>
                                      <a:cubicBezTo>
                                        <a:pt x="1266903" y="1215402"/>
                                        <a:pt x="1266903" y="1215402"/>
                                        <a:pt x="1270662" y="1215402"/>
                                      </a:cubicBezTo>
                                      <a:cubicBezTo>
                                        <a:pt x="1278181" y="1215402"/>
                                        <a:pt x="1278181" y="1215402"/>
                                        <a:pt x="1281940" y="1219161"/>
                                      </a:cubicBezTo>
                                      <a:cubicBezTo>
                                        <a:pt x="1285700" y="1222921"/>
                                        <a:pt x="1281940" y="1234199"/>
                                        <a:pt x="1289459" y="1237958"/>
                                      </a:cubicBezTo>
                                      <a:cubicBezTo>
                                        <a:pt x="1293218" y="1241718"/>
                                        <a:pt x="1296978" y="1252996"/>
                                        <a:pt x="1289459" y="1245477"/>
                                      </a:cubicBezTo>
                                      <a:cubicBezTo>
                                        <a:pt x="1285700" y="1241718"/>
                                        <a:pt x="1281940" y="1237958"/>
                                        <a:pt x="1278181" y="1241718"/>
                                      </a:cubicBezTo>
                                      <a:cubicBezTo>
                                        <a:pt x="1274422" y="1241718"/>
                                        <a:pt x="1270662" y="1241718"/>
                                        <a:pt x="1266903" y="1245477"/>
                                      </a:cubicBezTo>
                                      <a:cubicBezTo>
                                        <a:pt x="1266903" y="1252996"/>
                                        <a:pt x="1263144" y="1252996"/>
                                        <a:pt x="1263144" y="1256756"/>
                                      </a:cubicBezTo>
                                      <a:cubicBezTo>
                                        <a:pt x="1266903" y="1260515"/>
                                        <a:pt x="1266903" y="1268034"/>
                                        <a:pt x="1270662" y="1271793"/>
                                      </a:cubicBezTo>
                                      <a:cubicBezTo>
                                        <a:pt x="1274422" y="1275553"/>
                                        <a:pt x="1278181" y="1279312"/>
                                        <a:pt x="1281940" y="1279312"/>
                                      </a:cubicBezTo>
                                      <a:cubicBezTo>
                                        <a:pt x="1281940" y="1279312"/>
                                        <a:pt x="1285700" y="1279312"/>
                                        <a:pt x="1285700" y="1286831"/>
                                      </a:cubicBezTo>
                                      <a:cubicBezTo>
                                        <a:pt x="1285700" y="1290591"/>
                                        <a:pt x="1281940" y="1290591"/>
                                        <a:pt x="1289459" y="1290591"/>
                                      </a:cubicBezTo>
                                      <a:cubicBezTo>
                                        <a:pt x="1293218" y="1290591"/>
                                        <a:pt x="1296978" y="1294350"/>
                                        <a:pt x="1300737" y="1294350"/>
                                      </a:cubicBezTo>
                                      <a:cubicBezTo>
                                        <a:pt x="1304497" y="1294350"/>
                                        <a:pt x="1308256" y="1298110"/>
                                        <a:pt x="1308256" y="1305629"/>
                                      </a:cubicBezTo>
                                      <a:cubicBezTo>
                                        <a:pt x="1312015" y="1309388"/>
                                        <a:pt x="1327053" y="1316907"/>
                                        <a:pt x="1327053" y="1320667"/>
                                      </a:cubicBezTo>
                                      <a:cubicBezTo>
                                        <a:pt x="1327053" y="1324426"/>
                                        <a:pt x="1323293" y="1339464"/>
                                        <a:pt x="1330812" y="1339464"/>
                                      </a:cubicBezTo>
                                      <a:cubicBezTo>
                                        <a:pt x="1334571" y="1339464"/>
                                        <a:pt x="1338331" y="1343223"/>
                                        <a:pt x="1338331" y="1346983"/>
                                      </a:cubicBezTo>
                                      <a:cubicBezTo>
                                        <a:pt x="1338331" y="1350742"/>
                                        <a:pt x="1334571" y="1358261"/>
                                        <a:pt x="1338331" y="1362021"/>
                                      </a:cubicBezTo>
                                      <a:cubicBezTo>
                                        <a:pt x="1342090" y="1365780"/>
                                        <a:pt x="1334571" y="1369540"/>
                                        <a:pt x="1342090" y="1369540"/>
                                      </a:cubicBezTo>
                                      <a:cubicBezTo>
                                        <a:pt x="1345849" y="1373299"/>
                                        <a:pt x="1353368" y="1377059"/>
                                        <a:pt x="1357128" y="1377059"/>
                                      </a:cubicBezTo>
                                      <a:cubicBezTo>
                                        <a:pt x="1360887" y="1373299"/>
                                        <a:pt x="1357128" y="1380818"/>
                                        <a:pt x="1357128" y="1384578"/>
                                      </a:cubicBezTo>
                                      <a:cubicBezTo>
                                        <a:pt x="1357128" y="1384578"/>
                                        <a:pt x="1353368" y="1388337"/>
                                        <a:pt x="1353368" y="1392097"/>
                                      </a:cubicBezTo>
                                      <a:cubicBezTo>
                                        <a:pt x="1357128" y="1395856"/>
                                        <a:pt x="1353368" y="1399616"/>
                                        <a:pt x="1353368" y="1403375"/>
                                      </a:cubicBezTo>
                                      <a:cubicBezTo>
                                        <a:pt x="1353368" y="1407135"/>
                                        <a:pt x="1353368" y="1410894"/>
                                        <a:pt x="1357128" y="1418413"/>
                                      </a:cubicBezTo>
                                      <a:cubicBezTo>
                                        <a:pt x="1357128" y="1422172"/>
                                        <a:pt x="1364646" y="1452248"/>
                                        <a:pt x="1368406" y="1456008"/>
                                      </a:cubicBezTo>
                                      <a:cubicBezTo>
                                        <a:pt x="1372165" y="1459767"/>
                                        <a:pt x="1372165" y="1463527"/>
                                        <a:pt x="1372165" y="1463527"/>
                                      </a:cubicBezTo>
                                      <a:cubicBezTo>
                                        <a:pt x="1368406" y="1467286"/>
                                        <a:pt x="1372165" y="1467286"/>
                                        <a:pt x="1375924" y="1467286"/>
                                      </a:cubicBezTo>
                                      <a:cubicBezTo>
                                        <a:pt x="1379684" y="1471046"/>
                                        <a:pt x="1379684" y="1474805"/>
                                        <a:pt x="1383443" y="1478565"/>
                                      </a:cubicBezTo>
                                      <a:cubicBezTo>
                                        <a:pt x="1383443" y="1478565"/>
                                        <a:pt x="1383443" y="1486084"/>
                                        <a:pt x="1379684" y="1489843"/>
                                      </a:cubicBezTo>
                                      <a:cubicBezTo>
                                        <a:pt x="1379684" y="1493603"/>
                                        <a:pt x="1379684" y="1493603"/>
                                        <a:pt x="1387202" y="1489843"/>
                                      </a:cubicBezTo>
                                      <a:cubicBezTo>
                                        <a:pt x="1394721" y="1486084"/>
                                        <a:pt x="1394721" y="1478565"/>
                                        <a:pt x="1398480" y="1478565"/>
                                      </a:cubicBezTo>
                                      <a:cubicBezTo>
                                        <a:pt x="1398480" y="1482324"/>
                                        <a:pt x="1413518" y="1497362"/>
                                        <a:pt x="1417277" y="1501121"/>
                                      </a:cubicBezTo>
                                      <a:cubicBezTo>
                                        <a:pt x="1421037" y="1508640"/>
                                        <a:pt x="1424796" y="1504881"/>
                                        <a:pt x="1421037" y="1493603"/>
                                      </a:cubicBezTo>
                                      <a:cubicBezTo>
                                        <a:pt x="1417277" y="1486084"/>
                                        <a:pt x="1409758" y="1478565"/>
                                        <a:pt x="1409758" y="1474805"/>
                                      </a:cubicBezTo>
                                      <a:cubicBezTo>
                                        <a:pt x="1413518" y="1467286"/>
                                        <a:pt x="1413518" y="1448489"/>
                                        <a:pt x="1417277" y="1448489"/>
                                      </a:cubicBezTo>
                                      <a:cubicBezTo>
                                        <a:pt x="1424796" y="1448489"/>
                                        <a:pt x="1428555" y="1452248"/>
                                        <a:pt x="1432315" y="1456008"/>
                                      </a:cubicBezTo>
                                      <a:cubicBezTo>
                                        <a:pt x="1436074" y="1463527"/>
                                        <a:pt x="1436074" y="1467286"/>
                                        <a:pt x="1439833" y="1471046"/>
                                      </a:cubicBezTo>
                                      <a:cubicBezTo>
                                        <a:pt x="1439833" y="1474805"/>
                                        <a:pt x="1439833" y="1478565"/>
                                        <a:pt x="1443593" y="1478565"/>
                                      </a:cubicBezTo>
                                      <a:cubicBezTo>
                                        <a:pt x="1447352" y="1482324"/>
                                        <a:pt x="1451111" y="1482324"/>
                                        <a:pt x="1454871" y="1482324"/>
                                      </a:cubicBezTo>
                                      <a:cubicBezTo>
                                        <a:pt x="1458630" y="1486084"/>
                                        <a:pt x="1481186" y="1501121"/>
                                        <a:pt x="1481186" y="1501121"/>
                                      </a:cubicBezTo>
                                      <a:cubicBezTo>
                                        <a:pt x="1481186" y="1501121"/>
                                        <a:pt x="1488705" y="1508640"/>
                                        <a:pt x="1484946" y="1501121"/>
                                      </a:cubicBezTo>
                                      <a:cubicBezTo>
                                        <a:pt x="1481186" y="1493603"/>
                                        <a:pt x="1477427" y="1482324"/>
                                        <a:pt x="1481186" y="1478565"/>
                                      </a:cubicBezTo>
                                      <a:cubicBezTo>
                                        <a:pt x="1481186" y="1474805"/>
                                        <a:pt x="1481186" y="1474805"/>
                                        <a:pt x="1484946" y="1474805"/>
                                      </a:cubicBezTo>
                                      <a:cubicBezTo>
                                        <a:pt x="1488705" y="1474805"/>
                                        <a:pt x="1492464" y="1478565"/>
                                        <a:pt x="1496224" y="1478565"/>
                                      </a:cubicBezTo>
                                      <a:cubicBezTo>
                                        <a:pt x="1496224" y="1482324"/>
                                        <a:pt x="1499983" y="1486084"/>
                                        <a:pt x="1503742" y="1486084"/>
                                      </a:cubicBezTo>
                                      <a:cubicBezTo>
                                        <a:pt x="1503742" y="1489843"/>
                                        <a:pt x="1507502" y="1493603"/>
                                        <a:pt x="1503742" y="1493603"/>
                                      </a:cubicBezTo>
                                      <a:cubicBezTo>
                                        <a:pt x="1499983" y="1493603"/>
                                        <a:pt x="1496224" y="1493603"/>
                                        <a:pt x="1499983" y="1497362"/>
                                      </a:cubicBezTo>
                                      <a:cubicBezTo>
                                        <a:pt x="1503742" y="1501121"/>
                                        <a:pt x="1503742" y="1512400"/>
                                        <a:pt x="1503742" y="1504881"/>
                                      </a:cubicBezTo>
                                      <a:cubicBezTo>
                                        <a:pt x="1507502" y="1501121"/>
                                        <a:pt x="1507502" y="1504881"/>
                                        <a:pt x="1511261" y="1508640"/>
                                      </a:cubicBezTo>
                                      <a:cubicBezTo>
                                        <a:pt x="1515020" y="1516159"/>
                                        <a:pt x="1515020" y="1531197"/>
                                        <a:pt x="1515020" y="1538716"/>
                                      </a:cubicBezTo>
                                      <a:cubicBezTo>
                                        <a:pt x="1511261" y="1542476"/>
                                        <a:pt x="1507502" y="1542476"/>
                                        <a:pt x="1507502" y="1549995"/>
                                      </a:cubicBezTo>
                                      <a:cubicBezTo>
                                        <a:pt x="1507502" y="1561273"/>
                                        <a:pt x="1503742" y="1568792"/>
                                        <a:pt x="1507502" y="1572552"/>
                                      </a:cubicBezTo>
                                      <a:cubicBezTo>
                                        <a:pt x="1511261" y="1580070"/>
                                        <a:pt x="1518780" y="1587589"/>
                                        <a:pt x="1515020" y="1591349"/>
                                      </a:cubicBezTo>
                                      <a:cubicBezTo>
                                        <a:pt x="1511261" y="1595108"/>
                                        <a:pt x="1511261" y="1595108"/>
                                        <a:pt x="1511261" y="1598868"/>
                                      </a:cubicBezTo>
                                      <a:cubicBezTo>
                                        <a:pt x="1515020" y="1606387"/>
                                        <a:pt x="1522539" y="1610146"/>
                                        <a:pt x="1518780" y="1613906"/>
                                      </a:cubicBezTo>
                                      <a:cubicBezTo>
                                        <a:pt x="1518780" y="1617665"/>
                                        <a:pt x="1515020" y="1621425"/>
                                        <a:pt x="1518780" y="1621425"/>
                                      </a:cubicBezTo>
                                      <a:cubicBezTo>
                                        <a:pt x="1522539" y="1625184"/>
                                        <a:pt x="1522539" y="1625184"/>
                                        <a:pt x="1530058" y="1625184"/>
                                      </a:cubicBezTo>
                                      <a:cubicBezTo>
                                        <a:pt x="1533817" y="1628944"/>
                                        <a:pt x="1548855" y="1640222"/>
                                        <a:pt x="1556373" y="1655260"/>
                                      </a:cubicBezTo>
                                      <a:cubicBezTo>
                                        <a:pt x="1567651" y="1670298"/>
                                        <a:pt x="1571411" y="1674057"/>
                                        <a:pt x="1582689" y="1677817"/>
                                      </a:cubicBezTo>
                                      <a:cubicBezTo>
                                        <a:pt x="1590208" y="1685336"/>
                                        <a:pt x="1593967" y="1681576"/>
                                        <a:pt x="1597726" y="1685336"/>
                                      </a:cubicBezTo>
                                      <a:cubicBezTo>
                                        <a:pt x="1601486" y="1692855"/>
                                        <a:pt x="1597726" y="1689095"/>
                                        <a:pt x="1605245" y="1689095"/>
                                      </a:cubicBezTo>
                                      <a:cubicBezTo>
                                        <a:pt x="1612764" y="1692855"/>
                                        <a:pt x="1609004" y="1681576"/>
                                        <a:pt x="1612764" y="1681576"/>
                                      </a:cubicBezTo>
                                      <a:cubicBezTo>
                                        <a:pt x="1616523" y="1685336"/>
                                        <a:pt x="1627801" y="1685336"/>
                                        <a:pt x="1627801" y="1689095"/>
                                      </a:cubicBezTo>
                                      <a:cubicBezTo>
                                        <a:pt x="1627801" y="1692855"/>
                                        <a:pt x="1631560" y="1700374"/>
                                        <a:pt x="1635320" y="1700374"/>
                                      </a:cubicBezTo>
                                      <a:cubicBezTo>
                                        <a:pt x="1635320" y="1704133"/>
                                        <a:pt x="1639079" y="1704133"/>
                                        <a:pt x="1639079" y="1711652"/>
                                      </a:cubicBezTo>
                                      <a:cubicBezTo>
                                        <a:pt x="1642839" y="1715412"/>
                                        <a:pt x="1650357" y="1741728"/>
                                        <a:pt x="1657876" y="1749247"/>
                                      </a:cubicBezTo>
                                      <a:cubicBezTo>
                                        <a:pt x="1661635" y="1756766"/>
                                        <a:pt x="1680432" y="1764285"/>
                                        <a:pt x="1687951" y="1771804"/>
                                      </a:cubicBezTo>
                                      <a:cubicBezTo>
                                        <a:pt x="1691710" y="1775563"/>
                                        <a:pt x="1695470" y="1775563"/>
                                        <a:pt x="1699229" y="1779323"/>
                                      </a:cubicBezTo>
                                      <a:cubicBezTo>
                                        <a:pt x="1702988" y="1783082"/>
                                        <a:pt x="1714266" y="1809399"/>
                                        <a:pt x="1714266" y="1813158"/>
                                      </a:cubicBezTo>
                                      <a:cubicBezTo>
                                        <a:pt x="1714266" y="1820677"/>
                                        <a:pt x="1721785" y="1824437"/>
                                        <a:pt x="1721785" y="1824437"/>
                                      </a:cubicBezTo>
                                      <a:cubicBezTo>
                                        <a:pt x="1721785" y="1828196"/>
                                        <a:pt x="1725544" y="1831955"/>
                                        <a:pt x="1721785" y="1831955"/>
                                      </a:cubicBezTo>
                                      <a:cubicBezTo>
                                        <a:pt x="1718026" y="1828196"/>
                                        <a:pt x="1718026" y="1831955"/>
                                        <a:pt x="1725544" y="1835715"/>
                                      </a:cubicBezTo>
                                      <a:cubicBezTo>
                                        <a:pt x="1729304" y="1839474"/>
                                        <a:pt x="1740582" y="1843234"/>
                                        <a:pt x="1748101" y="1843234"/>
                                      </a:cubicBezTo>
                                      <a:cubicBezTo>
                                        <a:pt x="1755619" y="1846993"/>
                                        <a:pt x="1755619" y="1846993"/>
                                        <a:pt x="1755619" y="1850753"/>
                                      </a:cubicBezTo>
                                      <a:cubicBezTo>
                                        <a:pt x="1755619" y="1854512"/>
                                        <a:pt x="1748101" y="1869550"/>
                                        <a:pt x="1751860" y="1865791"/>
                                      </a:cubicBezTo>
                                      <a:cubicBezTo>
                                        <a:pt x="1755619" y="1865791"/>
                                        <a:pt x="1759379" y="1862031"/>
                                        <a:pt x="1759379" y="1865791"/>
                                      </a:cubicBezTo>
                                      <a:cubicBezTo>
                                        <a:pt x="1759379" y="1869550"/>
                                        <a:pt x="1755619" y="1873310"/>
                                        <a:pt x="1755619" y="1877069"/>
                                      </a:cubicBezTo>
                                      <a:cubicBezTo>
                                        <a:pt x="1755619" y="1880829"/>
                                        <a:pt x="1751860" y="1892107"/>
                                        <a:pt x="1755619" y="1895867"/>
                                      </a:cubicBezTo>
                                      <a:cubicBezTo>
                                        <a:pt x="1759379" y="1903386"/>
                                        <a:pt x="1766897" y="1907145"/>
                                        <a:pt x="1766897" y="1914664"/>
                                      </a:cubicBezTo>
                                      <a:cubicBezTo>
                                        <a:pt x="1766897" y="1918423"/>
                                        <a:pt x="1766897" y="1925942"/>
                                        <a:pt x="1770657" y="1922183"/>
                                      </a:cubicBezTo>
                                      <a:cubicBezTo>
                                        <a:pt x="1774416" y="1918423"/>
                                        <a:pt x="1770657" y="1910905"/>
                                        <a:pt x="1774416" y="1914664"/>
                                      </a:cubicBezTo>
                                      <a:cubicBezTo>
                                        <a:pt x="1778175" y="1918423"/>
                                        <a:pt x="1770657" y="1918423"/>
                                        <a:pt x="1781935" y="1922183"/>
                                      </a:cubicBezTo>
                                      <a:cubicBezTo>
                                        <a:pt x="1789453" y="1925942"/>
                                        <a:pt x="1785694" y="1925942"/>
                                        <a:pt x="1785694" y="1929702"/>
                                      </a:cubicBezTo>
                                      <a:cubicBezTo>
                                        <a:pt x="1785694" y="1937221"/>
                                        <a:pt x="1770657" y="1963537"/>
                                        <a:pt x="1774416" y="1974816"/>
                                      </a:cubicBezTo>
                                      <a:cubicBezTo>
                                        <a:pt x="1778175" y="1989854"/>
                                        <a:pt x="1778175" y="1982335"/>
                                        <a:pt x="1778175" y="1997372"/>
                                      </a:cubicBezTo>
                                      <a:cubicBezTo>
                                        <a:pt x="1781935" y="2008651"/>
                                        <a:pt x="1781935" y="2038727"/>
                                        <a:pt x="1785694" y="2057524"/>
                                      </a:cubicBezTo>
                                      <a:cubicBezTo>
                                        <a:pt x="1789453" y="2072562"/>
                                        <a:pt x="1793213" y="2072562"/>
                                        <a:pt x="1785694" y="2076322"/>
                                      </a:cubicBezTo>
                                      <a:cubicBezTo>
                                        <a:pt x="1778175" y="2076322"/>
                                        <a:pt x="1774416" y="2076322"/>
                                        <a:pt x="1770657" y="2080081"/>
                                      </a:cubicBezTo>
                                      <a:cubicBezTo>
                                        <a:pt x="1770657" y="2083840"/>
                                        <a:pt x="1766897" y="2087600"/>
                                        <a:pt x="1770657" y="2087600"/>
                                      </a:cubicBezTo>
                                      <a:cubicBezTo>
                                        <a:pt x="1778175" y="2091359"/>
                                        <a:pt x="1778175" y="2091359"/>
                                        <a:pt x="1774416" y="2095119"/>
                                      </a:cubicBezTo>
                                      <a:cubicBezTo>
                                        <a:pt x="1774416" y="2098878"/>
                                        <a:pt x="1770657" y="2102638"/>
                                        <a:pt x="1774416" y="2106397"/>
                                      </a:cubicBezTo>
                                      <a:cubicBezTo>
                                        <a:pt x="1778175" y="2106397"/>
                                        <a:pt x="1785694" y="2113916"/>
                                        <a:pt x="1785694" y="2117676"/>
                                      </a:cubicBezTo>
                                      <a:cubicBezTo>
                                        <a:pt x="1785694" y="2121435"/>
                                        <a:pt x="1789453" y="2125195"/>
                                        <a:pt x="1793213" y="2125195"/>
                                      </a:cubicBezTo>
                                      <a:cubicBezTo>
                                        <a:pt x="1796972" y="2125195"/>
                                        <a:pt x="1796972" y="2125195"/>
                                        <a:pt x="1800732" y="2132714"/>
                                      </a:cubicBezTo>
                                      <a:cubicBezTo>
                                        <a:pt x="1800732" y="2136473"/>
                                        <a:pt x="1808250" y="2155271"/>
                                        <a:pt x="1808250" y="2162789"/>
                                      </a:cubicBezTo>
                                      <a:cubicBezTo>
                                        <a:pt x="1812010" y="2166549"/>
                                        <a:pt x="1815769" y="2170309"/>
                                        <a:pt x="1815769" y="2170309"/>
                                      </a:cubicBezTo>
                                      <a:cubicBezTo>
                                        <a:pt x="1815769" y="2174068"/>
                                        <a:pt x="1815769" y="2192865"/>
                                        <a:pt x="1819528" y="2200384"/>
                                      </a:cubicBezTo>
                                      <a:cubicBezTo>
                                        <a:pt x="1823288" y="2211663"/>
                                        <a:pt x="1823288" y="2211663"/>
                                        <a:pt x="1827047" y="2215422"/>
                                      </a:cubicBezTo>
                                      <a:cubicBezTo>
                                        <a:pt x="1830806" y="2219182"/>
                                        <a:pt x="1834566" y="2222941"/>
                                        <a:pt x="1834566" y="2230460"/>
                                      </a:cubicBezTo>
                                      <a:cubicBezTo>
                                        <a:pt x="1830806" y="2237979"/>
                                        <a:pt x="1830806" y="2256776"/>
                                        <a:pt x="1830806" y="2260536"/>
                                      </a:cubicBezTo>
                                      <a:cubicBezTo>
                                        <a:pt x="1834566" y="2264295"/>
                                        <a:pt x="1838325" y="2286852"/>
                                        <a:pt x="1834566" y="2294371"/>
                                      </a:cubicBezTo>
                                      <a:cubicBezTo>
                                        <a:pt x="1834566" y="2301890"/>
                                        <a:pt x="1834566" y="2305650"/>
                                        <a:pt x="1830806" y="2313169"/>
                                      </a:cubicBezTo>
                                      <a:cubicBezTo>
                                        <a:pt x="1823288" y="2320688"/>
                                        <a:pt x="1815769" y="2331966"/>
                                        <a:pt x="1815769" y="2339485"/>
                                      </a:cubicBezTo>
                                      <a:cubicBezTo>
                                        <a:pt x="1815769" y="2347004"/>
                                        <a:pt x="1815769" y="2350763"/>
                                        <a:pt x="1812010" y="2354523"/>
                                      </a:cubicBezTo>
                                      <a:cubicBezTo>
                                        <a:pt x="1808250" y="2358282"/>
                                        <a:pt x="1804491" y="2365801"/>
                                        <a:pt x="1804491" y="2369561"/>
                                      </a:cubicBezTo>
                                      <a:cubicBezTo>
                                        <a:pt x="1804491" y="2369561"/>
                                        <a:pt x="1808250" y="2380839"/>
                                        <a:pt x="1804491" y="2392118"/>
                                      </a:cubicBezTo>
                                      <a:cubicBezTo>
                                        <a:pt x="1774416" y="2392118"/>
                                        <a:pt x="1714266" y="2392118"/>
                                        <a:pt x="1691710" y="2399637"/>
                                      </a:cubicBezTo>
                                      <a:cubicBezTo>
                                        <a:pt x="1657876" y="2407156"/>
                                        <a:pt x="1631560" y="2414675"/>
                                        <a:pt x="1624042" y="2410915"/>
                                      </a:cubicBezTo>
                                      <a:cubicBezTo>
                                        <a:pt x="1612764" y="2407156"/>
                                        <a:pt x="1586448" y="2392118"/>
                                        <a:pt x="1571411" y="2399637"/>
                                      </a:cubicBezTo>
                                      <a:cubicBezTo>
                                        <a:pt x="1552614" y="2403396"/>
                                        <a:pt x="1515020" y="2399637"/>
                                        <a:pt x="1518780" y="2414675"/>
                                      </a:cubicBezTo>
                                      <a:cubicBezTo>
                                        <a:pt x="1522539" y="2433472"/>
                                        <a:pt x="1515020" y="2459788"/>
                                        <a:pt x="1499983" y="2456029"/>
                                      </a:cubicBezTo>
                                      <a:cubicBezTo>
                                        <a:pt x="1484946" y="2452269"/>
                                        <a:pt x="1477427" y="2444750"/>
                                        <a:pt x="1466149" y="2456029"/>
                                      </a:cubicBezTo>
                                      <a:cubicBezTo>
                                        <a:pt x="1458630" y="2463548"/>
                                        <a:pt x="1436074" y="2482345"/>
                                        <a:pt x="1432315" y="2467307"/>
                                      </a:cubicBezTo>
                                      <a:cubicBezTo>
                                        <a:pt x="1432315" y="2448510"/>
                                        <a:pt x="1424796" y="2440991"/>
                                        <a:pt x="1417277" y="2433472"/>
                                      </a:cubicBezTo>
                                      <a:cubicBezTo>
                                        <a:pt x="1409758" y="2425953"/>
                                        <a:pt x="1390962" y="2414675"/>
                                        <a:pt x="1375924" y="2410915"/>
                                      </a:cubicBezTo>
                                      <a:cubicBezTo>
                                        <a:pt x="1357128" y="2410915"/>
                                        <a:pt x="1338331" y="2392118"/>
                                        <a:pt x="1327053" y="2392118"/>
                                      </a:cubicBezTo>
                                      <a:cubicBezTo>
                                        <a:pt x="1312015" y="2392118"/>
                                        <a:pt x="1281940" y="2392118"/>
                                        <a:pt x="1270662" y="2392118"/>
                                      </a:cubicBezTo>
                                      <a:cubicBezTo>
                                        <a:pt x="1259384" y="2388358"/>
                                        <a:pt x="1240587" y="2380839"/>
                                        <a:pt x="1233069" y="2388358"/>
                                      </a:cubicBezTo>
                                      <a:cubicBezTo>
                                        <a:pt x="1225550" y="2399637"/>
                                        <a:pt x="1195475" y="2422193"/>
                                        <a:pt x="1172919" y="2422193"/>
                                      </a:cubicBezTo>
                                      <a:cubicBezTo>
                                        <a:pt x="1157882" y="2425953"/>
                                        <a:pt x="518791" y="2365801"/>
                                        <a:pt x="338342" y="2347004"/>
                                      </a:cubicBezTo>
                                      <a:cubicBezTo>
                                        <a:pt x="338342" y="2347004"/>
                                        <a:pt x="338342" y="2347004"/>
                                        <a:pt x="342101" y="1971056"/>
                                      </a:cubicBezTo>
                                      <a:cubicBezTo>
                                        <a:pt x="342101" y="1971056"/>
                                        <a:pt x="342101" y="1971056"/>
                                        <a:pt x="0" y="1967297"/>
                                      </a:cubicBezTo>
                                      <a:cubicBezTo>
                                        <a:pt x="0" y="1967297"/>
                                        <a:pt x="0" y="1967297"/>
                                        <a:pt x="48872" y="779302"/>
                                      </a:cubicBezTo>
                                      <a:cubicBezTo>
                                        <a:pt x="60150" y="786821"/>
                                        <a:pt x="71428" y="794340"/>
                                        <a:pt x="82706" y="794340"/>
                                      </a:cubicBezTo>
                                      <a:cubicBezTo>
                                        <a:pt x="101503" y="794340"/>
                                        <a:pt x="101503" y="790581"/>
                                        <a:pt x="112781" y="798100"/>
                                      </a:cubicBezTo>
                                      <a:cubicBezTo>
                                        <a:pt x="120299" y="801859"/>
                                        <a:pt x="127818" y="805619"/>
                                        <a:pt x="135337" y="805619"/>
                                      </a:cubicBezTo>
                                      <a:cubicBezTo>
                                        <a:pt x="142856" y="805619"/>
                                        <a:pt x="146615" y="809378"/>
                                        <a:pt x="150374" y="813138"/>
                                      </a:cubicBezTo>
                                      <a:cubicBezTo>
                                        <a:pt x="154134" y="816897"/>
                                        <a:pt x="161652" y="824416"/>
                                        <a:pt x="161652" y="831935"/>
                                      </a:cubicBezTo>
                                      <a:cubicBezTo>
                                        <a:pt x="161652" y="835695"/>
                                        <a:pt x="161652" y="854492"/>
                                        <a:pt x="184209" y="862011"/>
                                      </a:cubicBezTo>
                                      <a:cubicBezTo>
                                        <a:pt x="203005" y="869530"/>
                                        <a:pt x="203005" y="869530"/>
                                        <a:pt x="210524" y="877049"/>
                                      </a:cubicBezTo>
                                      <a:cubicBezTo>
                                        <a:pt x="221802" y="884568"/>
                                        <a:pt x="229321" y="888327"/>
                                        <a:pt x="236839" y="888327"/>
                                      </a:cubicBezTo>
                                      <a:cubicBezTo>
                                        <a:pt x="244358" y="892087"/>
                                        <a:pt x="255636" y="895846"/>
                                        <a:pt x="259396" y="903365"/>
                                      </a:cubicBezTo>
                                      <a:cubicBezTo>
                                        <a:pt x="266914" y="907125"/>
                                        <a:pt x="278192" y="907125"/>
                                        <a:pt x="289470" y="907125"/>
                                      </a:cubicBezTo>
                                      <a:cubicBezTo>
                                        <a:pt x="300749" y="903365"/>
                                        <a:pt x="327064" y="895846"/>
                                        <a:pt x="330823" y="892087"/>
                                      </a:cubicBezTo>
                                      <a:cubicBezTo>
                                        <a:pt x="338342" y="888327"/>
                                        <a:pt x="342101" y="884568"/>
                                        <a:pt x="345861" y="880808"/>
                                      </a:cubicBezTo>
                                      <a:cubicBezTo>
                                        <a:pt x="349620" y="877049"/>
                                        <a:pt x="360898" y="869530"/>
                                        <a:pt x="364658" y="858252"/>
                                      </a:cubicBezTo>
                                      <a:cubicBezTo>
                                        <a:pt x="368417" y="846973"/>
                                        <a:pt x="375936" y="816897"/>
                                        <a:pt x="383454" y="801859"/>
                                      </a:cubicBezTo>
                                      <a:cubicBezTo>
                                        <a:pt x="394732" y="790581"/>
                                        <a:pt x="406011" y="768024"/>
                                        <a:pt x="409770" y="752986"/>
                                      </a:cubicBezTo>
                                      <a:cubicBezTo>
                                        <a:pt x="413529" y="737948"/>
                                        <a:pt x="421048" y="726670"/>
                                        <a:pt x="421048" y="719151"/>
                                      </a:cubicBezTo>
                                      <a:cubicBezTo>
                                        <a:pt x="424807" y="715391"/>
                                        <a:pt x="424807" y="707872"/>
                                        <a:pt x="424807" y="700353"/>
                                      </a:cubicBezTo>
                                      <a:cubicBezTo>
                                        <a:pt x="421048" y="696594"/>
                                        <a:pt x="421048" y="685315"/>
                                        <a:pt x="424807" y="677796"/>
                                      </a:cubicBezTo>
                                      <a:cubicBezTo>
                                        <a:pt x="424807" y="666518"/>
                                        <a:pt x="443604" y="613885"/>
                                        <a:pt x="447363" y="598847"/>
                                      </a:cubicBezTo>
                                      <a:cubicBezTo>
                                        <a:pt x="454882" y="583809"/>
                                        <a:pt x="451123" y="576290"/>
                                        <a:pt x="447363" y="568771"/>
                                      </a:cubicBezTo>
                                      <a:cubicBezTo>
                                        <a:pt x="447363" y="561253"/>
                                        <a:pt x="436085" y="527417"/>
                                        <a:pt x="439845" y="512379"/>
                                      </a:cubicBezTo>
                                      <a:cubicBezTo>
                                        <a:pt x="443604" y="497341"/>
                                        <a:pt x="451123" y="482304"/>
                                        <a:pt x="447363" y="474785"/>
                                      </a:cubicBezTo>
                                      <a:cubicBezTo>
                                        <a:pt x="443604" y="467266"/>
                                        <a:pt x="428567" y="455987"/>
                                        <a:pt x="428567" y="444709"/>
                                      </a:cubicBezTo>
                                      <a:cubicBezTo>
                                        <a:pt x="432326" y="433430"/>
                                        <a:pt x="436085" y="407114"/>
                                        <a:pt x="454882" y="377038"/>
                                      </a:cubicBezTo>
                                      <a:cubicBezTo>
                                        <a:pt x="454882" y="377038"/>
                                        <a:pt x="458641" y="373279"/>
                                        <a:pt x="454882" y="369519"/>
                                      </a:cubicBezTo>
                                      <a:cubicBezTo>
                                        <a:pt x="451123" y="365760"/>
                                        <a:pt x="439845" y="346962"/>
                                        <a:pt x="443604" y="339443"/>
                                      </a:cubicBezTo>
                                      <a:cubicBezTo>
                                        <a:pt x="443604" y="335684"/>
                                        <a:pt x="447363" y="335684"/>
                                        <a:pt x="451123" y="331924"/>
                                      </a:cubicBezTo>
                                      <a:cubicBezTo>
                                        <a:pt x="458641" y="331924"/>
                                        <a:pt x="462401" y="324405"/>
                                        <a:pt x="466160" y="320646"/>
                                      </a:cubicBezTo>
                                      <a:cubicBezTo>
                                        <a:pt x="466160" y="316887"/>
                                        <a:pt x="469920" y="309368"/>
                                        <a:pt x="473679" y="305608"/>
                                      </a:cubicBezTo>
                                      <a:cubicBezTo>
                                        <a:pt x="473679" y="305608"/>
                                        <a:pt x="477438" y="309368"/>
                                        <a:pt x="477438" y="316887"/>
                                      </a:cubicBezTo>
                                      <a:cubicBezTo>
                                        <a:pt x="477438" y="320646"/>
                                        <a:pt x="481198" y="335684"/>
                                        <a:pt x="484957" y="328165"/>
                                      </a:cubicBezTo>
                                      <a:cubicBezTo>
                                        <a:pt x="484957" y="324405"/>
                                        <a:pt x="484957" y="320646"/>
                                        <a:pt x="484957" y="316887"/>
                                      </a:cubicBezTo>
                                      <a:cubicBezTo>
                                        <a:pt x="488716" y="313127"/>
                                        <a:pt x="492476" y="313127"/>
                                        <a:pt x="488716" y="309368"/>
                                      </a:cubicBezTo>
                                      <a:cubicBezTo>
                                        <a:pt x="481198" y="309368"/>
                                        <a:pt x="469920" y="301849"/>
                                        <a:pt x="477438" y="298089"/>
                                      </a:cubicBezTo>
                                      <a:cubicBezTo>
                                        <a:pt x="481198" y="298089"/>
                                        <a:pt x="492476" y="294330"/>
                                        <a:pt x="481198" y="294330"/>
                                      </a:cubicBezTo>
                                      <a:cubicBezTo>
                                        <a:pt x="469920" y="290570"/>
                                        <a:pt x="462401" y="290570"/>
                                        <a:pt x="462401" y="286811"/>
                                      </a:cubicBezTo>
                                      <a:cubicBezTo>
                                        <a:pt x="458641" y="283051"/>
                                        <a:pt x="462401" y="283051"/>
                                        <a:pt x="458641" y="283051"/>
                                      </a:cubicBezTo>
                                      <a:cubicBezTo>
                                        <a:pt x="454882" y="283051"/>
                                        <a:pt x="454882" y="290570"/>
                                        <a:pt x="451123" y="286811"/>
                                      </a:cubicBezTo>
                                      <a:cubicBezTo>
                                        <a:pt x="447363" y="283051"/>
                                        <a:pt x="451123" y="279292"/>
                                        <a:pt x="451123" y="275532"/>
                                      </a:cubicBezTo>
                                      <a:cubicBezTo>
                                        <a:pt x="454882" y="271773"/>
                                        <a:pt x="458641" y="264254"/>
                                        <a:pt x="458641" y="260494"/>
                                      </a:cubicBezTo>
                                      <a:cubicBezTo>
                                        <a:pt x="458641" y="256735"/>
                                        <a:pt x="458641" y="252975"/>
                                        <a:pt x="462401" y="252975"/>
                                      </a:cubicBezTo>
                                      <a:cubicBezTo>
                                        <a:pt x="466160" y="252975"/>
                                        <a:pt x="469920" y="252975"/>
                                        <a:pt x="466160" y="249216"/>
                                      </a:cubicBezTo>
                                      <a:cubicBezTo>
                                        <a:pt x="466160" y="245456"/>
                                        <a:pt x="466160" y="241697"/>
                                        <a:pt x="466160" y="237938"/>
                                      </a:cubicBezTo>
                                      <a:cubicBezTo>
                                        <a:pt x="469920" y="230419"/>
                                        <a:pt x="477438" y="222900"/>
                                        <a:pt x="477438" y="222900"/>
                                      </a:cubicBezTo>
                                      <a:cubicBezTo>
                                        <a:pt x="477438" y="222900"/>
                                        <a:pt x="481198" y="219140"/>
                                        <a:pt x="481198" y="226659"/>
                                      </a:cubicBezTo>
                                      <a:cubicBezTo>
                                        <a:pt x="481198" y="234178"/>
                                        <a:pt x="484957" y="234178"/>
                                        <a:pt x="488716" y="234178"/>
                                      </a:cubicBezTo>
                                      <a:cubicBezTo>
                                        <a:pt x="492476" y="230419"/>
                                        <a:pt x="496235" y="230419"/>
                                        <a:pt x="492476" y="226659"/>
                                      </a:cubicBezTo>
                                      <a:cubicBezTo>
                                        <a:pt x="492476" y="222900"/>
                                        <a:pt x="481198" y="219140"/>
                                        <a:pt x="488716" y="200343"/>
                                      </a:cubicBezTo>
                                      <a:cubicBezTo>
                                        <a:pt x="496235" y="185305"/>
                                        <a:pt x="515032" y="128913"/>
                                        <a:pt x="511272" y="106356"/>
                                      </a:cubicBezTo>
                                      <a:cubicBezTo>
                                        <a:pt x="511272" y="106356"/>
                                        <a:pt x="507513" y="102596"/>
                                        <a:pt x="511272" y="102596"/>
                                      </a:cubicBezTo>
                                      <a:cubicBezTo>
                                        <a:pt x="518791" y="98837"/>
                                        <a:pt x="533829" y="95077"/>
                                        <a:pt x="537588" y="87558"/>
                                      </a:cubicBezTo>
                                      <a:cubicBezTo>
                                        <a:pt x="541347" y="83799"/>
                                        <a:pt x="541347" y="76280"/>
                                        <a:pt x="548866" y="76280"/>
                                      </a:cubicBezTo>
                                      <a:cubicBezTo>
                                        <a:pt x="550746" y="76280"/>
                                        <a:pt x="551686" y="75340"/>
                                        <a:pt x="553095" y="74870"/>
                                      </a:cubicBezTo>
                                      <a:close/>
                                      <a:moveTo>
                                        <a:pt x="517790" y="64649"/>
                                      </a:moveTo>
                                      <a:cubicBezTo>
                                        <a:pt x="519642" y="66038"/>
                                        <a:pt x="521494" y="68816"/>
                                        <a:pt x="523346" y="72520"/>
                                      </a:cubicBezTo>
                                      <a:cubicBezTo>
                                        <a:pt x="527050" y="76224"/>
                                        <a:pt x="519642" y="76224"/>
                                        <a:pt x="515938" y="79928"/>
                                      </a:cubicBezTo>
                                      <a:cubicBezTo>
                                        <a:pt x="512233" y="83632"/>
                                        <a:pt x="512233" y="76224"/>
                                        <a:pt x="512233" y="76224"/>
                                      </a:cubicBezTo>
                                      <a:cubicBezTo>
                                        <a:pt x="504825" y="72520"/>
                                        <a:pt x="508529" y="65112"/>
                                        <a:pt x="512233" y="65112"/>
                                      </a:cubicBezTo>
                                      <a:cubicBezTo>
                                        <a:pt x="514086" y="63260"/>
                                        <a:pt x="515938" y="63260"/>
                                        <a:pt x="517790" y="64649"/>
                                      </a:cubicBezTo>
                                      <a:close/>
                                      <a:moveTo>
                                        <a:pt x="521493" y="59953"/>
                                      </a:moveTo>
                                      <a:cubicBezTo>
                                        <a:pt x="523345" y="58101"/>
                                        <a:pt x="527050" y="57175"/>
                                        <a:pt x="530754" y="60879"/>
                                      </a:cubicBezTo>
                                      <a:cubicBezTo>
                                        <a:pt x="538162" y="64583"/>
                                        <a:pt x="523345" y="64583"/>
                                        <a:pt x="523345" y="64583"/>
                                      </a:cubicBezTo>
                                      <a:cubicBezTo>
                                        <a:pt x="519641" y="64583"/>
                                        <a:pt x="519641" y="61805"/>
                                        <a:pt x="521493" y="59953"/>
                                      </a:cubicBezTo>
                                      <a:close/>
                                      <a:moveTo>
                                        <a:pt x="527050" y="9020"/>
                                      </a:moveTo>
                                      <a:cubicBezTo>
                                        <a:pt x="534988" y="9020"/>
                                        <a:pt x="531019" y="12592"/>
                                        <a:pt x="527050" y="19736"/>
                                      </a:cubicBezTo>
                                      <a:cubicBezTo>
                                        <a:pt x="523082" y="23308"/>
                                        <a:pt x="519113" y="16164"/>
                                        <a:pt x="519113" y="16164"/>
                                      </a:cubicBezTo>
                                      <a:cubicBezTo>
                                        <a:pt x="511175" y="12592"/>
                                        <a:pt x="523082" y="9020"/>
                                        <a:pt x="527050" y="9020"/>
                                      </a:cubicBezTo>
                                      <a:close/>
                                      <a:moveTo>
                                        <a:pt x="513953" y="586"/>
                                      </a:moveTo>
                                      <a:cubicBezTo>
                                        <a:pt x="514945" y="1479"/>
                                        <a:pt x="515937" y="3265"/>
                                        <a:pt x="515937" y="5051"/>
                                      </a:cubicBezTo>
                                      <a:cubicBezTo>
                                        <a:pt x="515937" y="12195"/>
                                        <a:pt x="508000" y="12195"/>
                                        <a:pt x="508000" y="12195"/>
                                      </a:cubicBezTo>
                                      <a:cubicBezTo>
                                        <a:pt x="500062" y="1479"/>
                                        <a:pt x="508000" y="1479"/>
                                        <a:pt x="511968" y="1479"/>
                                      </a:cubicBezTo>
                                      <a:cubicBezTo>
                                        <a:pt x="511968" y="-307"/>
                                        <a:pt x="512961" y="-307"/>
                                        <a:pt x="513953" y="58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5" name="Freeform 86"/>
                              <wps:cNvSpPr>
                                <a:spLocks/>
                              </wps:cNvSpPr>
                              <wps:spPr bwMode="auto">
                                <a:xfrm>
                                  <a:off x="3208338" y="2347408"/>
                                  <a:ext cx="1473200" cy="1168400"/>
                                </a:xfrm>
                                <a:custGeom>
                                  <a:avLst/>
                                  <a:gdLst>
                                    <a:gd name="T0" fmla="*/ 330 w 392"/>
                                    <a:gd name="T1" fmla="*/ 14 h 311"/>
                                    <a:gd name="T2" fmla="*/ 311 w 392"/>
                                    <a:gd name="T3" fmla="*/ 29 h 311"/>
                                    <a:gd name="T4" fmla="*/ 293 w 392"/>
                                    <a:gd name="T5" fmla="*/ 32 h 311"/>
                                    <a:gd name="T6" fmla="*/ 278 w 392"/>
                                    <a:gd name="T7" fmla="*/ 17 h 311"/>
                                    <a:gd name="T8" fmla="*/ 250 w 392"/>
                                    <a:gd name="T9" fmla="*/ 12 h 311"/>
                                    <a:gd name="T10" fmla="*/ 224 w 392"/>
                                    <a:gd name="T11" fmla="*/ 20 h 311"/>
                                    <a:gd name="T12" fmla="*/ 0 w 392"/>
                                    <a:gd name="T13" fmla="*/ 169 h 311"/>
                                    <a:gd name="T14" fmla="*/ 21 w 392"/>
                                    <a:gd name="T15" fmla="*/ 175 h 311"/>
                                    <a:gd name="T16" fmla="*/ 32 w 392"/>
                                    <a:gd name="T17" fmla="*/ 189 h 311"/>
                                    <a:gd name="T18" fmla="*/ 49 w 392"/>
                                    <a:gd name="T19" fmla="*/ 201 h 311"/>
                                    <a:gd name="T20" fmla="*/ 67 w 392"/>
                                    <a:gd name="T21" fmla="*/ 222 h 311"/>
                                    <a:gd name="T22" fmla="*/ 85 w 392"/>
                                    <a:gd name="T23" fmla="*/ 243 h 311"/>
                                    <a:gd name="T24" fmla="*/ 110 w 392"/>
                                    <a:gd name="T25" fmla="*/ 239 h 311"/>
                                    <a:gd name="T26" fmla="*/ 136 w 392"/>
                                    <a:gd name="T27" fmla="*/ 245 h 311"/>
                                    <a:gd name="T28" fmla="*/ 173 w 392"/>
                                    <a:gd name="T29" fmla="*/ 249 h 311"/>
                                    <a:gd name="T30" fmla="*/ 197 w 392"/>
                                    <a:gd name="T31" fmla="*/ 276 h 311"/>
                                    <a:gd name="T32" fmla="*/ 281 w 392"/>
                                    <a:gd name="T33" fmla="*/ 311 h 311"/>
                                    <a:gd name="T34" fmla="*/ 283 w 392"/>
                                    <a:gd name="T35" fmla="*/ 308 h 311"/>
                                    <a:gd name="T36" fmla="*/ 288 w 392"/>
                                    <a:gd name="T37" fmla="*/ 305 h 311"/>
                                    <a:gd name="T38" fmla="*/ 290 w 392"/>
                                    <a:gd name="T39" fmla="*/ 296 h 311"/>
                                    <a:gd name="T40" fmla="*/ 286 w 392"/>
                                    <a:gd name="T41" fmla="*/ 291 h 311"/>
                                    <a:gd name="T42" fmla="*/ 287 w 392"/>
                                    <a:gd name="T43" fmla="*/ 284 h 311"/>
                                    <a:gd name="T44" fmla="*/ 291 w 392"/>
                                    <a:gd name="T45" fmla="*/ 267 h 311"/>
                                    <a:gd name="T46" fmla="*/ 293 w 392"/>
                                    <a:gd name="T47" fmla="*/ 252 h 311"/>
                                    <a:gd name="T48" fmla="*/ 296 w 392"/>
                                    <a:gd name="T49" fmla="*/ 242 h 311"/>
                                    <a:gd name="T50" fmla="*/ 298 w 392"/>
                                    <a:gd name="T51" fmla="*/ 238 h 311"/>
                                    <a:gd name="T52" fmla="*/ 302 w 392"/>
                                    <a:gd name="T53" fmla="*/ 230 h 311"/>
                                    <a:gd name="T54" fmla="*/ 305 w 392"/>
                                    <a:gd name="T55" fmla="*/ 222 h 311"/>
                                    <a:gd name="T56" fmla="*/ 312 w 392"/>
                                    <a:gd name="T57" fmla="*/ 217 h 311"/>
                                    <a:gd name="T58" fmla="*/ 312 w 392"/>
                                    <a:gd name="T59" fmla="*/ 211 h 311"/>
                                    <a:gd name="T60" fmla="*/ 315 w 392"/>
                                    <a:gd name="T61" fmla="*/ 213 h 311"/>
                                    <a:gd name="T62" fmla="*/ 313 w 392"/>
                                    <a:gd name="T63" fmla="*/ 209 h 311"/>
                                    <a:gd name="T64" fmla="*/ 313 w 392"/>
                                    <a:gd name="T65" fmla="*/ 205 h 311"/>
                                    <a:gd name="T66" fmla="*/ 317 w 392"/>
                                    <a:gd name="T67" fmla="*/ 196 h 311"/>
                                    <a:gd name="T68" fmla="*/ 318 w 392"/>
                                    <a:gd name="T69" fmla="*/ 187 h 311"/>
                                    <a:gd name="T70" fmla="*/ 326 w 392"/>
                                    <a:gd name="T71" fmla="*/ 176 h 311"/>
                                    <a:gd name="T72" fmla="*/ 325 w 392"/>
                                    <a:gd name="T73" fmla="*/ 173 h 311"/>
                                    <a:gd name="T74" fmla="*/ 330 w 392"/>
                                    <a:gd name="T75" fmla="*/ 164 h 311"/>
                                    <a:gd name="T76" fmla="*/ 330 w 392"/>
                                    <a:gd name="T77" fmla="*/ 159 h 311"/>
                                    <a:gd name="T78" fmla="*/ 328 w 392"/>
                                    <a:gd name="T79" fmla="*/ 157 h 311"/>
                                    <a:gd name="T80" fmla="*/ 335 w 392"/>
                                    <a:gd name="T81" fmla="*/ 152 h 311"/>
                                    <a:gd name="T82" fmla="*/ 336 w 392"/>
                                    <a:gd name="T83" fmla="*/ 147 h 311"/>
                                    <a:gd name="T84" fmla="*/ 351 w 392"/>
                                    <a:gd name="T85" fmla="*/ 130 h 311"/>
                                    <a:gd name="T86" fmla="*/ 354 w 392"/>
                                    <a:gd name="T87" fmla="*/ 127 h 311"/>
                                    <a:gd name="T88" fmla="*/ 358 w 392"/>
                                    <a:gd name="T89" fmla="*/ 123 h 311"/>
                                    <a:gd name="T90" fmla="*/ 367 w 392"/>
                                    <a:gd name="T91" fmla="*/ 114 h 311"/>
                                    <a:gd name="T92" fmla="*/ 367 w 392"/>
                                    <a:gd name="T93" fmla="*/ 106 h 311"/>
                                    <a:gd name="T94" fmla="*/ 373 w 392"/>
                                    <a:gd name="T95" fmla="*/ 95 h 311"/>
                                    <a:gd name="T96" fmla="*/ 378 w 392"/>
                                    <a:gd name="T97" fmla="*/ 83 h 311"/>
                                    <a:gd name="T98" fmla="*/ 384 w 392"/>
                                    <a:gd name="T99" fmla="*/ 64 h 311"/>
                                    <a:gd name="T100" fmla="*/ 383 w 392"/>
                                    <a:gd name="T101" fmla="*/ 48 h 311"/>
                                    <a:gd name="T102" fmla="*/ 391 w 392"/>
                                    <a:gd name="T103" fmla="*/ 19 h 311"/>
                                    <a:gd name="T104" fmla="*/ 362 w 392"/>
                                    <a:gd name="T105" fmla="*/ 1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2" h="311">
                                      <a:moveTo>
                                        <a:pt x="344" y="17"/>
                                      </a:moveTo>
                                      <a:cubicBezTo>
                                        <a:pt x="341" y="16"/>
                                        <a:pt x="334" y="12"/>
                                        <a:pt x="330" y="14"/>
                                      </a:cubicBezTo>
                                      <a:cubicBezTo>
                                        <a:pt x="325" y="15"/>
                                        <a:pt x="315" y="14"/>
                                        <a:pt x="316" y="18"/>
                                      </a:cubicBezTo>
                                      <a:cubicBezTo>
                                        <a:pt x="317" y="23"/>
                                        <a:pt x="315" y="30"/>
                                        <a:pt x="311" y="29"/>
                                      </a:cubicBezTo>
                                      <a:cubicBezTo>
                                        <a:pt x="307" y="28"/>
                                        <a:pt x="305" y="26"/>
                                        <a:pt x="302" y="29"/>
                                      </a:cubicBezTo>
                                      <a:cubicBezTo>
                                        <a:pt x="300" y="31"/>
                                        <a:pt x="294" y="36"/>
                                        <a:pt x="293" y="32"/>
                                      </a:cubicBezTo>
                                      <a:cubicBezTo>
                                        <a:pt x="293" y="27"/>
                                        <a:pt x="291" y="25"/>
                                        <a:pt x="289" y="23"/>
                                      </a:cubicBezTo>
                                      <a:cubicBezTo>
                                        <a:pt x="287" y="21"/>
                                        <a:pt x="282" y="18"/>
                                        <a:pt x="278" y="17"/>
                                      </a:cubicBezTo>
                                      <a:cubicBezTo>
                                        <a:pt x="273" y="17"/>
                                        <a:pt x="268" y="12"/>
                                        <a:pt x="265" y="12"/>
                                      </a:cubicBezTo>
                                      <a:cubicBezTo>
                                        <a:pt x="261" y="12"/>
                                        <a:pt x="253" y="12"/>
                                        <a:pt x="250" y="12"/>
                                      </a:cubicBezTo>
                                      <a:cubicBezTo>
                                        <a:pt x="247" y="11"/>
                                        <a:pt x="242" y="9"/>
                                        <a:pt x="240" y="11"/>
                                      </a:cubicBezTo>
                                      <a:cubicBezTo>
                                        <a:pt x="238" y="14"/>
                                        <a:pt x="230" y="20"/>
                                        <a:pt x="224" y="20"/>
                                      </a:cubicBezTo>
                                      <a:cubicBezTo>
                                        <a:pt x="220" y="21"/>
                                        <a:pt x="50" y="5"/>
                                        <a:pt x="2" y="0"/>
                                      </a:cubicBezTo>
                                      <a:cubicBezTo>
                                        <a:pt x="0" y="169"/>
                                        <a:pt x="0" y="169"/>
                                        <a:pt x="0" y="169"/>
                                      </a:cubicBezTo>
                                      <a:cubicBezTo>
                                        <a:pt x="4" y="170"/>
                                        <a:pt x="9" y="170"/>
                                        <a:pt x="10" y="171"/>
                                      </a:cubicBezTo>
                                      <a:cubicBezTo>
                                        <a:pt x="12" y="172"/>
                                        <a:pt x="17" y="173"/>
                                        <a:pt x="21" y="175"/>
                                      </a:cubicBezTo>
                                      <a:cubicBezTo>
                                        <a:pt x="25" y="177"/>
                                        <a:pt x="25" y="185"/>
                                        <a:pt x="26" y="190"/>
                                      </a:cubicBezTo>
                                      <a:cubicBezTo>
                                        <a:pt x="26" y="194"/>
                                        <a:pt x="31" y="192"/>
                                        <a:pt x="32" y="189"/>
                                      </a:cubicBezTo>
                                      <a:cubicBezTo>
                                        <a:pt x="34" y="186"/>
                                        <a:pt x="42" y="191"/>
                                        <a:pt x="46" y="192"/>
                                      </a:cubicBezTo>
                                      <a:cubicBezTo>
                                        <a:pt x="49" y="193"/>
                                        <a:pt x="50" y="197"/>
                                        <a:pt x="49" y="201"/>
                                      </a:cubicBezTo>
                                      <a:cubicBezTo>
                                        <a:pt x="49" y="205"/>
                                        <a:pt x="53" y="208"/>
                                        <a:pt x="54" y="211"/>
                                      </a:cubicBezTo>
                                      <a:cubicBezTo>
                                        <a:pt x="55" y="215"/>
                                        <a:pt x="61" y="219"/>
                                        <a:pt x="67" y="222"/>
                                      </a:cubicBezTo>
                                      <a:cubicBezTo>
                                        <a:pt x="73" y="226"/>
                                        <a:pt x="73" y="230"/>
                                        <a:pt x="75" y="234"/>
                                      </a:cubicBezTo>
                                      <a:cubicBezTo>
                                        <a:pt x="78" y="237"/>
                                        <a:pt x="81" y="242"/>
                                        <a:pt x="85" y="243"/>
                                      </a:cubicBezTo>
                                      <a:cubicBezTo>
                                        <a:pt x="88" y="245"/>
                                        <a:pt x="92" y="240"/>
                                        <a:pt x="93" y="237"/>
                                      </a:cubicBezTo>
                                      <a:cubicBezTo>
                                        <a:pt x="94" y="234"/>
                                        <a:pt x="106" y="239"/>
                                        <a:pt x="110" y="239"/>
                                      </a:cubicBezTo>
                                      <a:cubicBezTo>
                                        <a:pt x="113" y="239"/>
                                        <a:pt x="119" y="243"/>
                                        <a:pt x="123" y="245"/>
                                      </a:cubicBezTo>
                                      <a:cubicBezTo>
                                        <a:pt x="127" y="246"/>
                                        <a:pt x="132" y="244"/>
                                        <a:pt x="136" y="245"/>
                                      </a:cubicBezTo>
                                      <a:cubicBezTo>
                                        <a:pt x="141" y="245"/>
                                        <a:pt x="144" y="250"/>
                                        <a:pt x="150" y="249"/>
                                      </a:cubicBezTo>
                                      <a:cubicBezTo>
                                        <a:pt x="156" y="248"/>
                                        <a:pt x="168" y="248"/>
                                        <a:pt x="173" y="249"/>
                                      </a:cubicBezTo>
                                      <a:cubicBezTo>
                                        <a:pt x="179" y="249"/>
                                        <a:pt x="184" y="257"/>
                                        <a:pt x="186" y="264"/>
                                      </a:cubicBezTo>
                                      <a:cubicBezTo>
                                        <a:pt x="189" y="271"/>
                                        <a:pt x="197" y="276"/>
                                        <a:pt x="197" y="276"/>
                                      </a:cubicBezTo>
                                      <a:cubicBezTo>
                                        <a:pt x="281" y="311"/>
                                        <a:pt x="281" y="311"/>
                                        <a:pt x="281" y="311"/>
                                      </a:cubicBezTo>
                                      <a:cubicBezTo>
                                        <a:pt x="281" y="311"/>
                                        <a:pt x="281" y="311"/>
                                        <a:pt x="281" y="311"/>
                                      </a:cubicBezTo>
                                      <a:cubicBezTo>
                                        <a:pt x="282" y="310"/>
                                        <a:pt x="282" y="309"/>
                                        <a:pt x="281" y="308"/>
                                      </a:cubicBezTo>
                                      <a:cubicBezTo>
                                        <a:pt x="281" y="306"/>
                                        <a:pt x="282" y="307"/>
                                        <a:pt x="283" y="308"/>
                                      </a:cubicBezTo>
                                      <a:cubicBezTo>
                                        <a:pt x="285" y="308"/>
                                        <a:pt x="286" y="308"/>
                                        <a:pt x="287" y="307"/>
                                      </a:cubicBezTo>
                                      <a:cubicBezTo>
                                        <a:pt x="288" y="306"/>
                                        <a:pt x="288" y="306"/>
                                        <a:pt x="288" y="305"/>
                                      </a:cubicBezTo>
                                      <a:cubicBezTo>
                                        <a:pt x="288" y="304"/>
                                        <a:pt x="288" y="299"/>
                                        <a:pt x="288" y="298"/>
                                      </a:cubicBezTo>
                                      <a:cubicBezTo>
                                        <a:pt x="288" y="297"/>
                                        <a:pt x="289" y="297"/>
                                        <a:pt x="290" y="296"/>
                                      </a:cubicBezTo>
                                      <a:cubicBezTo>
                                        <a:pt x="291" y="296"/>
                                        <a:pt x="289" y="293"/>
                                        <a:pt x="289" y="292"/>
                                      </a:cubicBezTo>
                                      <a:cubicBezTo>
                                        <a:pt x="288" y="291"/>
                                        <a:pt x="287" y="291"/>
                                        <a:pt x="286" y="291"/>
                                      </a:cubicBezTo>
                                      <a:cubicBezTo>
                                        <a:pt x="285" y="291"/>
                                        <a:pt x="286" y="289"/>
                                        <a:pt x="287" y="288"/>
                                      </a:cubicBezTo>
                                      <a:cubicBezTo>
                                        <a:pt x="288" y="287"/>
                                        <a:pt x="287" y="285"/>
                                        <a:pt x="287" y="284"/>
                                      </a:cubicBezTo>
                                      <a:cubicBezTo>
                                        <a:pt x="286" y="283"/>
                                        <a:pt x="289" y="275"/>
                                        <a:pt x="290" y="273"/>
                                      </a:cubicBezTo>
                                      <a:cubicBezTo>
                                        <a:pt x="291" y="270"/>
                                        <a:pt x="290" y="269"/>
                                        <a:pt x="291" y="267"/>
                                      </a:cubicBezTo>
                                      <a:cubicBezTo>
                                        <a:pt x="292" y="265"/>
                                        <a:pt x="292" y="263"/>
                                        <a:pt x="293" y="260"/>
                                      </a:cubicBezTo>
                                      <a:cubicBezTo>
                                        <a:pt x="294" y="258"/>
                                        <a:pt x="294" y="253"/>
                                        <a:pt x="293" y="252"/>
                                      </a:cubicBezTo>
                                      <a:cubicBezTo>
                                        <a:pt x="292" y="251"/>
                                        <a:pt x="294" y="251"/>
                                        <a:pt x="294" y="249"/>
                                      </a:cubicBezTo>
                                      <a:cubicBezTo>
                                        <a:pt x="294" y="246"/>
                                        <a:pt x="295" y="244"/>
                                        <a:pt x="296" y="242"/>
                                      </a:cubicBezTo>
                                      <a:cubicBezTo>
                                        <a:pt x="297" y="241"/>
                                        <a:pt x="297" y="240"/>
                                        <a:pt x="296" y="239"/>
                                      </a:cubicBezTo>
                                      <a:cubicBezTo>
                                        <a:pt x="295" y="238"/>
                                        <a:pt x="297" y="238"/>
                                        <a:pt x="298" y="238"/>
                                      </a:cubicBezTo>
                                      <a:cubicBezTo>
                                        <a:pt x="299" y="237"/>
                                        <a:pt x="300" y="234"/>
                                        <a:pt x="301" y="233"/>
                                      </a:cubicBezTo>
                                      <a:cubicBezTo>
                                        <a:pt x="301" y="232"/>
                                        <a:pt x="302" y="231"/>
                                        <a:pt x="302" y="230"/>
                                      </a:cubicBezTo>
                                      <a:cubicBezTo>
                                        <a:pt x="302" y="229"/>
                                        <a:pt x="302" y="227"/>
                                        <a:pt x="303" y="226"/>
                                      </a:cubicBezTo>
                                      <a:cubicBezTo>
                                        <a:pt x="303" y="226"/>
                                        <a:pt x="304" y="224"/>
                                        <a:pt x="305" y="222"/>
                                      </a:cubicBezTo>
                                      <a:cubicBezTo>
                                        <a:pt x="305" y="221"/>
                                        <a:pt x="305" y="220"/>
                                        <a:pt x="307" y="218"/>
                                      </a:cubicBezTo>
                                      <a:cubicBezTo>
                                        <a:pt x="309" y="217"/>
                                        <a:pt x="311" y="218"/>
                                        <a:pt x="312" y="217"/>
                                      </a:cubicBezTo>
                                      <a:cubicBezTo>
                                        <a:pt x="314" y="216"/>
                                        <a:pt x="313" y="216"/>
                                        <a:pt x="311" y="215"/>
                                      </a:cubicBezTo>
                                      <a:cubicBezTo>
                                        <a:pt x="310" y="214"/>
                                        <a:pt x="310" y="212"/>
                                        <a:pt x="312" y="211"/>
                                      </a:cubicBezTo>
                                      <a:cubicBezTo>
                                        <a:pt x="313" y="210"/>
                                        <a:pt x="313" y="211"/>
                                        <a:pt x="314" y="213"/>
                                      </a:cubicBezTo>
                                      <a:cubicBezTo>
                                        <a:pt x="314" y="214"/>
                                        <a:pt x="314" y="214"/>
                                        <a:pt x="315" y="213"/>
                                      </a:cubicBezTo>
                                      <a:cubicBezTo>
                                        <a:pt x="316" y="212"/>
                                        <a:pt x="315" y="211"/>
                                        <a:pt x="315" y="211"/>
                                      </a:cubicBezTo>
                                      <a:cubicBezTo>
                                        <a:pt x="314" y="211"/>
                                        <a:pt x="314" y="210"/>
                                        <a:pt x="313" y="209"/>
                                      </a:cubicBezTo>
                                      <a:cubicBezTo>
                                        <a:pt x="312" y="209"/>
                                        <a:pt x="313" y="208"/>
                                        <a:pt x="313" y="207"/>
                                      </a:cubicBezTo>
                                      <a:cubicBezTo>
                                        <a:pt x="313" y="205"/>
                                        <a:pt x="312" y="205"/>
                                        <a:pt x="313" y="205"/>
                                      </a:cubicBezTo>
                                      <a:cubicBezTo>
                                        <a:pt x="314" y="204"/>
                                        <a:pt x="316" y="201"/>
                                        <a:pt x="316" y="200"/>
                                      </a:cubicBezTo>
                                      <a:cubicBezTo>
                                        <a:pt x="316" y="199"/>
                                        <a:pt x="316" y="197"/>
                                        <a:pt x="317" y="196"/>
                                      </a:cubicBezTo>
                                      <a:cubicBezTo>
                                        <a:pt x="317" y="195"/>
                                        <a:pt x="316" y="195"/>
                                        <a:pt x="315" y="195"/>
                                      </a:cubicBezTo>
                                      <a:cubicBezTo>
                                        <a:pt x="314" y="194"/>
                                        <a:pt x="317" y="188"/>
                                        <a:pt x="318" y="187"/>
                                      </a:cubicBezTo>
                                      <a:cubicBezTo>
                                        <a:pt x="318" y="186"/>
                                        <a:pt x="320" y="182"/>
                                        <a:pt x="322" y="181"/>
                                      </a:cubicBezTo>
                                      <a:cubicBezTo>
                                        <a:pt x="324" y="179"/>
                                        <a:pt x="325" y="177"/>
                                        <a:pt x="326" y="176"/>
                                      </a:cubicBezTo>
                                      <a:cubicBezTo>
                                        <a:pt x="326" y="175"/>
                                        <a:pt x="326" y="175"/>
                                        <a:pt x="325" y="174"/>
                                      </a:cubicBezTo>
                                      <a:cubicBezTo>
                                        <a:pt x="324" y="174"/>
                                        <a:pt x="325" y="173"/>
                                        <a:pt x="325" y="173"/>
                                      </a:cubicBezTo>
                                      <a:cubicBezTo>
                                        <a:pt x="326" y="172"/>
                                        <a:pt x="328" y="171"/>
                                        <a:pt x="328" y="172"/>
                                      </a:cubicBezTo>
                                      <a:cubicBezTo>
                                        <a:pt x="329" y="173"/>
                                        <a:pt x="330" y="165"/>
                                        <a:pt x="330" y="164"/>
                                      </a:cubicBezTo>
                                      <a:cubicBezTo>
                                        <a:pt x="331" y="163"/>
                                        <a:pt x="331" y="161"/>
                                        <a:pt x="330" y="161"/>
                                      </a:cubicBezTo>
                                      <a:cubicBezTo>
                                        <a:pt x="329" y="160"/>
                                        <a:pt x="330" y="160"/>
                                        <a:pt x="330" y="159"/>
                                      </a:cubicBezTo>
                                      <a:cubicBezTo>
                                        <a:pt x="329" y="159"/>
                                        <a:pt x="328" y="160"/>
                                        <a:pt x="327" y="159"/>
                                      </a:cubicBezTo>
                                      <a:cubicBezTo>
                                        <a:pt x="327" y="157"/>
                                        <a:pt x="327" y="157"/>
                                        <a:pt x="328" y="157"/>
                                      </a:cubicBezTo>
                                      <a:cubicBezTo>
                                        <a:pt x="329" y="158"/>
                                        <a:pt x="329" y="158"/>
                                        <a:pt x="332" y="157"/>
                                      </a:cubicBezTo>
                                      <a:cubicBezTo>
                                        <a:pt x="335" y="156"/>
                                        <a:pt x="335" y="153"/>
                                        <a:pt x="335" y="152"/>
                                      </a:cubicBezTo>
                                      <a:cubicBezTo>
                                        <a:pt x="336" y="151"/>
                                        <a:pt x="335" y="150"/>
                                        <a:pt x="334" y="150"/>
                                      </a:cubicBezTo>
                                      <a:cubicBezTo>
                                        <a:pt x="333" y="150"/>
                                        <a:pt x="333" y="149"/>
                                        <a:pt x="336" y="147"/>
                                      </a:cubicBezTo>
                                      <a:cubicBezTo>
                                        <a:pt x="338" y="146"/>
                                        <a:pt x="341" y="140"/>
                                        <a:pt x="342" y="137"/>
                                      </a:cubicBezTo>
                                      <a:cubicBezTo>
                                        <a:pt x="343" y="134"/>
                                        <a:pt x="348" y="131"/>
                                        <a:pt x="351" y="130"/>
                                      </a:cubicBezTo>
                                      <a:cubicBezTo>
                                        <a:pt x="354" y="129"/>
                                        <a:pt x="356" y="129"/>
                                        <a:pt x="357" y="127"/>
                                      </a:cubicBezTo>
                                      <a:cubicBezTo>
                                        <a:pt x="358" y="126"/>
                                        <a:pt x="355" y="127"/>
                                        <a:pt x="354" y="127"/>
                                      </a:cubicBezTo>
                                      <a:cubicBezTo>
                                        <a:pt x="353" y="126"/>
                                        <a:pt x="354" y="125"/>
                                        <a:pt x="356" y="125"/>
                                      </a:cubicBezTo>
                                      <a:cubicBezTo>
                                        <a:pt x="358" y="126"/>
                                        <a:pt x="357" y="124"/>
                                        <a:pt x="358" y="123"/>
                                      </a:cubicBezTo>
                                      <a:cubicBezTo>
                                        <a:pt x="360" y="121"/>
                                        <a:pt x="366" y="118"/>
                                        <a:pt x="367" y="117"/>
                                      </a:cubicBezTo>
                                      <a:cubicBezTo>
                                        <a:pt x="368" y="117"/>
                                        <a:pt x="367" y="116"/>
                                        <a:pt x="367" y="114"/>
                                      </a:cubicBezTo>
                                      <a:cubicBezTo>
                                        <a:pt x="367" y="113"/>
                                        <a:pt x="368" y="109"/>
                                        <a:pt x="368" y="109"/>
                                      </a:cubicBezTo>
                                      <a:cubicBezTo>
                                        <a:pt x="368" y="108"/>
                                        <a:pt x="368" y="108"/>
                                        <a:pt x="367" y="106"/>
                                      </a:cubicBezTo>
                                      <a:cubicBezTo>
                                        <a:pt x="366" y="105"/>
                                        <a:pt x="367" y="103"/>
                                        <a:pt x="368" y="102"/>
                                      </a:cubicBezTo>
                                      <a:cubicBezTo>
                                        <a:pt x="369" y="100"/>
                                        <a:pt x="372" y="96"/>
                                        <a:pt x="373" y="95"/>
                                      </a:cubicBezTo>
                                      <a:cubicBezTo>
                                        <a:pt x="375" y="94"/>
                                        <a:pt x="375" y="91"/>
                                        <a:pt x="376" y="89"/>
                                      </a:cubicBezTo>
                                      <a:cubicBezTo>
                                        <a:pt x="377" y="88"/>
                                        <a:pt x="378" y="85"/>
                                        <a:pt x="378" y="83"/>
                                      </a:cubicBezTo>
                                      <a:cubicBezTo>
                                        <a:pt x="379" y="82"/>
                                        <a:pt x="380" y="78"/>
                                        <a:pt x="380" y="75"/>
                                      </a:cubicBezTo>
                                      <a:cubicBezTo>
                                        <a:pt x="381" y="72"/>
                                        <a:pt x="384" y="66"/>
                                        <a:pt x="384" y="64"/>
                                      </a:cubicBezTo>
                                      <a:cubicBezTo>
                                        <a:pt x="385" y="61"/>
                                        <a:pt x="384" y="61"/>
                                        <a:pt x="383" y="61"/>
                                      </a:cubicBezTo>
                                      <a:cubicBezTo>
                                        <a:pt x="382" y="60"/>
                                        <a:pt x="381" y="50"/>
                                        <a:pt x="383" y="48"/>
                                      </a:cubicBezTo>
                                      <a:cubicBezTo>
                                        <a:pt x="385" y="45"/>
                                        <a:pt x="387" y="35"/>
                                        <a:pt x="388" y="32"/>
                                      </a:cubicBezTo>
                                      <a:cubicBezTo>
                                        <a:pt x="388" y="29"/>
                                        <a:pt x="390" y="25"/>
                                        <a:pt x="391" y="19"/>
                                      </a:cubicBezTo>
                                      <a:cubicBezTo>
                                        <a:pt x="392" y="17"/>
                                        <a:pt x="392" y="14"/>
                                        <a:pt x="392" y="12"/>
                                      </a:cubicBezTo>
                                      <a:cubicBezTo>
                                        <a:pt x="384" y="12"/>
                                        <a:pt x="368" y="12"/>
                                        <a:pt x="362" y="14"/>
                                      </a:cubicBezTo>
                                      <a:cubicBezTo>
                                        <a:pt x="353" y="16"/>
                                        <a:pt x="346" y="18"/>
                                        <a:pt x="344"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156E3858" id="Group 157" o:spid="_x0000_s1026" alt="Australian map highlighting state of Victoria." style="width:66.4pt;height:62.35pt;mso-position-horizontal-relative:char;mso-position-vertical-relative:line" coordsize="47126,4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">
                      <o:lock v:ext="edit" aspectratio="t"/>
                      <v:shape id="Freeform 151" o:spid="_x0000_s1027" style="position:absolute;left:35820;top:38011;width:5359;height:6270;visibility:visible;mso-wrap-style:square;v-text-anchor:top" coordsize="535931,62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" path="m407199,546090v3752,-7520,7505,7520,7505,15039c418456,568649,410951,568649,407199,568649v-3752,3760,-3752,11280,,18800c410951,594969,399695,606248,399695,606248v,,-3753,-3760,-7505,-7520c392190,594969,388438,598728,384686,606248v,3760,-3753,-3760,-3753,-3760c377181,598728,377181,591209,380933,594969v7505,3759,3753,-7520,7505,-7520c392190,587449,392190,587449,392190,583689v,-3760,3752,-7520,7505,-15040c403447,561129,403447,561129,399695,553610v,-3760,3752,,7504,-7520xm490528,463957v6985,,10478,3771,6985,7541c497513,479039,490528,475268,494021,479039v,3770,-3493,3770,-3493,7540c487036,490350,483543,494120,483543,490350v,,,-26393,6985,-26393xm102737,162916v,7519,3768,11278,11305,15037c121580,177953,129117,177953,136654,181712v3769,3760,3769,7519,11306,7519c155497,185472,159266,189231,163034,185472v3769,-3760,3769,-3760,7537,c174340,189231,174340,192990,181877,196749v11306,,11306,,15074,3759c200720,200508,204489,204268,212026,204268v3768,3759,7537,7518,15074,15036c234637,223064,238406,226823,245943,226823v3769,3759,26380,15037,48992,15037c313778,245619,317546,245619,321315,238100v7537,-3759,7537,-11277,11306,-7518c340158,230582,340158,238100,347695,241860v3769,3759,11306,,3769,-7519c343927,230582,343927,226823,347695,223064v7537,-3760,18843,-7519,30149,-7519c392918,215545,392918,215545,396687,211786v3768,,3768,,11306,3759c415530,215545,415530,219304,419298,215545v3769,-3759,18843,-22555,22612,-22555c449447,192990,453216,196749,456984,200508v3769,3760,7538,3760,11306,-3759c472059,189231,479596,177953,483365,181712v3768,,11305,7519,15074,11278c505976,192990,505976,196749,505976,196749v3769,3759,15074,15037,11306,18796c517282,219304,517282,223064,517282,226823v,,-3769,11277,,22555c524819,260656,517282,264415,517282,264415v-3769,3759,7537,,3768,3759c521050,275692,513513,294488,517282,298248v,7518,,33832,,41351c513513,343358,517282,347117,517282,354636v,3759,-3769,11277,,18796c517282,377191,524819,388468,524819,392228v,3759,,22555,-3769,22555c517282,411024,509745,414783,513513,403505v7537,-7518,7537,-11277,3769,-15037c513513,384709,505976,384709,505976,380950v,-3759,3769,-11278,,-7518c502207,373432,498439,380950,502207,384709v,3759,-3768,,-7537,3759c490902,395987,487133,411024,483365,414783v,3759,-3769,3759,,11277c483365,429820,487133,448616,483365,452375v-7538,3759,-15075,,-11306,3759c472059,459893,479596,474930,475827,482448v,11278,-7537,18796,-11305,22556c464522,508763,472059,501244,475827,505004v3769,3759,7538,11277,3769,18796c479596,527559,475827,538836,479596,546355v,7518,7537,7518,3769,11277c479596,565151,479596,565151,475827,565151v,,-11305,-15037,-7537,-11278c468290,561392,468290,557632,464522,561392v-3769,,-3769,3759,-11306,c449447,553873,449447,550114,449447,550114v,,-7537,-11278,-7537,-15037c438141,531318,438141,531318,441910,527559v3769,-3759,7537,-11278,7537,-3759c449447,527559,453216,531318,460753,535077v3769,,11306,,7537,-7518c464522,520040,464522,512522,460753,512522v-3769,,-18843,,-18843,-3759c441910,505004,438141,497485,430604,501244v-7537,3760,,11278,-3768,18796c426836,527559,426836,531318,423067,527559v,,,-11278,-3769,-15037c415530,508763,407993,501244,404224,497485v-3769,,-3769,7519,,15037c404224,523800,404224,523800,400455,527559v,7518,-3768,7518,,15037c400455,546355,392918,550114,396687,557632v,7519,,18796,-7537,15037c385381,572669,377844,568910,377844,561392v3768,-3760,,-7519,-3769,-3760c370307,561392,370307,557632,370307,553873v-3769,-3759,-7537,-7518,-7537,-3759c366538,553873,362770,561392,370307,565151v3768,3759,7537,11277,3768,11277c366538,576428,359001,580188,362770,580188v7537,3759,7537,3759,7537,7518c366538,591465,362770,595224,362770,595224v-3769,,,3760,,3760c366538,598984,362770,602743,362770,602743v-3769,,-3769,3759,-3769,7518c355232,610261,355232,617780,355232,617780v3769,,3769,7518,,7518c351464,629057,347695,625298,340158,625298v-7537,3759,-11306,,-15074,-3759c321315,617780,317546,602743,313778,606502v,3759,,7518,-11306,7518c294935,614020,283629,606502,279860,606502v-7537,3759,-7537,7518,-11305,3759c264786,610261,257249,610261,257249,610261v-3769,3759,-3769,3759,-3769,-3759c253480,602743,249712,595224,245943,591465v-3768,,,-3759,3769,-3759c253480,583947,261018,580188,264786,583947v,3759,3769,7518,7537,7518c272323,587706,279860,583947,276092,580188v-3769,-3760,-7537,-3760,-11306,-3760c261018,580188,261018,576428,257249,576428v-3769,,-7537,-3759,-11306,-7518c242175,565151,242175,565151,238406,568910v,,,7518,-3769,7518c230869,572669,230869,568910,223332,561392v-3769,-7519,-11306,-15037,-11306,-18796c212026,535077,204489,520040,196951,523800v-7537,,-7537,-11278,-7537,-15037c185646,508763,178109,493726,178109,486208v-3769,-7519,,-11278,-7538,-15037c163034,467412,166803,467412,166803,463652v,-3759,,-3759,,-7518c163034,452375,155497,418542,155497,414783v,-3759,,-11278,7537,-3759c170571,422301,185646,433579,185646,437338v,7518,,22555,3768,15037c189414,441097,185646,437338,193183,437338v3768,,3768,-7518,3768,-11278c196951,426060,185646,426060,185646,422301v-3769,-3759,-11306,-33833,-15075,-26314c166803,403505,159266,407264,163034,403505v3769,-7518,,-26314,-3768,-30073c159266,373432,125348,332080,125348,324562v-3768,-7518,-3768,-18796,-7537,-26314c110274,294488,102737,286970,106505,279452v3769,-3760,3769,-11278,,-15037c102737,260656,95200,241860,95200,234341v,-7518,-3769,-15037,-3769,-22555c91431,204268,98968,200508,98968,196749v,-7518,,-18796,,-18796c98968,177953,98968,159157,102737,162916xm126752,161836v2778,893,6483,2679,10187,4465c140643,169873,133235,169873,125826,173445v-7408,,-3704,-10716,-3704,-10716c122122,160943,123974,160943,126752,161836xm506086,140107v7620,,3810,3572,,10716c506086,154395,502276,154395,498466,150823v-3810,,-3810,-7144,-3810,-7144c498466,140107,502276,140107,506086,140107xm111274,132170v3969,,,15082,-3969,22622c103337,162333,103337,139711,103337,139711v-3969,-3770,3968,-7541,7937,-7541xm129134,124232v3572,,3572,8467,-3572,8467c121990,136932,118418,132699,118418,132699v,-8467,7144,-8467,10716,-8467xm519739,112302v952,-472,952,-472,952,1414c524501,117486,532121,121256,535931,128797v,3770,-3810,3770,-3810,7541c528311,140108,528311,140108,524501,140108v-3810,,-3810,-3770,-7620,-7541c513071,128797,494021,132567,486401,132567v-7620,,-3810,-7540,-3810,-7540c482591,125027,486401,117486,494021,117486v3810,,3810,3770,7620,c505451,117486,509261,117486,513071,113716v3810,,5715,-943,6668,-1414xm479310,23227v,3771,18521,33933,22225,33933c508944,60931,516352,60931,516352,64701v,3770,-11113,18852,-3704,18852c516352,83553,520056,83553,520056,87323v,3770,-3704,7541,-3704,7541c520056,98634,520056,102404,516352,102404v-7408,-3770,-7408,-7540,-11113,-3770c501535,106175,497831,109945,490423,106175v-3704,-3771,,-7541,-3704,-15082c483014,87323,471902,76012,468198,64701v,-7541,,-15081,-7409,-15081c460789,49620,453381,49620,457085,45849v3704,-3770,7409,-7540,7409,-11311c464494,34538,464494,26998,468198,26998v3704,,7408,-7541,11112,-3771xm16818,1002v3810,3771,15240,11311,15240,15082c32058,19854,32058,38706,32058,46246v,3771,3810,7541,3810,11311c35868,61328,32058,68868,28248,72639,24438,76409,13008,87720,9198,80179,1578,76409,9198,68868,5388,61328,1578,57557,-2232,50017,1578,46246v,-7540,,-11311,,-18851c1578,23624,1578,19854,5388,19854v,,7620,-3770,7620,-7541c9198,4773,9198,-2768,16818,1002xe" filled="f" stroked="f">
                        <v:path arrowok="t" o:connecttype="custom" o:connectlocs="407199,546090;414704,561129;407199,568649;407199,587449;399695,606248;392190,598728;384686,606248;380933,602488;380933,594969;388438,587449;392190,583689;399695,568649;399695,553610;407199,546090;490528,463957;497513,471498;494021,479039;490528,486579;483543,490350;490528,463957;102737,162916;114042,177953;136654,181712;147960,189231;163034,185472;170571,185472;181877,196749;196951,200508;212026,204268;227100,219304;245943,226823;294935,241860;321315,238100;332621,230582;347695,241860;351464,234341;347695,223064;377844,215545;396687,211786;407993,215545;419298,215545;441910,192990;456984,200508;468290,196749;483365,181712;498439,192990;505976,196749;517282,215545;517282,226823;517282,249378;517282,264415;521050,268174;517282,298248;517282,339599;517282,354636;517282,373432;524819,392228;521050,414783;513513,403505;517282,388468;505976,380950;505976,373432;502207,384709;494670,388468;483365,414783;483365,426060;483365,452375;472059,456134;475827,482448;464522,505004;475827,505004;479596,523800;479596,546355;483365,557632;475827,565151;468290,553873;464522,561392;453216,561392;449447,550114;441910,535077;441910,527559;449447,523800;460753,535077;468290,527559;460753,512522;441910,508763;430604,501244;426836,520040;423067,527559;419298,512522;404224,497485;404224,512522;400455,527559;400455,542596;396687,557632;389150,572669;377844,561392;374075,557632;370307,553873;362770,550114;370307,565151;374075,576428;362770,580188;370307,587706;362770,595224;362770,598984;362770,602743;359001,610261;355232,617780;355232,625298;340158,625298;325084,621539;313778,606502;302472,614020;279860,606502;268555,610261;257249,610261;253480,606502;245943,591465;249712,587706;264786,583947;272323,591465;276092,580188;264786,576428;257249,576428;245943,568910;238406,568910;234637,576428;223332,561392;212026,542596;196951,523800;189414,508763;178109,486208;170571,471171;166803,463652;166803,456134;155497,414783;163034,411024;185646,437338;189414,452375;193183,437338;196951,426060;185646,422301;170571,395987;163034,403505;159266,373432;125348,324562;117811,298248;106505,279452;106505,264415;95200,234341;91431,211786;98968,196749;98968,177953;102737,162916;126752,161836;136939,166301;125826,173445;122122,162729;126752,161836;506086,140107;506086,150823;498466,150823;494656,143679;506086,140107;111274,132170;107305,154792;103337,139711;111274,132170;129134,124232;125562,132699;118418,132699;129134,124232;519739,112302;520691,113716;535931,128797;532121,136338;524501,140108;516881,132567;486401,132567;482591,125027;494021,117486;501641,117486;513071,113716;519739,112302;479310,23227;501535,57160;516352,64701;512648,83553;520056,87323;516352,94864;516352,102404;505239,98634;490423,106175;486719,91093;468198,64701;460789,49620;457085,45849;464494,34538;468198,26998;479310,23227;16818,1002;32058,16084;32058,46246;35868,57557;28248,72639;9198,80179;5388,61328;1578,46246;1578,27395;5388,19854;13008,12313;16818,1002" o:connectangles="0,0,0,0,0,0,0,0,0,0,0,0,0,0,0,0,0,0,0,0,0,0,0,0,0,0,0,0,0,0,0,0,0,0,0,0,0,0,0,0,0,0,0,0,0,0,0,0,0,0,0,0,0,0,0,0,0,0,0,0,0,0,0,0,0,0,0,0,0,0,0,0,0,0,0,0,0,0,0,0,0,0,0,0,0,0,0,0,0,0,0,0,0,0,0,0,0,0,0,0,0,0,0,0,0,0,0,0,0,0,0,0,0,0,0,0,0,0,0,0,0,0,0,0,0,0,0,0,0,0,0,0,0,0,0,0,0,0,0,0,0,0,0,0,0,0,0,0,0,0,0,0,0,0,0,0,0,0,0,0,0,0,0,0,0,0,0,0,0,0,0,0,0,0,0,0,0,0,0,0,0,0,0,0,0,0,0,0,0,0,0,0,0,0,0,0,0,0,0,0,0,0,0,0,0,0,0,0,0,0,0,0,0"/>
                      </v:shape>
                      <v:shape id="Freeform 154" o:spid="_x0000_s1028" style="position:absolute;left:18875;top:19600;width:13319;height:16050;visibility:visible;mso-wrap-style:square;v-text-anchor:top" coordsize="1331913,160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" path="m944657,1263650v7533,3704,15065,,22598,c974788,1263650,971022,1263650,971022,1267354v3766,3704,7533,7409,,14817c963489,1285875,989854,1285875,989854,1285875v,,7533,,3766,7408c993620,1296988,1004920,1289579,1008686,1285875v3766,-3704,18832,3704,22599,7408c1035051,1300692,1031285,1304396,1027518,1308100v-3766,,-7533,,-7533,c1019985,1308100,1012452,1304396,1004920,1300692v-11300,,-22599,7408,-30132,11112c971022,1315508,974788,1322917,967255,1326621v-7533,3704,-7533,3704,-11299,c948423,1326621,940890,1319213,937124,1319213v-7533,,-11299,,-11299,3704c922058,1322917,918292,1326621,914525,1326621v-3766,,-15065,,-22598,c888160,1326621,884394,1326621,876861,1330325v-3766,,-3766,-3704,-11299,-7408c861795,1319213,858029,1311804,850496,1308100v-7533,,,-11112,3766,-18521c854262,1285875,884394,1282171,895693,1278467v11299,,33898,-7409,37664,-11113c937124,1263650,940890,1263650,944657,1263650xm799306,1169392v1852,463,5557,5094,9261,14354c815975,1198563,801158,1180042,801158,1180042v-3704,-7408,-3704,-11113,-1852,-10650xm616744,995363v3572,,7144,,,7620c609600,1014413,613172,1002983,613172,1002983v,-3810,,-7620,3572,-7620xm511652,797818v2381,,4286,893,4286,2679c512128,804069,512128,807641,504508,811213v-7620,,,-10716,,-10716c506413,798711,509271,797818,511652,797818xm,c,,,,989529,7517v,,,,342384,3759c1331913,11276,1331913,11276,1328151,387146v,,,,-7525,635219l1313101,1604963v-3763,,-3763,,-3763,c1286763,1586170,1264189,1556100,1264189,1544824v,-11276,-7525,-7517,-11288,-11276c1245376,1533548,1222802,1499720,1222802,1492202v-3763,-7517,,,,-7517c1222802,1480926,1222802,1473409,1219039,1469650v,-3759,-7525,-11276,-3762,-11276c1219039,1454615,1222802,1454615,1226564,1450857v3762,-7518,11287,-30070,3762,-48863c1222802,1383200,1203989,1326820,1143790,1266681v,,-3763,-3759,,-7518c1143790,1255405,1147552,1251646,1151315,1251646v7525,3759,15050,7517,11287,7517c1162602,1262922,1158840,1270439,1162602,1274198v,,3763,,3763,c1166365,1274198,1177652,1277957,1177652,1266681v-3763,-11276,-18812,-15035,-15050,-15035c1170127,1251646,1177652,1251646,1177652,1244128v,-7517,,-7517,-7525,-11276c1166365,1229094,1162602,1225335,1158840,1229094v-7525,3758,-18813,7517,-26338,11276c1128740,1240370,1124977,1244128,1128740,1247887v7525,,7525,7518,3762,3759l1123983,1250227r-2768,-2340c1117452,1247887,1118393,1248827,1121215,1249766r2768,461l1127329,1253055v470,1410,-470,2350,-2352,2350c1121215,1255405,1098640,1255405,1091115,1259163v-3762,3759,-7525,15035,-22575,15035c1053491,1274198,1023391,1274198,1030916,1262922v11287,-11276,18812,-11276,22575,-18794c1057253,1240370,1057253,1236611,1064778,1232852v3762,-3758,7525,-7517,7525,-11276c1072303,1214059,1072303,1195265,1076065,1183989v3763,-7517,,-26311,,-30069c1076065,1150161,1079828,1150161,1079828,1150161v3762,-3759,3762,-3759,,-7517c1072303,1135126,1049728,1116333,1049728,1097539v-3762,-15034,-7525,-15034,-11287,-22552c1034678,1067470,1030916,1059952,1027153,1063711v-3762,3759,-11287,11276,-7525,15035c1019628,1082505,1019628,1086263,1019628,1090022v-3762,3759,-15049,26311,-15049,30069c1004579,1127609,1008341,1131368,1004579,1135126v,7518,-11288,41346,-11288,48863c989529,1187748,989529,1206541,978241,1202783v-11287,,-22574,-7518,-26337,-7518c944379,1199024,936854,1206541,933092,1206541v-3763,,-11288,7518,-18813,7518c910517,1214059,902992,1214059,899230,1217818v,,-11288,7517,-15050,c884180,1210300,884180,1206541,891705,1202783v3762,-3759,7525,-7518,7525,-15035c899230,1183989,895467,1183989,899230,1180231v3762,-3759,3762,-15035,7524,-15035c910517,1165196,914279,1168955,918042,1168955v7525,-3759,18812,-3759,22575,c944379,1172713,951904,1176472,951904,1172713v3763,-3758,3763,-11276,3763,-18793c955667,1146402,963191,1105057,955667,1101298v-7525,-3759,-3763,-3759,,-7517c955667,1090022,959429,1078746,959429,1071228v-3762,-7517,-3762,-11276,,-11276c963191,1056194,966954,1052435,966954,1048676v,-3758,,-11276,3762,-15035c974479,1029883,974479,1022365,978241,1018607v3763,-3759,30100,-30070,33862,-33829c1012103,981020,1015866,973502,1012103,965985v-3762,-3759,-26337,-30070,-11287,-37587c1015866,920881,1023391,924639,1023391,917122v,-7518,-11288,-7518,-11288,-26311c1012103,875776,1008341,875776,1008341,872018v,-7518,,-11277,-3762,-11277c1000816,856983,997054,853224,997054,849465v,-7517,-3763,-15034,-3763,-11276c989529,841948,989529,853224,993291,856983v3763,7517,3763,15035,3763,18793c997054,883294,989529,890811,993291,894570v,3758,3763,7517,,7517c985766,898328,982004,890811,978241,894570v-7525,7517,-7525,18793,-15050,22552c955667,924639,951904,932157,948142,947191v-7525,11277,-18813,48863,-26338,52622c910517,1003572,906754,1003572,902992,1003572v-3762,-3759,-3762,-7518,-7525,-3759c895467,999813,891705,1003572,895467,1007331v3763,,,,-3762,3758c891705,1011089,880417,1014848,872892,1018607v-3762,3758,-15050,7517,-18812,15034c850317,1037400,839030,1044918,835268,1048676v-3763,,-7525,7518,-11288,15035c820218,1067470,816455,1086263,808930,1086263v-7525,3759,-11287,7518,-11287,11276c801405,1101298,797643,1120091,797643,1112574v-3762,-3759,-3762,-3759,-11287,c782593,1112574,778831,1116333,778831,1120091v,3759,3762,11277,-3763,11277c771306,1131368,771306,1135126,771306,1135126v,3759,,7518,,11276c771306,1150161,763781,1153920,771306,1153920v3762,-3759,7525,-7518,11287,-7518c786356,1150161,790118,1142644,790118,1146402v,3759,-7525,15035,-3762,18794c786356,1168955,790118,1183989,782593,1180231v-7525,-3759,-15050,-22553,-22575,-18794c752493,1161437,748731,1180231,744968,1168955v-7524,-11277,-18812,-30070,-26337,-30070c711106,1135126,711106,1135126,707344,1131368v,-3759,,-3759,-3763,-7518c699819,1123850,681007,1127609,684769,1120091v3762,-11276,11287,-22552,11287,-15034c696056,1108815,699819,1108815,703581,1112574v3763,,3763,3759,7525,3759c711106,1120091,711106,1123850,714869,1123850v,3759,3762,3759,7525,3759c726156,1127609,737444,1127609,726156,1123850v-11287,-7517,-7525,-7517,-7525,-15035c714869,1101298,711106,1093781,711106,1086263v,-3758,,-18793,-7525,-22552c699819,1059952,699819,1059952,703581,1056194v,-3759,,-11276,-3762,-18794c696056,1029883,696056,1026124,688531,1018607v-7524,-7518,-37624,-22553,-33862,-33829c654669,969744,658432,962226,639619,939674v,,-7525,-3759,-3762,-7517c643382,928398,639619,924639,632094,920881v-3762,,-11287,,-7524,3758c628332,928398,632094,935915,628332,932157v-7525,-3759,-11287,-7518,-15050,-7518c605757,928398,601995,924639,601995,924639v,,-11288,3759,-15050,c586945,917122,583182,913363,579420,909604v-3763,,-7525,-3758,-3763,-7517c579420,902087,583182,894570,575657,894570v-3762,-3759,-15049,-3759,-11287,-7518c568133,883294,571895,875776,571895,875776v-3762,-3758,-11287,-15035,-7525,-15035c571895,860741,579420,860741,579420,868259v,3759,3762,7517,3762,c586945,864500,590707,853224,586945,845707v-7525,-11276,-7525,-15035,-15050,-15035c568133,830672,560608,830672,556845,830672v-3762,,-18812,11276,-18812,3759c541795,830672,538033,823154,541795,823154v3763,,7525,-3758,7525,-7517c545558,808120,538033,796844,534270,796844v-3762,,-7525,,-7525,-3759c522983,793085,519220,789326,515458,785568v,-3759,,-11277,-3762,-7518c507933,781809,507933,789326,504171,785568v-3763,,-3763,-7518,-11288,-3759c489121,785568,496646,789326,492883,789326v-3762,,-18812,7518,-30100,3759c455259,789326,451496,781809,443971,781809v-7525,,-7525,-3759,-15050,-11276c417634,763015,402584,751739,383772,759257v-22575,7517,3762,7517,-15050,7517c353672,770533,349909,774291,342385,763015v-7525,-7517,-26338,-26311,-33863,-30069c297235,729187,244560,702876,240798,699118v-7525,-3759,-18812,-7518,-30100,c199411,706635,191886,714152,173074,714152v-18813,-3758,-48912,-7517,-75250,-3758c71487,714152,48912,714152,41387,717911v-7525,,-18812,,-30099,c7525,503665,3763,251833,,xe" filled="f" stroked="f">
                        <v:path arrowok="t" o:connecttype="custom" o:connectlocs="944657,1263650;967255,1263650;971022,1267354;971022,1282171;989854,1285875;993620,1293283;1008686,1285875;1031285,1293283;1027518,1308100;1019985,1308100;1004920,1300692;974788,1311804;967255,1326621;955956,1326621;937124,1319213;925825,1322917;914525,1326621;891927,1326621;876861,1330325;865562,1322917;850496,1308100;854262,1289579;895693,1278467;933357,1267354;944657,1263650;799306,1169392;808567,1183746;801158,1180042;799306,1169392;616744,995363;616744,1002983;613172,1002983;616744,995363;511652,797818;515938,800497;504508,811213;504508,800497;511652,797818;0,0;989529,7517;1331913,11276;1328151,387146;1320626,1022365;1313101,1604963;1309338,1604963;1264189,1544824;1252901,1533548;1222802,1492202;1222802,1484685;1219039,1469650;1215277,1458374;1226564,1450857;1230326,1401994;1143790,1266681;1143790,1259163;1151315,1251646;1162602,1259163;1162602,1274198;1166365,1274198;1177652,1266681;1162602,1251646;1177652,1244128;1170127,1232852;1158840,1229094;1132502,1240370;1128740,1247887;1132502,1251646;1123983,1250227;1121215,1247887;1121215,1249766;1123983,1250227;1127329,1253055;1124977,1255405;1091115,1259163;1068540,1274198;1030916,1262922;1053491,1244128;1064778,1232852;1072303,1221576;1076065,1183989;1076065,1153920;1079828,1150161;1079828,1142644;1049728,1097539;1038441,1074987;1027153,1063711;1019628,1078746;1019628,1090022;1004579,1120091;1004579,1135126;993291,1183989;978241,1202783;951904,1195265;933092,1206541;914279,1214059;899230,1217818;884180,1217818;891705,1202783;899230,1187748;899230,1180231;906754,1165196;918042,1168955;940617,1168955;951904,1172713;955667,1153920;955667,1101298;955667,1093781;959429,1071228;959429,1059952;966954,1048676;970716,1033641;978241,1018607;1012103,984778;1012103,965985;1000816,928398;1023391,917122;1012103,890811;1008341,872018;1004579,860741;997054,849465;993291,838189;993291,856983;997054,875776;993291,894570;993291,902087;978241,894570;963191,917122;948142,947191;921804,999813;902992,1003572;895467,999813;895467,1007331;891705,1011089;872892,1018607;854080,1033641;835268,1048676;823980,1063711;808930,1086263;797643,1097539;797643,1112574;786356,1112574;778831,1120091;775068,1131368;771306,1135126;771306,1146402;771306,1153920;782593,1146402;790118,1146402;786356,1165196;782593,1180231;760018,1161437;744968,1168955;718631,1138885;707344,1131368;703581,1123850;684769,1120091;696056,1105057;703581,1112574;711106,1116333;714869,1123850;722394,1127609;726156,1123850;718631,1108815;711106,1086263;703581,1063711;703581,1056194;699819,1037400;688531,1018607;654669,984778;639619,939674;635857,932157;632094,920881;624570,924639;628332,932157;613282,924639;601995,924639;586945,924639;579420,909604;575657,902087;575657,894570;564370,887052;571895,875776;564370,860741;579420,868259;583182,868259;586945,845707;571895,830672;556845,830672;538033,834431;541795,823154;549320,815637;534270,796844;526745,793085;515458,785568;511696,778050;504171,785568;492883,781809;492883,789326;462783,793085;443971,781809;428921,770533;383772,759257;368722,766774;342385,763015;308522,732946;240798,699118;210698,699118;173074,714152;97824,710394;41387,717911;11288,717911;0,0" o:connectangles="0,0,0,0,0,0,0,0,0,0,0,0,0,0,0,0,0,0,0,0,0,0,0,0,0,0,0,0,0,0,0,0,0,0,0,0,0,0,0,0,0,0,0,0,0,0,0,0,0,0,0,0,0,0,0,0,0,0,0,0,0,0,0,0,0,0,0,0,0,0,0,0,0,0,0,0,0,0,0,0,0,0,0,0,0,0,0,0,0,0,0,0,0,0,0,0,0,0,0,0,0,0,0,0,0,0,0,0,0,0,0,0,0,0,0,0,0,0,0,0,0,0,0,0,0,0,0,0,0,0,0,0,0,0,0,0,0,0,0,0,0,0,0,0,0,0,0,0,0,0,0,0,0,0,0,0,0,0,0,0,0,0,0,0,0,0,0,0,0,0,0,0,0,0,0,0,0,0,0,0,0,0,0,0,0,0,0,0,0,0,0,0,0,0,0,0,0,0,0,0,0,0,0,0,0,0,0,0,0,0,0,0"/>
                      </v:shape>
                      <v:shape id="Freeform 155" o:spid="_x0000_s1029" style="position:absolute;top:2233;width:18986;height:29325;visibility:visible;mso-wrap-style:square;v-text-anchor:top" coordsize="1898650,29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" path="m7504,1646238v3753,3752,3753,7505,7505,11257c15009,1664999,18761,1676256,18761,1683761v3752,3752,7505,18761,7505,22513c30018,1710027,41275,1728788,37523,1728788v-7505,-3752,-11257,-7504,-15010,-15009c15009,1702522,3752,1680009,3752,1676256,,1672504,,1661247,,1657495v,,,-11257,7504,-11257xm294084,1044575v7541,,7541,11567,3771,15422c294084,1063853,286544,1071563,279003,1067708v-7541,,3770,-11566,3770,-11566c286544,1052286,290314,1044575,294084,1044575xm746522,629921v992,-953,1984,-953,1984,952c748506,630873,752475,634683,748506,642303v-3969,3810,-3969,-7620,-3969,-7620c744537,632778,745530,630873,746522,629921xm775494,604838v3969,,3969,,3969,7938c779463,620713,771525,612776,771525,612776v,-3969,3969,-7938,3969,-7938xm1229916,533400v3572,3705,3572,7409,,7409c1226344,544513,1222772,537105,1222772,537105v-3572,-3705,7144,-3705,7144,-3705xm1391709,352425v,,3704,,3704,7409c1395413,363538,1388004,356130,1388004,356130v-3704,-3705,,-3705,3705,-3705xm1424940,292100v3810,3969,,7938,,15876c1424940,311944,1421130,311944,1417320,315913v-3810,,-7620,-7937,-7620,-7937c1409700,304007,1413510,304007,1417320,300038v,-7938,,-7938,7620,-7938xm1625699,208725v1410,-470,2349,-470,2349,1409c1631807,213893,1635565,217652,1639323,221411v,7517,,3759,,7517c1643082,228928,1646840,232687,1646840,232687v,3759,3758,,7517,-3759c1654357,228928,1658115,228928,1661874,232687v3758,,3758,,7516,c1673149,228928,1673149,228928,1676907,232687v3758,3759,3758,7518,7517,11277c1688182,247723,1699457,255240,1706974,258999v3758,3759,11275,15035,15033,18794c1725766,285311,1725766,289070,1729524,289070v3758,3759,3758,7517,7517,11276c1740799,304105,1740799,307864,1748316,307864v3758,,7517,3759,11275,7518c1763349,319140,1778383,322899,1774624,326658v-3758,3759,-3758,7518,-7516,11277c1763349,345452,1759591,371764,1755833,386799v-3759,11277,-3759,3759,-3759,11277c1755833,405594,1748316,416870,1755833,413111v11275,-7517,7516,-18794,7516,-26312c1759591,379282,1763349,379282,1767108,383041v3758,,7516,11276,11275,15035c1778383,401835,1785899,401835,1778383,390558v-3759,-15035,-3759,-15035,-7517,-22553c1767108,364246,1770866,364246,1774624,360488v3759,-7518,7517,-15036,11275,-11277c1789658,352970,1785899,356729,1789658,360488v7516,,11275,,11275,-3759c1797174,349211,1793416,345452,1797174,341693v3759,,,-3758,,-3758c1793416,334176,1793416,330417,1800933,330417v11275,,18792,-3759,30067,3759c1842275,337935,1846033,337935,1857308,337935v,,3759,3758,7517,3758c1864825,446941,1876100,1097219,1887375,1736220v3758,251842,7517,503684,11275,717937c1887375,2454157,1872342,2457916,1868583,2457916v-11275,3759,-11275,7518,-18791,11277c1838516,2472952,1778383,2503022,1763349,2506781v-18792,7518,-41342,11277,-56375,18794c1688182,2533093,1676907,2548128,1582948,2544369v,,-11275,-3758,-26309,-7517c1541606,2536852,1537848,2533093,1530331,2536852v-7517,3759,-7517,3759,-11275,3759c1515298,2540611,1511539,2540611,1504022,2540611v-3758,3758,-33825,30070,-45100,33829c1447647,2581958,1410063,2596993,1402547,2604511v-11275,3759,-26309,18794,-41342,22553c1342413,2630823,1323621,2630823,1316104,2638340v-7516,7518,-15033,15036,-22550,30071c1286038,2683446,1286038,2705999,1278521,2713517v-3758,3759,-22550,22553,-22550,26312c1252212,2743588,1255971,2751105,1248454,2751105v-3758,3759,-7517,7518,-11275,7518c1233421,2762382,1229662,2766141,1225904,2766141v-7517,-3759,-7517,-7518,-15034,-3759c1203354,2769899,1192079,2784935,1188320,2777417v-7516,-3759,,-18794,-11275,-18794c1162012,2758623,1150737,2766141,1146978,2762382v-3758,-3759,-11275,,-18791,c1120670,2762382,1116911,2773658,1113153,2769899v-3758,-3758,-18792,-7517,-26308,-3758c1079328,2769899,1083086,2777417,1075569,2777417v-7516,3759,-11275,,-11275,-3759c1068053,2773658,1064294,2758623,1056778,2754864v-7517,,-18792,11277,-26309,7518c1022952,2762382,1026711,2758623,1019194,2758623v-3758,,-7517,3759,-11275,c1000402,2754864,1000402,2747346,985369,2751105v-15034,,-26309,7518,-33825,7518c944027,2754864,917718,2758623,906443,2758623v-7516,3759,-22550,3759,-26308,7518c872618,2769899,872618,2769899,865101,2769899v-7516,,-15033,,-22550,c838793,2769899,831276,2766141,823759,2766141v-7516,,-22550,3758,-33825,15035c778659,2788694,756109,2811247,763626,2822523v,,7516,3759,3758,7518c763626,2833800,763626,2833800,763626,2830041v-3759,,-11275,-3759,-11275,c752351,2837558,748592,2848835,748592,2845076v-3758,-7518,-7516,-7518,-11275,-3759c737317,2845076,737317,2852594,733559,2848835v-3759,,-11275,-7518,-22550,-7518c699734,2841317,688458,2833800,684700,2841317v-3758,7518,-7517,11277,-11275,18794c669667,2863870,673425,2867629,662150,2871388v-11275,3759,-26309,11276,-26309,18794c635841,2897700,635841,2905217,628325,2905217v-7517,-3758,-7517,,-11275,c613291,2908976,609533,2908976,613291,2912735v,,3759,7518,-3758,3759c602016,2912735,594499,2916494,590741,2916494v-7517,3759,-22550,3759,-15033,7518c583224,2927770,594499,2931529,586983,2931529v-7517,,-11275,,-22550,-3759c556916,2924012,553158,2920253,549399,2924012v,3758,,11276,-7517,7517c534366,2927770,504299,2920253,504299,2920253v,,-3758,-3759,-11275,c489265,2920253,485507,2924012,481749,2920253v-3759,,-7517,-3759,-15034,c462957,2924012,455440,2924012,451682,2920253v-7517,,-7517,-3759,-15034,c429132,2920253,425373,2920253,421615,2916494v-7517,,-18792,-11277,-15033,-7518c414098,2908976,417857,2908976,414098,2901459v-3758,-3759,-15033,-7518,-11275,-3759c406582,2901459,406582,2905217,399065,2901459v-3759,,-18792,-3759,-30067,-7518c361481,2890182,357723,2890182,353965,2882664v-7517,-11276,-15034,-22553,-22551,-30070c323898,2845076,290072,2818764,278797,2818764v-15033,-3759,-18791,11277,-22550,3759c252489,2815005,244972,2815005,244972,2803729v,-7518,-7517,-18794,-7517,-26312c237455,2769899,237455,2766141,237455,2758623v3759,-7518,,-22553,3759,-26312c241214,2724793,241214,2721035,244972,2717276v,,-3758,-11277,3758,-7518c252489,2717276,256247,2721035,260006,2724793v3758,,26308,3759,33825,-3758c305106,2713517,323898,2675929,323898,2668411v3758,-3759,-3759,-11277,-3759,-15035c320139,2649617,320139,2634581,320139,2630823v,-3759,-11275,-37589,-7516,-45106c320139,2578199,316381,2585717,320139,2589475v,7518,7517,18795,3759,7518c323898,2585717,323898,2585717,327656,2585717v7517,,3758,-3759,,-7518c327656,2574440,323898,2570681,327656,2563164v3758,-3759,,-11277,,-18795c327656,2536852,335173,2472952,327656,2461675v-7517,-15035,-45100,-90212,-48859,-97730c275039,2356428,260006,2333875,260006,2322598v-3759,-7517,-15034,-37588,-15034,-45106c244972,2266216,244972,2262457,244972,2262457v-3758,-3759,-3758,-11276,-7517,-15035c237455,2243663,237455,2194798,237455,2179763v3759,-15036,-3758,-56383,-11275,-67659c218664,2104586,199872,2089551,196113,2055721v-7516,-30071,-18791,-37588,-26308,-45106c166047,1999339,143496,1984303,143496,1961750v,-18794,3759,-33829,-3758,-41347c135980,1909127,117188,1822673,49537,1766291v,,-7516,-11277,-11275,-15035c38262,1743738,26987,1732461,34504,1736220v7517,3759,11275,3759,11275,-3759c42021,1728703,42021,1713667,45779,1717426v3758,7518,,26312,3758,30071c57054,1755014,53296,1747497,53296,1739979v,-7518,,-30071,3758,-22553c57054,1724944,57054,1728703,60812,1732461v3759,7518,7517,15036,11276,18795c72088,1758773,75846,1766291,75846,1773809v,3758,,15035,3758,7517c79604,1773809,83363,1773809,83363,1781326v3758,7518,3758,15036,7516,11277c94638,1788844,98396,1788844,102154,1785085v3759,,7517,-7518,11276,-15035c113430,1758773,109671,1743738,98396,1739979v-15033,-3759,-18792,-22553,-22550,-30071c72088,1702391,60812,1679838,60812,1672320v,-7518,,-11276,,-15035c64571,1653526,68329,1646008,68329,1653526v3759,3759,,7518,3759,7518c75846,1661044,79604,1668561,83363,1668561v,3759,,7518,3758,11277c90879,1683597,94638,1687355,94638,1691114v,,3758,7518,3758,11277c94638,1706150,94638,1709908,94638,1713667v-3759,7518,-3759,18794,3758,18794c102154,1736220,105913,1728703,109671,1721185v3759,-11277,3759,-18794,3759,-7518c117188,1724944,124705,1755014,132221,1762532v7517,11277,3759,3759,11275,c147255,1758773,158530,1751256,154771,1743738v-3758,-7518,-7516,-11277,-3758,-15035c154771,1724944,154771,1721185,154771,1717426v,-3759,-3758,-11276,,-7518c154771,1709908,158530,1709908,158530,1706150v,-3759,,-11277,-3759,-18795c147255,1683597,143496,1672320,139738,1668561v-3758,-3759,-22550,-33829,-22550,-41347c113430,1619696,105913,1604661,102154,1600902v-7516,-7517,-15033,-11276,-15033,-18794c87121,1574590,83363,1567073,83363,1563314v-3759,-7518,,-22553,-7517,-30071c68329,1529484,57054,1521967,57054,1506931v,-15035,,-18794,3758,-22553c64571,1476861,60812,1476861,64571,1469343v,-7518,,-11276,,-18794c64571,1446790,72088,1439273,72088,1431755v,-3759,3758,-7518,7516,-11277c79604,1420478,83363,1409202,87121,1405443v3758,-3759,15033,-3759,15033,-15035c102154,1382890,98396,1352819,102154,1345302v7517,-7518,7517,-22553,,-33830c98396,1300196,83363,1288919,87121,1277643v7517,-7518,15033,-26312,18792,-33830c105913,1236295,124705,1187431,139738,1183672v11275,-3759,7517,,7517,3759c143496,1194948,143496,1194948,143496,1198707v,3759,-3758,18794,-7516,26312c135980,1232537,139738,1247572,139738,1247572v,,3758,-3759,3758,3759c147255,1255090,139738,1262607,143496,1266366v3759,3759,3759,7518,7517,3759c154771,1266366,158530,1258848,166047,1262607v3758,3759,7516,3759,7516,-3759c173563,1255090,177322,1243813,181080,1236295v3758,-3758,7517,-15035,7517,-18794c184838,1213742,188597,1206225,188597,1209984v3758,,3758,,11275,-7518c203630,1194948,203630,1183672,211147,1179913v7517,-3759,26308,-15035,30067,-11277c244972,1168636,248730,1164878,256247,1164878v7517,-3759,37584,-15036,45100,-22553c308864,1134807,323898,1116013,331414,1116013v7517,-3759,7517,-7518,11275,-11277c350206,1100977,357723,1089701,361481,1085942v7517,,18792,-7517,18792,-11276c380273,1067148,380273,1063389,384031,1063389v7517,3759,7517,3759,11275,c402823,1063389,406582,1063389,410340,1063389v,,7517,-7517,11275,-7517c421615,1052113,425373,1048354,429132,1048354v3758,,15033,-7518,18791,-15035c451682,1029560,459199,1022042,455440,1029560v,11276,-3758,15035,3759,15035c466715,1044595,481749,1037078,485507,1037078v7517,,3758,,11275,3758c500541,1044595,515574,1052113,523091,1048354v11275,,26308,-7518,41342,-11276c575708,1037078,579466,1029560,583224,1025801v3759,-3759,15034,-15035,22551,-18794c613291,1003248,609533,1003248,617050,1007007v3758,,11275,-3759,15033,-3759c635841,1003248,669667,999489,677183,999489v7517,-3758,11275,-7517,15034,-15035c695975,976936,695975,976936,699734,976936v,,3758,-7517,7516,-11276c711009,961901,714767,958142,722284,958142v3758,,11275,-3759,18792,-3759c744834,958142,759867,961901,767384,961901v7517,3759,15033,3759,22550,c801209,958142,812484,954383,827518,950624v18792,,30067,,48858,-11276c898927,931830,955302,909277,974094,882966v18792,-26312,33825,-52624,37583,-60142c1015436,815306,1011677,815306,1011677,811548v,-3759,-3758,-7518,,-7518c1019194,804030,1026711,800271,1026711,796512v3758,-3759,-3759,-7517,,-11276c1026711,781477,1030469,773959,1034227,773959v3759,,3759,,11276,-3759c1049261,770200,1094361,736371,1098120,728853v,-7517,,-15035,-7517,-15035c1083086,710059,1075569,721336,1075569,706300v,-18794,,-30071,-3758,-37588c1068053,657435,1068053,631124,1079328,619847v7517,-7518,3758,-11276,11275,-18794c1098120,597294,1101878,589776,1105636,593535v3759,,,-7517,3759,-7517c1113153,586018,1124428,593535,1120670,589776v-3759,-7517,-7517,-15035,,-18794c1128187,570982,1131945,570982,1135703,570982v7517,,15034,,7517,-7518c1139462,555947,1139462,548429,1143220,544670v7517,-3758,15033,-3758,18792,-11276c1162012,525876,1162012,525876,1165770,522117v7517,,11275,7518,7517,11277c1173287,533394,1169528,537153,1169528,540912v,3758,-3758,7517,,7517c1173287,552188,1173287,559706,1177045,559706v3759,,7517,,7517,3758c1180804,567223,1177045,570982,1180804,570982v7516,3759,7516,3759,7516,7518c1188320,582259,1188320,586018,1192079,589776v3758,3759,7516,15036,11275,18795c1203354,612329,1218387,634882,1218387,642400v3758,3759,11275,11277,15034,15035c1233421,661194,1237179,672471,1237179,653677v,-18795,,-22553,3758,-30071c1240937,619847,1244696,616088,1240937,612329v-3758,-3758,-7516,-3758,-3758,-11276c1240937,597294,1240937,597294,1244696,601053v3758,,3758,,11275,3759c1259729,608571,1263487,616088,1267246,616088v3758,3759,,-3759,,-7517c1263487,604812,1259729,597294,1263487,597294v7517,,7517,,3759,-3759c1267246,589776,1267246,589776,1271004,586018v7517,-3759,11275,-11277,,-7518c1263487,586018,1259729,586018,1255971,578500v-3759,-7518,-7517,-18794,-18792,-22553c1229662,555947,1225904,552188,1233421,548429v7516,-3759,11275,-3759,7516,-7517c1237179,537153,1237179,533394,1240937,533394v3759,,-15033,-7518,-7516,-7518c1240937,525876,1252212,529635,1248454,525876v-3758,-3759,-7517,-7517,,-7517c1252212,518359,1252212,514600,1244696,514600v-7517,-3759,-15034,,-11275,-7518c1237179,499564,1233421,495805,1240937,495805v3759,,11275,-3758,15034,c1259729,495805,1263487,499564,1259729,503323v,3759,-3758,3759,,7518c1267246,510841,1267246,510841,1267246,518359v,3758,3758,7517,3758,3758c1274763,518359,1274763,518359,1278521,518359v3758,3758,3758,,3758,-3759c1282279,510841,1274763,503323,1278521,503323v7517,3759,22550,3759,26308,11277c1304829,518359,1312346,525876,1319863,525876v3758,-3759,7517,-7517,11275,-7517c1334896,522117,1353688,525876,1361205,522117v7517,,11275,,15033,3759c1383755,525876,1391272,525876,1379997,522117v-15034,-3758,-22551,-7517,-33826,-7517c1338655,518359,1327380,518359,1331138,499564v7517,-15035,7517,-18794,11275,-11276c1342413,492047,1342413,495805,1349930,492047v3758,-3759,,-11277,3758,-15036c1357446,473253,1353688,465735,1357446,465735v3759,-3759,15034,-11277,7517,-11277c1361205,450700,1357446,450700,1349930,458217v-3759,7518,-3759,15036,-7517,11277c1342413,465735,1338655,458217,1334896,458217v-3758,3759,,,-3758,-3759c1331138,450700,1327380,439423,1331138,435664v3758,,3758,,,-7517c1331138,420629,1327380,424388,1334896,420629v3759,-3759,7517,-7518,11275,-7518c1353688,416870,1353688,420629,1353688,416870v3758,-7518,3758,-11276,,-7518c1349930,409352,1346171,405594,1346171,405594v3759,-3759,3759,-3759,,-3759c1342413,401835,1334896,401835,1342413,394317v3758,-3759,3758,-7518,7517,-3759c1353688,394317,1357446,398076,1357446,401835v,3759,,11276,3759,11276c1364963,409352,1364963,409352,1364963,405594v3759,-3759,3759,-7518,,-7518c1364963,394317,1361205,386799,1364963,386799v7517,3759,11275,7518,15034,11277c1383755,398076,1395030,401835,1395030,405594v3758,3758,3758,7517,7517,7517c1410063,413111,1406305,409352,1413822,413111v3758,3759,,,,-7517c1410063,401835,1417580,394317,1413822,394317v-7517,-3759,-15034,3759,-18792,c1391272,394317,1387513,390558,1391272,386799v7516,-3758,15033,-7517,7516,-7517c1395030,379282,1387513,386799,1387513,383041v,-7518,-7516,-7518,-3758,-7518c1391272,371764,1395030,371764,1398788,368005v7517,-3759,3759,-15035,7517,-15035c1413822,356729,1410063,360488,1413822,360488v3758,3758,,7517,3758,11276c1421339,375523,1421339,371764,1421339,368005v,-7517,,-3759,3758,-3759c1432614,368005,1432614,371764,1436372,371764v7517,3759,11275,3759,11275,c1443889,368005,1443889,368005,1447647,364246v,-3758,,-3758,-3758,-7517c1443889,352970,1440130,356729,1436372,352970v-3758,,-15033,-3759,-11275,-3759c1432614,345452,1440130,341693,1436372,341693v-7517,-3758,-15033,3759,-15033,-3758c1425097,330417,1428855,330417,1421339,330417v-3759,-3759,-7517,-3759,,-7518c1428855,319140,1432614,319140,1432614,315382v,-3759,-3759,-3759,,-11277c1440130,300346,1440130,296587,1443889,304105v,3759,,3759,3758,3759c1447647,307864,1447647,307864,1451405,311623v3759,,,,3759,-7518c1458922,300346,1458922,292829,1462680,296587v3759,3759,3759,11277,7517,7518c1470197,300346,1473956,285311,1470197,281552v,-3759,-3758,-11276,,-15035c1473956,266517,1473956,270276,1477714,270276v7517,,11275,3758,7517,7517c1481472,277793,1477714,277793,1477714,285311v3758,3759,,11276,,15035c1477714,307864,1481472,307864,1481472,300346v,-3759,7517,-18794,7517,-15035c1488989,289070,1488989,292829,1492747,292829v,,3759,-3759,3759,3758c1496506,300346,1496506,304105,1500264,311623v7517,3759,7517,3759,7517,-3759c1507781,304105,1504022,300346,1511539,304105v7517,,15034,-3759,7517,-11276c1515298,285311,1511539,285311,1515298,285311v7516,-3759,11275,-7518,11275,-11277c1522814,274034,1519056,266517,1526573,266517v3758,,11275,-11277,3758,-15036c1526573,247723,1519056,251481,1519056,243964v-3758,-3759,,-7518,3758,-7518c1522814,240205,1526573,236446,1522814,232687v,-3759,-3758,-3759,3759,-7517c1530331,225170,1534089,228928,1534089,232687v,3759,,7518,3759,3759c1537848,236446,1541606,236446,1541606,240205v,3759,-3758,7518,-3758,11276c1537848,258999,1537848,258999,1541606,258999v3758,3759,3758,7518,7517,3759c1552881,262758,1556639,258999,1552881,255240v,,,-3759,3758,-7517c1560398,243964,1564156,236446,1567915,236446v7516,-3759,11275,-11276,7516,c1571673,247723,1567915,247723,1571673,247723v3758,,3758,,3758,3758c1575431,255240,1575431,255240,1579190,255240v,,,3759,3758,3759c1582948,262758,1582948,262758,1586706,258999v3759,-7518,3759,-18794,7517,-11276c1594223,251481,1597981,251481,1601740,247723v,-7518,-3759,-11277,,-11277c1605498,236446,1609257,240205,1613015,236446v,-3759,-3758,-7518,-3758,-11276c1609257,221411,1601740,217652,1605498,213893v3759,,3759,3759,7517,c1616773,210134,1613015,210134,1620532,210134v1879,,3758,-939,5167,-1409xm1234281,60325v3969,,3969,3704,3969,7409c1234281,71438,1234281,71438,1230313,67734v-7938,-3705,3968,-7409,3968,-7409xm1181497,25797v3771,-3572,7541,3572,7541,3572c1189038,36513,1181497,36513,1177727,36513v-7541,,-11311,-3572,-15081,-7144c1158875,29369,1170186,29369,1170186,29369v3771,-3572,7541,,7541,c1177727,29369,1181497,29369,1181497,25797xm1218142,v7408,,7408,3969,3704,3969c1218142,7938,1210733,3969,1210733,3969v-7408,,3705,-3969,7409,-3969xe" filled="f" stroked="f">
                        <v:path arrowok="t" o:connecttype="custom" o:connectlocs="7504,1646238;15009,1657495;18761,1683761;26266,1706274;37523,1728788;22513,1713779;3752,1676256;0,1657495;7504,1646238;294084,1044575;297855,1059997;279003,1067708;282773,1056142;294084,1044575;746522,629921;748506,630873;748506,642303;744537,634683;746522,629921;775494,604838;779463,612776;771525,612776;775494,604838;1229916,533400;1229916,540809;1222772,537105;1229916,533400;1391709,352425;1395413,359834;1388004,356130;1391709,352425;1424940,292100;1424940,307976;1417320,315913;1409700,307976;1417320,300038;1424940,292100;1625699,208725;1628048,210134;1639323,221411;1639323,228928;1646840,232687;1654357,228928;1661874,232687;1669390,232687;1676907,232687;1684424,243964;1706974,258999;1722007,277793;1729524,289070;1737041,300346;1748316,307864;1759591,315382;1774624,326658;1767108,337935;1755833,386799;1752074,398076;1755833,413111;1763349,386799;1767108,383041;1778383,398076;1778383,390558;1770866,368005;1774624,360488;1785899,349211;1789658,360488;1800933,356729;1797174,341693;1797174,337935;1800933,330417;1831000,334176;1857308,337935;1864825,341693;1887375,1736220;1898650,2454157;1868583,2457916;1849792,2469193;1763349,2506781;1706974,2525575;1582948,2544369;1556639,2536852;1530331,2536852;1519056,2540611;1504022,2540611;1458922,2574440;1402547,2604511;1361205,2627064;1316104,2638340;1293554,2668411;1278521,2713517;1255971,2739829;1248454,2751105;1237179,2758623;1225904,2766141;1210870,2762382;1188320,2777417;1177045,2758623;1146978,2762382;1128187,2762382;1113153,2769899;1086845,2766141;1075569,2777417;1064294,2773658;1056778,2754864;1030469,2762382;1019194,2758623;1007919,2758623;985369,2751105;951544,2758623;906443,2758623;880135,2766141;865101,2769899;842551,2769899;823759,2766141;789934,2781176;763626,2822523;767384,2830041;763626,2830041;752351,2830041;748592,2845076;737317,2841317;733559,2848835;711009,2841317;684700,2841317;673425,2860111;662150,2871388;635841,2890182;628325,2905217;617050,2905217;613291,2912735;609533,2916494;590741,2916494;575708,2924012;586983,2931529;564433,2927770;549399,2924012;541882,2931529;504299,2920253;493024,2920253;481749,2920253;466715,2920253;451682,2920253;436648,2920253;421615,2916494;406582,2908976;414098,2901459;402823,2897700;399065,2901459;368998,2893941;353965,2882664;331414,2852594;278797,2818764;256247,2822523;244972,2803729;237455,2777417;237455,2758623;241214,2732311;244972,2717276;248730,2709758;260006,2724793;293831,2721035;323898,2668411;320139,2653376;320139,2630823;312623,2585717;320139,2589475;323898,2596993;327656,2585717;327656,2578199;327656,2563164;327656,2544369;327656,2461675;278797,2363945;260006,2322598;244972,2277492;244972,2262457;237455,2247422;237455,2179763;226180,2112104;196113,2055721;169805,2010615;143496,1961750;139738,1920403;49537,1766291;38262,1751256;34504,1736220;45779,1732461;45779,1717426;49537,1747497;53296,1739979;57054,1717426;60812,1732461;72088,1751256;75846,1773809;79604,1781326;83363,1781326;90879,1792603;102154,1785085;113430,1770050;98396,1739979;75846,1709908;60812,1672320;60812,1657285;68329,1653526;72088,1661044;83363,1668561;87121,1679838;94638,1691114;98396,1702391;94638,1713667;98396,1732461;109671,1721185;113430,1713667;132221,1762532;143496,1762532;154771,1743738;151013,1728703;154771,1717426;154771,1709908;158530,1706150;154771,1687355;139738,1668561;117188,1627214;102154,1600902;87121,1582108;83363,1563314;75846,1533243;57054,1506931;60812,1484378;64571,1469343;64571,1450549;72088,1431755;79604,1420478;87121,1405443;102154,1390408;102154,1345302;102154,1311472;87121,1277643;105913,1243813;139738,1183672;147255,1187431;143496,1198707;135980,1225019;139738,1247572;143496,1251331;143496,1266366;151013,1270125;166047,1262607;173563,1258848;181080,1236295;188597,1217501;188597,1209984;199872,1202466;211147,1179913;241214,1168636;256247,1164878;301347,1142325;331414,1116013;342689,1104736;361481,1085942;380273,1074666;384031,1063389;395306,1063389;410340,1063389;421615,1055872;429132,1048354;447923,1033319;455440,1029560;459199,1044595;485507,1037078;496782,1040836;523091,1048354;564433,1037078;583224,1025801;605775,1007007;617050,1007007;632083,1003248;677183,999489;692217,984454;699734,976936;707250,965660;722284,958142;741076,954383;767384,961901;789934,961901;827518,950624;876376,939348;974094,882966;1011677,822824;1011677,811548;1011677,804030;1026711,796512;1026711,785236;1034227,773959;1045503,770200;1098120,728853;1090603,713818;1075569,706300;1071811,668712;1079328,619847;1090603,601053;1105636,593535;1109395,586018;1120670,589776;1120670,570982;1135703,570982;1143220,563464;1143220,544670;1162012,533394;1165770,522117;1173287,533394;1169528,540912;1169528,548429;1177045,559706;1184562,563464;1180804,570982;1188320,578500;1192079,589776;1203354,608571;1218387,642400;1233421,657435;1237179,653677;1240937,623606;1240937,612329;1237179,601053;1244696,601053;1255971,604812;1267246,616088;1267246,608571;1263487,597294;1267246,593535;1271004,586018;1271004,578500;1255971,578500;1237179,555947;1233421,548429;1240937,540912;1240937,533394;1233421,525876;1248454,525876;1248454,518359;1244696,514600;1233421,507082;1240937,495805;1255971,495805;1259729,503323;1259729,510841;1267246,518359;1271004,522117;1278521,518359;1282279,514600;1278521,503323;1304829,514600;1319863,525876;1331138,518359;1361205,522117;1376238,525876;1379997,522117;1346171,514600;1331138,499564;1342413,488288;1349930,492047;1353688,477011;1357446,465735;1364963,454458;1349930,458217;1342413,469494;1334896,458217;1331138,454458;1331138,435664;1331138,428147;1334896,420629;1346171,413111;1353688,416870;1353688,409352;1346171,405594;1346171,401835;1342413,394317;1349930,390558;1357446,401835;1361205,413111;1364963,405594;1364963,398076;1364963,386799;1379997,398076;1395030,405594;1402547,413111;1413822,413111;1413822,405594;1413822,394317;1395030,394317;1391272,386799;1398788,379282;1387513,383041;1383755,375523;1398788,368005;1406305,352970;1413822,360488;1417580,371764;1421339,368005;1425097,364246;1436372,371764;1447647,371764;1447647,364246;1443889,356729;1436372,352970;1425097,349211;1436372,341693;1421339,337935;1421339,330417;1421339,322899;1432614,315382;1432614,304105;1443889,304105;1447647,307864;1451405,311623;1455164,304105;1462680,296587;1470197,304105;1470197,281552;1470197,266517;1477714,270276;1485231,277793;1477714,285311;1477714,300346;1481472,300346;1488989,285311;1492747,292829;1496506,296587;1500264,311623;1507781,307864;1511539,304105;1519056,292829;1515298,285311;1526573,274034;1526573,266517;1530331,251481;1519056,243964;1522814,236446;1522814,232687;1526573,225170;1534089,232687;1537848,236446;1541606,240205;1537848,251481;1541606,258999;1549123,262758;1552881,255240;1556639,247723;1567915,236446;1575431,236446;1571673,247723;1575431,251481;1579190,255240;1582948,258999;1586706,258999;1594223,247723;1601740,247723;1601740,236446;1613015,236446;1609257,225170;1605498,213893;1613015,213893;1620532,210134;1625699,208725;1234281,60325;1238250,67734;1230313,67734;1234281,60325;1181497,25797;1189038,29369;1177727,36513;1162646,29369;1170186,29369;1177727,29369;1181497,25797;1218142,0;1221846,3969;1210733,3969;12181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6" o:spid="_x0000_s1030" style="position:absolute;left:18653;top:1086;width:10604;height:18593;visibility:visible;mso-wrap-style:square;v-text-anchor:top" coordsize="1060450,185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" path="m883643,550737v1389,-1,3241,1058,3241,3174c890588,558145,890588,562378,886884,562378v-3705,,-3705,-8467,-3705,-8467c881327,551795,882253,550736,883643,550737xm903288,549678v,4233,,4233,-4233,8467c894821,562378,894821,553911,894821,553911v-4233,-4233,4234,-4233,8467,-4233xm929005,547032v3810,-3704,7620,11113,7620,22226c932815,576666,925195,558145,925195,558145v-7620,-3704,-3810,-7408,3810,-11113xm875189,533556v2381,446,4286,2232,4286,5804c879475,546504,875665,546504,868045,546504v-7620,,,-10716,,-10716c869950,534002,872808,533109,875189,533556xm910432,532216v3969,,3969,6985,,10478c910432,549679,906463,539201,906463,539201v,-3492,,-3492,3969,-6985xm778404,452345v1853,-893,3705,-893,3705,893c785813,456810,785813,460382,782109,463954v-7409,,-7409,-7144,-7409,-7144c774700,455024,776552,453238,778404,452345xm835343,316912v3810,,7620,,7620,3770c839153,324452,835343,343304,835343,335763v-3810,-11311,-7620,-3770,-7620,-7540c827723,328223,823913,324452,823913,320682v3810,,3810,-7541,11430,-3770xm884238,313746v3752,3780,11257,-3780,11257,c891743,317526,891743,325085,891743,328865v,3780,,3780,3752,7560c899247,336425,899247,332645,902999,328865v7505,-3780,11257,-3780,15010,c918009,332645,910504,336425,910504,340204v,3780,-3752,3780,-7505,3780c899247,343984,895495,351544,895495,351544v,3779,11257,,7504,3779c902999,359103,891743,362883,891743,366663v,3779,3752,11339,7504,7559c899247,370442,902999,370442,902999,374222v3753,3780,7505,7560,11257,3780c918009,374222,921761,366663,921761,370442v,3780,3752,15119,-3752,15119c910504,389341,884238,389341,869229,385561v-15009,-3779,-26266,,-18761,-7559c857972,374222,861724,370442,861724,366663v-3752,-7560,-3752,-18899,,-30238c861724,336425,854220,328865,861724,332645v3753,,7505,,7505,-3780c872981,325085,876734,332645,876734,328865v3752,,3752,,3752,-7560c876734,317526,876734,313746,884238,313746xm827882,280332v3969,3705,3969,7409,3969,11113c831851,295149,827882,298853,823913,284037v,,,-7409,3969,-3705xm827088,117878v3969,,7937,,11906,c842963,117878,838994,121583,835025,125287v-3968,,-7937,3704,-11906,c819150,121583,827088,117878,827088,117878xm404178,76107v1905,-893,5715,-893,9525,893c417513,77000,417513,84144,413703,84144v-3810,3572,-7620,-3572,-7620,-3572c402273,78786,402273,77000,404178,76107xm812272,75413v1852,397,3704,1190,3704,1190c812272,79778,812272,79778,808567,79778v-3704,,,-3175,,-3175c808567,75016,810420,75016,812272,75413xm860955,58007v7408,-3629,-3704,7257,-11113,10886c842434,72521,842434,72521,831321,76150v-7408,3628,3705,-3629,3705,-3629c838730,68893,853546,61635,860955,58007xm150511,39064v7559,-3736,7559,11206,7559,18676c158070,61476,165630,68946,165630,76417v,7470,,3735,15119,7470c192088,87623,184529,95093,180749,98828v-7560,,-15119,-3735,-22679,-7470c150511,91358,142951,91358,131612,95093v-11339,,-11339,,-11339,c112713,87623,124052,87623,124052,83887v-3779,-3735,3780,-3735,11340,-3735c139171,80152,135392,61476,131612,54005v,-3735,11339,-11206,18899,-14941xm166247,20553v7496,11173,7496,14898,11245,14898c181240,35451,184988,35451,184988,39175v-3748,3725,,3725,3748,3725c192485,39175,188736,42900,192485,46624v,,3748,,7496,c203729,42900,218723,42900,218723,39175v3748,-3724,3748,,7496,c229967,42900,233716,46624,237464,42900v3748,-3725,3748,-11174,7497,-11174c248709,35451,256205,46624,252457,39175v,-11173,,-11173,3748,-14898c259954,24277,263702,24277,267450,28002v,3724,7497,3724,7497,3724c274947,31726,278695,31726,282443,35451v,3724,,7449,3749,7449c289940,46624,293688,42900,293688,46624v,3725,-7496,7449,-7496,11174c286192,61522,286192,72696,282443,72696v-3748,-3724,-7496,-3724,-7496,c271198,76421,263702,83870,248709,91319v-11245,7449,-14993,18622,-22490,14898c218723,102492,199981,95043,192485,87594,188736,83870,173743,80145,173743,72696v,-7449,-3748,-11174,-7496,-14898c166247,57798,158750,39175,158750,28002v,,,-14899,7497,-7449xm383567,16279v7521,3761,7521,7522,7521,11284c391088,31324,391088,27563,394849,27563v3760,,7520,,11281,7523c409890,38847,421172,50131,424932,53893v3761,7522,3761,7522,7521,3761c439974,53893,439974,50131,447495,50131v3760,,,-15045,7521,-7523c458776,46370,466297,53893,470058,57654v,3761,-3761,3761,,11284c473818,76461,481339,83984,492621,83984v7520,-3762,15041,-7523,11281,-3762c503902,83984,496381,91507,503902,87745v3760,,7521,-3761,11281,c518944,87745,515183,91507,518944,91507v3760,-3762,7521,,7521,c526465,95268,522704,99029,526465,95268v7521,,7521,,7521,c537746,99029,541507,91507,541507,91507v3760,,11281,-3762,15041,-3762c556548,87745,564069,83984,567830,87745v3760,3762,-11282,7523,-7521,11284c564069,102791,567830,106552,575351,102791v7521,-3762,7521,-3762,11281,-3762c590393,102791,586632,106552,594153,106552v3760,,7521,,7521,3762c601674,114075,594153,121598,597913,121598v7521,3761,7521,-7523,15042,-3762c616716,117836,631758,125359,643039,125359v7521,-3761,18802,-18807,22563,-11284c669362,117836,673123,121598,676883,125359v3761,7523,7521,7523,11282,7523c691925,136643,695685,140405,699446,144166v3760,3762,7521,3762,11281,3762c718248,147928,714488,147928,722009,147928v7521,,15042,,7521,-3762c722009,140405,722009,140405,725769,132882v7521,-3761,11282,-7523,15042,-7523c748332,129121,748332,129121,752092,129121v3761,-3762,3761,-3762,7521,-3762c763374,125359,767134,125359,767134,121598v,-3762,-3760,,-3760,-3762c763374,114075,763374,110314,767134,110314v7521,,11282,,15042,-3762c785937,102791,797218,99029,797218,95268v,-3761,,-7523,3760,-3761c804739,91507,804739,95268,800978,99029v-7521,7523,-26323,18807,-18802,18807c793457,117836,804739,110314,793457,117836v-15041,7523,-18802,15046,-18802,22569c774655,144166,778416,147928,778416,147928v,3761,3760,3761,7521,-3762c789697,140405,793457,136643,800978,132882v3761,,15042,-11284,11282,-7523c808499,132882,800978,140405,804739,144166v3760,3762,11281,,11281,3762c812260,151689,804739,159212,808499,159212v3761,3761,,11284,3761,11284c819781,170496,827302,166735,831062,170496v3760,,7521,,11281,-7523c849864,159212,853625,144166,846104,140405v-3761,,-18802,,-11282,-3762c838583,132882,838583,125359,846104,125359v3760,-3761,7521,-11284,11281,-11284c864906,114075,868667,110314,872427,110314v3761,-3762,7521,-11285,7521,-3762c879948,110314,868667,114075,872427,117836v,3762,7521,7523,7521,18807c883708,144166,883708,147928,891229,147928v3761,3761,7521,-3762,3761,-3762c887469,140405,891229,136643,898750,136643v7521,3762,15042,7523,18803,11285c917553,151689,925074,155450,921313,159212v-3760,3761,-22563,22568,-18802,18807c902511,174257,898750,174257,898750,174257v-3760,3762,-7521,15046,-7521,18807c887469,196826,887469,200587,883708,200587v-3760,,-3760,3762,-3760,7523c883708,211871,879948,219394,876188,211871v,-3761,-3761,-3761,-3761,-3761c872427,211871,868667,215633,868667,211871v-3761,-3761,-7521,,-3761,3762c868667,219394,868667,223156,876188,226917v3760,,11281,3762,11281,3762c883708,234440,883708,234440,879948,234440v-3760,-3761,-7521,-3761,-11281,-3761c868667,234440,864906,234440,868667,238201v3760,3762,7521,7523,3760,11284c868667,253247,864906,257008,864906,260770v,,-3760,3761,-7521,3761c857385,264531,853625,268293,853625,268293v-3761,,-7521,,-3761,-7523c857385,257008,853625,257008,853625,249485v,-3761,,-11284,-3761,-7522c846104,241963,849864,253247,846104,253247v-7521,,-7521,-3762,-7521,c838583,257008,834822,264531,831062,260770v-3760,,-3760,-11285,-7521,-7523c819781,257008,819781,268293,816020,268293v,-3762,-7521,-11285,-7521,-7523c804739,268293,804739,268293,800978,268293v-3760,,-3760,3761,-3760,7522c800978,279577,804739,283338,804739,287100v-3761,3761,-11282,-3762,-11282,c793457,294622,789697,305907,793457,309668v3761,3761,-3760,11284,3761,11284c804739,324714,804739,324714,808499,320952v3761,-3761,7521,-7523,3761,c812260,328475,808499,343521,804739,347282v-3761,7523,-3761,7523,-7521,15046c797218,369850,797218,373612,793457,377373v-7520,3762,-26323,26330,-30083,33853c759613,418749,752092,433794,748332,437556v-7521,3761,-11281,,-11281,3761c740811,448840,744571,467647,752092,471408v7521,3762,67689,41376,75210,45137c834822,520307,838583,524068,838583,531591v3760,3761,7521,15045,15042,15045c857385,550398,868667,557921,872427,557921v3761,,7521,,11281,3761c883708,561682,891229,572966,891229,576728v3761,3761,,7522,3761,7522c902511,580489,906271,580489,910032,580489v3760,3761,7521,7523,7521,3761c917553,576728,917553,576728,925074,580489v3760,,37604,22569,45125,30091c977720,614342,996522,610580,1004043,618103v11282,7523,22563,26330,33844,33853c1041648,659479,1049169,663240,1060450,670763v,,,,-48886,1188603l22563,1851843c11282,1212405,,561682,,456363v7521,3761,22563,11284,22563,15045c22563,478931,18802,482693,18802,486454v3761,3761,-3760,11284,,7523c22563,493977,26323,490215,30084,486454v,-3761,,-15046,-3761,-18807c26323,460124,22563,452601,30084,452601v3760,3762,22563,11285,26323,15046c60168,475170,63928,475170,67688,478931v,7523,,7523,3761,11284c75209,490215,86491,497738,78970,486454,71449,475170,67688,467647,71449,460124v3760,-3761,,-7523,7521,-3761c90251,456363,97772,456363,105293,452601v3760,,11281,-3761,7521,-7522c112814,441317,112814,441317,105293,445079v-7521,3761,-18802,3761,-15042,3761c90251,445079,86491,445079,82730,445079v-3760,,-7521,-3762,-11281,-7523c71449,433794,67688,426272,71449,426272v3760,,7521,-3762,11281,-3762c90251,418749,90251,418749,78970,418749v-11282,3761,-22563,-3762,-30084,-7523c41365,403703,41365,403703,45126,392419v,-7523,3760,-15046,7521,-18807c56407,366089,52647,354805,60168,358566v3760,3762,7520,3762,7520,c71449,354805,71449,354805,71449,354805v3760,3761,11281,3761,11281,-3762c86491,343521,82730,332236,90251,328475v3761,,3761,-3761,3761,-11284c94012,309668,94012,298384,97772,290861v3761,-3761,3761,-3761,7521,c105293,298384,112814,298384,120335,294622v3760,-3761,7521,-3761,15042,-7522c139137,283338,135377,279577,142898,275815v3760,,11281,,3760,-7522c139137,260770,131616,257008,131616,249485v-3760,-7522,-3760,-26329,7521,-26329c146658,223156,157939,226917,157939,219394v,-11284,-3760,-22568,3761,-26330c169221,193064,172981,189303,176742,189303v,,,,3760,3761c184263,196826,199305,200587,191784,196826v-7521,-3762,-7521,-3762,-7521,-7523c184263,189303,176742,185542,180502,181780v,-3761,3761,-7523,3761,-11284c184263,166735,184263,162973,188023,162973v7521,,18802,3762,18802,7523c206825,178019,203065,181780,206825,181780v3761,3762,3761,,7521,3762c218107,189303,229388,193064,221867,185542v-7521,-7523,-7521,-7523,-3760,-7523c221867,178019,233149,181780,225628,178019v-7521,-7523,-15042,-15046,-11282,-18807c218107,155450,221867,159212,225628,159212v7521,,11281,,7521,-3762c233149,151689,236909,147928,233149,144166v,-3761,-3761,-7523,,-7523c236909,132882,240670,136643,244430,136643v,3762,7521,,11281,3762c255711,140405,259472,140405,259472,132882v3760,-7523,3760,-11284,7521,-3761c266993,136643,270753,147928,285795,151689v15042,3761,30084,-3761,41365,-3761c334681,144166,334681,144166,338442,147928v3760,,11281,3761,22562,c368525,144166,376046,132882,376046,136643v3761,3762,,7523,7521,3762c391088,140405,391088,144166,391088,147928v3761,3761,-3760,11284,,11284c398609,159212,398609,151689,394849,144166v,-3761,,-7523,3760,-7523c402369,132882,406130,125359,413651,129121v3760,,7521,,11281,c432453,129121,428693,129121,424932,125359v-3760,-3761,-7521,-3761,-3760,-11284c421172,102791,424932,99029,421172,95268v-7521,-3761,-3761,-7523,,-11284c424932,80222,428693,76461,421172,72700,413651,68938,406130,65177,406130,61415v,-3761,-7521,-11284,-22563,-7522c372286,53893,361004,65177,357244,61415v-3761,-3761,-3761,-11284,-7521,-11284c345963,50131,342202,50131,342202,46370v,-3762,-3760,-3762,-3760,-7523c334681,38847,327160,35086,323400,35086v-3761,,-3761,-3762,3760,-7523c330921,27563,327160,20040,330921,23801v3760,3762,3760,-3761,7521,c342202,27563,342202,27563,342202,23801v3761,-3761,3761,-7522,7521,-3761c357244,23801,361004,23801,361004,27563v,7523,-3760,7523,,11284c364765,42608,368525,46370,372286,42608v,-3761,,-3761,-3761,-7522c368525,31324,372286,23801,368525,23801v,-3761,3761,-7522,7521,c379807,31324,379807,27563,379807,23801v,-7522,,-7522,3760,-7522xm894822,13104v3704,-11113,,11113,-7409,14817c883709,35329,880005,42738,872597,50146v-7409,7408,,-7408,,-7408c876301,35329,887413,20512,894822,13104xm410369,1038v3572,-3810,3572,3810,7144,7620c417513,16278,417513,16278,417513,27708v,7620,,7620,-3572,3810c406797,27708,403225,8658,403225,8658v,-7620,3572,-3810,7144,-7620xe" filled="f" stroked="f">
                        <v:path arrowok="t" o:connecttype="custom" o:connectlocs="883643,550737;886884,553911;886884,562378;883179,553911;883643,550737;903288,549678;899055,558145;894821,553911;903288,549678;929005,547032;936625,569258;925195,558145;929005,547032;875189,533556;879475,539360;868045,546504;868045,535788;875189,533556;910432,532216;910432,542694;906463,539201;910432,532216;778404,452345;782109,453238;782109,463954;774700,456810;778404,452345;835343,316912;842963,320682;835343,335763;827723,328223;823913,320682;835343,316912;884238,313746;895495,313746;891743,328865;895495,336425;902999,328865;918009,328865;910504,340204;902999,343984;895495,351544;902999,355323;891743,366663;899247,374222;902999,374222;914256,378002;921761,370442;918009,385561;869229,385561;850468,378002;861724,366663;861724,336425;861724,332645;869229,328865;876734,328865;880486,321305;884238,313746;827882,280332;831851,291445;823913,284037;827882,280332;827088,117878;838994,117878;835025,125287;823119,125287;827088,117878;404178,76107;413703,77000;413703,84144;406083,80572;404178,76107;812272,75413;815976,76603;808567,79778;808567,76603;812272,75413;860955,58007;849842,68893;831321,76150;835026,72521;860955,58007;150511,39064;158070,57740;165630,76417;180749,83887;180749,98828;158070,91358;131612,95093;120273,95093;124052,83887;135392,80152;131612,54005;150511,39064;166247,20553;177492,35451;184988,39175;188736,42900;192485,46624;199981,46624;218723,39175;226219,39175;237464,42900;244961,31726;252457,39175;256205,24277;267450,28002;274947,31726;282443,35451;286192,42900;293688,46624;286192,57798;282443,72696;274947,72696;248709,91319;226219,106217;192485,87594;173743,72696;166247,57798;158750,28002;166247,20553;383567,16279;391088,27563;394849,27563;406130,35086;424932,53893;432453,57654;447495,50131;455016,42608;470058,57654;470058,68938;492621,83984;503902,80222;503902,87745;515183,87745;518944,91507;526465,91507;526465,95268;533986,95268;541507,91507;556548,87745;567830,87745;560309,99029;575351,102791;586632,99029;594153,106552;601674,110314;597913,121598;612955,117836;643039,125359;665602,114075;676883,125359;688165,132882;699446,144166;710727,147928;722009,147928;729530,144166;725769,132882;740811,125359;752092,129121;759613,125359;767134,121598;763374,117836;767134,110314;782176,106552;797218,95268;800978,91507;800978,99029;782176,117836;793457,117836;774655,140405;778416,147928;785937,144166;800978,132882;812260,125359;804739,144166;816020,147928;808499,159212;812260,170496;831062,170496;842343,162973;846104,140405;834822,136643;846104,125359;857385,114075;872427,110314;879948,106552;872427,117836;879948,136643;891229,147928;894990,144166;898750,136643;917553,147928;921313,159212;902511,178019;898750,174257;891229,193064;883708,200587;879948,208110;876188,211871;872427,208110;868667,211871;864906,215633;876188,226917;887469,230679;879948,234440;868667,230679;868667,238201;872427,249485;864906,260770;857385,264531;853625,268293;849864,260770;853625,249485;849864,241963;846104,253247;838583,253247;831062,260770;823541,253247;816020,268293;808499,260770;800978,268293;797218,275815;804739,287100;793457,287100;793457,309668;797218,320952;808499,320952;812260,320952;804739,347282;797218,362328;793457,377373;763374,411226;748332,437556;737051,441317;752092,471408;827302,516545;838583,531591;853625,546636;872427,557921;883708,561682;891229,576728;894990,584250;910032,580489;917553,584250;925074,580489;970199,610580;1004043,618103;1037887,651956;1060450,670763;1011564,1859366;22563,1851843;0,456363;22563,471408;18802,486454;18802,493977;30084,486454;26323,467647;30084,452601;56407,467647;67688,478931;71449,490215;78970,486454;71449,460124;78970,456363;105293,452601;112814,445079;105293,445079;90251,448840;82730,445079;71449,437556;71449,426272;82730,422510;78970,418749;48886,411226;45126,392419;52647,373612;60168,358566;67688,358566;71449,354805;82730,351043;90251,328475;94012,317191;97772,290861;105293,290861;120335,294622;135377,287100;142898,275815;146658,268293;131616,249485;139137,223156;157939,219394;161700,193064;176742,189303;180502,193064;191784,196826;184263,189303;180502,181780;184263,170496;188023,162973;206825,170496;206825,181780;214346,185542;221867,185542;218107,178019;225628,178019;214346,159212;225628,159212;233149,155450;233149,144166;233149,136643;244430,136643;255711,140405;259472,132882;266993,129121;285795,151689;327160,147928;338442,147928;361004,147928;376046,136643;383567,140405;391088,147928;391088,159212;394849,144166;398609,136643;413651,129121;424932,129121;424932,125359;421172,114075;421172,95268;421172,83984;421172,72700;406130,61415;383567,53893;357244,61415;349723,50131;342202,46370;338442,38847;323400,35086;327160,27563;330921,23801;338442,23801;342202,23801;349723,20040;361004,27563;361004,38847;372286,42608;368525,35086;368525,23801;376046,23801;379807,23801;383567,16279;894822,13104;887413,27921;872597,50146;872597,42738;894822,13104;410369,1038;417513,8658;417513,27708;413941,31518;403225,8658;410369,103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3" o:spid="_x0000_s1031" style="position:absolute;left:32004;top:29824;width:10636;height:7556;visibility:visible;mso-wrap-style:square;v-text-anchor:top" coordsize="106362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" path="m691923,696714v2891,-463,7711,463,11566,2315c711200,699029,699634,702734,695778,702734v-3855,3704,-3855,,-3855,c688068,699030,689031,697177,691923,696714xm543421,653653v2828,-926,5656,-926,9426,926c556618,661988,560388,673100,556618,669396v-3771,-3704,-15082,-7408,-18852,-3704c537766,665692,530225,665692,533995,658283v3771,-1852,6599,-3704,9426,-4630xm552273,635635v7761,,27164,3810,19403,7620c563915,643255,560034,650875,552273,647065v-3880,,-7761,-7620,-3880,-7620c548393,639445,548393,631825,552273,635635xm7517,c22550,3760,41342,3760,45101,7519v7517,3759,26309,7519,41342,15038c101477,30076,101477,60151,105235,78949v,15037,18792,7519,22550,-3760c135302,63911,165369,82708,180403,86468v11275,3759,15033,18797,11275,33835c191678,135340,206712,146619,210470,157897v3758,15038,26309,30076,48859,41354c281879,214289,281879,229327,289396,244365v11275,11278,22551,30075,37584,33835c338255,285719,353289,266921,357047,255643v3759,-11278,48859,7519,63893,7519c432215,263162,454766,278200,469799,285719v15034,3759,33826,-3760,48859,c537450,285719,548725,304516,571276,300756v22550,-3759,67651,-3759,86443,c680269,300756,699061,330832,706578,357148v11275,26316,41342,45114,41342,45114c747920,402262,747920,402262,1063625,533842v-3758,3760,-26309,22557,-37584,22557c1018524,560159,1011008,560159,1007249,560159v-3758,-3760,-7517,-3760,-15033,-3760c980940,556399,950873,563918,943356,560159v-11275,,-48859,,-67651,7519c853155,575196,815571,597753,800538,616550v-18792,15038,-67651,67671,-67651,67671c732887,684221,732887,687980,729128,684221v-3758,,-7517,,-11275,c714095,687980,710336,687980,706578,687980v-3759,,-11275,3759,-15034,3759c687786,691739,680269,695499,676511,695499v-7517,,-15034,-3760,-18792,-3760c653960,695499,653960,699258,657719,703018v3758,7519,7517,18797,11275,15038c672752,718056,672752,714296,676511,714296v3758,,3758,-11278,7516,-7519c684027,710537,687786,718056,687786,725575v-3759,3759,-3759,7518,-3759,11278c687786,736853,687786,755650,680269,755650v-3758,,-7517,,-11275,-7519c668994,740612,665236,736853,661477,733093v-3758,-7518,-3758,-15037,-15033,-18797c638927,706777,635168,706777,635168,710537v,3759,-3758,15038,-7516,7519c620135,714296,612618,703018,612618,699258v,-3759,-7517,-11278,-3758,-11278c612618,687980,608860,684221,608860,680461v-3759,,-18792,7519,-22551,3760c582551,680461,575034,672942,571276,672942v-7517,-3759,-11275,-3759,-7517,-7519c563759,661664,567517,657904,567517,654145v,-3760,3759,-3760,3759,-3760c571276,650385,582551,646626,578792,642867v-3758,-7519,-3758,-7519,-3758,-11279c571276,627829,575034,624069,567517,624069v-7516,,-18792,-3759,-18792,c544967,627829,541209,635348,541209,635348v,3759,3758,11278,,11278c533692,646626,526175,650385,522417,654145v-3759,3759,-7517,7519,-15034,7519c499866,657904,492349,646626,488591,642867v-3758,,-3758,-3760,,-3760c496108,642867,507383,642867,511141,639107v3759,-3759,7517,-11278,11276,-15038c526175,620310,533692,609031,526175,601513v-3758,-11279,-11275,-18798,-15034,-22557c511141,575196,507383,571437,503625,571437v-7517,3759,-7517,3759,-11276,7519c488591,582715,481074,586475,477316,590234v,,-7517,3760,-11275,7519c462282,597753,462282,601513,458524,601513v-3758,3759,-11275,3759,-7517,7518c454766,612791,458524,612791,466041,612791v7516,-3760,22550,-7519,18792,-3760c481074,616550,473557,627829,473557,631588v,,-3758,,-7516,c462282,627829,454766,631588,451007,631588v-7517,3760,-37584,22557,-41342,26316c405906,661664,402148,665423,402148,669183v,,-3758,3759,-11275,7519c387114,680461,383356,687980,375839,691739v-7516,3760,-15033,11279,-18792,15038c349531,710537,353289,714296,342014,710537v-7517,-3760,-18792,-11279,-26309,-11279c311947,699258,304430,695499,300671,691739v-3758,-7518,-7516,-7518,-7516,-7518c293155,684221,244296,661664,236779,650385v-11275,-7518,-11275,-3759,-22551,-7518c206712,639107,206712,642867,202953,642867v-7517,3759,-7517,7518,-15033,3759c180403,642867,161611,631588,154094,631588v-11275,-3759,-18792,-3759,-26309,c120269,635348,131544,642867,127785,642867v-3758,3759,-7516,11278,-11275,7518c116510,646626,116510,642867,108993,642867v-3758,,-11275,7518,-11275,c97718,635348,97718,631588,93960,627829v,-3760,-30067,-30076,-45101,-30076c33826,597753,18792,597753,,582715v,,,,7517,-582715xe" fillcolor="#eb8c00 [3207]" stroked="f">
                        <v:path arrowok="t" o:connecttype="custom" o:connectlocs="691923,696714;703489,699029;695778,702734;691923,702734;691923,696714;543421,653653;552847,654579;556618,669396;537766,665692;533995,658283;543421,653653;552273,635635;571676,643255;552273,647065;548393,639445;552273,635635;7517,0;45101,7519;86443,22557;105235,78949;127785,75189;180403,86468;191678,120303;210470,157897;259329,199251;289396,244365;326980,278200;357047,255643;420940,263162;469799,285719;518658,285719;571276,300756;657719,300756;706578,357148;747920,402262;1063625,533842;1026041,556399;1007249,560159;992216,556399;943356,560159;875705,567678;800538,616550;732887,684221;729128,684221;717853,684221;706578,687980;691544,691739;676511,695499;657719,691739;657719,703018;668994,718056;676511,714296;684027,706777;687786,725575;684027,736853;680269,755650;668994,748131;661477,733093;646444,714296;635168,710537;627652,718056;612618,699258;608860,687980;608860,680461;586309,684221;571276,672942;563759,665423;567517,654145;571276,650385;578792,642867;575034,631588;567517,624069;548725,624069;541209,635348;541209,646626;522417,654145;507383,661664;488591,642867;488591,639107;511141,639107;522417,624069;526175,601513;511141,578956;503625,571437;492349,578956;477316,590234;466041,597753;458524,601513;451007,609031;466041,612791;484833,609031;473557,631588;466041,631588;451007,631588;409665,657904;402148,669183;390873,676702;375839,691739;357047,706777;342014,710537;315705,699258;300671,691739;293155,684221;236779,650385;214228,642867;202953,642867;187920,646626;154094,631588;127785,631588;127785,642867;116510,650385;108993,642867;97718,642867;93960,627829;48859,597753;0,582715;7517,0" o:connectangles="0,0,0,0,0,0,0,0,0,0,0,0,0,0,0,0,0,0,0,0,0,0,0,0,0,0,0,0,0,0,0,0,0,0,0,0,0,0,0,0,0,0,0,0,0,0,0,0,0,0,0,0,0,0,0,0,0,0,0,0,0,0,0,0,0,0,0,0,0,0,0,0,0,0,0,0,0,0,0,0,0,0,0,0,0,0,0,0,0,0,0,0,0,0,0,0,0,0,0,0,0,0,0,0,0,0,0,0,0,0,0,0,0,0,0,0,0"/>
                      </v:shape>
                      <v:shape id="Freeform 152" o:spid="_x0000_s1032" style="position:absolute;left:28765;width:18361;height:24729;visibility:visible;mso-wrap-style:square;v-text-anchor:top" coordsize="1836123,247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" path="m1823402,2114045v3810,3742,3810,7484,,11226c1823402,2132755,1819592,2147723,1819592,2151465v,3742,-7620,14968,-7620,3742c1811972,2143981,1808162,2129013,1815782,2121529v,,3810,-7484,7620,-7484xm1818005,2068145v952,473,952,2366,-953,8044c1817052,2083760,1817052,2091331,1817052,2098903v,3785,,15142,-3810,3785c1809432,2095117,1801812,2091331,1805622,2079975v,,3810,-7572,7620,-11357c1815147,2068618,1817052,2067671,1818005,2068145xm1793747,1770857v2339,-1399,4210,-466,4210,5130c1801699,1787179,1797957,1798371,1805441,1802101v7484,7462,3742,11192,,18653c1801699,1828216,1779247,1876714,1775505,1895367v,18653,-3742,14922,-7484,7461c1764279,1895367,1768021,1891636,1764279,1884175v-3742,-3731,-3742,-3731,,-11192c1768021,1865522,1764279,1858061,1768021,1858061v3742,-3731,7484,-11192,3742,-14923c1771763,1835677,1768021,1839408,1771763,1831946v3742,-7461,14968,-11192,18710,-18653c1794215,1805832,1797957,1798371,1786731,1787179v,,-7484,-3731,,-7461c1788602,1775987,1791409,1772256,1793747,1770857xm1539802,1612210v1877,-467,4691,468,6567,2339c1546369,1618291,1553873,1614549,1557626,1618291v3752,3742,3752,,3752,7484c1561378,1633259,1565130,1637001,1568883,1648227v7504,14968,,11226,-7505,7484c1557626,1651969,1538864,1618291,1538864,1618291v-1876,-3742,-938,-5613,938,-6081xm1474787,1463567v3175,-3572,6350,7144,3175,7144c1474787,1474283,1474787,1463567,1474787,1463567xm1410759,1437770v3704,3629,,7257,-3705,18143c1407054,1463170,1403350,1448656,1403350,1448656v3704,-7257,3704,-10886,7409,-10886xm1300956,1206222v1786,1360,3572,4082,3572,5896c1308100,1219375,1308100,1219375,1304528,1223004v-3572,3628,-7144,-7257,-7144,-7257c1297384,1212118,1293812,1212118,1297384,1208490v,-3629,1786,-3629,3572,-2268xm985639,967870v7541,3652,3770,3652,3770,7303c989409,982476,996950,986127,993180,993430v,10953,-7541,,-7541,c985639,993430,981869,989778,978098,986127v,-3651,-3770,-7303,-7541,-10954c966787,967870,974328,971522,978098,975173v3771,,,-7303,7541,-7303xm201877,820762v1852,-926,3704,,5556,3704c211137,831874,211137,831874,203729,831874v-3704,,,,-7409,3704c188912,839283,196320,828170,196320,828170v1853,-3704,3705,-6482,5557,-7408xm207249,746109v7461,-3663,14922,7327,22383,10990c233363,760763,229632,764426,222171,764426v-7461,,-11192,-3663,-14922,-3663c203518,760763,203518,768090,203518,771753v-3731,7327,-7461,10991,-11192,7327c188595,775417,184865,782744,181134,786407v-3731,3664,-7461,,-14923,-3663c158750,779080,166211,771753,166211,771753v3731,-7327,11192,-14654,18654,-18317c192326,753436,199787,749772,207249,746109xm878280,611536v470,-470,-470,470,-2350,2349l875930,613885r2350,-2349xm553095,74870v1410,-470,3290,-470,7049,1410c563903,76280,560144,83799,560144,87558v-3759,3760,-11278,15038,-7519,15038c556385,98837,560144,91318,560144,95077v3759,,7519,3760,7519,7519c567663,106356,571422,106356,571422,106356v3760,,7519,-3760,7519,3759c578941,113875,586460,125153,586460,132672v,3760,,11279,3759,15038c590219,151470,593978,151470,593978,155229v-3759,3760,-7518,7519,-3759,15038c590219,177786,593978,192824,593978,196583v,7519,,11279,3760,15038c601497,215381,605256,219140,612775,215381v7519,,7519,,11278,3759c627813,219140,631572,222900,631572,222900v3759,,3759,,,7519c627813,234178,624053,241697,620294,252975v-3760,7519,-3760,11279,,11279c627813,268013,635331,268013,639091,271773v3759,7519,,18797,7518,18797c650369,294330,657887,294330,657887,301849v,7519,-7518,18797,-7518,22556c650369,331924,650369,328165,654128,328165v3759,,18797,-3760,15037,c669165,331924,665406,343203,669165,358241v,15038,,18797,3760,26316c676684,392076,676684,395836,676684,407114v,7519,-11278,22557,,41354c684203,471025,687962,474785,691722,486063v,11278,3759,26316,15037,30076c714278,519898,718037,523658,721796,523658v7519,-3760,26316,-18798,26316,-22557c744353,497341,744353,489822,748112,493582v3759,3759,11278,7519,18797,3759c774427,493582,778187,478544,781946,482304v3759,,7519,11278,7519,15037c789465,501101,789465,504860,793224,504860v3760,,,3760,,7519c793224,512379,796984,523658,804502,527417v7519,3760,7519,3760,11278,3760c819540,534936,830818,538696,834577,542455v,7519,3759,15038,7519,15038c845855,557493,849615,561253,853374,561253v3759,,11278,,15037,3759c868411,568771,872171,576290,872171,576290v3759,,7518,,3759,3760c872171,587569,868411,602607,868411,606366v,3760,940,5640,2350,6579l875930,613885r-3759,3760c868411,621404,872171,621404,868411,628923v-3759,3760,,3760,,7519c868411,636442,868411,640202,872171,643961v3759,3760,3759,11278,3759,15038c879689,662758,883449,681556,883449,689075v-3760,3759,3759,7519,3759,11278c890967,704113,894727,711632,890967,715391v,3760,,7519,,11279c894727,730429,894727,730429,894727,734189v-3760,3759,-7519,11278,-7519,15037c887208,752986,887208,752986,894727,760505v3759,3759,18797,26316,26315,33835c932320,801859,932320,805619,939839,805619v3759,,11278,,7519,3759c947358,816897,939839,820657,943598,831935v7519,7519,18797,26317,18797,33836c962395,873289,962395,880808,966155,888327v3759,3760,7518,7519,3759,11279c969914,903365,966155,914644,966155,918403v3759,7519,,15038,,18798c962395,937201,951117,955998,958636,967276v7519,15038,15037,15038,18797,22557c977433,993593,977433,997352,984951,1001112v7519,3759,11278,7519,11278,11278c996229,1016150,988711,1027428,988711,1038706v,7519,,11279,7518,15038c999989,1061263,1026304,1083820,1033823,1083820v11278,3760,7519,,15037,-3759c1052620,1076301,1052620,1072542,1056379,1076301v3759,3760,-3759,11279,,15038c1060138,1095099,1063898,1098858,1067657,1095099v3759,-3760,3759,-11279,7519,-7519c1075176,1091339,1075176,1098858,1078935,1102618v7519,3759,11278,11278,22556,11278c1109010,1113896,1124047,1113896,1120288,1110136v,-3759,-3759,-11278,,-7518c1124047,1102618,1127807,1117655,1131566,1125174v3760,3760,7519,11279,11278,18798c1146604,1151491,1150363,1162769,1154122,1162769v3760,,7519,,7519,-3759c1157882,1155250,1157882,1147731,1161641,1147731v3759,3760,7519,3760,7519,11279c1172919,1162769,1169160,1170288,1180438,1170288v11278,3760,11278,,18797,3760c1206753,1174048,1221791,1181567,1221791,1189086v,3759,,7519,3759,11278c1229309,1204124,1236828,1211642,1236828,1204124v,-3760,7519,-3760,3759,-7519c1240587,1192845,1244347,1192845,1248106,1192845v3760,,3760,,3760,3760c1255625,1204124,1255625,1204124,1259384,1207883v3760,,3760,-3759,7519,3759c1266903,1215402,1266903,1215402,1270662,1215402v7519,,7519,,11278,3759c1285700,1222921,1281940,1234199,1289459,1237958v3759,3760,7519,15038,,7519c1285700,1241718,1281940,1237958,1278181,1241718v-3759,,-7519,,-11278,3759c1266903,1252996,1263144,1252996,1263144,1256756v3759,3759,3759,11278,7518,15037c1274422,1275553,1278181,1279312,1281940,1279312v,,3760,,3760,7519c1285700,1290591,1281940,1290591,1289459,1290591v3759,,7519,3759,11278,3759c1304497,1294350,1308256,1298110,1308256,1305629v3759,3759,18797,11278,18797,15038c1327053,1324426,1323293,1339464,1330812,1339464v3759,,7519,3759,7519,7519c1338331,1350742,1334571,1358261,1338331,1362021v3759,3759,-3760,7519,3759,7519c1345849,1373299,1353368,1377059,1357128,1377059v3759,-3760,,3759,,7519c1357128,1384578,1353368,1388337,1353368,1392097v3760,3759,,7519,,11278c1353368,1407135,1353368,1410894,1357128,1418413v,3759,7518,33835,11278,37595c1372165,1459767,1372165,1463527,1372165,1463527v-3759,3759,,3759,3759,3759c1379684,1471046,1379684,1474805,1383443,1478565v,,,7519,-3759,11278c1379684,1493603,1379684,1493603,1387202,1489843v7519,-3759,7519,-11278,11278,-11278c1398480,1482324,1413518,1497362,1417277,1501121v3760,7519,7519,3760,3760,-7518c1417277,1486084,1409758,1478565,1409758,1474805v3760,-7519,3760,-26316,7519,-26316c1424796,1448489,1428555,1452248,1432315,1456008v3759,7519,3759,11278,7518,15038c1439833,1474805,1439833,1478565,1443593,1478565v3759,3759,7518,3759,11278,3759c1458630,1486084,1481186,1501121,1481186,1501121v,,7519,7519,3760,c1481186,1493603,1477427,1482324,1481186,1478565v,-3760,,-3760,3760,-3760c1488705,1474805,1492464,1478565,1496224,1478565v,3759,3759,7519,7518,7519c1503742,1489843,1507502,1493603,1503742,1493603v-3759,,-7518,,-3759,3759c1503742,1501121,1503742,1512400,1503742,1504881v3760,-3760,3760,,7519,3759c1515020,1516159,1515020,1531197,1515020,1538716v-3759,3760,-7518,3760,-7518,11279c1507502,1561273,1503742,1568792,1507502,1572552v3759,7518,11278,15037,7518,18797c1511261,1595108,1511261,1595108,1511261,1598868v3759,7519,11278,11278,7519,15038c1518780,1617665,1515020,1621425,1518780,1621425v3759,3759,3759,3759,11278,3759c1533817,1628944,1548855,1640222,1556373,1655260v11278,15038,15038,18797,26316,22557c1590208,1685336,1593967,1681576,1597726,1685336v3760,7519,,3759,7519,3759c1612764,1692855,1609004,1681576,1612764,1681576v3759,3760,15037,3760,15037,7519c1627801,1692855,1631560,1700374,1635320,1700374v,3759,3759,3759,3759,11278c1642839,1715412,1650357,1741728,1657876,1749247v3759,7519,22556,15038,30075,22557c1691710,1775563,1695470,1775563,1699229,1779323v3759,3759,15037,30076,15037,33835c1714266,1820677,1721785,1824437,1721785,1824437v,3759,3759,7518,,7518c1718026,1828196,1718026,1831955,1725544,1835715v3760,3759,15038,7519,22557,7519c1755619,1846993,1755619,1846993,1755619,1850753v,3759,-7518,18797,-3759,15038c1755619,1865791,1759379,1862031,1759379,1865791v,3759,-3760,7519,-3760,11278c1755619,1880829,1751860,1892107,1755619,1895867v3760,7519,11278,11278,11278,18797c1766897,1918423,1766897,1925942,1770657,1922183v3759,-3760,,-11278,3759,-7519c1778175,1918423,1770657,1918423,1781935,1922183v7518,3759,3759,3759,3759,7519c1785694,1937221,1770657,1963537,1774416,1974816v3759,15038,3759,7519,3759,22556c1781935,2008651,1781935,2038727,1785694,2057524v3759,15038,7519,15038,,18798c1778175,2076322,1774416,2076322,1770657,2080081v,3759,-3760,7519,,7519c1778175,2091359,1778175,2091359,1774416,2095119v,3759,-3759,7519,,11278c1778175,2106397,1785694,2113916,1785694,2117676v,3759,3759,7519,7519,7519c1796972,2125195,1796972,2125195,1800732,2132714v,3759,7518,22557,7518,30075c1812010,2166549,1815769,2170309,1815769,2170309v,3759,,22556,3759,30075c1823288,2211663,1823288,2211663,1827047,2215422v3759,3760,7519,7519,7519,15038c1830806,2237979,1830806,2256776,1830806,2260536v3760,3759,7519,26316,3760,33835c1834566,2301890,1834566,2305650,1830806,2313169v-7518,7519,-15037,18797,-15037,26316c1815769,2347004,1815769,2350763,1812010,2354523v-3760,3759,-7519,11278,-7519,15038c1804491,2369561,1808250,2380839,1804491,2392118v-30075,,-90225,,-112781,7519c1657876,2407156,1631560,2414675,1624042,2410915v-11278,-3759,-37594,-18797,-52631,-11278c1552614,2403396,1515020,2399637,1518780,2414675v3759,18797,-3760,45113,-18797,41354c1484946,2452269,1477427,2444750,1466149,2456029v-7519,7519,-30075,26316,-33834,11278c1432315,2448510,1424796,2440991,1417277,2433472v-7519,-7519,-26315,-18797,-41353,-22557c1357128,2410915,1338331,2392118,1327053,2392118v-15038,,-45113,,-56391,c1259384,2388358,1240587,2380839,1233069,2388358v-7519,11279,-37594,33835,-60150,33835c1157882,2425953,518791,2365801,338342,2347004v,,,,3759,-375948c342101,1971056,342101,1971056,,1967297v,,,,48872,-1187995c60150,786821,71428,794340,82706,794340v18797,,18797,-3759,30075,3760c120299,801859,127818,805619,135337,805619v7519,,11278,3759,15037,7519c154134,816897,161652,824416,161652,831935v,3760,,22557,22557,30076c203005,869530,203005,869530,210524,877049v11278,7519,18797,11278,26315,11278c244358,892087,255636,895846,259396,903365v7518,3760,18796,3760,30074,3760c300749,903365,327064,895846,330823,892087v7519,-3760,11278,-7519,15038,-11279c349620,877049,360898,869530,364658,858252v3759,-11279,11278,-41355,18796,-56393c394732,790581,406011,768024,409770,752986v3759,-15038,11278,-26316,11278,-33835c424807,715391,424807,707872,424807,700353v-3759,-3759,-3759,-15038,,-22557c424807,666518,443604,613885,447363,598847v7519,-15038,3760,-22557,,-30076c447363,561253,436085,527417,439845,512379v3759,-15038,11278,-30075,7518,-37594c443604,467266,428567,455987,428567,444709v3759,-11279,7518,-37595,26315,-67671c454882,377038,458641,373279,454882,369519v-3759,-3759,-15037,-22557,-11278,-30076c443604,335684,447363,335684,451123,331924v7518,,11278,-7519,15037,-11278c466160,316887,469920,309368,473679,305608v,,3759,3760,3759,11279c477438,320646,481198,335684,484957,328165v,-3760,,-7519,,-11278c488716,313127,492476,313127,488716,309368v-7518,,-18796,-7519,-11278,-11279c481198,298089,492476,294330,481198,294330v-11278,-3760,-18797,-3760,-18797,-7519c458641,283051,462401,283051,458641,283051v-3759,,-3759,7519,-7518,3760c447363,283051,451123,279292,451123,275532v3759,-3759,7518,-11278,7518,-15038c458641,256735,458641,252975,462401,252975v3759,,7519,,3759,-3759c466160,245456,466160,241697,466160,237938v3760,-7519,11278,-15038,11278,-15038c477438,222900,481198,219140,481198,226659v,7519,3759,7519,7518,7519c492476,230419,496235,230419,492476,226659v,-3759,-11278,-7519,-3760,-26316c496235,185305,515032,128913,511272,106356v,,-3759,-3760,,-3760c518791,98837,533829,95077,537588,87558v3759,-3759,3759,-11278,11278,-11278c550746,76280,551686,75340,553095,74870xm517790,64649v1852,1389,3704,4167,5556,7871c527050,76224,519642,76224,515938,79928v-3705,3704,-3705,-3704,-3705,-3704c504825,72520,508529,65112,512233,65112v1853,-1852,3705,-1852,5557,-463xm521493,59953v1852,-1852,5557,-2778,9261,926c538162,64583,523345,64583,523345,64583v-3704,,-3704,-2778,-1852,-4630xm527050,9020v7938,,3969,3572,,10716c523082,23308,519113,16164,519113,16164v-7938,-3572,3969,-7144,7937,-7144xm513953,586v992,893,1984,2679,1984,4465c515937,12195,508000,12195,508000,12195v-7938,-10716,,-10716,3968,-10716c511968,-307,512961,-307,513953,586xe" filled="f" stroked="f">
                        <v:path arrowok="t" o:connecttype="custom" o:connectlocs="1823402,2114045;1823402,2125271;1819592,2151465;1811972,2155207;1815782,2121529;1823402,2114045;1818005,2068145;1817052,2076189;1817052,2098903;1813242,2102688;1805622,2079975;1813242,2068618;1818005,2068145;1793747,1770857;1797957,1775987;1805441,1802101;1805441,1820754;1775505,1895367;1768021,1902828;1764279,1884175;1764279,1872983;1768021,1858061;1771763,1843138;1771763,1831946;1790473,1813293;1786731,1787179;1786731,1779718;1793747,1770857;1539802,1612210;1546369,1614549;1557626,1618291;1561378,1625775;1568883,1648227;1561378,1655711;1538864,1618291;1539802,1612210;1474787,1463567;1477962,1470711;1474787,1463567;1410759,1437770;1407054,1455913;1403350,1448656;1410759,1437770;1300956,1206222;1304528,1212118;1304528,1223004;1297384,1215747;1297384,1208490;1300956,1206222;985639,967870;989409,975173;993180,993430;985639,993430;978098,986127;970557,975173;978098,975173;985639,967870;201877,820762;207433,824466;203729,831874;196320,835578;196320,828170;201877,820762;207249,746109;229632,757099;222171,764426;207249,760763;203518,771753;192326,779080;181134,786407;166211,782744;166211,771753;184865,753436;207249,746109;878280,611536;875930,613885;875930,613885;553095,74870;560144,76280;560144,87558;552625,102596;560144,95077;567663,102596;571422,106356;578941,110115;586460,132672;590219,147710;593978,155229;590219,170267;593978,196583;597738,211621;612775,215381;624053,219140;631572,222900;631572,230419;620294,252975;620294,264254;639091,271773;646609,290570;657887,301849;650369,324405;654128,328165;669165,328165;669165,358241;672925,384557;676684,407114;676684,448468;691722,486063;706759,516139;721796,523658;748112,501101;748112,493582;766909,497341;781946,482304;789465,497341;793224,504860;793224,512379;804502,527417;815780,531177;834577,542455;842096,557493;853374,561253;868411,565012;872171,576290;875930,580050;868411,606366;870761,612945;875930,613885;872171,617645;868411,628923;868411,636442;872171,643961;875930,658999;883449,689075;887208,700353;890967,715391;890967,726670;894727,734189;887208,749226;894727,760505;921042,794340;939839,805619;947358,809378;943598,831935;962395,865771;966155,888327;969914,899606;966155,918403;966155,937201;958636,967276;977433,989833;984951,1001112;996229,1012390;988711,1038706;996229,1053744;1033823,1083820;1048860,1080061;1056379,1076301;1056379,1091339;1067657,1095099;1075176,1087580;1078935,1102618;1101491,1113896;1120288,1110136;1120288,1102618;1131566,1125174;1142844,1143972;1154122,1162769;1161641,1159010;1161641,1147731;1169160,1159010;1180438,1170288;1199235,1174048;1221791,1189086;1225550,1200364;1236828,1204124;1240587,1196605;1248106,1192845;1251866,1196605;1259384,1207883;1266903,1211642;1270662,1215402;1281940,1219161;1289459,1237958;1289459,1245477;1278181,1241718;1266903,1245477;1263144,1256756;1270662,1271793;1281940,1279312;1285700,1286831;1289459,1290591;1300737,1294350;1308256,1305629;1327053,1320667;1330812,1339464;1338331,1346983;1338331,1362021;1342090,1369540;1357128,1377059;1357128,1384578;1353368,1392097;1353368,1403375;1357128,1418413;1368406,1456008;1372165,1463527;1375924,1467286;1383443,1478565;1379684,1489843;1387202,1489843;1398480,1478565;1417277,1501121;1421037,1493603;1409758,1474805;1417277,1448489;1432315,1456008;1439833,1471046;1443593,1478565;1454871,1482324;1481186,1501121;1484946,1501121;1481186,1478565;1484946,1474805;1496224,1478565;1503742,1486084;1503742,1493603;1499983,1497362;1503742,1504881;1511261,1508640;1515020,1538716;1507502,1549995;1507502,1572552;1515020,1591349;1511261,1598868;1518780,1613906;1518780,1621425;1530058,1625184;1556373,1655260;1582689,1677817;1597726,1685336;1605245,1689095;1612764,1681576;1627801,1689095;1635320,1700374;1639079,1711652;1657876,1749247;1687951,1771804;1699229,1779323;1714266,1813158;1721785,1824437;1721785,1831955;1725544,1835715;1748101,1843234;1755619,1850753;1751860,1865791;1759379,1865791;1755619,1877069;1755619,1895867;1766897,1914664;1770657,1922183;1774416,1914664;1781935,1922183;1785694,1929702;1774416,1974816;1778175,1997372;1785694,2057524;1785694,2076322;1770657,2080081;1770657,2087600;1774416,2095119;1774416,2106397;1785694,2117676;1793213,2125195;1800732,2132714;1808250,2162789;1815769,2170309;1819528,2200384;1827047,2215422;1834566,2230460;1830806,2260536;1834566,2294371;1830806,2313169;1815769,2339485;1812010,2354523;1804491,2369561;1804491,2392118;1691710,2399637;1624042,2410915;1571411,2399637;1518780,2414675;1499983,2456029;1466149,2456029;1432315,2467307;1417277,2433472;1375924,2410915;1327053,2392118;1270662,2392118;1233069,2388358;1172919,2422193;338342,2347004;342101,1971056;0,1967297;48872,779302;82706,794340;112781,798100;135337,805619;150374,813138;161652,831935;184209,862011;210524,877049;236839,888327;259396,903365;289470,907125;330823,892087;345861,880808;364658,858252;383454,801859;409770,752986;421048,719151;424807,700353;424807,677796;447363,598847;447363,568771;439845,512379;447363,474785;428567,444709;454882,377038;454882,369519;443604,339443;451123,331924;466160,320646;473679,305608;477438,316887;484957,328165;484957,316887;488716,309368;477438,298089;481198,294330;462401,286811;458641,283051;451123,286811;451123,275532;458641,260494;462401,252975;466160,249216;466160,237938;477438,222900;481198,226659;488716,234178;492476,226659;488716,200343;511272,106356;511272,102596;537588,87558;548866,76280;553095,74870;517790,64649;523346,72520;515938,79928;512233,76224;512233,65112;517790,64649;521493,59953;530754,60879;523345,64583;521493,59953;527050,9020;527050,19736;519113,16164;527050,9020;513953,586;515937,5051;508000,12195;511968,1479;513953,58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86" o:spid="_x0000_s1033" style="position:absolute;left:32083;top:23474;width:14732;height:11684;visibility:visible;mso-wrap-style:square;v-text-anchor:top" coordsize="3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" path="m344,17v-3,-1,-10,-5,-14,-3c325,15,315,14,316,18v1,5,-1,12,-5,11c307,28,305,26,302,29v-2,2,-8,7,-9,3c293,27,291,25,289,23v-2,-2,-7,-5,-11,-6c273,17,268,12,265,12v-4,,-12,,-15,c247,11,242,9,240,11v-2,3,-10,9,-16,9c220,21,50,5,2,,,169,,169,,169v4,1,9,1,10,2c12,172,17,173,21,175v4,2,4,10,5,15c26,194,31,192,32,189v2,-3,10,2,14,3c49,193,50,197,49,201v,4,4,7,5,10c55,215,61,219,67,222v6,4,6,8,8,12c78,237,81,242,85,243v3,2,7,-3,8,-6c94,234,106,239,110,239v3,,9,4,13,6c127,246,132,244,136,245v5,,8,5,14,4c156,248,168,248,173,249v6,,11,8,13,15c189,271,197,276,197,276v84,35,84,35,84,35c281,311,281,311,281,311v1,-1,1,-2,,-3c281,306,282,307,283,308v2,,3,,4,-1c288,306,288,306,288,305v,-1,,-6,,-7c288,297,289,297,290,296v1,,-1,-3,-1,-4c288,291,287,291,286,291v-1,,,-2,1,-3c288,287,287,285,287,284v-1,-1,2,-9,3,-11c291,270,290,269,291,267v1,-2,1,-4,2,-7c294,258,294,253,293,252v-1,-1,1,-1,1,-3c294,246,295,244,296,242v1,-1,1,-2,,-3c295,238,297,238,298,238v1,-1,2,-4,3,-5c301,232,302,231,302,230v,-1,,-3,1,-4c303,226,304,224,305,222v,-1,,-2,2,-4c309,217,311,218,312,217v2,-1,1,-1,-1,-2c310,214,310,212,312,211v1,-1,1,,2,2c314,214,314,214,315,213v1,-1,,-2,,-2c314,211,314,210,313,209v-1,,,-1,,-2c313,205,312,205,313,205v1,-1,3,-4,3,-5c316,199,316,197,317,196v,-1,-1,-1,-2,-1c314,194,317,188,318,187v,-1,2,-5,4,-6c324,179,325,177,326,176v,-1,,-1,-1,-2c324,174,325,173,325,173v1,-1,3,-2,3,-1c329,173,330,165,330,164v1,-1,1,-3,,-3c329,160,330,160,330,159v-1,,-2,1,-3,c327,157,327,157,328,157v1,1,1,1,4,c335,156,335,153,335,152v1,-1,,-2,-1,-2c333,150,333,149,336,147v2,-1,5,-7,6,-10c343,134,348,131,351,130v3,-1,5,-1,6,-3c358,126,355,127,354,127v-1,-1,,-2,2,-2c358,126,357,124,358,123v2,-2,8,-5,9,-6c368,117,367,116,367,114v,-1,1,-5,1,-5c368,108,368,108,367,106v-1,-1,,-3,1,-4c369,100,372,96,373,95v2,-1,2,-4,3,-6c377,88,378,85,378,83v1,-1,2,-5,2,-8c381,72,384,66,384,64v1,-3,,-3,-1,-3c382,60,381,50,383,48v2,-3,4,-13,5,-16c388,29,390,25,391,19v1,-2,1,-5,1,-7c384,12,368,12,362,14v-9,2,-16,4,-18,3xe" filled="f" stroked="f">
                        <v:path arrowok="t" o:connecttype="custom" o:connectlocs="1240194,52597;1168789,108950;1101142,120221;1044769,63868;939541,45083;841829,75138;0,634918;78921,657460;120261,710057;184150,755140;251797,834035;319444,912930;413398,897902;511110,920444;650162,935471;740358,1036908;1056044,1168400;1063560,1157129;1082351,1145859;1089867,1112046;1074835,1093262;1078593,1066963;1093626,1003096;1101142,946742;1112416,909173;1119933,894145;1134965,864090;1146240,834035;1172547,815250;1172547,792709;1183821,800223;1176305,785195;1176305,770167;1191338,736355;1195096,702543;1225161,661217;1221403,649946;1240194,616134;1240194,597349;1232678,589835;1258985,571051;1262743,552266;1319115,488399;1330390,477128;1345422,462100;1379246,428288;1379246,398233;1401795,356907;1420586,311824;1443135,240442;1439377,180332;1469442,71381;1360455,52597" o:connectangles="0,0,0,0,0,0,0,0,0,0,0,0,0,0,0,0,0,0,0,0,0,0,0,0,0,0,0,0,0,0,0,0,0,0,0,0,0,0,0,0,0,0,0,0,0,0,0,0,0,0,0,0,0"/>
                      </v:shape>
                      <w10:anchorlock/>
                    </v:group>
                  </w:pict>
                </mc:Fallback>
              </mc:AlternateContent>
            </w:r>
          </w:p>
        </w:tc>
        <w:tc>
          <w:tcPr>
            <w:tcW w:w="7728" w:type="dxa"/>
          </w:tcPr>
          <w:p w14:paraId="07DDB7AE" w14:textId="33186C9F" w:rsid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 xml:space="preserve">In Victoria the LG Act 2020 was recently released, superseding the LG Act </w:t>
            </w:r>
            <w:proofErr w:type="gramStart"/>
            <w:r w:rsidRPr="00FB2431">
              <w:t>1989</w:t>
            </w:r>
            <w:proofErr w:type="gramEnd"/>
            <w:r w:rsidRPr="00FB2431">
              <w:t xml:space="preserve"> and is described as an ambitious and comprehensive reform replacing a fairly outdated and prescriptive iteration. The review process of the LG Act 2020 revealed that the new iteration would provide a framework for the conduct of Council businesses with principles underpinning good governance, and appropriate oversight by the Minister including the capacity to suspend and dismiss dysfunctional Councils and to directly intervene in the conduct of Councillors. Following more than 25 years since the last major review of the Act, reform was required to improve local government democracy, </w:t>
            </w:r>
            <w:proofErr w:type="gramStart"/>
            <w:r w:rsidRPr="00FB2431">
              <w:t>accountability</w:t>
            </w:r>
            <w:proofErr w:type="gramEnd"/>
            <w:r w:rsidRPr="00FB2431">
              <w:t xml:space="preserve"> and overall service delivery across the state.</w:t>
            </w:r>
          </w:p>
          <w:p w14:paraId="3CA36CA5" w14:textId="77777777" w:rsid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Changes that the LG Act 2020 introduce include the replacement of the Councillor Code of Conduct, which under the LG Act 2020 must include the standards of conduct that Councillors are expected to abide by. Breach of the standards of conduct, under the 2020 Act will require an internal arbitration process, a process of which is still relatively new and will take time to get accustomed to.</w:t>
            </w:r>
          </w:p>
          <w:p w14:paraId="3F4797AA" w14:textId="3F169AB9" w:rsid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Similarly, a new requirement under the Act includes the development and implementation of a Code of Conduct by the CEO that is applicable to all Council staff to ensure transparency and standards of behaviour.</w:t>
            </w:r>
          </w:p>
          <w:p w14:paraId="3796EBF6" w14:textId="0F68F584" w:rsidR="00FB2431" w:rsidRP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The LG Act 2020 also outlines public transparency principles for Council meetings and decision-making processes, including making these public except when the Council is dealing with confidential information as specified in section 57. In response to the pandemic, temporary provisions and amendments have been added to the LG Act 2020 to permit virtual meetings, of which there has been significant support due to flexibility and accessibility benefits. Live-streaming, minutes and agendas are also made publicly available to enhance transparency and accountability of Council meetings, conduct and decision-making.</w:t>
            </w:r>
          </w:p>
        </w:tc>
      </w:tr>
      <w:tr w:rsidR="00FB2431" w:rsidRPr="00FB2431" w14:paraId="6EF292F8" w14:textId="77777777" w:rsidTr="000E45F7">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49CC9216" w14:textId="77777777" w:rsidR="00FB2431" w:rsidRDefault="00FB2431" w:rsidP="00FB2431">
            <w:pPr>
              <w:pStyle w:val="TableTextNormal"/>
              <w:rPr>
                <w:b w:val="0"/>
                <w:bCs w:val="0"/>
              </w:rPr>
            </w:pPr>
            <w:r w:rsidRPr="00FB2431">
              <w:t>South Australia</w:t>
            </w:r>
          </w:p>
          <w:p w14:paraId="64C615DA" w14:textId="77777777" w:rsidR="00FB2431" w:rsidRDefault="00FB2431" w:rsidP="00FB2431">
            <w:pPr>
              <w:pStyle w:val="TableTextNormal"/>
              <w:rPr>
                <w:b w:val="0"/>
                <w:bCs w:val="0"/>
              </w:rPr>
            </w:pPr>
          </w:p>
          <w:p w14:paraId="42E8F0F6" w14:textId="7AD9898D" w:rsidR="00B661CC" w:rsidRPr="00FB2431" w:rsidRDefault="00B661CC" w:rsidP="00FB2431">
            <w:pPr>
              <w:pStyle w:val="TableTextNormal"/>
            </w:pPr>
            <w:r w:rsidRPr="00B661CC">
              <w:rPr>
                <w:noProof/>
              </w:rPr>
              <mc:AlternateContent>
                <mc:Choice Requires="wpg">
                  <w:drawing>
                    <wp:inline distT="0" distB="0" distL="0" distR="0" wp14:anchorId="067ED0B3" wp14:editId="43868182">
                      <wp:extent cx="843246" cy="792000"/>
                      <wp:effectExtent l="0" t="0" r="0" b="8255"/>
                      <wp:docPr id="36" name="Group 157" descr="Australian map highlighting state of South Austral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3246" cy="792000"/>
                                <a:chOff x="0" y="0"/>
                                <a:chExt cx="4712674" cy="4428119"/>
                              </a:xfrm>
                              <a:solidFill>
                                <a:schemeClr val="tx2"/>
                              </a:solidFill>
                            </wpg:grpSpPr>
                            <wps:wsp>
                              <wps:cNvPr id="37" name="Freeform 151"/>
                              <wps:cNvSpPr>
                                <a:spLocks/>
                              </wps:cNvSpPr>
                              <wps:spPr bwMode="auto">
                                <a:xfrm>
                                  <a:off x="3582045" y="3801151"/>
                                  <a:ext cx="535931" cy="626968"/>
                                </a:xfrm>
                                <a:custGeom>
                                  <a:avLst/>
                                  <a:gdLst>
                                    <a:gd name="connsiteX0" fmla="*/ 407199 w 535931"/>
                                    <a:gd name="connsiteY0" fmla="*/ 546090 h 626968"/>
                                    <a:gd name="connsiteX1" fmla="*/ 414704 w 535931"/>
                                    <a:gd name="connsiteY1" fmla="*/ 561129 h 626968"/>
                                    <a:gd name="connsiteX2" fmla="*/ 407199 w 535931"/>
                                    <a:gd name="connsiteY2" fmla="*/ 568649 h 626968"/>
                                    <a:gd name="connsiteX3" fmla="*/ 407199 w 535931"/>
                                    <a:gd name="connsiteY3" fmla="*/ 587449 h 626968"/>
                                    <a:gd name="connsiteX4" fmla="*/ 399695 w 535931"/>
                                    <a:gd name="connsiteY4" fmla="*/ 606248 h 626968"/>
                                    <a:gd name="connsiteX5" fmla="*/ 392190 w 535931"/>
                                    <a:gd name="connsiteY5" fmla="*/ 598728 h 626968"/>
                                    <a:gd name="connsiteX6" fmla="*/ 384686 w 535931"/>
                                    <a:gd name="connsiteY6" fmla="*/ 606248 h 626968"/>
                                    <a:gd name="connsiteX7" fmla="*/ 380933 w 535931"/>
                                    <a:gd name="connsiteY7" fmla="*/ 602488 h 626968"/>
                                    <a:gd name="connsiteX8" fmla="*/ 380933 w 535931"/>
                                    <a:gd name="connsiteY8" fmla="*/ 594969 h 626968"/>
                                    <a:gd name="connsiteX9" fmla="*/ 388438 w 535931"/>
                                    <a:gd name="connsiteY9" fmla="*/ 587449 h 626968"/>
                                    <a:gd name="connsiteX10" fmla="*/ 392190 w 535931"/>
                                    <a:gd name="connsiteY10" fmla="*/ 583689 h 626968"/>
                                    <a:gd name="connsiteX11" fmla="*/ 399695 w 535931"/>
                                    <a:gd name="connsiteY11" fmla="*/ 568649 h 626968"/>
                                    <a:gd name="connsiteX12" fmla="*/ 399695 w 535931"/>
                                    <a:gd name="connsiteY12" fmla="*/ 553610 h 626968"/>
                                    <a:gd name="connsiteX13" fmla="*/ 407199 w 535931"/>
                                    <a:gd name="connsiteY13" fmla="*/ 546090 h 626968"/>
                                    <a:gd name="connsiteX14" fmla="*/ 490528 w 535931"/>
                                    <a:gd name="connsiteY14" fmla="*/ 463957 h 626968"/>
                                    <a:gd name="connsiteX15" fmla="*/ 497513 w 535931"/>
                                    <a:gd name="connsiteY15" fmla="*/ 471498 h 626968"/>
                                    <a:gd name="connsiteX16" fmla="*/ 494021 w 535931"/>
                                    <a:gd name="connsiteY16" fmla="*/ 479039 h 626968"/>
                                    <a:gd name="connsiteX17" fmla="*/ 490528 w 535931"/>
                                    <a:gd name="connsiteY17" fmla="*/ 486579 h 626968"/>
                                    <a:gd name="connsiteX18" fmla="*/ 483543 w 535931"/>
                                    <a:gd name="connsiteY18" fmla="*/ 490350 h 626968"/>
                                    <a:gd name="connsiteX19" fmla="*/ 490528 w 535931"/>
                                    <a:gd name="connsiteY19" fmla="*/ 463957 h 626968"/>
                                    <a:gd name="connsiteX20" fmla="*/ 102737 w 535931"/>
                                    <a:gd name="connsiteY20" fmla="*/ 162916 h 626968"/>
                                    <a:gd name="connsiteX21" fmla="*/ 114042 w 535931"/>
                                    <a:gd name="connsiteY21" fmla="*/ 177953 h 626968"/>
                                    <a:gd name="connsiteX22" fmla="*/ 136654 w 535931"/>
                                    <a:gd name="connsiteY22" fmla="*/ 181712 h 626968"/>
                                    <a:gd name="connsiteX23" fmla="*/ 147960 w 535931"/>
                                    <a:gd name="connsiteY23" fmla="*/ 189231 h 626968"/>
                                    <a:gd name="connsiteX24" fmla="*/ 163034 w 535931"/>
                                    <a:gd name="connsiteY24" fmla="*/ 185472 h 626968"/>
                                    <a:gd name="connsiteX25" fmla="*/ 170571 w 535931"/>
                                    <a:gd name="connsiteY25" fmla="*/ 185472 h 626968"/>
                                    <a:gd name="connsiteX26" fmla="*/ 181877 w 535931"/>
                                    <a:gd name="connsiteY26" fmla="*/ 196749 h 626968"/>
                                    <a:gd name="connsiteX27" fmla="*/ 196951 w 535931"/>
                                    <a:gd name="connsiteY27" fmla="*/ 200508 h 626968"/>
                                    <a:gd name="connsiteX28" fmla="*/ 212026 w 535931"/>
                                    <a:gd name="connsiteY28" fmla="*/ 204268 h 626968"/>
                                    <a:gd name="connsiteX29" fmla="*/ 227100 w 535931"/>
                                    <a:gd name="connsiteY29" fmla="*/ 219304 h 626968"/>
                                    <a:gd name="connsiteX30" fmla="*/ 245943 w 535931"/>
                                    <a:gd name="connsiteY30" fmla="*/ 226823 h 626968"/>
                                    <a:gd name="connsiteX31" fmla="*/ 294935 w 535931"/>
                                    <a:gd name="connsiteY31" fmla="*/ 241860 h 626968"/>
                                    <a:gd name="connsiteX32" fmla="*/ 321315 w 535931"/>
                                    <a:gd name="connsiteY32" fmla="*/ 238100 h 626968"/>
                                    <a:gd name="connsiteX33" fmla="*/ 332621 w 535931"/>
                                    <a:gd name="connsiteY33" fmla="*/ 230582 h 626968"/>
                                    <a:gd name="connsiteX34" fmla="*/ 347695 w 535931"/>
                                    <a:gd name="connsiteY34" fmla="*/ 241860 h 626968"/>
                                    <a:gd name="connsiteX35" fmla="*/ 351464 w 535931"/>
                                    <a:gd name="connsiteY35" fmla="*/ 234341 h 626968"/>
                                    <a:gd name="connsiteX36" fmla="*/ 347695 w 535931"/>
                                    <a:gd name="connsiteY36" fmla="*/ 223064 h 626968"/>
                                    <a:gd name="connsiteX37" fmla="*/ 377844 w 535931"/>
                                    <a:gd name="connsiteY37" fmla="*/ 215545 h 626968"/>
                                    <a:gd name="connsiteX38" fmla="*/ 396687 w 535931"/>
                                    <a:gd name="connsiteY38" fmla="*/ 211786 h 626968"/>
                                    <a:gd name="connsiteX39" fmla="*/ 407993 w 535931"/>
                                    <a:gd name="connsiteY39" fmla="*/ 215545 h 626968"/>
                                    <a:gd name="connsiteX40" fmla="*/ 419298 w 535931"/>
                                    <a:gd name="connsiteY40" fmla="*/ 215545 h 626968"/>
                                    <a:gd name="connsiteX41" fmla="*/ 441910 w 535931"/>
                                    <a:gd name="connsiteY41" fmla="*/ 192990 h 626968"/>
                                    <a:gd name="connsiteX42" fmla="*/ 456984 w 535931"/>
                                    <a:gd name="connsiteY42" fmla="*/ 200508 h 626968"/>
                                    <a:gd name="connsiteX43" fmla="*/ 468290 w 535931"/>
                                    <a:gd name="connsiteY43" fmla="*/ 196749 h 626968"/>
                                    <a:gd name="connsiteX44" fmla="*/ 483365 w 535931"/>
                                    <a:gd name="connsiteY44" fmla="*/ 181712 h 626968"/>
                                    <a:gd name="connsiteX45" fmla="*/ 498439 w 535931"/>
                                    <a:gd name="connsiteY45" fmla="*/ 192990 h 626968"/>
                                    <a:gd name="connsiteX46" fmla="*/ 505976 w 535931"/>
                                    <a:gd name="connsiteY46" fmla="*/ 196749 h 626968"/>
                                    <a:gd name="connsiteX47" fmla="*/ 517282 w 535931"/>
                                    <a:gd name="connsiteY47" fmla="*/ 215545 h 626968"/>
                                    <a:gd name="connsiteX48" fmla="*/ 517282 w 535931"/>
                                    <a:gd name="connsiteY48" fmla="*/ 226823 h 626968"/>
                                    <a:gd name="connsiteX49" fmla="*/ 517282 w 535931"/>
                                    <a:gd name="connsiteY49" fmla="*/ 249378 h 626968"/>
                                    <a:gd name="connsiteX50" fmla="*/ 517282 w 535931"/>
                                    <a:gd name="connsiteY50" fmla="*/ 264415 h 626968"/>
                                    <a:gd name="connsiteX51" fmla="*/ 521050 w 535931"/>
                                    <a:gd name="connsiteY51" fmla="*/ 268174 h 626968"/>
                                    <a:gd name="connsiteX52" fmla="*/ 517282 w 535931"/>
                                    <a:gd name="connsiteY52" fmla="*/ 298248 h 626968"/>
                                    <a:gd name="connsiteX53" fmla="*/ 517282 w 535931"/>
                                    <a:gd name="connsiteY53" fmla="*/ 339599 h 626968"/>
                                    <a:gd name="connsiteX54" fmla="*/ 517282 w 535931"/>
                                    <a:gd name="connsiteY54" fmla="*/ 354636 h 626968"/>
                                    <a:gd name="connsiteX55" fmla="*/ 517282 w 535931"/>
                                    <a:gd name="connsiteY55" fmla="*/ 373432 h 626968"/>
                                    <a:gd name="connsiteX56" fmla="*/ 524819 w 535931"/>
                                    <a:gd name="connsiteY56" fmla="*/ 392228 h 626968"/>
                                    <a:gd name="connsiteX57" fmla="*/ 521050 w 535931"/>
                                    <a:gd name="connsiteY57" fmla="*/ 414783 h 626968"/>
                                    <a:gd name="connsiteX58" fmla="*/ 513513 w 535931"/>
                                    <a:gd name="connsiteY58" fmla="*/ 403505 h 626968"/>
                                    <a:gd name="connsiteX59" fmla="*/ 517282 w 535931"/>
                                    <a:gd name="connsiteY59" fmla="*/ 388468 h 626968"/>
                                    <a:gd name="connsiteX60" fmla="*/ 505976 w 535931"/>
                                    <a:gd name="connsiteY60" fmla="*/ 380950 h 626968"/>
                                    <a:gd name="connsiteX61" fmla="*/ 505976 w 535931"/>
                                    <a:gd name="connsiteY61" fmla="*/ 373432 h 626968"/>
                                    <a:gd name="connsiteX62" fmla="*/ 502207 w 535931"/>
                                    <a:gd name="connsiteY62" fmla="*/ 384709 h 626968"/>
                                    <a:gd name="connsiteX63" fmla="*/ 494670 w 535931"/>
                                    <a:gd name="connsiteY63" fmla="*/ 388468 h 626968"/>
                                    <a:gd name="connsiteX64" fmla="*/ 483365 w 535931"/>
                                    <a:gd name="connsiteY64" fmla="*/ 414783 h 626968"/>
                                    <a:gd name="connsiteX65" fmla="*/ 483365 w 535931"/>
                                    <a:gd name="connsiteY65" fmla="*/ 426060 h 626968"/>
                                    <a:gd name="connsiteX66" fmla="*/ 483365 w 535931"/>
                                    <a:gd name="connsiteY66" fmla="*/ 452375 h 626968"/>
                                    <a:gd name="connsiteX67" fmla="*/ 472059 w 535931"/>
                                    <a:gd name="connsiteY67" fmla="*/ 456134 h 626968"/>
                                    <a:gd name="connsiteX68" fmla="*/ 475827 w 535931"/>
                                    <a:gd name="connsiteY68" fmla="*/ 482448 h 626968"/>
                                    <a:gd name="connsiteX69" fmla="*/ 464522 w 535931"/>
                                    <a:gd name="connsiteY69" fmla="*/ 505004 h 626968"/>
                                    <a:gd name="connsiteX70" fmla="*/ 475827 w 535931"/>
                                    <a:gd name="connsiteY70" fmla="*/ 505004 h 626968"/>
                                    <a:gd name="connsiteX71" fmla="*/ 479596 w 535931"/>
                                    <a:gd name="connsiteY71" fmla="*/ 523800 h 626968"/>
                                    <a:gd name="connsiteX72" fmla="*/ 479596 w 535931"/>
                                    <a:gd name="connsiteY72" fmla="*/ 546355 h 626968"/>
                                    <a:gd name="connsiteX73" fmla="*/ 483365 w 535931"/>
                                    <a:gd name="connsiteY73" fmla="*/ 557632 h 626968"/>
                                    <a:gd name="connsiteX74" fmla="*/ 475827 w 535931"/>
                                    <a:gd name="connsiteY74" fmla="*/ 565151 h 626968"/>
                                    <a:gd name="connsiteX75" fmla="*/ 468290 w 535931"/>
                                    <a:gd name="connsiteY75" fmla="*/ 553873 h 626968"/>
                                    <a:gd name="connsiteX76" fmla="*/ 464522 w 535931"/>
                                    <a:gd name="connsiteY76" fmla="*/ 561392 h 626968"/>
                                    <a:gd name="connsiteX77" fmla="*/ 453216 w 535931"/>
                                    <a:gd name="connsiteY77" fmla="*/ 561392 h 626968"/>
                                    <a:gd name="connsiteX78" fmla="*/ 449447 w 535931"/>
                                    <a:gd name="connsiteY78" fmla="*/ 550114 h 626968"/>
                                    <a:gd name="connsiteX79" fmla="*/ 441910 w 535931"/>
                                    <a:gd name="connsiteY79" fmla="*/ 535077 h 626968"/>
                                    <a:gd name="connsiteX80" fmla="*/ 441910 w 535931"/>
                                    <a:gd name="connsiteY80" fmla="*/ 527559 h 626968"/>
                                    <a:gd name="connsiteX81" fmla="*/ 449447 w 535931"/>
                                    <a:gd name="connsiteY81" fmla="*/ 523800 h 626968"/>
                                    <a:gd name="connsiteX82" fmla="*/ 460753 w 535931"/>
                                    <a:gd name="connsiteY82" fmla="*/ 535077 h 626968"/>
                                    <a:gd name="connsiteX83" fmla="*/ 468290 w 535931"/>
                                    <a:gd name="connsiteY83" fmla="*/ 527559 h 626968"/>
                                    <a:gd name="connsiteX84" fmla="*/ 460753 w 535931"/>
                                    <a:gd name="connsiteY84" fmla="*/ 512522 h 626968"/>
                                    <a:gd name="connsiteX85" fmla="*/ 441910 w 535931"/>
                                    <a:gd name="connsiteY85" fmla="*/ 508763 h 626968"/>
                                    <a:gd name="connsiteX86" fmla="*/ 430604 w 535931"/>
                                    <a:gd name="connsiteY86" fmla="*/ 501244 h 626968"/>
                                    <a:gd name="connsiteX87" fmla="*/ 426836 w 535931"/>
                                    <a:gd name="connsiteY87" fmla="*/ 520040 h 626968"/>
                                    <a:gd name="connsiteX88" fmla="*/ 423067 w 535931"/>
                                    <a:gd name="connsiteY88" fmla="*/ 527559 h 626968"/>
                                    <a:gd name="connsiteX89" fmla="*/ 419298 w 535931"/>
                                    <a:gd name="connsiteY89" fmla="*/ 512522 h 626968"/>
                                    <a:gd name="connsiteX90" fmla="*/ 404224 w 535931"/>
                                    <a:gd name="connsiteY90" fmla="*/ 497485 h 626968"/>
                                    <a:gd name="connsiteX91" fmla="*/ 404224 w 535931"/>
                                    <a:gd name="connsiteY91" fmla="*/ 512522 h 626968"/>
                                    <a:gd name="connsiteX92" fmla="*/ 400455 w 535931"/>
                                    <a:gd name="connsiteY92" fmla="*/ 527559 h 626968"/>
                                    <a:gd name="connsiteX93" fmla="*/ 400455 w 535931"/>
                                    <a:gd name="connsiteY93" fmla="*/ 542596 h 626968"/>
                                    <a:gd name="connsiteX94" fmla="*/ 396687 w 535931"/>
                                    <a:gd name="connsiteY94" fmla="*/ 557632 h 626968"/>
                                    <a:gd name="connsiteX95" fmla="*/ 389150 w 535931"/>
                                    <a:gd name="connsiteY95" fmla="*/ 572669 h 626968"/>
                                    <a:gd name="connsiteX96" fmla="*/ 377844 w 535931"/>
                                    <a:gd name="connsiteY96" fmla="*/ 561392 h 626968"/>
                                    <a:gd name="connsiteX97" fmla="*/ 374075 w 535931"/>
                                    <a:gd name="connsiteY97" fmla="*/ 557632 h 626968"/>
                                    <a:gd name="connsiteX98" fmla="*/ 370307 w 535931"/>
                                    <a:gd name="connsiteY98" fmla="*/ 553873 h 626968"/>
                                    <a:gd name="connsiteX99" fmla="*/ 362770 w 535931"/>
                                    <a:gd name="connsiteY99" fmla="*/ 550114 h 626968"/>
                                    <a:gd name="connsiteX100" fmla="*/ 370307 w 535931"/>
                                    <a:gd name="connsiteY100" fmla="*/ 565151 h 626968"/>
                                    <a:gd name="connsiteX101" fmla="*/ 374075 w 535931"/>
                                    <a:gd name="connsiteY101" fmla="*/ 576428 h 626968"/>
                                    <a:gd name="connsiteX102" fmla="*/ 362770 w 535931"/>
                                    <a:gd name="connsiteY102" fmla="*/ 580188 h 626968"/>
                                    <a:gd name="connsiteX103" fmla="*/ 370307 w 535931"/>
                                    <a:gd name="connsiteY103" fmla="*/ 587706 h 626968"/>
                                    <a:gd name="connsiteX104" fmla="*/ 362770 w 535931"/>
                                    <a:gd name="connsiteY104" fmla="*/ 595224 h 626968"/>
                                    <a:gd name="connsiteX105" fmla="*/ 362770 w 535931"/>
                                    <a:gd name="connsiteY105" fmla="*/ 598984 h 626968"/>
                                    <a:gd name="connsiteX106" fmla="*/ 362770 w 535931"/>
                                    <a:gd name="connsiteY106" fmla="*/ 602743 h 626968"/>
                                    <a:gd name="connsiteX107" fmla="*/ 359001 w 535931"/>
                                    <a:gd name="connsiteY107" fmla="*/ 610261 h 626968"/>
                                    <a:gd name="connsiteX108" fmla="*/ 355232 w 535931"/>
                                    <a:gd name="connsiteY108" fmla="*/ 617780 h 626968"/>
                                    <a:gd name="connsiteX109" fmla="*/ 355232 w 535931"/>
                                    <a:gd name="connsiteY109" fmla="*/ 625298 h 626968"/>
                                    <a:gd name="connsiteX110" fmla="*/ 340158 w 535931"/>
                                    <a:gd name="connsiteY110" fmla="*/ 625298 h 626968"/>
                                    <a:gd name="connsiteX111" fmla="*/ 325084 w 535931"/>
                                    <a:gd name="connsiteY111" fmla="*/ 621539 h 626968"/>
                                    <a:gd name="connsiteX112" fmla="*/ 313778 w 535931"/>
                                    <a:gd name="connsiteY112" fmla="*/ 606502 h 626968"/>
                                    <a:gd name="connsiteX113" fmla="*/ 302472 w 535931"/>
                                    <a:gd name="connsiteY113" fmla="*/ 614020 h 626968"/>
                                    <a:gd name="connsiteX114" fmla="*/ 279860 w 535931"/>
                                    <a:gd name="connsiteY114" fmla="*/ 606502 h 626968"/>
                                    <a:gd name="connsiteX115" fmla="*/ 268555 w 535931"/>
                                    <a:gd name="connsiteY115" fmla="*/ 610261 h 626968"/>
                                    <a:gd name="connsiteX116" fmla="*/ 257249 w 535931"/>
                                    <a:gd name="connsiteY116" fmla="*/ 610261 h 626968"/>
                                    <a:gd name="connsiteX117" fmla="*/ 253480 w 535931"/>
                                    <a:gd name="connsiteY117" fmla="*/ 606502 h 626968"/>
                                    <a:gd name="connsiteX118" fmla="*/ 245943 w 535931"/>
                                    <a:gd name="connsiteY118" fmla="*/ 591465 h 626968"/>
                                    <a:gd name="connsiteX119" fmla="*/ 249712 w 535931"/>
                                    <a:gd name="connsiteY119" fmla="*/ 587706 h 626968"/>
                                    <a:gd name="connsiteX120" fmla="*/ 264786 w 535931"/>
                                    <a:gd name="connsiteY120" fmla="*/ 583947 h 626968"/>
                                    <a:gd name="connsiteX121" fmla="*/ 272323 w 535931"/>
                                    <a:gd name="connsiteY121" fmla="*/ 591465 h 626968"/>
                                    <a:gd name="connsiteX122" fmla="*/ 276092 w 535931"/>
                                    <a:gd name="connsiteY122" fmla="*/ 580188 h 626968"/>
                                    <a:gd name="connsiteX123" fmla="*/ 264786 w 535931"/>
                                    <a:gd name="connsiteY123" fmla="*/ 576428 h 626968"/>
                                    <a:gd name="connsiteX124" fmla="*/ 257249 w 535931"/>
                                    <a:gd name="connsiteY124" fmla="*/ 576428 h 626968"/>
                                    <a:gd name="connsiteX125" fmla="*/ 245943 w 535931"/>
                                    <a:gd name="connsiteY125" fmla="*/ 568910 h 626968"/>
                                    <a:gd name="connsiteX126" fmla="*/ 238406 w 535931"/>
                                    <a:gd name="connsiteY126" fmla="*/ 568910 h 626968"/>
                                    <a:gd name="connsiteX127" fmla="*/ 234637 w 535931"/>
                                    <a:gd name="connsiteY127" fmla="*/ 576428 h 626968"/>
                                    <a:gd name="connsiteX128" fmla="*/ 223332 w 535931"/>
                                    <a:gd name="connsiteY128" fmla="*/ 561392 h 626968"/>
                                    <a:gd name="connsiteX129" fmla="*/ 212026 w 535931"/>
                                    <a:gd name="connsiteY129" fmla="*/ 542596 h 626968"/>
                                    <a:gd name="connsiteX130" fmla="*/ 196951 w 535931"/>
                                    <a:gd name="connsiteY130" fmla="*/ 523800 h 626968"/>
                                    <a:gd name="connsiteX131" fmla="*/ 189414 w 535931"/>
                                    <a:gd name="connsiteY131" fmla="*/ 508763 h 626968"/>
                                    <a:gd name="connsiteX132" fmla="*/ 178109 w 535931"/>
                                    <a:gd name="connsiteY132" fmla="*/ 486208 h 626968"/>
                                    <a:gd name="connsiteX133" fmla="*/ 170571 w 535931"/>
                                    <a:gd name="connsiteY133" fmla="*/ 471171 h 626968"/>
                                    <a:gd name="connsiteX134" fmla="*/ 166803 w 535931"/>
                                    <a:gd name="connsiteY134" fmla="*/ 463652 h 626968"/>
                                    <a:gd name="connsiteX135" fmla="*/ 166803 w 535931"/>
                                    <a:gd name="connsiteY135" fmla="*/ 456134 h 626968"/>
                                    <a:gd name="connsiteX136" fmla="*/ 155497 w 535931"/>
                                    <a:gd name="connsiteY136" fmla="*/ 414783 h 626968"/>
                                    <a:gd name="connsiteX137" fmla="*/ 163034 w 535931"/>
                                    <a:gd name="connsiteY137" fmla="*/ 411024 h 626968"/>
                                    <a:gd name="connsiteX138" fmla="*/ 185646 w 535931"/>
                                    <a:gd name="connsiteY138" fmla="*/ 437338 h 626968"/>
                                    <a:gd name="connsiteX139" fmla="*/ 189414 w 535931"/>
                                    <a:gd name="connsiteY139" fmla="*/ 452375 h 626968"/>
                                    <a:gd name="connsiteX140" fmla="*/ 193183 w 535931"/>
                                    <a:gd name="connsiteY140" fmla="*/ 437338 h 626968"/>
                                    <a:gd name="connsiteX141" fmla="*/ 196951 w 535931"/>
                                    <a:gd name="connsiteY141" fmla="*/ 426060 h 626968"/>
                                    <a:gd name="connsiteX142" fmla="*/ 185646 w 535931"/>
                                    <a:gd name="connsiteY142" fmla="*/ 422301 h 626968"/>
                                    <a:gd name="connsiteX143" fmla="*/ 170571 w 535931"/>
                                    <a:gd name="connsiteY143" fmla="*/ 395987 h 626968"/>
                                    <a:gd name="connsiteX144" fmla="*/ 163034 w 535931"/>
                                    <a:gd name="connsiteY144" fmla="*/ 403505 h 626968"/>
                                    <a:gd name="connsiteX145" fmla="*/ 159266 w 535931"/>
                                    <a:gd name="connsiteY145" fmla="*/ 373432 h 626968"/>
                                    <a:gd name="connsiteX146" fmla="*/ 125348 w 535931"/>
                                    <a:gd name="connsiteY146" fmla="*/ 324562 h 626968"/>
                                    <a:gd name="connsiteX147" fmla="*/ 117811 w 535931"/>
                                    <a:gd name="connsiteY147" fmla="*/ 298248 h 626968"/>
                                    <a:gd name="connsiteX148" fmla="*/ 106505 w 535931"/>
                                    <a:gd name="connsiteY148" fmla="*/ 279452 h 626968"/>
                                    <a:gd name="connsiteX149" fmla="*/ 106505 w 535931"/>
                                    <a:gd name="connsiteY149" fmla="*/ 264415 h 626968"/>
                                    <a:gd name="connsiteX150" fmla="*/ 95200 w 535931"/>
                                    <a:gd name="connsiteY150" fmla="*/ 234341 h 626968"/>
                                    <a:gd name="connsiteX151" fmla="*/ 91431 w 535931"/>
                                    <a:gd name="connsiteY151" fmla="*/ 211786 h 626968"/>
                                    <a:gd name="connsiteX152" fmla="*/ 98968 w 535931"/>
                                    <a:gd name="connsiteY152" fmla="*/ 196749 h 626968"/>
                                    <a:gd name="connsiteX153" fmla="*/ 98968 w 535931"/>
                                    <a:gd name="connsiteY153" fmla="*/ 177953 h 626968"/>
                                    <a:gd name="connsiteX154" fmla="*/ 102737 w 535931"/>
                                    <a:gd name="connsiteY154" fmla="*/ 162916 h 626968"/>
                                    <a:gd name="connsiteX155" fmla="*/ 126752 w 535931"/>
                                    <a:gd name="connsiteY155" fmla="*/ 161836 h 626968"/>
                                    <a:gd name="connsiteX156" fmla="*/ 136939 w 535931"/>
                                    <a:gd name="connsiteY156" fmla="*/ 166301 h 626968"/>
                                    <a:gd name="connsiteX157" fmla="*/ 125826 w 535931"/>
                                    <a:gd name="connsiteY157" fmla="*/ 173445 h 626968"/>
                                    <a:gd name="connsiteX158" fmla="*/ 122122 w 535931"/>
                                    <a:gd name="connsiteY158" fmla="*/ 162729 h 626968"/>
                                    <a:gd name="connsiteX159" fmla="*/ 126752 w 535931"/>
                                    <a:gd name="connsiteY159" fmla="*/ 161836 h 626968"/>
                                    <a:gd name="connsiteX160" fmla="*/ 506086 w 535931"/>
                                    <a:gd name="connsiteY160" fmla="*/ 140107 h 626968"/>
                                    <a:gd name="connsiteX161" fmla="*/ 506086 w 535931"/>
                                    <a:gd name="connsiteY161" fmla="*/ 150823 h 626968"/>
                                    <a:gd name="connsiteX162" fmla="*/ 498466 w 535931"/>
                                    <a:gd name="connsiteY162" fmla="*/ 150823 h 626968"/>
                                    <a:gd name="connsiteX163" fmla="*/ 494656 w 535931"/>
                                    <a:gd name="connsiteY163" fmla="*/ 143679 h 626968"/>
                                    <a:gd name="connsiteX164" fmla="*/ 506086 w 535931"/>
                                    <a:gd name="connsiteY164" fmla="*/ 140107 h 626968"/>
                                    <a:gd name="connsiteX165" fmla="*/ 111274 w 535931"/>
                                    <a:gd name="connsiteY165" fmla="*/ 132170 h 626968"/>
                                    <a:gd name="connsiteX166" fmla="*/ 107305 w 535931"/>
                                    <a:gd name="connsiteY166" fmla="*/ 154792 h 626968"/>
                                    <a:gd name="connsiteX167" fmla="*/ 103337 w 535931"/>
                                    <a:gd name="connsiteY167" fmla="*/ 139711 h 626968"/>
                                    <a:gd name="connsiteX168" fmla="*/ 111274 w 535931"/>
                                    <a:gd name="connsiteY168" fmla="*/ 132170 h 626968"/>
                                    <a:gd name="connsiteX169" fmla="*/ 129134 w 535931"/>
                                    <a:gd name="connsiteY169" fmla="*/ 124232 h 626968"/>
                                    <a:gd name="connsiteX170" fmla="*/ 125562 w 535931"/>
                                    <a:gd name="connsiteY170" fmla="*/ 132699 h 626968"/>
                                    <a:gd name="connsiteX171" fmla="*/ 118418 w 535931"/>
                                    <a:gd name="connsiteY171" fmla="*/ 132699 h 626968"/>
                                    <a:gd name="connsiteX172" fmla="*/ 129134 w 535931"/>
                                    <a:gd name="connsiteY172" fmla="*/ 124232 h 626968"/>
                                    <a:gd name="connsiteX173" fmla="*/ 519739 w 535931"/>
                                    <a:gd name="connsiteY173" fmla="*/ 112302 h 626968"/>
                                    <a:gd name="connsiteX174" fmla="*/ 520691 w 535931"/>
                                    <a:gd name="connsiteY174" fmla="*/ 113716 h 626968"/>
                                    <a:gd name="connsiteX175" fmla="*/ 535931 w 535931"/>
                                    <a:gd name="connsiteY175" fmla="*/ 128797 h 626968"/>
                                    <a:gd name="connsiteX176" fmla="*/ 532121 w 535931"/>
                                    <a:gd name="connsiteY176" fmla="*/ 136338 h 626968"/>
                                    <a:gd name="connsiteX177" fmla="*/ 524501 w 535931"/>
                                    <a:gd name="connsiteY177" fmla="*/ 140108 h 626968"/>
                                    <a:gd name="connsiteX178" fmla="*/ 516881 w 535931"/>
                                    <a:gd name="connsiteY178" fmla="*/ 132567 h 626968"/>
                                    <a:gd name="connsiteX179" fmla="*/ 486401 w 535931"/>
                                    <a:gd name="connsiteY179" fmla="*/ 132567 h 626968"/>
                                    <a:gd name="connsiteX180" fmla="*/ 482591 w 535931"/>
                                    <a:gd name="connsiteY180" fmla="*/ 125027 h 626968"/>
                                    <a:gd name="connsiteX181" fmla="*/ 494021 w 535931"/>
                                    <a:gd name="connsiteY181" fmla="*/ 117486 h 626968"/>
                                    <a:gd name="connsiteX182" fmla="*/ 501641 w 535931"/>
                                    <a:gd name="connsiteY182" fmla="*/ 117486 h 626968"/>
                                    <a:gd name="connsiteX183" fmla="*/ 513071 w 535931"/>
                                    <a:gd name="connsiteY183" fmla="*/ 113716 h 626968"/>
                                    <a:gd name="connsiteX184" fmla="*/ 519739 w 535931"/>
                                    <a:gd name="connsiteY184" fmla="*/ 112302 h 626968"/>
                                    <a:gd name="connsiteX185" fmla="*/ 479310 w 535931"/>
                                    <a:gd name="connsiteY185" fmla="*/ 23227 h 626968"/>
                                    <a:gd name="connsiteX186" fmla="*/ 501535 w 535931"/>
                                    <a:gd name="connsiteY186" fmla="*/ 57160 h 626968"/>
                                    <a:gd name="connsiteX187" fmla="*/ 516352 w 535931"/>
                                    <a:gd name="connsiteY187" fmla="*/ 64701 h 626968"/>
                                    <a:gd name="connsiteX188" fmla="*/ 512648 w 535931"/>
                                    <a:gd name="connsiteY188" fmla="*/ 83553 h 626968"/>
                                    <a:gd name="connsiteX189" fmla="*/ 520056 w 535931"/>
                                    <a:gd name="connsiteY189" fmla="*/ 87323 h 626968"/>
                                    <a:gd name="connsiteX190" fmla="*/ 516352 w 535931"/>
                                    <a:gd name="connsiteY190" fmla="*/ 94864 h 626968"/>
                                    <a:gd name="connsiteX191" fmla="*/ 516352 w 535931"/>
                                    <a:gd name="connsiteY191" fmla="*/ 102404 h 626968"/>
                                    <a:gd name="connsiteX192" fmla="*/ 505239 w 535931"/>
                                    <a:gd name="connsiteY192" fmla="*/ 98634 h 626968"/>
                                    <a:gd name="connsiteX193" fmla="*/ 490423 w 535931"/>
                                    <a:gd name="connsiteY193" fmla="*/ 106175 h 626968"/>
                                    <a:gd name="connsiteX194" fmla="*/ 486719 w 535931"/>
                                    <a:gd name="connsiteY194" fmla="*/ 91093 h 626968"/>
                                    <a:gd name="connsiteX195" fmla="*/ 468198 w 535931"/>
                                    <a:gd name="connsiteY195" fmla="*/ 64701 h 626968"/>
                                    <a:gd name="connsiteX196" fmla="*/ 460789 w 535931"/>
                                    <a:gd name="connsiteY196" fmla="*/ 49620 h 626968"/>
                                    <a:gd name="connsiteX197" fmla="*/ 457085 w 535931"/>
                                    <a:gd name="connsiteY197" fmla="*/ 45849 h 626968"/>
                                    <a:gd name="connsiteX198" fmla="*/ 464494 w 535931"/>
                                    <a:gd name="connsiteY198" fmla="*/ 34538 h 626968"/>
                                    <a:gd name="connsiteX199" fmla="*/ 468198 w 535931"/>
                                    <a:gd name="connsiteY199" fmla="*/ 26998 h 626968"/>
                                    <a:gd name="connsiteX200" fmla="*/ 479310 w 535931"/>
                                    <a:gd name="connsiteY200" fmla="*/ 23227 h 626968"/>
                                    <a:gd name="connsiteX201" fmla="*/ 16818 w 535931"/>
                                    <a:gd name="connsiteY201" fmla="*/ 1002 h 626968"/>
                                    <a:gd name="connsiteX202" fmla="*/ 32058 w 535931"/>
                                    <a:gd name="connsiteY202" fmla="*/ 16084 h 626968"/>
                                    <a:gd name="connsiteX203" fmla="*/ 32058 w 535931"/>
                                    <a:gd name="connsiteY203" fmla="*/ 46246 h 626968"/>
                                    <a:gd name="connsiteX204" fmla="*/ 35868 w 535931"/>
                                    <a:gd name="connsiteY204" fmla="*/ 57557 h 626968"/>
                                    <a:gd name="connsiteX205" fmla="*/ 28248 w 535931"/>
                                    <a:gd name="connsiteY205" fmla="*/ 72639 h 626968"/>
                                    <a:gd name="connsiteX206" fmla="*/ 9198 w 535931"/>
                                    <a:gd name="connsiteY206" fmla="*/ 80179 h 626968"/>
                                    <a:gd name="connsiteX207" fmla="*/ 5388 w 535931"/>
                                    <a:gd name="connsiteY207" fmla="*/ 61328 h 626968"/>
                                    <a:gd name="connsiteX208" fmla="*/ 1578 w 535931"/>
                                    <a:gd name="connsiteY208" fmla="*/ 46246 h 626968"/>
                                    <a:gd name="connsiteX209" fmla="*/ 1578 w 535931"/>
                                    <a:gd name="connsiteY209" fmla="*/ 27395 h 626968"/>
                                    <a:gd name="connsiteX210" fmla="*/ 5388 w 535931"/>
                                    <a:gd name="connsiteY210" fmla="*/ 19854 h 626968"/>
                                    <a:gd name="connsiteX211" fmla="*/ 13008 w 535931"/>
                                    <a:gd name="connsiteY211" fmla="*/ 12313 h 626968"/>
                                    <a:gd name="connsiteX212" fmla="*/ 16818 w 535931"/>
                                    <a:gd name="connsiteY212" fmla="*/ 1002 h 62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535931" h="626968">
                                      <a:moveTo>
                                        <a:pt x="407199" y="546090"/>
                                      </a:moveTo>
                                      <a:cubicBezTo>
                                        <a:pt x="410951" y="538570"/>
                                        <a:pt x="414704" y="553610"/>
                                        <a:pt x="414704" y="561129"/>
                                      </a:cubicBezTo>
                                      <a:cubicBezTo>
                                        <a:pt x="418456" y="568649"/>
                                        <a:pt x="410951" y="568649"/>
                                        <a:pt x="407199" y="568649"/>
                                      </a:cubicBezTo>
                                      <a:cubicBezTo>
                                        <a:pt x="403447" y="572409"/>
                                        <a:pt x="403447" y="579929"/>
                                        <a:pt x="407199" y="587449"/>
                                      </a:cubicBezTo>
                                      <a:cubicBezTo>
                                        <a:pt x="410951" y="594969"/>
                                        <a:pt x="399695" y="606248"/>
                                        <a:pt x="399695" y="606248"/>
                                      </a:cubicBezTo>
                                      <a:cubicBezTo>
                                        <a:pt x="399695" y="606248"/>
                                        <a:pt x="395942" y="602488"/>
                                        <a:pt x="392190" y="598728"/>
                                      </a:cubicBezTo>
                                      <a:cubicBezTo>
                                        <a:pt x="392190" y="594969"/>
                                        <a:pt x="388438" y="598728"/>
                                        <a:pt x="384686" y="606248"/>
                                      </a:cubicBezTo>
                                      <a:cubicBezTo>
                                        <a:pt x="384686" y="610008"/>
                                        <a:pt x="380933" y="602488"/>
                                        <a:pt x="380933" y="602488"/>
                                      </a:cubicBezTo>
                                      <a:cubicBezTo>
                                        <a:pt x="377181" y="598728"/>
                                        <a:pt x="377181" y="591209"/>
                                        <a:pt x="380933" y="594969"/>
                                      </a:cubicBezTo>
                                      <a:cubicBezTo>
                                        <a:pt x="388438" y="598728"/>
                                        <a:pt x="384686" y="587449"/>
                                        <a:pt x="388438" y="587449"/>
                                      </a:cubicBezTo>
                                      <a:cubicBezTo>
                                        <a:pt x="392190" y="587449"/>
                                        <a:pt x="392190" y="587449"/>
                                        <a:pt x="392190" y="583689"/>
                                      </a:cubicBezTo>
                                      <a:cubicBezTo>
                                        <a:pt x="392190" y="579929"/>
                                        <a:pt x="395942" y="576169"/>
                                        <a:pt x="399695" y="568649"/>
                                      </a:cubicBezTo>
                                      <a:cubicBezTo>
                                        <a:pt x="403447" y="561129"/>
                                        <a:pt x="403447" y="561129"/>
                                        <a:pt x="399695" y="553610"/>
                                      </a:cubicBezTo>
                                      <a:cubicBezTo>
                                        <a:pt x="399695" y="549850"/>
                                        <a:pt x="403447" y="553610"/>
                                        <a:pt x="407199" y="546090"/>
                                      </a:cubicBezTo>
                                      <a:close/>
                                      <a:moveTo>
                                        <a:pt x="490528" y="463957"/>
                                      </a:moveTo>
                                      <a:cubicBezTo>
                                        <a:pt x="497513" y="463957"/>
                                        <a:pt x="501006" y="467728"/>
                                        <a:pt x="497513" y="471498"/>
                                      </a:cubicBezTo>
                                      <a:cubicBezTo>
                                        <a:pt x="497513" y="479039"/>
                                        <a:pt x="490528" y="475268"/>
                                        <a:pt x="494021" y="479039"/>
                                      </a:cubicBezTo>
                                      <a:cubicBezTo>
                                        <a:pt x="494021" y="482809"/>
                                        <a:pt x="490528" y="482809"/>
                                        <a:pt x="490528" y="486579"/>
                                      </a:cubicBezTo>
                                      <a:cubicBezTo>
                                        <a:pt x="487036" y="490350"/>
                                        <a:pt x="483543" y="494120"/>
                                        <a:pt x="483543" y="490350"/>
                                      </a:cubicBezTo>
                                      <a:cubicBezTo>
                                        <a:pt x="483543" y="490350"/>
                                        <a:pt x="483543" y="463957"/>
                                        <a:pt x="490528" y="463957"/>
                                      </a:cubicBezTo>
                                      <a:close/>
                                      <a:moveTo>
                                        <a:pt x="102737" y="162916"/>
                                      </a:moveTo>
                                      <a:cubicBezTo>
                                        <a:pt x="102737" y="170435"/>
                                        <a:pt x="106505" y="174194"/>
                                        <a:pt x="114042" y="177953"/>
                                      </a:cubicBezTo>
                                      <a:cubicBezTo>
                                        <a:pt x="121580" y="177953"/>
                                        <a:pt x="129117" y="177953"/>
                                        <a:pt x="136654" y="181712"/>
                                      </a:cubicBezTo>
                                      <a:cubicBezTo>
                                        <a:pt x="140423" y="185472"/>
                                        <a:pt x="140423" y="189231"/>
                                        <a:pt x="147960" y="189231"/>
                                      </a:cubicBezTo>
                                      <a:cubicBezTo>
                                        <a:pt x="155497" y="185472"/>
                                        <a:pt x="159266" y="189231"/>
                                        <a:pt x="163034" y="185472"/>
                                      </a:cubicBezTo>
                                      <a:cubicBezTo>
                                        <a:pt x="166803" y="181712"/>
                                        <a:pt x="166803" y="181712"/>
                                        <a:pt x="170571" y="185472"/>
                                      </a:cubicBezTo>
                                      <a:cubicBezTo>
                                        <a:pt x="174340" y="189231"/>
                                        <a:pt x="174340" y="192990"/>
                                        <a:pt x="181877" y="196749"/>
                                      </a:cubicBezTo>
                                      <a:cubicBezTo>
                                        <a:pt x="193183" y="196749"/>
                                        <a:pt x="193183" y="196749"/>
                                        <a:pt x="196951" y="200508"/>
                                      </a:cubicBezTo>
                                      <a:cubicBezTo>
                                        <a:pt x="200720" y="200508"/>
                                        <a:pt x="204489" y="204268"/>
                                        <a:pt x="212026" y="204268"/>
                                      </a:cubicBezTo>
                                      <a:cubicBezTo>
                                        <a:pt x="215794" y="208027"/>
                                        <a:pt x="219563" y="211786"/>
                                        <a:pt x="227100" y="219304"/>
                                      </a:cubicBezTo>
                                      <a:cubicBezTo>
                                        <a:pt x="234637" y="223064"/>
                                        <a:pt x="238406" y="226823"/>
                                        <a:pt x="245943" y="226823"/>
                                      </a:cubicBezTo>
                                      <a:cubicBezTo>
                                        <a:pt x="249712" y="230582"/>
                                        <a:pt x="272323" y="241860"/>
                                        <a:pt x="294935" y="241860"/>
                                      </a:cubicBezTo>
                                      <a:cubicBezTo>
                                        <a:pt x="313778" y="245619"/>
                                        <a:pt x="317546" y="245619"/>
                                        <a:pt x="321315" y="238100"/>
                                      </a:cubicBezTo>
                                      <a:cubicBezTo>
                                        <a:pt x="328852" y="234341"/>
                                        <a:pt x="328852" y="226823"/>
                                        <a:pt x="332621" y="230582"/>
                                      </a:cubicBezTo>
                                      <a:cubicBezTo>
                                        <a:pt x="340158" y="230582"/>
                                        <a:pt x="340158" y="238100"/>
                                        <a:pt x="347695" y="241860"/>
                                      </a:cubicBezTo>
                                      <a:cubicBezTo>
                                        <a:pt x="351464" y="245619"/>
                                        <a:pt x="359001" y="241860"/>
                                        <a:pt x="351464" y="234341"/>
                                      </a:cubicBezTo>
                                      <a:cubicBezTo>
                                        <a:pt x="343927" y="230582"/>
                                        <a:pt x="343927" y="226823"/>
                                        <a:pt x="347695" y="223064"/>
                                      </a:cubicBezTo>
                                      <a:cubicBezTo>
                                        <a:pt x="355232" y="219304"/>
                                        <a:pt x="366538" y="215545"/>
                                        <a:pt x="377844" y="215545"/>
                                      </a:cubicBezTo>
                                      <a:cubicBezTo>
                                        <a:pt x="392918" y="215545"/>
                                        <a:pt x="392918" y="215545"/>
                                        <a:pt x="396687" y="211786"/>
                                      </a:cubicBezTo>
                                      <a:cubicBezTo>
                                        <a:pt x="400455" y="211786"/>
                                        <a:pt x="400455" y="211786"/>
                                        <a:pt x="407993" y="215545"/>
                                      </a:cubicBezTo>
                                      <a:cubicBezTo>
                                        <a:pt x="415530" y="215545"/>
                                        <a:pt x="415530" y="219304"/>
                                        <a:pt x="419298" y="215545"/>
                                      </a:cubicBezTo>
                                      <a:cubicBezTo>
                                        <a:pt x="423067" y="211786"/>
                                        <a:pt x="438141" y="192990"/>
                                        <a:pt x="441910" y="192990"/>
                                      </a:cubicBezTo>
                                      <a:cubicBezTo>
                                        <a:pt x="449447" y="192990"/>
                                        <a:pt x="453216" y="196749"/>
                                        <a:pt x="456984" y="200508"/>
                                      </a:cubicBezTo>
                                      <a:cubicBezTo>
                                        <a:pt x="460753" y="204268"/>
                                        <a:pt x="464522" y="204268"/>
                                        <a:pt x="468290" y="196749"/>
                                      </a:cubicBezTo>
                                      <a:cubicBezTo>
                                        <a:pt x="472059" y="189231"/>
                                        <a:pt x="479596" y="177953"/>
                                        <a:pt x="483365" y="181712"/>
                                      </a:cubicBezTo>
                                      <a:cubicBezTo>
                                        <a:pt x="487133" y="181712"/>
                                        <a:pt x="494670" y="189231"/>
                                        <a:pt x="498439" y="192990"/>
                                      </a:cubicBezTo>
                                      <a:cubicBezTo>
                                        <a:pt x="505976" y="192990"/>
                                        <a:pt x="505976" y="196749"/>
                                        <a:pt x="505976" y="196749"/>
                                      </a:cubicBezTo>
                                      <a:cubicBezTo>
                                        <a:pt x="509745" y="200508"/>
                                        <a:pt x="521050" y="211786"/>
                                        <a:pt x="517282" y="215545"/>
                                      </a:cubicBezTo>
                                      <a:cubicBezTo>
                                        <a:pt x="517282" y="219304"/>
                                        <a:pt x="517282" y="223064"/>
                                        <a:pt x="517282" y="226823"/>
                                      </a:cubicBezTo>
                                      <a:cubicBezTo>
                                        <a:pt x="517282" y="226823"/>
                                        <a:pt x="513513" y="238100"/>
                                        <a:pt x="517282" y="249378"/>
                                      </a:cubicBezTo>
                                      <a:cubicBezTo>
                                        <a:pt x="524819" y="260656"/>
                                        <a:pt x="517282" y="264415"/>
                                        <a:pt x="517282" y="264415"/>
                                      </a:cubicBezTo>
                                      <a:cubicBezTo>
                                        <a:pt x="513513" y="268174"/>
                                        <a:pt x="524819" y="264415"/>
                                        <a:pt x="521050" y="268174"/>
                                      </a:cubicBezTo>
                                      <a:cubicBezTo>
                                        <a:pt x="521050" y="275692"/>
                                        <a:pt x="513513" y="294488"/>
                                        <a:pt x="517282" y="298248"/>
                                      </a:cubicBezTo>
                                      <a:cubicBezTo>
                                        <a:pt x="517282" y="305766"/>
                                        <a:pt x="517282" y="332080"/>
                                        <a:pt x="517282" y="339599"/>
                                      </a:cubicBezTo>
                                      <a:cubicBezTo>
                                        <a:pt x="513513" y="343358"/>
                                        <a:pt x="517282" y="347117"/>
                                        <a:pt x="517282" y="354636"/>
                                      </a:cubicBezTo>
                                      <a:cubicBezTo>
                                        <a:pt x="517282" y="358395"/>
                                        <a:pt x="513513" y="365913"/>
                                        <a:pt x="517282" y="373432"/>
                                      </a:cubicBezTo>
                                      <a:cubicBezTo>
                                        <a:pt x="517282" y="377191"/>
                                        <a:pt x="524819" y="388468"/>
                                        <a:pt x="524819" y="392228"/>
                                      </a:cubicBezTo>
                                      <a:cubicBezTo>
                                        <a:pt x="524819" y="395987"/>
                                        <a:pt x="524819" y="414783"/>
                                        <a:pt x="521050" y="414783"/>
                                      </a:cubicBezTo>
                                      <a:cubicBezTo>
                                        <a:pt x="517282" y="411024"/>
                                        <a:pt x="509745" y="414783"/>
                                        <a:pt x="513513" y="403505"/>
                                      </a:cubicBezTo>
                                      <a:cubicBezTo>
                                        <a:pt x="521050" y="395987"/>
                                        <a:pt x="521050" y="392228"/>
                                        <a:pt x="517282" y="388468"/>
                                      </a:cubicBezTo>
                                      <a:cubicBezTo>
                                        <a:pt x="513513" y="384709"/>
                                        <a:pt x="505976" y="384709"/>
                                        <a:pt x="505976" y="380950"/>
                                      </a:cubicBezTo>
                                      <a:cubicBezTo>
                                        <a:pt x="505976" y="377191"/>
                                        <a:pt x="509745" y="369672"/>
                                        <a:pt x="505976" y="373432"/>
                                      </a:cubicBezTo>
                                      <a:cubicBezTo>
                                        <a:pt x="502207" y="373432"/>
                                        <a:pt x="498439" y="380950"/>
                                        <a:pt x="502207" y="384709"/>
                                      </a:cubicBezTo>
                                      <a:cubicBezTo>
                                        <a:pt x="502207" y="388468"/>
                                        <a:pt x="498439" y="384709"/>
                                        <a:pt x="494670" y="388468"/>
                                      </a:cubicBezTo>
                                      <a:cubicBezTo>
                                        <a:pt x="490902" y="395987"/>
                                        <a:pt x="487133" y="411024"/>
                                        <a:pt x="483365" y="414783"/>
                                      </a:cubicBezTo>
                                      <a:cubicBezTo>
                                        <a:pt x="483365" y="418542"/>
                                        <a:pt x="479596" y="418542"/>
                                        <a:pt x="483365" y="426060"/>
                                      </a:cubicBezTo>
                                      <a:cubicBezTo>
                                        <a:pt x="483365" y="429820"/>
                                        <a:pt x="487133" y="448616"/>
                                        <a:pt x="483365" y="452375"/>
                                      </a:cubicBezTo>
                                      <a:cubicBezTo>
                                        <a:pt x="475827" y="456134"/>
                                        <a:pt x="468290" y="452375"/>
                                        <a:pt x="472059" y="456134"/>
                                      </a:cubicBezTo>
                                      <a:cubicBezTo>
                                        <a:pt x="472059" y="459893"/>
                                        <a:pt x="479596" y="474930"/>
                                        <a:pt x="475827" y="482448"/>
                                      </a:cubicBezTo>
                                      <a:cubicBezTo>
                                        <a:pt x="475827" y="493726"/>
                                        <a:pt x="468290" y="501244"/>
                                        <a:pt x="464522" y="505004"/>
                                      </a:cubicBezTo>
                                      <a:cubicBezTo>
                                        <a:pt x="464522" y="508763"/>
                                        <a:pt x="472059" y="501244"/>
                                        <a:pt x="475827" y="505004"/>
                                      </a:cubicBezTo>
                                      <a:cubicBezTo>
                                        <a:pt x="479596" y="508763"/>
                                        <a:pt x="483365" y="516281"/>
                                        <a:pt x="479596" y="523800"/>
                                      </a:cubicBezTo>
                                      <a:cubicBezTo>
                                        <a:pt x="479596" y="527559"/>
                                        <a:pt x="475827" y="538836"/>
                                        <a:pt x="479596" y="546355"/>
                                      </a:cubicBezTo>
                                      <a:cubicBezTo>
                                        <a:pt x="479596" y="553873"/>
                                        <a:pt x="487133" y="553873"/>
                                        <a:pt x="483365" y="557632"/>
                                      </a:cubicBezTo>
                                      <a:cubicBezTo>
                                        <a:pt x="479596" y="565151"/>
                                        <a:pt x="479596" y="565151"/>
                                        <a:pt x="475827" y="565151"/>
                                      </a:cubicBezTo>
                                      <a:cubicBezTo>
                                        <a:pt x="475827" y="565151"/>
                                        <a:pt x="464522" y="550114"/>
                                        <a:pt x="468290" y="553873"/>
                                      </a:cubicBezTo>
                                      <a:cubicBezTo>
                                        <a:pt x="468290" y="561392"/>
                                        <a:pt x="468290" y="557632"/>
                                        <a:pt x="464522" y="561392"/>
                                      </a:cubicBezTo>
                                      <a:cubicBezTo>
                                        <a:pt x="460753" y="561392"/>
                                        <a:pt x="460753" y="565151"/>
                                        <a:pt x="453216" y="561392"/>
                                      </a:cubicBezTo>
                                      <a:cubicBezTo>
                                        <a:pt x="449447" y="553873"/>
                                        <a:pt x="449447" y="550114"/>
                                        <a:pt x="449447" y="550114"/>
                                      </a:cubicBezTo>
                                      <a:cubicBezTo>
                                        <a:pt x="449447" y="550114"/>
                                        <a:pt x="441910" y="538836"/>
                                        <a:pt x="441910" y="535077"/>
                                      </a:cubicBezTo>
                                      <a:cubicBezTo>
                                        <a:pt x="438141" y="531318"/>
                                        <a:pt x="438141" y="531318"/>
                                        <a:pt x="441910" y="527559"/>
                                      </a:cubicBezTo>
                                      <a:cubicBezTo>
                                        <a:pt x="445679" y="523800"/>
                                        <a:pt x="449447" y="516281"/>
                                        <a:pt x="449447" y="523800"/>
                                      </a:cubicBezTo>
                                      <a:cubicBezTo>
                                        <a:pt x="449447" y="527559"/>
                                        <a:pt x="453216" y="531318"/>
                                        <a:pt x="460753" y="535077"/>
                                      </a:cubicBezTo>
                                      <a:cubicBezTo>
                                        <a:pt x="464522" y="535077"/>
                                        <a:pt x="472059" y="535077"/>
                                        <a:pt x="468290" y="527559"/>
                                      </a:cubicBezTo>
                                      <a:cubicBezTo>
                                        <a:pt x="464522" y="520040"/>
                                        <a:pt x="464522" y="512522"/>
                                        <a:pt x="460753" y="512522"/>
                                      </a:cubicBezTo>
                                      <a:cubicBezTo>
                                        <a:pt x="456984" y="512522"/>
                                        <a:pt x="441910" y="512522"/>
                                        <a:pt x="441910" y="508763"/>
                                      </a:cubicBezTo>
                                      <a:cubicBezTo>
                                        <a:pt x="441910" y="505004"/>
                                        <a:pt x="438141" y="497485"/>
                                        <a:pt x="430604" y="501244"/>
                                      </a:cubicBezTo>
                                      <a:cubicBezTo>
                                        <a:pt x="423067" y="505004"/>
                                        <a:pt x="430604" y="512522"/>
                                        <a:pt x="426836" y="520040"/>
                                      </a:cubicBezTo>
                                      <a:cubicBezTo>
                                        <a:pt x="426836" y="527559"/>
                                        <a:pt x="426836" y="531318"/>
                                        <a:pt x="423067" y="527559"/>
                                      </a:cubicBezTo>
                                      <a:cubicBezTo>
                                        <a:pt x="423067" y="527559"/>
                                        <a:pt x="423067" y="516281"/>
                                        <a:pt x="419298" y="512522"/>
                                      </a:cubicBezTo>
                                      <a:cubicBezTo>
                                        <a:pt x="415530" y="508763"/>
                                        <a:pt x="407993" y="501244"/>
                                        <a:pt x="404224" y="497485"/>
                                      </a:cubicBezTo>
                                      <a:cubicBezTo>
                                        <a:pt x="400455" y="497485"/>
                                        <a:pt x="400455" y="505004"/>
                                        <a:pt x="404224" y="512522"/>
                                      </a:cubicBezTo>
                                      <a:cubicBezTo>
                                        <a:pt x="404224" y="523800"/>
                                        <a:pt x="404224" y="523800"/>
                                        <a:pt x="400455" y="527559"/>
                                      </a:cubicBezTo>
                                      <a:cubicBezTo>
                                        <a:pt x="400455" y="535077"/>
                                        <a:pt x="396687" y="535077"/>
                                        <a:pt x="400455" y="542596"/>
                                      </a:cubicBezTo>
                                      <a:cubicBezTo>
                                        <a:pt x="400455" y="546355"/>
                                        <a:pt x="392918" y="550114"/>
                                        <a:pt x="396687" y="557632"/>
                                      </a:cubicBezTo>
                                      <a:cubicBezTo>
                                        <a:pt x="396687" y="565151"/>
                                        <a:pt x="396687" y="576428"/>
                                        <a:pt x="389150" y="572669"/>
                                      </a:cubicBezTo>
                                      <a:cubicBezTo>
                                        <a:pt x="385381" y="572669"/>
                                        <a:pt x="377844" y="568910"/>
                                        <a:pt x="377844" y="561392"/>
                                      </a:cubicBezTo>
                                      <a:cubicBezTo>
                                        <a:pt x="381612" y="557632"/>
                                        <a:pt x="377844" y="553873"/>
                                        <a:pt x="374075" y="557632"/>
                                      </a:cubicBezTo>
                                      <a:cubicBezTo>
                                        <a:pt x="370307" y="561392"/>
                                        <a:pt x="370307" y="557632"/>
                                        <a:pt x="370307" y="553873"/>
                                      </a:cubicBezTo>
                                      <a:cubicBezTo>
                                        <a:pt x="366538" y="550114"/>
                                        <a:pt x="362770" y="546355"/>
                                        <a:pt x="362770" y="550114"/>
                                      </a:cubicBezTo>
                                      <a:cubicBezTo>
                                        <a:pt x="366538" y="553873"/>
                                        <a:pt x="362770" y="561392"/>
                                        <a:pt x="370307" y="565151"/>
                                      </a:cubicBezTo>
                                      <a:cubicBezTo>
                                        <a:pt x="374075" y="568910"/>
                                        <a:pt x="377844" y="576428"/>
                                        <a:pt x="374075" y="576428"/>
                                      </a:cubicBezTo>
                                      <a:cubicBezTo>
                                        <a:pt x="366538" y="576428"/>
                                        <a:pt x="359001" y="580188"/>
                                        <a:pt x="362770" y="580188"/>
                                      </a:cubicBezTo>
                                      <a:cubicBezTo>
                                        <a:pt x="370307" y="583947"/>
                                        <a:pt x="370307" y="583947"/>
                                        <a:pt x="370307" y="587706"/>
                                      </a:cubicBezTo>
                                      <a:cubicBezTo>
                                        <a:pt x="366538" y="591465"/>
                                        <a:pt x="362770" y="595224"/>
                                        <a:pt x="362770" y="595224"/>
                                      </a:cubicBezTo>
                                      <a:cubicBezTo>
                                        <a:pt x="359001" y="595224"/>
                                        <a:pt x="362770" y="598984"/>
                                        <a:pt x="362770" y="598984"/>
                                      </a:cubicBezTo>
                                      <a:cubicBezTo>
                                        <a:pt x="366538" y="598984"/>
                                        <a:pt x="362770" y="602743"/>
                                        <a:pt x="362770" y="602743"/>
                                      </a:cubicBezTo>
                                      <a:cubicBezTo>
                                        <a:pt x="359001" y="602743"/>
                                        <a:pt x="359001" y="606502"/>
                                        <a:pt x="359001" y="610261"/>
                                      </a:cubicBezTo>
                                      <a:cubicBezTo>
                                        <a:pt x="355232" y="610261"/>
                                        <a:pt x="355232" y="617780"/>
                                        <a:pt x="355232" y="617780"/>
                                      </a:cubicBezTo>
                                      <a:cubicBezTo>
                                        <a:pt x="359001" y="617780"/>
                                        <a:pt x="359001" y="625298"/>
                                        <a:pt x="355232" y="625298"/>
                                      </a:cubicBezTo>
                                      <a:cubicBezTo>
                                        <a:pt x="351464" y="629057"/>
                                        <a:pt x="347695" y="625298"/>
                                        <a:pt x="340158" y="625298"/>
                                      </a:cubicBezTo>
                                      <a:cubicBezTo>
                                        <a:pt x="332621" y="629057"/>
                                        <a:pt x="328852" y="625298"/>
                                        <a:pt x="325084" y="621539"/>
                                      </a:cubicBezTo>
                                      <a:cubicBezTo>
                                        <a:pt x="321315" y="617780"/>
                                        <a:pt x="317546" y="602743"/>
                                        <a:pt x="313778" y="606502"/>
                                      </a:cubicBezTo>
                                      <a:cubicBezTo>
                                        <a:pt x="313778" y="610261"/>
                                        <a:pt x="313778" y="614020"/>
                                        <a:pt x="302472" y="614020"/>
                                      </a:cubicBezTo>
                                      <a:cubicBezTo>
                                        <a:pt x="294935" y="614020"/>
                                        <a:pt x="283629" y="606502"/>
                                        <a:pt x="279860" y="606502"/>
                                      </a:cubicBezTo>
                                      <a:cubicBezTo>
                                        <a:pt x="272323" y="610261"/>
                                        <a:pt x="272323" y="614020"/>
                                        <a:pt x="268555" y="610261"/>
                                      </a:cubicBezTo>
                                      <a:cubicBezTo>
                                        <a:pt x="264786" y="610261"/>
                                        <a:pt x="257249" y="610261"/>
                                        <a:pt x="257249" y="610261"/>
                                      </a:cubicBezTo>
                                      <a:cubicBezTo>
                                        <a:pt x="253480" y="614020"/>
                                        <a:pt x="253480" y="614020"/>
                                        <a:pt x="253480" y="606502"/>
                                      </a:cubicBezTo>
                                      <a:cubicBezTo>
                                        <a:pt x="253480" y="602743"/>
                                        <a:pt x="249712" y="595224"/>
                                        <a:pt x="245943" y="591465"/>
                                      </a:cubicBezTo>
                                      <a:cubicBezTo>
                                        <a:pt x="242175" y="591465"/>
                                        <a:pt x="245943" y="587706"/>
                                        <a:pt x="249712" y="587706"/>
                                      </a:cubicBezTo>
                                      <a:cubicBezTo>
                                        <a:pt x="253480" y="583947"/>
                                        <a:pt x="261018" y="580188"/>
                                        <a:pt x="264786" y="583947"/>
                                      </a:cubicBezTo>
                                      <a:cubicBezTo>
                                        <a:pt x="264786" y="587706"/>
                                        <a:pt x="268555" y="591465"/>
                                        <a:pt x="272323" y="591465"/>
                                      </a:cubicBezTo>
                                      <a:cubicBezTo>
                                        <a:pt x="272323" y="587706"/>
                                        <a:pt x="279860" y="583947"/>
                                        <a:pt x="276092" y="580188"/>
                                      </a:cubicBezTo>
                                      <a:cubicBezTo>
                                        <a:pt x="272323" y="576428"/>
                                        <a:pt x="268555" y="576428"/>
                                        <a:pt x="264786" y="576428"/>
                                      </a:cubicBezTo>
                                      <a:cubicBezTo>
                                        <a:pt x="261018" y="580188"/>
                                        <a:pt x="261018" y="576428"/>
                                        <a:pt x="257249" y="576428"/>
                                      </a:cubicBezTo>
                                      <a:cubicBezTo>
                                        <a:pt x="253480" y="576428"/>
                                        <a:pt x="249712" y="572669"/>
                                        <a:pt x="245943" y="568910"/>
                                      </a:cubicBezTo>
                                      <a:cubicBezTo>
                                        <a:pt x="242175" y="565151"/>
                                        <a:pt x="242175" y="565151"/>
                                        <a:pt x="238406" y="568910"/>
                                      </a:cubicBezTo>
                                      <a:cubicBezTo>
                                        <a:pt x="238406" y="568910"/>
                                        <a:pt x="238406" y="576428"/>
                                        <a:pt x="234637" y="576428"/>
                                      </a:cubicBezTo>
                                      <a:cubicBezTo>
                                        <a:pt x="230869" y="572669"/>
                                        <a:pt x="230869" y="568910"/>
                                        <a:pt x="223332" y="561392"/>
                                      </a:cubicBezTo>
                                      <a:cubicBezTo>
                                        <a:pt x="219563" y="553873"/>
                                        <a:pt x="212026" y="546355"/>
                                        <a:pt x="212026" y="542596"/>
                                      </a:cubicBezTo>
                                      <a:cubicBezTo>
                                        <a:pt x="212026" y="535077"/>
                                        <a:pt x="204489" y="520040"/>
                                        <a:pt x="196951" y="523800"/>
                                      </a:cubicBezTo>
                                      <a:cubicBezTo>
                                        <a:pt x="189414" y="523800"/>
                                        <a:pt x="189414" y="512522"/>
                                        <a:pt x="189414" y="508763"/>
                                      </a:cubicBezTo>
                                      <a:cubicBezTo>
                                        <a:pt x="185646" y="508763"/>
                                        <a:pt x="178109" y="493726"/>
                                        <a:pt x="178109" y="486208"/>
                                      </a:cubicBezTo>
                                      <a:cubicBezTo>
                                        <a:pt x="174340" y="478689"/>
                                        <a:pt x="178109" y="474930"/>
                                        <a:pt x="170571" y="471171"/>
                                      </a:cubicBezTo>
                                      <a:cubicBezTo>
                                        <a:pt x="163034" y="467412"/>
                                        <a:pt x="166803" y="467412"/>
                                        <a:pt x="166803" y="463652"/>
                                      </a:cubicBezTo>
                                      <a:cubicBezTo>
                                        <a:pt x="166803" y="459893"/>
                                        <a:pt x="166803" y="459893"/>
                                        <a:pt x="166803" y="456134"/>
                                      </a:cubicBezTo>
                                      <a:cubicBezTo>
                                        <a:pt x="163034" y="452375"/>
                                        <a:pt x="155497" y="418542"/>
                                        <a:pt x="155497" y="414783"/>
                                      </a:cubicBezTo>
                                      <a:cubicBezTo>
                                        <a:pt x="155497" y="411024"/>
                                        <a:pt x="155497" y="403505"/>
                                        <a:pt x="163034" y="411024"/>
                                      </a:cubicBezTo>
                                      <a:cubicBezTo>
                                        <a:pt x="170571" y="422301"/>
                                        <a:pt x="185646" y="433579"/>
                                        <a:pt x="185646" y="437338"/>
                                      </a:cubicBezTo>
                                      <a:cubicBezTo>
                                        <a:pt x="185646" y="444856"/>
                                        <a:pt x="185646" y="459893"/>
                                        <a:pt x="189414" y="452375"/>
                                      </a:cubicBezTo>
                                      <a:cubicBezTo>
                                        <a:pt x="189414" y="441097"/>
                                        <a:pt x="185646" y="437338"/>
                                        <a:pt x="193183" y="437338"/>
                                      </a:cubicBezTo>
                                      <a:cubicBezTo>
                                        <a:pt x="196951" y="437338"/>
                                        <a:pt x="196951" y="429820"/>
                                        <a:pt x="196951" y="426060"/>
                                      </a:cubicBezTo>
                                      <a:cubicBezTo>
                                        <a:pt x="196951" y="426060"/>
                                        <a:pt x="185646" y="426060"/>
                                        <a:pt x="185646" y="422301"/>
                                      </a:cubicBezTo>
                                      <a:cubicBezTo>
                                        <a:pt x="181877" y="418542"/>
                                        <a:pt x="174340" y="388468"/>
                                        <a:pt x="170571" y="395987"/>
                                      </a:cubicBezTo>
                                      <a:cubicBezTo>
                                        <a:pt x="166803" y="403505"/>
                                        <a:pt x="159266" y="407264"/>
                                        <a:pt x="163034" y="403505"/>
                                      </a:cubicBezTo>
                                      <a:cubicBezTo>
                                        <a:pt x="166803" y="395987"/>
                                        <a:pt x="163034" y="377191"/>
                                        <a:pt x="159266" y="373432"/>
                                      </a:cubicBezTo>
                                      <a:cubicBezTo>
                                        <a:pt x="159266" y="373432"/>
                                        <a:pt x="125348" y="332080"/>
                                        <a:pt x="125348" y="324562"/>
                                      </a:cubicBezTo>
                                      <a:cubicBezTo>
                                        <a:pt x="121580" y="317044"/>
                                        <a:pt x="121580" y="305766"/>
                                        <a:pt x="117811" y="298248"/>
                                      </a:cubicBezTo>
                                      <a:cubicBezTo>
                                        <a:pt x="110274" y="294488"/>
                                        <a:pt x="102737" y="286970"/>
                                        <a:pt x="106505" y="279452"/>
                                      </a:cubicBezTo>
                                      <a:cubicBezTo>
                                        <a:pt x="110274" y="275692"/>
                                        <a:pt x="110274" y="268174"/>
                                        <a:pt x="106505" y="264415"/>
                                      </a:cubicBezTo>
                                      <a:cubicBezTo>
                                        <a:pt x="102737" y="260656"/>
                                        <a:pt x="95200" y="241860"/>
                                        <a:pt x="95200" y="234341"/>
                                      </a:cubicBezTo>
                                      <a:cubicBezTo>
                                        <a:pt x="95200" y="226823"/>
                                        <a:pt x="91431" y="219304"/>
                                        <a:pt x="91431" y="211786"/>
                                      </a:cubicBezTo>
                                      <a:cubicBezTo>
                                        <a:pt x="91431" y="204268"/>
                                        <a:pt x="98968" y="200508"/>
                                        <a:pt x="98968" y="196749"/>
                                      </a:cubicBezTo>
                                      <a:cubicBezTo>
                                        <a:pt x="98968" y="189231"/>
                                        <a:pt x="98968" y="177953"/>
                                        <a:pt x="98968" y="177953"/>
                                      </a:cubicBezTo>
                                      <a:cubicBezTo>
                                        <a:pt x="98968" y="177953"/>
                                        <a:pt x="98968" y="159157"/>
                                        <a:pt x="102737" y="162916"/>
                                      </a:cubicBezTo>
                                      <a:close/>
                                      <a:moveTo>
                                        <a:pt x="126752" y="161836"/>
                                      </a:moveTo>
                                      <a:cubicBezTo>
                                        <a:pt x="129530" y="162729"/>
                                        <a:pt x="133235" y="164515"/>
                                        <a:pt x="136939" y="166301"/>
                                      </a:cubicBezTo>
                                      <a:cubicBezTo>
                                        <a:pt x="140643" y="169873"/>
                                        <a:pt x="133235" y="169873"/>
                                        <a:pt x="125826" y="173445"/>
                                      </a:cubicBezTo>
                                      <a:cubicBezTo>
                                        <a:pt x="118418" y="173445"/>
                                        <a:pt x="122122" y="162729"/>
                                        <a:pt x="122122" y="162729"/>
                                      </a:cubicBezTo>
                                      <a:cubicBezTo>
                                        <a:pt x="122122" y="160943"/>
                                        <a:pt x="123974" y="160943"/>
                                        <a:pt x="126752" y="161836"/>
                                      </a:cubicBezTo>
                                      <a:close/>
                                      <a:moveTo>
                                        <a:pt x="506086" y="140107"/>
                                      </a:moveTo>
                                      <a:cubicBezTo>
                                        <a:pt x="513706" y="140107"/>
                                        <a:pt x="509896" y="143679"/>
                                        <a:pt x="506086" y="150823"/>
                                      </a:cubicBezTo>
                                      <a:cubicBezTo>
                                        <a:pt x="506086" y="154395"/>
                                        <a:pt x="502276" y="154395"/>
                                        <a:pt x="498466" y="150823"/>
                                      </a:cubicBezTo>
                                      <a:cubicBezTo>
                                        <a:pt x="494656" y="150823"/>
                                        <a:pt x="494656" y="143679"/>
                                        <a:pt x="494656" y="143679"/>
                                      </a:cubicBezTo>
                                      <a:cubicBezTo>
                                        <a:pt x="498466" y="140107"/>
                                        <a:pt x="502276" y="140107"/>
                                        <a:pt x="506086" y="140107"/>
                                      </a:cubicBezTo>
                                      <a:close/>
                                      <a:moveTo>
                                        <a:pt x="111274" y="132170"/>
                                      </a:moveTo>
                                      <a:cubicBezTo>
                                        <a:pt x="115243" y="132170"/>
                                        <a:pt x="111274" y="147252"/>
                                        <a:pt x="107305" y="154792"/>
                                      </a:cubicBezTo>
                                      <a:cubicBezTo>
                                        <a:pt x="103337" y="162333"/>
                                        <a:pt x="103337" y="139711"/>
                                        <a:pt x="103337" y="139711"/>
                                      </a:cubicBezTo>
                                      <a:cubicBezTo>
                                        <a:pt x="99368" y="135941"/>
                                        <a:pt x="107305" y="132170"/>
                                        <a:pt x="111274" y="132170"/>
                                      </a:cubicBezTo>
                                      <a:close/>
                                      <a:moveTo>
                                        <a:pt x="129134" y="124232"/>
                                      </a:moveTo>
                                      <a:cubicBezTo>
                                        <a:pt x="132706" y="124232"/>
                                        <a:pt x="132706" y="132699"/>
                                        <a:pt x="125562" y="132699"/>
                                      </a:cubicBezTo>
                                      <a:cubicBezTo>
                                        <a:pt x="121990" y="136932"/>
                                        <a:pt x="118418" y="132699"/>
                                        <a:pt x="118418" y="132699"/>
                                      </a:cubicBezTo>
                                      <a:cubicBezTo>
                                        <a:pt x="118418" y="124232"/>
                                        <a:pt x="125562" y="124232"/>
                                        <a:pt x="129134" y="124232"/>
                                      </a:cubicBezTo>
                                      <a:close/>
                                      <a:moveTo>
                                        <a:pt x="519739" y="112302"/>
                                      </a:moveTo>
                                      <a:cubicBezTo>
                                        <a:pt x="520691" y="111830"/>
                                        <a:pt x="520691" y="111830"/>
                                        <a:pt x="520691" y="113716"/>
                                      </a:cubicBezTo>
                                      <a:cubicBezTo>
                                        <a:pt x="524501" y="117486"/>
                                        <a:pt x="532121" y="121256"/>
                                        <a:pt x="535931" y="128797"/>
                                      </a:cubicBezTo>
                                      <a:cubicBezTo>
                                        <a:pt x="535931" y="132567"/>
                                        <a:pt x="532121" y="132567"/>
                                        <a:pt x="532121" y="136338"/>
                                      </a:cubicBezTo>
                                      <a:cubicBezTo>
                                        <a:pt x="528311" y="140108"/>
                                        <a:pt x="528311" y="140108"/>
                                        <a:pt x="524501" y="140108"/>
                                      </a:cubicBezTo>
                                      <a:cubicBezTo>
                                        <a:pt x="520691" y="140108"/>
                                        <a:pt x="520691" y="136338"/>
                                        <a:pt x="516881" y="132567"/>
                                      </a:cubicBezTo>
                                      <a:cubicBezTo>
                                        <a:pt x="513071" y="128797"/>
                                        <a:pt x="494021" y="132567"/>
                                        <a:pt x="486401" y="132567"/>
                                      </a:cubicBezTo>
                                      <a:cubicBezTo>
                                        <a:pt x="478781" y="132567"/>
                                        <a:pt x="482591" y="125027"/>
                                        <a:pt x="482591" y="125027"/>
                                      </a:cubicBezTo>
                                      <a:cubicBezTo>
                                        <a:pt x="482591" y="125027"/>
                                        <a:pt x="486401" y="117486"/>
                                        <a:pt x="494021" y="117486"/>
                                      </a:cubicBezTo>
                                      <a:cubicBezTo>
                                        <a:pt x="497831" y="117486"/>
                                        <a:pt x="497831" y="121256"/>
                                        <a:pt x="501641" y="117486"/>
                                      </a:cubicBezTo>
                                      <a:cubicBezTo>
                                        <a:pt x="505451" y="117486"/>
                                        <a:pt x="509261" y="117486"/>
                                        <a:pt x="513071" y="113716"/>
                                      </a:cubicBezTo>
                                      <a:cubicBezTo>
                                        <a:pt x="516881" y="113716"/>
                                        <a:pt x="518786" y="112773"/>
                                        <a:pt x="519739" y="112302"/>
                                      </a:cubicBezTo>
                                      <a:close/>
                                      <a:moveTo>
                                        <a:pt x="479310" y="23227"/>
                                      </a:moveTo>
                                      <a:cubicBezTo>
                                        <a:pt x="479310" y="26998"/>
                                        <a:pt x="497831" y="57160"/>
                                        <a:pt x="501535" y="57160"/>
                                      </a:cubicBezTo>
                                      <a:cubicBezTo>
                                        <a:pt x="508944" y="60931"/>
                                        <a:pt x="516352" y="60931"/>
                                        <a:pt x="516352" y="64701"/>
                                      </a:cubicBezTo>
                                      <a:cubicBezTo>
                                        <a:pt x="516352" y="68471"/>
                                        <a:pt x="505239" y="83553"/>
                                        <a:pt x="512648" y="83553"/>
                                      </a:cubicBezTo>
                                      <a:cubicBezTo>
                                        <a:pt x="516352" y="83553"/>
                                        <a:pt x="520056" y="83553"/>
                                        <a:pt x="520056" y="87323"/>
                                      </a:cubicBezTo>
                                      <a:cubicBezTo>
                                        <a:pt x="520056" y="91093"/>
                                        <a:pt x="516352" y="94864"/>
                                        <a:pt x="516352" y="94864"/>
                                      </a:cubicBezTo>
                                      <a:cubicBezTo>
                                        <a:pt x="520056" y="98634"/>
                                        <a:pt x="520056" y="102404"/>
                                        <a:pt x="516352" y="102404"/>
                                      </a:cubicBezTo>
                                      <a:cubicBezTo>
                                        <a:pt x="508944" y="98634"/>
                                        <a:pt x="508944" y="94864"/>
                                        <a:pt x="505239" y="98634"/>
                                      </a:cubicBezTo>
                                      <a:cubicBezTo>
                                        <a:pt x="501535" y="106175"/>
                                        <a:pt x="497831" y="109945"/>
                                        <a:pt x="490423" y="106175"/>
                                      </a:cubicBezTo>
                                      <a:cubicBezTo>
                                        <a:pt x="486719" y="102404"/>
                                        <a:pt x="490423" y="98634"/>
                                        <a:pt x="486719" y="91093"/>
                                      </a:cubicBezTo>
                                      <a:cubicBezTo>
                                        <a:pt x="483014" y="87323"/>
                                        <a:pt x="471902" y="76012"/>
                                        <a:pt x="468198" y="64701"/>
                                      </a:cubicBezTo>
                                      <a:cubicBezTo>
                                        <a:pt x="468198" y="57160"/>
                                        <a:pt x="468198" y="49620"/>
                                        <a:pt x="460789" y="49620"/>
                                      </a:cubicBezTo>
                                      <a:cubicBezTo>
                                        <a:pt x="460789" y="49620"/>
                                        <a:pt x="453381" y="49620"/>
                                        <a:pt x="457085" y="45849"/>
                                      </a:cubicBezTo>
                                      <a:cubicBezTo>
                                        <a:pt x="460789" y="42079"/>
                                        <a:pt x="464494" y="38309"/>
                                        <a:pt x="464494" y="34538"/>
                                      </a:cubicBezTo>
                                      <a:cubicBezTo>
                                        <a:pt x="464494" y="34538"/>
                                        <a:pt x="464494" y="26998"/>
                                        <a:pt x="468198" y="26998"/>
                                      </a:cubicBezTo>
                                      <a:cubicBezTo>
                                        <a:pt x="471902" y="26998"/>
                                        <a:pt x="475606" y="19457"/>
                                        <a:pt x="479310" y="23227"/>
                                      </a:cubicBezTo>
                                      <a:close/>
                                      <a:moveTo>
                                        <a:pt x="16818" y="1002"/>
                                      </a:moveTo>
                                      <a:cubicBezTo>
                                        <a:pt x="20628" y="4773"/>
                                        <a:pt x="32058" y="12313"/>
                                        <a:pt x="32058" y="16084"/>
                                      </a:cubicBezTo>
                                      <a:cubicBezTo>
                                        <a:pt x="32058" y="19854"/>
                                        <a:pt x="32058" y="38706"/>
                                        <a:pt x="32058" y="46246"/>
                                      </a:cubicBezTo>
                                      <a:cubicBezTo>
                                        <a:pt x="32058" y="50017"/>
                                        <a:pt x="35868" y="53787"/>
                                        <a:pt x="35868" y="57557"/>
                                      </a:cubicBezTo>
                                      <a:cubicBezTo>
                                        <a:pt x="35868" y="61328"/>
                                        <a:pt x="32058" y="68868"/>
                                        <a:pt x="28248" y="72639"/>
                                      </a:cubicBezTo>
                                      <a:cubicBezTo>
                                        <a:pt x="24438" y="76409"/>
                                        <a:pt x="13008" y="87720"/>
                                        <a:pt x="9198" y="80179"/>
                                      </a:cubicBezTo>
                                      <a:cubicBezTo>
                                        <a:pt x="1578" y="76409"/>
                                        <a:pt x="9198" y="68868"/>
                                        <a:pt x="5388" y="61328"/>
                                      </a:cubicBezTo>
                                      <a:cubicBezTo>
                                        <a:pt x="1578" y="57557"/>
                                        <a:pt x="-2232" y="50017"/>
                                        <a:pt x="1578" y="46246"/>
                                      </a:cubicBezTo>
                                      <a:cubicBezTo>
                                        <a:pt x="1578" y="38706"/>
                                        <a:pt x="1578" y="34935"/>
                                        <a:pt x="1578" y="27395"/>
                                      </a:cubicBezTo>
                                      <a:cubicBezTo>
                                        <a:pt x="1578" y="23624"/>
                                        <a:pt x="1578" y="19854"/>
                                        <a:pt x="5388" y="19854"/>
                                      </a:cubicBezTo>
                                      <a:cubicBezTo>
                                        <a:pt x="5388" y="19854"/>
                                        <a:pt x="13008" y="16084"/>
                                        <a:pt x="13008" y="12313"/>
                                      </a:cubicBezTo>
                                      <a:cubicBezTo>
                                        <a:pt x="9198" y="4773"/>
                                        <a:pt x="9198" y="-2768"/>
                                        <a:pt x="16818" y="10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8" name="Freeform 154"/>
                              <wps:cNvSpPr>
                                <a:spLocks/>
                              </wps:cNvSpPr>
                              <wps:spPr bwMode="auto">
                                <a:xfrm>
                                  <a:off x="1887538" y="1960058"/>
                                  <a:ext cx="1331913" cy="1604963"/>
                                </a:xfrm>
                                <a:custGeom>
                                  <a:avLst/>
                                  <a:gdLst>
                                    <a:gd name="connsiteX0" fmla="*/ 944657 w 1331913"/>
                                    <a:gd name="connsiteY0" fmla="*/ 1263650 h 1604963"/>
                                    <a:gd name="connsiteX1" fmla="*/ 967255 w 1331913"/>
                                    <a:gd name="connsiteY1" fmla="*/ 1263650 h 1604963"/>
                                    <a:gd name="connsiteX2" fmla="*/ 971022 w 1331913"/>
                                    <a:gd name="connsiteY2" fmla="*/ 1267354 h 1604963"/>
                                    <a:gd name="connsiteX3" fmla="*/ 971022 w 1331913"/>
                                    <a:gd name="connsiteY3" fmla="*/ 1282171 h 1604963"/>
                                    <a:gd name="connsiteX4" fmla="*/ 989854 w 1331913"/>
                                    <a:gd name="connsiteY4" fmla="*/ 1285875 h 1604963"/>
                                    <a:gd name="connsiteX5" fmla="*/ 993620 w 1331913"/>
                                    <a:gd name="connsiteY5" fmla="*/ 1293283 h 1604963"/>
                                    <a:gd name="connsiteX6" fmla="*/ 1008686 w 1331913"/>
                                    <a:gd name="connsiteY6" fmla="*/ 1285875 h 1604963"/>
                                    <a:gd name="connsiteX7" fmla="*/ 1031285 w 1331913"/>
                                    <a:gd name="connsiteY7" fmla="*/ 1293283 h 1604963"/>
                                    <a:gd name="connsiteX8" fmla="*/ 1027518 w 1331913"/>
                                    <a:gd name="connsiteY8" fmla="*/ 1308100 h 1604963"/>
                                    <a:gd name="connsiteX9" fmla="*/ 1019985 w 1331913"/>
                                    <a:gd name="connsiteY9" fmla="*/ 1308100 h 1604963"/>
                                    <a:gd name="connsiteX10" fmla="*/ 1004920 w 1331913"/>
                                    <a:gd name="connsiteY10" fmla="*/ 1300692 h 1604963"/>
                                    <a:gd name="connsiteX11" fmla="*/ 974788 w 1331913"/>
                                    <a:gd name="connsiteY11" fmla="*/ 1311804 h 1604963"/>
                                    <a:gd name="connsiteX12" fmla="*/ 967255 w 1331913"/>
                                    <a:gd name="connsiteY12" fmla="*/ 1326621 h 1604963"/>
                                    <a:gd name="connsiteX13" fmla="*/ 955956 w 1331913"/>
                                    <a:gd name="connsiteY13" fmla="*/ 1326621 h 1604963"/>
                                    <a:gd name="connsiteX14" fmla="*/ 937124 w 1331913"/>
                                    <a:gd name="connsiteY14" fmla="*/ 1319213 h 1604963"/>
                                    <a:gd name="connsiteX15" fmla="*/ 925825 w 1331913"/>
                                    <a:gd name="connsiteY15" fmla="*/ 1322917 h 1604963"/>
                                    <a:gd name="connsiteX16" fmla="*/ 914525 w 1331913"/>
                                    <a:gd name="connsiteY16" fmla="*/ 1326621 h 1604963"/>
                                    <a:gd name="connsiteX17" fmla="*/ 891927 w 1331913"/>
                                    <a:gd name="connsiteY17" fmla="*/ 1326621 h 1604963"/>
                                    <a:gd name="connsiteX18" fmla="*/ 876861 w 1331913"/>
                                    <a:gd name="connsiteY18" fmla="*/ 1330325 h 1604963"/>
                                    <a:gd name="connsiteX19" fmla="*/ 865562 w 1331913"/>
                                    <a:gd name="connsiteY19" fmla="*/ 1322917 h 1604963"/>
                                    <a:gd name="connsiteX20" fmla="*/ 850496 w 1331913"/>
                                    <a:gd name="connsiteY20" fmla="*/ 1308100 h 1604963"/>
                                    <a:gd name="connsiteX21" fmla="*/ 854262 w 1331913"/>
                                    <a:gd name="connsiteY21" fmla="*/ 1289579 h 1604963"/>
                                    <a:gd name="connsiteX22" fmla="*/ 895693 w 1331913"/>
                                    <a:gd name="connsiteY22" fmla="*/ 1278467 h 1604963"/>
                                    <a:gd name="connsiteX23" fmla="*/ 933357 w 1331913"/>
                                    <a:gd name="connsiteY23" fmla="*/ 1267354 h 1604963"/>
                                    <a:gd name="connsiteX24" fmla="*/ 944657 w 1331913"/>
                                    <a:gd name="connsiteY24" fmla="*/ 1263650 h 1604963"/>
                                    <a:gd name="connsiteX25" fmla="*/ 799306 w 1331913"/>
                                    <a:gd name="connsiteY25" fmla="*/ 1169392 h 1604963"/>
                                    <a:gd name="connsiteX26" fmla="*/ 808567 w 1331913"/>
                                    <a:gd name="connsiteY26" fmla="*/ 1183746 h 1604963"/>
                                    <a:gd name="connsiteX27" fmla="*/ 801158 w 1331913"/>
                                    <a:gd name="connsiteY27" fmla="*/ 1180042 h 1604963"/>
                                    <a:gd name="connsiteX28" fmla="*/ 799306 w 1331913"/>
                                    <a:gd name="connsiteY28" fmla="*/ 1169392 h 1604963"/>
                                    <a:gd name="connsiteX29" fmla="*/ 616744 w 1331913"/>
                                    <a:gd name="connsiteY29" fmla="*/ 995363 h 1604963"/>
                                    <a:gd name="connsiteX30" fmla="*/ 616744 w 1331913"/>
                                    <a:gd name="connsiteY30" fmla="*/ 1002983 h 1604963"/>
                                    <a:gd name="connsiteX31" fmla="*/ 613172 w 1331913"/>
                                    <a:gd name="connsiteY31" fmla="*/ 1002983 h 1604963"/>
                                    <a:gd name="connsiteX32" fmla="*/ 616744 w 1331913"/>
                                    <a:gd name="connsiteY32" fmla="*/ 995363 h 1604963"/>
                                    <a:gd name="connsiteX33" fmla="*/ 511652 w 1331913"/>
                                    <a:gd name="connsiteY33" fmla="*/ 797818 h 1604963"/>
                                    <a:gd name="connsiteX34" fmla="*/ 515938 w 1331913"/>
                                    <a:gd name="connsiteY34" fmla="*/ 800497 h 1604963"/>
                                    <a:gd name="connsiteX35" fmla="*/ 504508 w 1331913"/>
                                    <a:gd name="connsiteY35" fmla="*/ 811213 h 1604963"/>
                                    <a:gd name="connsiteX36" fmla="*/ 504508 w 1331913"/>
                                    <a:gd name="connsiteY36" fmla="*/ 800497 h 1604963"/>
                                    <a:gd name="connsiteX37" fmla="*/ 511652 w 1331913"/>
                                    <a:gd name="connsiteY37" fmla="*/ 797818 h 1604963"/>
                                    <a:gd name="connsiteX38" fmla="*/ 0 w 1331913"/>
                                    <a:gd name="connsiteY38" fmla="*/ 0 h 1604963"/>
                                    <a:gd name="connsiteX39" fmla="*/ 989529 w 1331913"/>
                                    <a:gd name="connsiteY39" fmla="*/ 7517 h 1604963"/>
                                    <a:gd name="connsiteX40" fmla="*/ 1331913 w 1331913"/>
                                    <a:gd name="connsiteY40" fmla="*/ 11276 h 1604963"/>
                                    <a:gd name="connsiteX41" fmla="*/ 1328151 w 1331913"/>
                                    <a:gd name="connsiteY41" fmla="*/ 387146 h 1604963"/>
                                    <a:gd name="connsiteX42" fmla="*/ 1320626 w 1331913"/>
                                    <a:gd name="connsiteY42" fmla="*/ 1022365 h 1604963"/>
                                    <a:gd name="connsiteX43" fmla="*/ 1313101 w 1331913"/>
                                    <a:gd name="connsiteY43" fmla="*/ 1604963 h 1604963"/>
                                    <a:gd name="connsiteX44" fmla="*/ 1309338 w 1331913"/>
                                    <a:gd name="connsiteY44" fmla="*/ 1604963 h 1604963"/>
                                    <a:gd name="connsiteX45" fmla="*/ 1264189 w 1331913"/>
                                    <a:gd name="connsiteY45" fmla="*/ 1544824 h 1604963"/>
                                    <a:gd name="connsiteX46" fmla="*/ 1252901 w 1331913"/>
                                    <a:gd name="connsiteY46" fmla="*/ 1533548 h 1604963"/>
                                    <a:gd name="connsiteX47" fmla="*/ 1222802 w 1331913"/>
                                    <a:gd name="connsiteY47" fmla="*/ 1492202 h 1604963"/>
                                    <a:gd name="connsiteX48" fmla="*/ 1222802 w 1331913"/>
                                    <a:gd name="connsiteY48" fmla="*/ 1484685 h 1604963"/>
                                    <a:gd name="connsiteX49" fmla="*/ 1219039 w 1331913"/>
                                    <a:gd name="connsiteY49" fmla="*/ 1469650 h 1604963"/>
                                    <a:gd name="connsiteX50" fmla="*/ 1215277 w 1331913"/>
                                    <a:gd name="connsiteY50" fmla="*/ 1458374 h 1604963"/>
                                    <a:gd name="connsiteX51" fmla="*/ 1226564 w 1331913"/>
                                    <a:gd name="connsiteY51" fmla="*/ 1450857 h 1604963"/>
                                    <a:gd name="connsiteX52" fmla="*/ 1230326 w 1331913"/>
                                    <a:gd name="connsiteY52" fmla="*/ 1401994 h 1604963"/>
                                    <a:gd name="connsiteX53" fmla="*/ 1143790 w 1331913"/>
                                    <a:gd name="connsiteY53" fmla="*/ 1266681 h 1604963"/>
                                    <a:gd name="connsiteX54" fmla="*/ 1143790 w 1331913"/>
                                    <a:gd name="connsiteY54" fmla="*/ 1259163 h 1604963"/>
                                    <a:gd name="connsiteX55" fmla="*/ 1151315 w 1331913"/>
                                    <a:gd name="connsiteY55" fmla="*/ 1251646 h 1604963"/>
                                    <a:gd name="connsiteX56" fmla="*/ 1162602 w 1331913"/>
                                    <a:gd name="connsiteY56" fmla="*/ 1259163 h 1604963"/>
                                    <a:gd name="connsiteX57" fmla="*/ 1162602 w 1331913"/>
                                    <a:gd name="connsiteY57" fmla="*/ 1274198 h 1604963"/>
                                    <a:gd name="connsiteX58" fmla="*/ 1166365 w 1331913"/>
                                    <a:gd name="connsiteY58" fmla="*/ 1274198 h 1604963"/>
                                    <a:gd name="connsiteX59" fmla="*/ 1177652 w 1331913"/>
                                    <a:gd name="connsiteY59" fmla="*/ 1266681 h 1604963"/>
                                    <a:gd name="connsiteX60" fmla="*/ 1162602 w 1331913"/>
                                    <a:gd name="connsiteY60" fmla="*/ 1251646 h 1604963"/>
                                    <a:gd name="connsiteX61" fmla="*/ 1177652 w 1331913"/>
                                    <a:gd name="connsiteY61" fmla="*/ 1244128 h 1604963"/>
                                    <a:gd name="connsiteX62" fmla="*/ 1170127 w 1331913"/>
                                    <a:gd name="connsiteY62" fmla="*/ 1232852 h 1604963"/>
                                    <a:gd name="connsiteX63" fmla="*/ 1158840 w 1331913"/>
                                    <a:gd name="connsiteY63" fmla="*/ 1229094 h 1604963"/>
                                    <a:gd name="connsiteX64" fmla="*/ 1132502 w 1331913"/>
                                    <a:gd name="connsiteY64" fmla="*/ 1240370 h 1604963"/>
                                    <a:gd name="connsiteX65" fmla="*/ 1128740 w 1331913"/>
                                    <a:gd name="connsiteY65" fmla="*/ 1247887 h 1604963"/>
                                    <a:gd name="connsiteX66" fmla="*/ 1132502 w 1331913"/>
                                    <a:gd name="connsiteY66" fmla="*/ 1251646 h 1604963"/>
                                    <a:gd name="connsiteX67" fmla="*/ 1123983 w 1331913"/>
                                    <a:gd name="connsiteY67" fmla="*/ 1250227 h 1604963"/>
                                    <a:gd name="connsiteX68" fmla="*/ 1121215 w 1331913"/>
                                    <a:gd name="connsiteY68" fmla="*/ 1247887 h 1604963"/>
                                    <a:gd name="connsiteX69" fmla="*/ 1121215 w 1331913"/>
                                    <a:gd name="connsiteY69" fmla="*/ 1249766 h 1604963"/>
                                    <a:gd name="connsiteX70" fmla="*/ 1123983 w 1331913"/>
                                    <a:gd name="connsiteY70" fmla="*/ 1250227 h 1604963"/>
                                    <a:gd name="connsiteX71" fmla="*/ 1127329 w 1331913"/>
                                    <a:gd name="connsiteY71" fmla="*/ 1253055 h 1604963"/>
                                    <a:gd name="connsiteX72" fmla="*/ 1124977 w 1331913"/>
                                    <a:gd name="connsiteY72" fmla="*/ 1255405 h 1604963"/>
                                    <a:gd name="connsiteX73" fmla="*/ 1091115 w 1331913"/>
                                    <a:gd name="connsiteY73" fmla="*/ 1259163 h 1604963"/>
                                    <a:gd name="connsiteX74" fmla="*/ 1068540 w 1331913"/>
                                    <a:gd name="connsiteY74" fmla="*/ 1274198 h 1604963"/>
                                    <a:gd name="connsiteX75" fmla="*/ 1030916 w 1331913"/>
                                    <a:gd name="connsiteY75" fmla="*/ 1262922 h 1604963"/>
                                    <a:gd name="connsiteX76" fmla="*/ 1053491 w 1331913"/>
                                    <a:gd name="connsiteY76" fmla="*/ 1244128 h 1604963"/>
                                    <a:gd name="connsiteX77" fmla="*/ 1064778 w 1331913"/>
                                    <a:gd name="connsiteY77" fmla="*/ 1232852 h 1604963"/>
                                    <a:gd name="connsiteX78" fmla="*/ 1072303 w 1331913"/>
                                    <a:gd name="connsiteY78" fmla="*/ 1221576 h 1604963"/>
                                    <a:gd name="connsiteX79" fmla="*/ 1076065 w 1331913"/>
                                    <a:gd name="connsiteY79" fmla="*/ 1183989 h 1604963"/>
                                    <a:gd name="connsiteX80" fmla="*/ 1076065 w 1331913"/>
                                    <a:gd name="connsiteY80" fmla="*/ 1153920 h 1604963"/>
                                    <a:gd name="connsiteX81" fmla="*/ 1079828 w 1331913"/>
                                    <a:gd name="connsiteY81" fmla="*/ 1150161 h 1604963"/>
                                    <a:gd name="connsiteX82" fmla="*/ 1079828 w 1331913"/>
                                    <a:gd name="connsiteY82" fmla="*/ 1142644 h 1604963"/>
                                    <a:gd name="connsiteX83" fmla="*/ 1049728 w 1331913"/>
                                    <a:gd name="connsiteY83" fmla="*/ 1097539 h 1604963"/>
                                    <a:gd name="connsiteX84" fmla="*/ 1038441 w 1331913"/>
                                    <a:gd name="connsiteY84" fmla="*/ 1074987 h 1604963"/>
                                    <a:gd name="connsiteX85" fmla="*/ 1027153 w 1331913"/>
                                    <a:gd name="connsiteY85" fmla="*/ 1063711 h 1604963"/>
                                    <a:gd name="connsiteX86" fmla="*/ 1019628 w 1331913"/>
                                    <a:gd name="connsiteY86" fmla="*/ 1078746 h 1604963"/>
                                    <a:gd name="connsiteX87" fmla="*/ 1019628 w 1331913"/>
                                    <a:gd name="connsiteY87" fmla="*/ 1090022 h 1604963"/>
                                    <a:gd name="connsiteX88" fmla="*/ 1004579 w 1331913"/>
                                    <a:gd name="connsiteY88" fmla="*/ 1120091 h 1604963"/>
                                    <a:gd name="connsiteX89" fmla="*/ 1004579 w 1331913"/>
                                    <a:gd name="connsiteY89" fmla="*/ 1135126 h 1604963"/>
                                    <a:gd name="connsiteX90" fmla="*/ 993291 w 1331913"/>
                                    <a:gd name="connsiteY90" fmla="*/ 1183989 h 1604963"/>
                                    <a:gd name="connsiteX91" fmla="*/ 978241 w 1331913"/>
                                    <a:gd name="connsiteY91" fmla="*/ 1202783 h 1604963"/>
                                    <a:gd name="connsiteX92" fmla="*/ 951904 w 1331913"/>
                                    <a:gd name="connsiteY92" fmla="*/ 1195265 h 1604963"/>
                                    <a:gd name="connsiteX93" fmla="*/ 933092 w 1331913"/>
                                    <a:gd name="connsiteY93" fmla="*/ 1206541 h 1604963"/>
                                    <a:gd name="connsiteX94" fmla="*/ 914279 w 1331913"/>
                                    <a:gd name="connsiteY94" fmla="*/ 1214059 h 1604963"/>
                                    <a:gd name="connsiteX95" fmla="*/ 899230 w 1331913"/>
                                    <a:gd name="connsiteY95" fmla="*/ 1217818 h 1604963"/>
                                    <a:gd name="connsiteX96" fmla="*/ 884180 w 1331913"/>
                                    <a:gd name="connsiteY96" fmla="*/ 1217818 h 1604963"/>
                                    <a:gd name="connsiteX97" fmla="*/ 891705 w 1331913"/>
                                    <a:gd name="connsiteY97" fmla="*/ 1202783 h 1604963"/>
                                    <a:gd name="connsiteX98" fmla="*/ 899230 w 1331913"/>
                                    <a:gd name="connsiteY98" fmla="*/ 1187748 h 1604963"/>
                                    <a:gd name="connsiteX99" fmla="*/ 899230 w 1331913"/>
                                    <a:gd name="connsiteY99" fmla="*/ 1180231 h 1604963"/>
                                    <a:gd name="connsiteX100" fmla="*/ 906754 w 1331913"/>
                                    <a:gd name="connsiteY100" fmla="*/ 1165196 h 1604963"/>
                                    <a:gd name="connsiteX101" fmla="*/ 918042 w 1331913"/>
                                    <a:gd name="connsiteY101" fmla="*/ 1168955 h 1604963"/>
                                    <a:gd name="connsiteX102" fmla="*/ 940617 w 1331913"/>
                                    <a:gd name="connsiteY102" fmla="*/ 1168955 h 1604963"/>
                                    <a:gd name="connsiteX103" fmla="*/ 951904 w 1331913"/>
                                    <a:gd name="connsiteY103" fmla="*/ 1172713 h 1604963"/>
                                    <a:gd name="connsiteX104" fmla="*/ 955667 w 1331913"/>
                                    <a:gd name="connsiteY104" fmla="*/ 1153920 h 1604963"/>
                                    <a:gd name="connsiteX105" fmla="*/ 955667 w 1331913"/>
                                    <a:gd name="connsiteY105" fmla="*/ 1101298 h 1604963"/>
                                    <a:gd name="connsiteX106" fmla="*/ 955667 w 1331913"/>
                                    <a:gd name="connsiteY106" fmla="*/ 1093781 h 1604963"/>
                                    <a:gd name="connsiteX107" fmla="*/ 959429 w 1331913"/>
                                    <a:gd name="connsiteY107" fmla="*/ 1071228 h 1604963"/>
                                    <a:gd name="connsiteX108" fmla="*/ 959429 w 1331913"/>
                                    <a:gd name="connsiteY108" fmla="*/ 1059952 h 1604963"/>
                                    <a:gd name="connsiteX109" fmla="*/ 966954 w 1331913"/>
                                    <a:gd name="connsiteY109" fmla="*/ 1048676 h 1604963"/>
                                    <a:gd name="connsiteX110" fmla="*/ 970716 w 1331913"/>
                                    <a:gd name="connsiteY110" fmla="*/ 1033641 h 1604963"/>
                                    <a:gd name="connsiteX111" fmla="*/ 978241 w 1331913"/>
                                    <a:gd name="connsiteY111" fmla="*/ 1018607 h 1604963"/>
                                    <a:gd name="connsiteX112" fmla="*/ 1012103 w 1331913"/>
                                    <a:gd name="connsiteY112" fmla="*/ 984778 h 1604963"/>
                                    <a:gd name="connsiteX113" fmla="*/ 1012103 w 1331913"/>
                                    <a:gd name="connsiteY113" fmla="*/ 965985 h 1604963"/>
                                    <a:gd name="connsiteX114" fmla="*/ 1000816 w 1331913"/>
                                    <a:gd name="connsiteY114" fmla="*/ 928398 h 1604963"/>
                                    <a:gd name="connsiteX115" fmla="*/ 1023391 w 1331913"/>
                                    <a:gd name="connsiteY115" fmla="*/ 917122 h 1604963"/>
                                    <a:gd name="connsiteX116" fmla="*/ 1012103 w 1331913"/>
                                    <a:gd name="connsiteY116" fmla="*/ 890811 h 1604963"/>
                                    <a:gd name="connsiteX117" fmla="*/ 1008341 w 1331913"/>
                                    <a:gd name="connsiteY117" fmla="*/ 872018 h 1604963"/>
                                    <a:gd name="connsiteX118" fmla="*/ 1004579 w 1331913"/>
                                    <a:gd name="connsiteY118" fmla="*/ 860741 h 1604963"/>
                                    <a:gd name="connsiteX119" fmla="*/ 997054 w 1331913"/>
                                    <a:gd name="connsiteY119" fmla="*/ 849465 h 1604963"/>
                                    <a:gd name="connsiteX120" fmla="*/ 993291 w 1331913"/>
                                    <a:gd name="connsiteY120" fmla="*/ 838189 h 1604963"/>
                                    <a:gd name="connsiteX121" fmla="*/ 993291 w 1331913"/>
                                    <a:gd name="connsiteY121" fmla="*/ 856983 h 1604963"/>
                                    <a:gd name="connsiteX122" fmla="*/ 997054 w 1331913"/>
                                    <a:gd name="connsiteY122" fmla="*/ 875776 h 1604963"/>
                                    <a:gd name="connsiteX123" fmla="*/ 993291 w 1331913"/>
                                    <a:gd name="connsiteY123" fmla="*/ 894570 h 1604963"/>
                                    <a:gd name="connsiteX124" fmla="*/ 993291 w 1331913"/>
                                    <a:gd name="connsiteY124" fmla="*/ 902087 h 1604963"/>
                                    <a:gd name="connsiteX125" fmla="*/ 978241 w 1331913"/>
                                    <a:gd name="connsiteY125" fmla="*/ 894570 h 1604963"/>
                                    <a:gd name="connsiteX126" fmla="*/ 963191 w 1331913"/>
                                    <a:gd name="connsiteY126" fmla="*/ 917122 h 1604963"/>
                                    <a:gd name="connsiteX127" fmla="*/ 948142 w 1331913"/>
                                    <a:gd name="connsiteY127" fmla="*/ 947191 h 1604963"/>
                                    <a:gd name="connsiteX128" fmla="*/ 921804 w 1331913"/>
                                    <a:gd name="connsiteY128" fmla="*/ 999813 h 1604963"/>
                                    <a:gd name="connsiteX129" fmla="*/ 902992 w 1331913"/>
                                    <a:gd name="connsiteY129" fmla="*/ 1003572 h 1604963"/>
                                    <a:gd name="connsiteX130" fmla="*/ 895467 w 1331913"/>
                                    <a:gd name="connsiteY130" fmla="*/ 999813 h 1604963"/>
                                    <a:gd name="connsiteX131" fmla="*/ 895467 w 1331913"/>
                                    <a:gd name="connsiteY131" fmla="*/ 1007331 h 1604963"/>
                                    <a:gd name="connsiteX132" fmla="*/ 891705 w 1331913"/>
                                    <a:gd name="connsiteY132" fmla="*/ 1011089 h 1604963"/>
                                    <a:gd name="connsiteX133" fmla="*/ 872892 w 1331913"/>
                                    <a:gd name="connsiteY133" fmla="*/ 1018607 h 1604963"/>
                                    <a:gd name="connsiteX134" fmla="*/ 854080 w 1331913"/>
                                    <a:gd name="connsiteY134" fmla="*/ 1033641 h 1604963"/>
                                    <a:gd name="connsiteX135" fmla="*/ 835268 w 1331913"/>
                                    <a:gd name="connsiteY135" fmla="*/ 1048676 h 1604963"/>
                                    <a:gd name="connsiteX136" fmla="*/ 823980 w 1331913"/>
                                    <a:gd name="connsiteY136" fmla="*/ 1063711 h 1604963"/>
                                    <a:gd name="connsiteX137" fmla="*/ 808930 w 1331913"/>
                                    <a:gd name="connsiteY137" fmla="*/ 1086263 h 1604963"/>
                                    <a:gd name="connsiteX138" fmla="*/ 797643 w 1331913"/>
                                    <a:gd name="connsiteY138" fmla="*/ 1097539 h 1604963"/>
                                    <a:gd name="connsiteX139" fmla="*/ 797643 w 1331913"/>
                                    <a:gd name="connsiteY139" fmla="*/ 1112574 h 1604963"/>
                                    <a:gd name="connsiteX140" fmla="*/ 786356 w 1331913"/>
                                    <a:gd name="connsiteY140" fmla="*/ 1112574 h 1604963"/>
                                    <a:gd name="connsiteX141" fmla="*/ 778831 w 1331913"/>
                                    <a:gd name="connsiteY141" fmla="*/ 1120091 h 1604963"/>
                                    <a:gd name="connsiteX142" fmla="*/ 775068 w 1331913"/>
                                    <a:gd name="connsiteY142" fmla="*/ 1131368 h 1604963"/>
                                    <a:gd name="connsiteX143" fmla="*/ 771306 w 1331913"/>
                                    <a:gd name="connsiteY143" fmla="*/ 1135126 h 1604963"/>
                                    <a:gd name="connsiteX144" fmla="*/ 771306 w 1331913"/>
                                    <a:gd name="connsiteY144" fmla="*/ 1146402 h 1604963"/>
                                    <a:gd name="connsiteX145" fmla="*/ 771306 w 1331913"/>
                                    <a:gd name="connsiteY145" fmla="*/ 1153920 h 1604963"/>
                                    <a:gd name="connsiteX146" fmla="*/ 782593 w 1331913"/>
                                    <a:gd name="connsiteY146" fmla="*/ 1146402 h 1604963"/>
                                    <a:gd name="connsiteX147" fmla="*/ 790118 w 1331913"/>
                                    <a:gd name="connsiteY147" fmla="*/ 1146402 h 1604963"/>
                                    <a:gd name="connsiteX148" fmla="*/ 786356 w 1331913"/>
                                    <a:gd name="connsiteY148" fmla="*/ 1165196 h 1604963"/>
                                    <a:gd name="connsiteX149" fmla="*/ 782593 w 1331913"/>
                                    <a:gd name="connsiteY149" fmla="*/ 1180231 h 1604963"/>
                                    <a:gd name="connsiteX150" fmla="*/ 760018 w 1331913"/>
                                    <a:gd name="connsiteY150" fmla="*/ 1161437 h 1604963"/>
                                    <a:gd name="connsiteX151" fmla="*/ 744968 w 1331913"/>
                                    <a:gd name="connsiteY151" fmla="*/ 1168955 h 1604963"/>
                                    <a:gd name="connsiteX152" fmla="*/ 718631 w 1331913"/>
                                    <a:gd name="connsiteY152" fmla="*/ 1138885 h 1604963"/>
                                    <a:gd name="connsiteX153" fmla="*/ 707344 w 1331913"/>
                                    <a:gd name="connsiteY153" fmla="*/ 1131368 h 1604963"/>
                                    <a:gd name="connsiteX154" fmla="*/ 703581 w 1331913"/>
                                    <a:gd name="connsiteY154" fmla="*/ 1123850 h 1604963"/>
                                    <a:gd name="connsiteX155" fmla="*/ 684769 w 1331913"/>
                                    <a:gd name="connsiteY155" fmla="*/ 1120091 h 1604963"/>
                                    <a:gd name="connsiteX156" fmla="*/ 696056 w 1331913"/>
                                    <a:gd name="connsiteY156" fmla="*/ 1105057 h 1604963"/>
                                    <a:gd name="connsiteX157" fmla="*/ 703581 w 1331913"/>
                                    <a:gd name="connsiteY157" fmla="*/ 1112574 h 1604963"/>
                                    <a:gd name="connsiteX158" fmla="*/ 711106 w 1331913"/>
                                    <a:gd name="connsiteY158" fmla="*/ 1116333 h 1604963"/>
                                    <a:gd name="connsiteX159" fmla="*/ 714869 w 1331913"/>
                                    <a:gd name="connsiteY159" fmla="*/ 1123850 h 1604963"/>
                                    <a:gd name="connsiteX160" fmla="*/ 722394 w 1331913"/>
                                    <a:gd name="connsiteY160" fmla="*/ 1127609 h 1604963"/>
                                    <a:gd name="connsiteX161" fmla="*/ 726156 w 1331913"/>
                                    <a:gd name="connsiteY161" fmla="*/ 1123850 h 1604963"/>
                                    <a:gd name="connsiteX162" fmla="*/ 718631 w 1331913"/>
                                    <a:gd name="connsiteY162" fmla="*/ 1108815 h 1604963"/>
                                    <a:gd name="connsiteX163" fmla="*/ 711106 w 1331913"/>
                                    <a:gd name="connsiteY163" fmla="*/ 1086263 h 1604963"/>
                                    <a:gd name="connsiteX164" fmla="*/ 703581 w 1331913"/>
                                    <a:gd name="connsiteY164" fmla="*/ 1063711 h 1604963"/>
                                    <a:gd name="connsiteX165" fmla="*/ 703581 w 1331913"/>
                                    <a:gd name="connsiteY165" fmla="*/ 1056194 h 1604963"/>
                                    <a:gd name="connsiteX166" fmla="*/ 699819 w 1331913"/>
                                    <a:gd name="connsiteY166" fmla="*/ 1037400 h 1604963"/>
                                    <a:gd name="connsiteX167" fmla="*/ 688531 w 1331913"/>
                                    <a:gd name="connsiteY167" fmla="*/ 1018607 h 1604963"/>
                                    <a:gd name="connsiteX168" fmla="*/ 654669 w 1331913"/>
                                    <a:gd name="connsiteY168" fmla="*/ 984778 h 1604963"/>
                                    <a:gd name="connsiteX169" fmla="*/ 639619 w 1331913"/>
                                    <a:gd name="connsiteY169" fmla="*/ 939674 h 1604963"/>
                                    <a:gd name="connsiteX170" fmla="*/ 635857 w 1331913"/>
                                    <a:gd name="connsiteY170" fmla="*/ 932157 h 1604963"/>
                                    <a:gd name="connsiteX171" fmla="*/ 632094 w 1331913"/>
                                    <a:gd name="connsiteY171" fmla="*/ 920881 h 1604963"/>
                                    <a:gd name="connsiteX172" fmla="*/ 624570 w 1331913"/>
                                    <a:gd name="connsiteY172" fmla="*/ 924639 h 1604963"/>
                                    <a:gd name="connsiteX173" fmla="*/ 628332 w 1331913"/>
                                    <a:gd name="connsiteY173" fmla="*/ 932157 h 1604963"/>
                                    <a:gd name="connsiteX174" fmla="*/ 613282 w 1331913"/>
                                    <a:gd name="connsiteY174" fmla="*/ 924639 h 1604963"/>
                                    <a:gd name="connsiteX175" fmla="*/ 601995 w 1331913"/>
                                    <a:gd name="connsiteY175" fmla="*/ 924639 h 1604963"/>
                                    <a:gd name="connsiteX176" fmla="*/ 586945 w 1331913"/>
                                    <a:gd name="connsiteY176" fmla="*/ 924639 h 1604963"/>
                                    <a:gd name="connsiteX177" fmla="*/ 579420 w 1331913"/>
                                    <a:gd name="connsiteY177" fmla="*/ 909604 h 1604963"/>
                                    <a:gd name="connsiteX178" fmla="*/ 575657 w 1331913"/>
                                    <a:gd name="connsiteY178" fmla="*/ 902087 h 1604963"/>
                                    <a:gd name="connsiteX179" fmla="*/ 575657 w 1331913"/>
                                    <a:gd name="connsiteY179" fmla="*/ 894570 h 1604963"/>
                                    <a:gd name="connsiteX180" fmla="*/ 564370 w 1331913"/>
                                    <a:gd name="connsiteY180" fmla="*/ 887052 h 1604963"/>
                                    <a:gd name="connsiteX181" fmla="*/ 571895 w 1331913"/>
                                    <a:gd name="connsiteY181" fmla="*/ 875776 h 1604963"/>
                                    <a:gd name="connsiteX182" fmla="*/ 564370 w 1331913"/>
                                    <a:gd name="connsiteY182" fmla="*/ 860741 h 1604963"/>
                                    <a:gd name="connsiteX183" fmla="*/ 579420 w 1331913"/>
                                    <a:gd name="connsiteY183" fmla="*/ 868259 h 1604963"/>
                                    <a:gd name="connsiteX184" fmla="*/ 583182 w 1331913"/>
                                    <a:gd name="connsiteY184" fmla="*/ 868259 h 1604963"/>
                                    <a:gd name="connsiteX185" fmla="*/ 586945 w 1331913"/>
                                    <a:gd name="connsiteY185" fmla="*/ 845707 h 1604963"/>
                                    <a:gd name="connsiteX186" fmla="*/ 571895 w 1331913"/>
                                    <a:gd name="connsiteY186" fmla="*/ 830672 h 1604963"/>
                                    <a:gd name="connsiteX187" fmla="*/ 556845 w 1331913"/>
                                    <a:gd name="connsiteY187" fmla="*/ 830672 h 1604963"/>
                                    <a:gd name="connsiteX188" fmla="*/ 538033 w 1331913"/>
                                    <a:gd name="connsiteY188" fmla="*/ 834431 h 1604963"/>
                                    <a:gd name="connsiteX189" fmla="*/ 541795 w 1331913"/>
                                    <a:gd name="connsiteY189" fmla="*/ 823154 h 1604963"/>
                                    <a:gd name="connsiteX190" fmla="*/ 549320 w 1331913"/>
                                    <a:gd name="connsiteY190" fmla="*/ 815637 h 1604963"/>
                                    <a:gd name="connsiteX191" fmla="*/ 534270 w 1331913"/>
                                    <a:gd name="connsiteY191" fmla="*/ 796844 h 1604963"/>
                                    <a:gd name="connsiteX192" fmla="*/ 526745 w 1331913"/>
                                    <a:gd name="connsiteY192" fmla="*/ 793085 h 1604963"/>
                                    <a:gd name="connsiteX193" fmla="*/ 515458 w 1331913"/>
                                    <a:gd name="connsiteY193" fmla="*/ 785568 h 1604963"/>
                                    <a:gd name="connsiteX194" fmla="*/ 511696 w 1331913"/>
                                    <a:gd name="connsiteY194" fmla="*/ 778050 h 1604963"/>
                                    <a:gd name="connsiteX195" fmla="*/ 504171 w 1331913"/>
                                    <a:gd name="connsiteY195" fmla="*/ 785568 h 1604963"/>
                                    <a:gd name="connsiteX196" fmla="*/ 492883 w 1331913"/>
                                    <a:gd name="connsiteY196" fmla="*/ 781809 h 1604963"/>
                                    <a:gd name="connsiteX197" fmla="*/ 492883 w 1331913"/>
                                    <a:gd name="connsiteY197" fmla="*/ 789326 h 1604963"/>
                                    <a:gd name="connsiteX198" fmla="*/ 462783 w 1331913"/>
                                    <a:gd name="connsiteY198" fmla="*/ 793085 h 1604963"/>
                                    <a:gd name="connsiteX199" fmla="*/ 443971 w 1331913"/>
                                    <a:gd name="connsiteY199" fmla="*/ 781809 h 1604963"/>
                                    <a:gd name="connsiteX200" fmla="*/ 428921 w 1331913"/>
                                    <a:gd name="connsiteY200" fmla="*/ 770533 h 1604963"/>
                                    <a:gd name="connsiteX201" fmla="*/ 383772 w 1331913"/>
                                    <a:gd name="connsiteY201" fmla="*/ 759257 h 1604963"/>
                                    <a:gd name="connsiteX202" fmla="*/ 368722 w 1331913"/>
                                    <a:gd name="connsiteY202" fmla="*/ 766774 h 1604963"/>
                                    <a:gd name="connsiteX203" fmla="*/ 342385 w 1331913"/>
                                    <a:gd name="connsiteY203" fmla="*/ 763015 h 1604963"/>
                                    <a:gd name="connsiteX204" fmla="*/ 308522 w 1331913"/>
                                    <a:gd name="connsiteY204" fmla="*/ 732946 h 1604963"/>
                                    <a:gd name="connsiteX205" fmla="*/ 240798 w 1331913"/>
                                    <a:gd name="connsiteY205" fmla="*/ 699118 h 1604963"/>
                                    <a:gd name="connsiteX206" fmla="*/ 210698 w 1331913"/>
                                    <a:gd name="connsiteY206" fmla="*/ 699118 h 1604963"/>
                                    <a:gd name="connsiteX207" fmla="*/ 173074 w 1331913"/>
                                    <a:gd name="connsiteY207" fmla="*/ 714152 h 1604963"/>
                                    <a:gd name="connsiteX208" fmla="*/ 97824 w 1331913"/>
                                    <a:gd name="connsiteY208" fmla="*/ 710394 h 1604963"/>
                                    <a:gd name="connsiteX209" fmla="*/ 41387 w 1331913"/>
                                    <a:gd name="connsiteY209" fmla="*/ 717911 h 1604963"/>
                                    <a:gd name="connsiteX210" fmla="*/ 11288 w 1331913"/>
                                    <a:gd name="connsiteY210" fmla="*/ 717911 h 1604963"/>
                                    <a:gd name="connsiteX211" fmla="*/ 0 w 1331913"/>
                                    <a:gd name="connsiteY211" fmla="*/ 0 h 1604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Lst>
                                  <a:rect l="l" t="t" r="r" b="b"/>
                                  <a:pathLst>
                                    <a:path w="1331913" h="1604963">
                                      <a:moveTo>
                                        <a:pt x="944657" y="1263650"/>
                                      </a:moveTo>
                                      <a:cubicBezTo>
                                        <a:pt x="952190" y="1267354"/>
                                        <a:pt x="959722" y="1263650"/>
                                        <a:pt x="967255" y="1263650"/>
                                      </a:cubicBezTo>
                                      <a:cubicBezTo>
                                        <a:pt x="974788" y="1263650"/>
                                        <a:pt x="971022" y="1263650"/>
                                        <a:pt x="971022" y="1267354"/>
                                      </a:cubicBezTo>
                                      <a:cubicBezTo>
                                        <a:pt x="974788" y="1271058"/>
                                        <a:pt x="978555" y="1274763"/>
                                        <a:pt x="971022" y="1282171"/>
                                      </a:cubicBezTo>
                                      <a:cubicBezTo>
                                        <a:pt x="963489" y="1285875"/>
                                        <a:pt x="989854" y="1285875"/>
                                        <a:pt x="989854" y="1285875"/>
                                      </a:cubicBezTo>
                                      <a:cubicBezTo>
                                        <a:pt x="989854" y="1285875"/>
                                        <a:pt x="997387" y="1285875"/>
                                        <a:pt x="993620" y="1293283"/>
                                      </a:cubicBezTo>
                                      <a:cubicBezTo>
                                        <a:pt x="993620" y="1296988"/>
                                        <a:pt x="1004920" y="1289579"/>
                                        <a:pt x="1008686" y="1285875"/>
                                      </a:cubicBezTo>
                                      <a:cubicBezTo>
                                        <a:pt x="1012452" y="1282171"/>
                                        <a:pt x="1027518" y="1289579"/>
                                        <a:pt x="1031285" y="1293283"/>
                                      </a:cubicBezTo>
                                      <a:cubicBezTo>
                                        <a:pt x="1035051" y="1300692"/>
                                        <a:pt x="1031285" y="1304396"/>
                                        <a:pt x="1027518" y="1308100"/>
                                      </a:cubicBezTo>
                                      <a:cubicBezTo>
                                        <a:pt x="1023752" y="1308100"/>
                                        <a:pt x="1019985" y="1308100"/>
                                        <a:pt x="1019985" y="1308100"/>
                                      </a:cubicBezTo>
                                      <a:cubicBezTo>
                                        <a:pt x="1019985" y="1308100"/>
                                        <a:pt x="1012452" y="1304396"/>
                                        <a:pt x="1004920" y="1300692"/>
                                      </a:cubicBezTo>
                                      <a:cubicBezTo>
                                        <a:pt x="993620" y="1300692"/>
                                        <a:pt x="982321" y="1308100"/>
                                        <a:pt x="974788" y="1311804"/>
                                      </a:cubicBezTo>
                                      <a:cubicBezTo>
                                        <a:pt x="971022" y="1315508"/>
                                        <a:pt x="974788" y="1322917"/>
                                        <a:pt x="967255" y="1326621"/>
                                      </a:cubicBezTo>
                                      <a:cubicBezTo>
                                        <a:pt x="959722" y="1330325"/>
                                        <a:pt x="959722" y="1330325"/>
                                        <a:pt x="955956" y="1326621"/>
                                      </a:cubicBezTo>
                                      <a:cubicBezTo>
                                        <a:pt x="948423" y="1326621"/>
                                        <a:pt x="940890" y="1319213"/>
                                        <a:pt x="937124" y="1319213"/>
                                      </a:cubicBezTo>
                                      <a:cubicBezTo>
                                        <a:pt x="929591" y="1319213"/>
                                        <a:pt x="925825" y="1319213"/>
                                        <a:pt x="925825" y="1322917"/>
                                      </a:cubicBezTo>
                                      <a:cubicBezTo>
                                        <a:pt x="922058" y="1322917"/>
                                        <a:pt x="918292" y="1326621"/>
                                        <a:pt x="914525" y="1326621"/>
                                      </a:cubicBezTo>
                                      <a:cubicBezTo>
                                        <a:pt x="910759" y="1326621"/>
                                        <a:pt x="899460" y="1326621"/>
                                        <a:pt x="891927" y="1326621"/>
                                      </a:cubicBezTo>
                                      <a:cubicBezTo>
                                        <a:pt x="888160" y="1326621"/>
                                        <a:pt x="884394" y="1326621"/>
                                        <a:pt x="876861" y="1330325"/>
                                      </a:cubicBezTo>
                                      <a:cubicBezTo>
                                        <a:pt x="873095" y="1330325"/>
                                        <a:pt x="873095" y="1326621"/>
                                        <a:pt x="865562" y="1322917"/>
                                      </a:cubicBezTo>
                                      <a:cubicBezTo>
                                        <a:pt x="861795" y="1319213"/>
                                        <a:pt x="858029" y="1311804"/>
                                        <a:pt x="850496" y="1308100"/>
                                      </a:cubicBezTo>
                                      <a:cubicBezTo>
                                        <a:pt x="842963" y="1308100"/>
                                        <a:pt x="850496" y="1296988"/>
                                        <a:pt x="854262" y="1289579"/>
                                      </a:cubicBezTo>
                                      <a:cubicBezTo>
                                        <a:pt x="854262" y="1285875"/>
                                        <a:pt x="884394" y="1282171"/>
                                        <a:pt x="895693" y="1278467"/>
                                      </a:cubicBezTo>
                                      <a:cubicBezTo>
                                        <a:pt x="906992" y="1278467"/>
                                        <a:pt x="929591" y="1271058"/>
                                        <a:pt x="933357" y="1267354"/>
                                      </a:cubicBezTo>
                                      <a:cubicBezTo>
                                        <a:pt x="937124" y="1263650"/>
                                        <a:pt x="940890" y="1263650"/>
                                        <a:pt x="944657" y="1263650"/>
                                      </a:cubicBezTo>
                                      <a:close/>
                                      <a:moveTo>
                                        <a:pt x="799306" y="1169392"/>
                                      </a:moveTo>
                                      <a:cubicBezTo>
                                        <a:pt x="801158" y="1169855"/>
                                        <a:pt x="804863" y="1174486"/>
                                        <a:pt x="808567" y="1183746"/>
                                      </a:cubicBezTo>
                                      <a:cubicBezTo>
                                        <a:pt x="815975" y="1198563"/>
                                        <a:pt x="801158" y="1180042"/>
                                        <a:pt x="801158" y="1180042"/>
                                      </a:cubicBezTo>
                                      <a:cubicBezTo>
                                        <a:pt x="797454" y="1172634"/>
                                        <a:pt x="797454" y="1168929"/>
                                        <a:pt x="799306" y="1169392"/>
                                      </a:cubicBezTo>
                                      <a:close/>
                                      <a:moveTo>
                                        <a:pt x="616744" y="995363"/>
                                      </a:moveTo>
                                      <a:cubicBezTo>
                                        <a:pt x="620316" y="995363"/>
                                        <a:pt x="623888" y="995363"/>
                                        <a:pt x="616744" y="1002983"/>
                                      </a:cubicBezTo>
                                      <a:cubicBezTo>
                                        <a:pt x="609600" y="1014413"/>
                                        <a:pt x="613172" y="1002983"/>
                                        <a:pt x="613172" y="1002983"/>
                                      </a:cubicBezTo>
                                      <a:cubicBezTo>
                                        <a:pt x="613172" y="999173"/>
                                        <a:pt x="613172" y="995363"/>
                                        <a:pt x="616744" y="995363"/>
                                      </a:cubicBezTo>
                                      <a:close/>
                                      <a:moveTo>
                                        <a:pt x="511652" y="797818"/>
                                      </a:moveTo>
                                      <a:cubicBezTo>
                                        <a:pt x="514033" y="797818"/>
                                        <a:pt x="515938" y="798711"/>
                                        <a:pt x="515938" y="800497"/>
                                      </a:cubicBezTo>
                                      <a:cubicBezTo>
                                        <a:pt x="512128" y="804069"/>
                                        <a:pt x="512128" y="807641"/>
                                        <a:pt x="504508" y="811213"/>
                                      </a:cubicBezTo>
                                      <a:cubicBezTo>
                                        <a:pt x="496888" y="811213"/>
                                        <a:pt x="504508" y="800497"/>
                                        <a:pt x="504508" y="800497"/>
                                      </a:cubicBezTo>
                                      <a:cubicBezTo>
                                        <a:pt x="506413" y="798711"/>
                                        <a:pt x="509271" y="797818"/>
                                        <a:pt x="511652" y="797818"/>
                                      </a:cubicBezTo>
                                      <a:close/>
                                      <a:moveTo>
                                        <a:pt x="0" y="0"/>
                                      </a:moveTo>
                                      <a:cubicBezTo>
                                        <a:pt x="0" y="0"/>
                                        <a:pt x="0" y="0"/>
                                        <a:pt x="989529" y="7517"/>
                                      </a:cubicBezTo>
                                      <a:cubicBezTo>
                                        <a:pt x="989529" y="7517"/>
                                        <a:pt x="989529" y="7517"/>
                                        <a:pt x="1331913" y="11276"/>
                                      </a:cubicBezTo>
                                      <a:cubicBezTo>
                                        <a:pt x="1331913" y="11276"/>
                                        <a:pt x="1331913" y="11276"/>
                                        <a:pt x="1328151" y="387146"/>
                                      </a:cubicBezTo>
                                      <a:cubicBezTo>
                                        <a:pt x="1328151" y="387146"/>
                                        <a:pt x="1328151" y="387146"/>
                                        <a:pt x="1320626" y="1022365"/>
                                      </a:cubicBezTo>
                                      <a:lnTo>
                                        <a:pt x="1313101" y="1604963"/>
                                      </a:lnTo>
                                      <a:cubicBezTo>
                                        <a:pt x="1309338" y="1604963"/>
                                        <a:pt x="1309338" y="1604963"/>
                                        <a:pt x="1309338" y="1604963"/>
                                      </a:cubicBezTo>
                                      <a:cubicBezTo>
                                        <a:pt x="1286763" y="1586170"/>
                                        <a:pt x="1264189" y="1556100"/>
                                        <a:pt x="1264189" y="1544824"/>
                                      </a:cubicBezTo>
                                      <a:cubicBezTo>
                                        <a:pt x="1264189" y="1533548"/>
                                        <a:pt x="1256664" y="1537307"/>
                                        <a:pt x="1252901" y="1533548"/>
                                      </a:cubicBezTo>
                                      <a:cubicBezTo>
                                        <a:pt x="1245376" y="1533548"/>
                                        <a:pt x="1222802" y="1499720"/>
                                        <a:pt x="1222802" y="1492202"/>
                                      </a:cubicBezTo>
                                      <a:cubicBezTo>
                                        <a:pt x="1219039" y="1484685"/>
                                        <a:pt x="1222802" y="1492202"/>
                                        <a:pt x="1222802" y="1484685"/>
                                      </a:cubicBezTo>
                                      <a:cubicBezTo>
                                        <a:pt x="1222802" y="1480926"/>
                                        <a:pt x="1222802" y="1473409"/>
                                        <a:pt x="1219039" y="1469650"/>
                                      </a:cubicBezTo>
                                      <a:cubicBezTo>
                                        <a:pt x="1219039" y="1465891"/>
                                        <a:pt x="1211514" y="1458374"/>
                                        <a:pt x="1215277" y="1458374"/>
                                      </a:cubicBezTo>
                                      <a:cubicBezTo>
                                        <a:pt x="1219039" y="1454615"/>
                                        <a:pt x="1222802" y="1454615"/>
                                        <a:pt x="1226564" y="1450857"/>
                                      </a:cubicBezTo>
                                      <a:cubicBezTo>
                                        <a:pt x="1230326" y="1443339"/>
                                        <a:pt x="1237851" y="1420787"/>
                                        <a:pt x="1230326" y="1401994"/>
                                      </a:cubicBezTo>
                                      <a:cubicBezTo>
                                        <a:pt x="1222802" y="1383200"/>
                                        <a:pt x="1203989" y="1326820"/>
                                        <a:pt x="1143790" y="1266681"/>
                                      </a:cubicBezTo>
                                      <a:cubicBezTo>
                                        <a:pt x="1143790" y="1266681"/>
                                        <a:pt x="1140027" y="1262922"/>
                                        <a:pt x="1143790" y="1259163"/>
                                      </a:cubicBezTo>
                                      <a:cubicBezTo>
                                        <a:pt x="1143790" y="1255405"/>
                                        <a:pt x="1147552" y="1251646"/>
                                        <a:pt x="1151315" y="1251646"/>
                                      </a:cubicBezTo>
                                      <a:cubicBezTo>
                                        <a:pt x="1158840" y="1255405"/>
                                        <a:pt x="1166365" y="1259163"/>
                                        <a:pt x="1162602" y="1259163"/>
                                      </a:cubicBezTo>
                                      <a:cubicBezTo>
                                        <a:pt x="1162602" y="1262922"/>
                                        <a:pt x="1158840" y="1270439"/>
                                        <a:pt x="1162602" y="1274198"/>
                                      </a:cubicBezTo>
                                      <a:cubicBezTo>
                                        <a:pt x="1162602" y="1274198"/>
                                        <a:pt x="1166365" y="1274198"/>
                                        <a:pt x="1166365" y="1274198"/>
                                      </a:cubicBezTo>
                                      <a:cubicBezTo>
                                        <a:pt x="1166365" y="1274198"/>
                                        <a:pt x="1177652" y="1277957"/>
                                        <a:pt x="1177652" y="1266681"/>
                                      </a:cubicBezTo>
                                      <a:cubicBezTo>
                                        <a:pt x="1173889" y="1255405"/>
                                        <a:pt x="1158840" y="1251646"/>
                                        <a:pt x="1162602" y="1251646"/>
                                      </a:cubicBezTo>
                                      <a:cubicBezTo>
                                        <a:pt x="1170127" y="1251646"/>
                                        <a:pt x="1177652" y="1251646"/>
                                        <a:pt x="1177652" y="1244128"/>
                                      </a:cubicBezTo>
                                      <a:cubicBezTo>
                                        <a:pt x="1177652" y="1236611"/>
                                        <a:pt x="1177652" y="1236611"/>
                                        <a:pt x="1170127" y="1232852"/>
                                      </a:cubicBezTo>
                                      <a:cubicBezTo>
                                        <a:pt x="1166365" y="1229094"/>
                                        <a:pt x="1162602" y="1225335"/>
                                        <a:pt x="1158840" y="1229094"/>
                                      </a:cubicBezTo>
                                      <a:cubicBezTo>
                                        <a:pt x="1151315" y="1232852"/>
                                        <a:pt x="1140027" y="1236611"/>
                                        <a:pt x="1132502" y="1240370"/>
                                      </a:cubicBezTo>
                                      <a:cubicBezTo>
                                        <a:pt x="1128740" y="1240370"/>
                                        <a:pt x="1124977" y="1244128"/>
                                        <a:pt x="1128740" y="1247887"/>
                                      </a:cubicBezTo>
                                      <a:cubicBezTo>
                                        <a:pt x="1136265" y="1247887"/>
                                        <a:pt x="1136265" y="1255405"/>
                                        <a:pt x="1132502" y="1251646"/>
                                      </a:cubicBezTo>
                                      <a:lnTo>
                                        <a:pt x="1123983" y="1250227"/>
                                      </a:lnTo>
                                      <a:lnTo>
                                        <a:pt x="1121215" y="1247887"/>
                                      </a:lnTo>
                                      <a:cubicBezTo>
                                        <a:pt x="1117452" y="1247887"/>
                                        <a:pt x="1118393" y="1248827"/>
                                        <a:pt x="1121215" y="1249766"/>
                                      </a:cubicBezTo>
                                      <a:lnTo>
                                        <a:pt x="1123983" y="1250227"/>
                                      </a:lnTo>
                                      <a:lnTo>
                                        <a:pt x="1127329" y="1253055"/>
                                      </a:lnTo>
                                      <a:cubicBezTo>
                                        <a:pt x="1127799" y="1254465"/>
                                        <a:pt x="1126859" y="1255405"/>
                                        <a:pt x="1124977" y="1255405"/>
                                      </a:cubicBezTo>
                                      <a:cubicBezTo>
                                        <a:pt x="1121215" y="1255405"/>
                                        <a:pt x="1098640" y="1255405"/>
                                        <a:pt x="1091115" y="1259163"/>
                                      </a:cubicBezTo>
                                      <a:cubicBezTo>
                                        <a:pt x="1087353" y="1262922"/>
                                        <a:pt x="1083590" y="1274198"/>
                                        <a:pt x="1068540" y="1274198"/>
                                      </a:cubicBezTo>
                                      <a:cubicBezTo>
                                        <a:pt x="1053491" y="1274198"/>
                                        <a:pt x="1023391" y="1274198"/>
                                        <a:pt x="1030916" y="1262922"/>
                                      </a:cubicBezTo>
                                      <a:cubicBezTo>
                                        <a:pt x="1042203" y="1251646"/>
                                        <a:pt x="1049728" y="1251646"/>
                                        <a:pt x="1053491" y="1244128"/>
                                      </a:cubicBezTo>
                                      <a:cubicBezTo>
                                        <a:pt x="1057253" y="1240370"/>
                                        <a:pt x="1057253" y="1236611"/>
                                        <a:pt x="1064778" y="1232852"/>
                                      </a:cubicBezTo>
                                      <a:cubicBezTo>
                                        <a:pt x="1068540" y="1229094"/>
                                        <a:pt x="1072303" y="1225335"/>
                                        <a:pt x="1072303" y="1221576"/>
                                      </a:cubicBezTo>
                                      <a:cubicBezTo>
                                        <a:pt x="1072303" y="1214059"/>
                                        <a:pt x="1072303" y="1195265"/>
                                        <a:pt x="1076065" y="1183989"/>
                                      </a:cubicBezTo>
                                      <a:cubicBezTo>
                                        <a:pt x="1079828" y="1176472"/>
                                        <a:pt x="1076065" y="1157678"/>
                                        <a:pt x="1076065" y="1153920"/>
                                      </a:cubicBezTo>
                                      <a:cubicBezTo>
                                        <a:pt x="1076065" y="1150161"/>
                                        <a:pt x="1079828" y="1150161"/>
                                        <a:pt x="1079828" y="1150161"/>
                                      </a:cubicBezTo>
                                      <a:cubicBezTo>
                                        <a:pt x="1083590" y="1146402"/>
                                        <a:pt x="1083590" y="1146402"/>
                                        <a:pt x="1079828" y="1142644"/>
                                      </a:cubicBezTo>
                                      <a:cubicBezTo>
                                        <a:pt x="1072303" y="1135126"/>
                                        <a:pt x="1049728" y="1116333"/>
                                        <a:pt x="1049728" y="1097539"/>
                                      </a:cubicBezTo>
                                      <a:cubicBezTo>
                                        <a:pt x="1045966" y="1082505"/>
                                        <a:pt x="1042203" y="1082505"/>
                                        <a:pt x="1038441" y="1074987"/>
                                      </a:cubicBezTo>
                                      <a:cubicBezTo>
                                        <a:pt x="1034678" y="1067470"/>
                                        <a:pt x="1030916" y="1059952"/>
                                        <a:pt x="1027153" y="1063711"/>
                                      </a:cubicBezTo>
                                      <a:cubicBezTo>
                                        <a:pt x="1023391" y="1067470"/>
                                        <a:pt x="1015866" y="1074987"/>
                                        <a:pt x="1019628" y="1078746"/>
                                      </a:cubicBezTo>
                                      <a:cubicBezTo>
                                        <a:pt x="1019628" y="1082505"/>
                                        <a:pt x="1019628" y="1086263"/>
                                        <a:pt x="1019628" y="1090022"/>
                                      </a:cubicBezTo>
                                      <a:cubicBezTo>
                                        <a:pt x="1015866" y="1093781"/>
                                        <a:pt x="1004579" y="1116333"/>
                                        <a:pt x="1004579" y="1120091"/>
                                      </a:cubicBezTo>
                                      <a:cubicBezTo>
                                        <a:pt x="1004579" y="1127609"/>
                                        <a:pt x="1008341" y="1131368"/>
                                        <a:pt x="1004579" y="1135126"/>
                                      </a:cubicBezTo>
                                      <a:cubicBezTo>
                                        <a:pt x="1004579" y="1142644"/>
                                        <a:pt x="993291" y="1176472"/>
                                        <a:pt x="993291" y="1183989"/>
                                      </a:cubicBezTo>
                                      <a:cubicBezTo>
                                        <a:pt x="989529" y="1187748"/>
                                        <a:pt x="989529" y="1206541"/>
                                        <a:pt x="978241" y="1202783"/>
                                      </a:cubicBezTo>
                                      <a:cubicBezTo>
                                        <a:pt x="966954" y="1202783"/>
                                        <a:pt x="955667" y="1195265"/>
                                        <a:pt x="951904" y="1195265"/>
                                      </a:cubicBezTo>
                                      <a:cubicBezTo>
                                        <a:pt x="944379" y="1199024"/>
                                        <a:pt x="936854" y="1206541"/>
                                        <a:pt x="933092" y="1206541"/>
                                      </a:cubicBezTo>
                                      <a:cubicBezTo>
                                        <a:pt x="929329" y="1206541"/>
                                        <a:pt x="921804" y="1214059"/>
                                        <a:pt x="914279" y="1214059"/>
                                      </a:cubicBezTo>
                                      <a:cubicBezTo>
                                        <a:pt x="910517" y="1214059"/>
                                        <a:pt x="902992" y="1214059"/>
                                        <a:pt x="899230" y="1217818"/>
                                      </a:cubicBezTo>
                                      <a:cubicBezTo>
                                        <a:pt x="899230" y="1217818"/>
                                        <a:pt x="887942" y="1225335"/>
                                        <a:pt x="884180" y="1217818"/>
                                      </a:cubicBezTo>
                                      <a:cubicBezTo>
                                        <a:pt x="884180" y="1210300"/>
                                        <a:pt x="884180" y="1206541"/>
                                        <a:pt x="891705" y="1202783"/>
                                      </a:cubicBezTo>
                                      <a:cubicBezTo>
                                        <a:pt x="895467" y="1199024"/>
                                        <a:pt x="899230" y="1195265"/>
                                        <a:pt x="899230" y="1187748"/>
                                      </a:cubicBezTo>
                                      <a:cubicBezTo>
                                        <a:pt x="899230" y="1183989"/>
                                        <a:pt x="895467" y="1183989"/>
                                        <a:pt x="899230" y="1180231"/>
                                      </a:cubicBezTo>
                                      <a:cubicBezTo>
                                        <a:pt x="902992" y="1176472"/>
                                        <a:pt x="902992" y="1165196"/>
                                        <a:pt x="906754" y="1165196"/>
                                      </a:cubicBezTo>
                                      <a:cubicBezTo>
                                        <a:pt x="910517" y="1165196"/>
                                        <a:pt x="914279" y="1168955"/>
                                        <a:pt x="918042" y="1168955"/>
                                      </a:cubicBezTo>
                                      <a:cubicBezTo>
                                        <a:pt x="925567" y="1165196"/>
                                        <a:pt x="936854" y="1165196"/>
                                        <a:pt x="940617" y="1168955"/>
                                      </a:cubicBezTo>
                                      <a:cubicBezTo>
                                        <a:pt x="944379" y="1172713"/>
                                        <a:pt x="951904" y="1176472"/>
                                        <a:pt x="951904" y="1172713"/>
                                      </a:cubicBezTo>
                                      <a:cubicBezTo>
                                        <a:pt x="955667" y="1168955"/>
                                        <a:pt x="955667" y="1161437"/>
                                        <a:pt x="955667" y="1153920"/>
                                      </a:cubicBezTo>
                                      <a:cubicBezTo>
                                        <a:pt x="955667" y="1146402"/>
                                        <a:pt x="963191" y="1105057"/>
                                        <a:pt x="955667" y="1101298"/>
                                      </a:cubicBezTo>
                                      <a:cubicBezTo>
                                        <a:pt x="948142" y="1097539"/>
                                        <a:pt x="951904" y="1097539"/>
                                        <a:pt x="955667" y="1093781"/>
                                      </a:cubicBezTo>
                                      <a:cubicBezTo>
                                        <a:pt x="955667" y="1090022"/>
                                        <a:pt x="959429" y="1078746"/>
                                        <a:pt x="959429" y="1071228"/>
                                      </a:cubicBezTo>
                                      <a:cubicBezTo>
                                        <a:pt x="955667" y="1063711"/>
                                        <a:pt x="955667" y="1059952"/>
                                        <a:pt x="959429" y="1059952"/>
                                      </a:cubicBezTo>
                                      <a:cubicBezTo>
                                        <a:pt x="963191" y="1056194"/>
                                        <a:pt x="966954" y="1052435"/>
                                        <a:pt x="966954" y="1048676"/>
                                      </a:cubicBezTo>
                                      <a:cubicBezTo>
                                        <a:pt x="966954" y="1044918"/>
                                        <a:pt x="966954" y="1037400"/>
                                        <a:pt x="970716" y="1033641"/>
                                      </a:cubicBezTo>
                                      <a:cubicBezTo>
                                        <a:pt x="974479" y="1029883"/>
                                        <a:pt x="974479" y="1022365"/>
                                        <a:pt x="978241" y="1018607"/>
                                      </a:cubicBezTo>
                                      <a:cubicBezTo>
                                        <a:pt x="982004" y="1014848"/>
                                        <a:pt x="1008341" y="988537"/>
                                        <a:pt x="1012103" y="984778"/>
                                      </a:cubicBezTo>
                                      <a:cubicBezTo>
                                        <a:pt x="1012103" y="981020"/>
                                        <a:pt x="1015866" y="973502"/>
                                        <a:pt x="1012103" y="965985"/>
                                      </a:cubicBezTo>
                                      <a:cubicBezTo>
                                        <a:pt x="1008341" y="962226"/>
                                        <a:pt x="985766" y="935915"/>
                                        <a:pt x="1000816" y="928398"/>
                                      </a:cubicBezTo>
                                      <a:cubicBezTo>
                                        <a:pt x="1015866" y="920881"/>
                                        <a:pt x="1023391" y="924639"/>
                                        <a:pt x="1023391" y="917122"/>
                                      </a:cubicBezTo>
                                      <a:cubicBezTo>
                                        <a:pt x="1023391" y="909604"/>
                                        <a:pt x="1012103" y="909604"/>
                                        <a:pt x="1012103" y="890811"/>
                                      </a:cubicBezTo>
                                      <a:cubicBezTo>
                                        <a:pt x="1012103" y="875776"/>
                                        <a:pt x="1008341" y="875776"/>
                                        <a:pt x="1008341" y="872018"/>
                                      </a:cubicBezTo>
                                      <a:cubicBezTo>
                                        <a:pt x="1008341" y="864500"/>
                                        <a:pt x="1008341" y="860741"/>
                                        <a:pt x="1004579" y="860741"/>
                                      </a:cubicBezTo>
                                      <a:cubicBezTo>
                                        <a:pt x="1000816" y="856983"/>
                                        <a:pt x="997054" y="853224"/>
                                        <a:pt x="997054" y="849465"/>
                                      </a:cubicBezTo>
                                      <a:cubicBezTo>
                                        <a:pt x="997054" y="841948"/>
                                        <a:pt x="993291" y="834431"/>
                                        <a:pt x="993291" y="838189"/>
                                      </a:cubicBezTo>
                                      <a:cubicBezTo>
                                        <a:pt x="989529" y="841948"/>
                                        <a:pt x="989529" y="853224"/>
                                        <a:pt x="993291" y="856983"/>
                                      </a:cubicBezTo>
                                      <a:cubicBezTo>
                                        <a:pt x="997054" y="864500"/>
                                        <a:pt x="997054" y="872018"/>
                                        <a:pt x="997054" y="875776"/>
                                      </a:cubicBezTo>
                                      <a:cubicBezTo>
                                        <a:pt x="997054" y="883294"/>
                                        <a:pt x="989529" y="890811"/>
                                        <a:pt x="993291" y="894570"/>
                                      </a:cubicBezTo>
                                      <a:cubicBezTo>
                                        <a:pt x="993291" y="898328"/>
                                        <a:pt x="997054" y="902087"/>
                                        <a:pt x="993291" y="902087"/>
                                      </a:cubicBezTo>
                                      <a:cubicBezTo>
                                        <a:pt x="985766" y="898328"/>
                                        <a:pt x="982004" y="890811"/>
                                        <a:pt x="978241" y="894570"/>
                                      </a:cubicBezTo>
                                      <a:cubicBezTo>
                                        <a:pt x="970716" y="902087"/>
                                        <a:pt x="970716" y="913363"/>
                                        <a:pt x="963191" y="917122"/>
                                      </a:cubicBezTo>
                                      <a:cubicBezTo>
                                        <a:pt x="955667" y="924639"/>
                                        <a:pt x="951904" y="932157"/>
                                        <a:pt x="948142" y="947191"/>
                                      </a:cubicBezTo>
                                      <a:cubicBezTo>
                                        <a:pt x="940617" y="958468"/>
                                        <a:pt x="929329" y="996054"/>
                                        <a:pt x="921804" y="999813"/>
                                      </a:cubicBezTo>
                                      <a:cubicBezTo>
                                        <a:pt x="910517" y="1003572"/>
                                        <a:pt x="906754" y="1003572"/>
                                        <a:pt x="902992" y="1003572"/>
                                      </a:cubicBezTo>
                                      <a:cubicBezTo>
                                        <a:pt x="899230" y="999813"/>
                                        <a:pt x="899230" y="996054"/>
                                        <a:pt x="895467" y="999813"/>
                                      </a:cubicBezTo>
                                      <a:cubicBezTo>
                                        <a:pt x="895467" y="999813"/>
                                        <a:pt x="891705" y="1003572"/>
                                        <a:pt x="895467" y="1007331"/>
                                      </a:cubicBezTo>
                                      <a:cubicBezTo>
                                        <a:pt x="899230" y="1007331"/>
                                        <a:pt x="895467" y="1007331"/>
                                        <a:pt x="891705" y="1011089"/>
                                      </a:cubicBezTo>
                                      <a:cubicBezTo>
                                        <a:pt x="891705" y="1011089"/>
                                        <a:pt x="880417" y="1014848"/>
                                        <a:pt x="872892" y="1018607"/>
                                      </a:cubicBezTo>
                                      <a:cubicBezTo>
                                        <a:pt x="869130" y="1022365"/>
                                        <a:pt x="857842" y="1026124"/>
                                        <a:pt x="854080" y="1033641"/>
                                      </a:cubicBezTo>
                                      <a:cubicBezTo>
                                        <a:pt x="850317" y="1037400"/>
                                        <a:pt x="839030" y="1044918"/>
                                        <a:pt x="835268" y="1048676"/>
                                      </a:cubicBezTo>
                                      <a:cubicBezTo>
                                        <a:pt x="831505" y="1048676"/>
                                        <a:pt x="827743" y="1056194"/>
                                        <a:pt x="823980" y="1063711"/>
                                      </a:cubicBezTo>
                                      <a:cubicBezTo>
                                        <a:pt x="820218" y="1067470"/>
                                        <a:pt x="816455" y="1086263"/>
                                        <a:pt x="808930" y="1086263"/>
                                      </a:cubicBezTo>
                                      <a:cubicBezTo>
                                        <a:pt x="801405" y="1090022"/>
                                        <a:pt x="797643" y="1093781"/>
                                        <a:pt x="797643" y="1097539"/>
                                      </a:cubicBezTo>
                                      <a:cubicBezTo>
                                        <a:pt x="801405" y="1101298"/>
                                        <a:pt x="797643" y="1120091"/>
                                        <a:pt x="797643" y="1112574"/>
                                      </a:cubicBezTo>
                                      <a:cubicBezTo>
                                        <a:pt x="793881" y="1108815"/>
                                        <a:pt x="793881" y="1108815"/>
                                        <a:pt x="786356" y="1112574"/>
                                      </a:cubicBezTo>
                                      <a:cubicBezTo>
                                        <a:pt x="782593" y="1112574"/>
                                        <a:pt x="778831" y="1116333"/>
                                        <a:pt x="778831" y="1120091"/>
                                      </a:cubicBezTo>
                                      <a:cubicBezTo>
                                        <a:pt x="778831" y="1123850"/>
                                        <a:pt x="782593" y="1131368"/>
                                        <a:pt x="775068" y="1131368"/>
                                      </a:cubicBezTo>
                                      <a:cubicBezTo>
                                        <a:pt x="771306" y="1131368"/>
                                        <a:pt x="771306" y="1135126"/>
                                        <a:pt x="771306" y="1135126"/>
                                      </a:cubicBezTo>
                                      <a:cubicBezTo>
                                        <a:pt x="771306" y="1138885"/>
                                        <a:pt x="771306" y="1142644"/>
                                        <a:pt x="771306" y="1146402"/>
                                      </a:cubicBezTo>
                                      <a:cubicBezTo>
                                        <a:pt x="771306" y="1150161"/>
                                        <a:pt x="763781" y="1153920"/>
                                        <a:pt x="771306" y="1153920"/>
                                      </a:cubicBezTo>
                                      <a:cubicBezTo>
                                        <a:pt x="775068" y="1150161"/>
                                        <a:pt x="778831" y="1146402"/>
                                        <a:pt x="782593" y="1146402"/>
                                      </a:cubicBezTo>
                                      <a:cubicBezTo>
                                        <a:pt x="786356" y="1150161"/>
                                        <a:pt x="790118" y="1142644"/>
                                        <a:pt x="790118" y="1146402"/>
                                      </a:cubicBezTo>
                                      <a:cubicBezTo>
                                        <a:pt x="790118" y="1150161"/>
                                        <a:pt x="782593" y="1161437"/>
                                        <a:pt x="786356" y="1165196"/>
                                      </a:cubicBezTo>
                                      <a:cubicBezTo>
                                        <a:pt x="786356" y="1168955"/>
                                        <a:pt x="790118" y="1183989"/>
                                        <a:pt x="782593" y="1180231"/>
                                      </a:cubicBezTo>
                                      <a:cubicBezTo>
                                        <a:pt x="775068" y="1176472"/>
                                        <a:pt x="767543" y="1157678"/>
                                        <a:pt x="760018" y="1161437"/>
                                      </a:cubicBezTo>
                                      <a:cubicBezTo>
                                        <a:pt x="752493" y="1161437"/>
                                        <a:pt x="748731" y="1180231"/>
                                        <a:pt x="744968" y="1168955"/>
                                      </a:cubicBezTo>
                                      <a:cubicBezTo>
                                        <a:pt x="737444" y="1157678"/>
                                        <a:pt x="726156" y="1138885"/>
                                        <a:pt x="718631" y="1138885"/>
                                      </a:cubicBezTo>
                                      <a:cubicBezTo>
                                        <a:pt x="711106" y="1135126"/>
                                        <a:pt x="711106" y="1135126"/>
                                        <a:pt x="707344" y="1131368"/>
                                      </a:cubicBezTo>
                                      <a:cubicBezTo>
                                        <a:pt x="707344" y="1127609"/>
                                        <a:pt x="707344" y="1127609"/>
                                        <a:pt x="703581" y="1123850"/>
                                      </a:cubicBezTo>
                                      <a:cubicBezTo>
                                        <a:pt x="699819" y="1123850"/>
                                        <a:pt x="681007" y="1127609"/>
                                        <a:pt x="684769" y="1120091"/>
                                      </a:cubicBezTo>
                                      <a:cubicBezTo>
                                        <a:pt x="688531" y="1108815"/>
                                        <a:pt x="696056" y="1097539"/>
                                        <a:pt x="696056" y="1105057"/>
                                      </a:cubicBezTo>
                                      <a:cubicBezTo>
                                        <a:pt x="696056" y="1108815"/>
                                        <a:pt x="699819" y="1108815"/>
                                        <a:pt x="703581" y="1112574"/>
                                      </a:cubicBezTo>
                                      <a:cubicBezTo>
                                        <a:pt x="707344" y="1112574"/>
                                        <a:pt x="707344" y="1116333"/>
                                        <a:pt x="711106" y="1116333"/>
                                      </a:cubicBezTo>
                                      <a:cubicBezTo>
                                        <a:pt x="711106" y="1120091"/>
                                        <a:pt x="711106" y="1123850"/>
                                        <a:pt x="714869" y="1123850"/>
                                      </a:cubicBezTo>
                                      <a:cubicBezTo>
                                        <a:pt x="714869" y="1127609"/>
                                        <a:pt x="718631" y="1127609"/>
                                        <a:pt x="722394" y="1127609"/>
                                      </a:cubicBezTo>
                                      <a:cubicBezTo>
                                        <a:pt x="726156" y="1127609"/>
                                        <a:pt x="737444" y="1127609"/>
                                        <a:pt x="726156" y="1123850"/>
                                      </a:cubicBezTo>
                                      <a:cubicBezTo>
                                        <a:pt x="714869" y="1116333"/>
                                        <a:pt x="718631" y="1116333"/>
                                        <a:pt x="718631" y="1108815"/>
                                      </a:cubicBezTo>
                                      <a:cubicBezTo>
                                        <a:pt x="714869" y="1101298"/>
                                        <a:pt x="711106" y="1093781"/>
                                        <a:pt x="711106" y="1086263"/>
                                      </a:cubicBezTo>
                                      <a:cubicBezTo>
                                        <a:pt x="711106" y="1082505"/>
                                        <a:pt x="711106" y="1067470"/>
                                        <a:pt x="703581" y="1063711"/>
                                      </a:cubicBezTo>
                                      <a:cubicBezTo>
                                        <a:pt x="699819" y="1059952"/>
                                        <a:pt x="699819" y="1059952"/>
                                        <a:pt x="703581" y="1056194"/>
                                      </a:cubicBezTo>
                                      <a:cubicBezTo>
                                        <a:pt x="703581" y="1052435"/>
                                        <a:pt x="703581" y="1044918"/>
                                        <a:pt x="699819" y="1037400"/>
                                      </a:cubicBezTo>
                                      <a:cubicBezTo>
                                        <a:pt x="696056" y="1029883"/>
                                        <a:pt x="696056" y="1026124"/>
                                        <a:pt x="688531" y="1018607"/>
                                      </a:cubicBezTo>
                                      <a:cubicBezTo>
                                        <a:pt x="681007" y="1011089"/>
                                        <a:pt x="650907" y="996054"/>
                                        <a:pt x="654669" y="984778"/>
                                      </a:cubicBezTo>
                                      <a:cubicBezTo>
                                        <a:pt x="654669" y="969744"/>
                                        <a:pt x="658432" y="962226"/>
                                        <a:pt x="639619" y="939674"/>
                                      </a:cubicBezTo>
                                      <a:cubicBezTo>
                                        <a:pt x="639619" y="939674"/>
                                        <a:pt x="632094" y="935915"/>
                                        <a:pt x="635857" y="932157"/>
                                      </a:cubicBezTo>
                                      <a:cubicBezTo>
                                        <a:pt x="643382" y="928398"/>
                                        <a:pt x="639619" y="924639"/>
                                        <a:pt x="632094" y="920881"/>
                                      </a:cubicBezTo>
                                      <a:cubicBezTo>
                                        <a:pt x="628332" y="920881"/>
                                        <a:pt x="620807" y="920881"/>
                                        <a:pt x="624570" y="924639"/>
                                      </a:cubicBezTo>
                                      <a:cubicBezTo>
                                        <a:pt x="628332" y="928398"/>
                                        <a:pt x="632094" y="935915"/>
                                        <a:pt x="628332" y="932157"/>
                                      </a:cubicBezTo>
                                      <a:cubicBezTo>
                                        <a:pt x="620807" y="928398"/>
                                        <a:pt x="617045" y="924639"/>
                                        <a:pt x="613282" y="924639"/>
                                      </a:cubicBezTo>
                                      <a:cubicBezTo>
                                        <a:pt x="605757" y="928398"/>
                                        <a:pt x="601995" y="924639"/>
                                        <a:pt x="601995" y="924639"/>
                                      </a:cubicBezTo>
                                      <a:cubicBezTo>
                                        <a:pt x="601995" y="924639"/>
                                        <a:pt x="590707" y="928398"/>
                                        <a:pt x="586945" y="924639"/>
                                      </a:cubicBezTo>
                                      <a:cubicBezTo>
                                        <a:pt x="586945" y="917122"/>
                                        <a:pt x="583182" y="913363"/>
                                        <a:pt x="579420" y="909604"/>
                                      </a:cubicBezTo>
                                      <a:cubicBezTo>
                                        <a:pt x="575657" y="909604"/>
                                        <a:pt x="571895" y="905846"/>
                                        <a:pt x="575657" y="902087"/>
                                      </a:cubicBezTo>
                                      <a:cubicBezTo>
                                        <a:pt x="579420" y="902087"/>
                                        <a:pt x="583182" y="894570"/>
                                        <a:pt x="575657" y="894570"/>
                                      </a:cubicBezTo>
                                      <a:cubicBezTo>
                                        <a:pt x="571895" y="890811"/>
                                        <a:pt x="560608" y="890811"/>
                                        <a:pt x="564370" y="887052"/>
                                      </a:cubicBezTo>
                                      <a:cubicBezTo>
                                        <a:pt x="568133" y="883294"/>
                                        <a:pt x="571895" y="875776"/>
                                        <a:pt x="571895" y="875776"/>
                                      </a:cubicBezTo>
                                      <a:cubicBezTo>
                                        <a:pt x="568133" y="872018"/>
                                        <a:pt x="560608" y="860741"/>
                                        <a:pt x="564370" y="860741"/>
                                      </a:cubicBezTo>
                                      <a:cubicBezTo>
                                        <a:pt x="571895" y="860741"/>
                                        <a:pt x="579420" y="860741"/>
                                        <a:pt x="579420" y="868259"/>
                                      </a:cubicBezTo>
                                      <a:cubicBezTo>
                                        <a:pt x="579420" y="872018"/>
                                        <a:pt x="583182" y="875776"/>
                                        <a:pt x="583182" y="868259"/>
                                      </a:cubicBezTo>
                                      <a:cubicBezTo>
                                        <a:pt x="586945" y="864500"/>
                                        <a:pt x="590707" y="853224"/>
                                        <a:pt x="586945" y="845707"/>
                                      </a:cubicBezTo>
                                      <a:cubicBezTo>
                                        <a:pt x="579420" y="834431"/>
                                        <a:pt x="579420" y="830672"/>
                                        <a:pt x="571895" y="830672"/>
                                      </a:cubicBezTo>
                                      <a:cubicBezTo>
                                        <a:pt x="568133" y="830672"/>
                                        <a:pt x="560608" y="830672"/>
                                        <a:pt x="556845" y="830672"/>
                                      </a:cubicBezTo>
                                      <a:cubicBezTo>
                                        <a:pt x="553083" y="830672"/>
                                        <a:pt x="538033" y="841948"/>
                                        <a:pt x="538033" y="834431"/>
                                      </a:cubicBezTo>
                                      <a:cubicBezTo>
                                        <a:pt x="541795" y="830672"/>
                                        <a:pt x="538033" y="823154"/>
                                        <a:pt x="541795" y="823154"/>
                                      </a:cubicBezTo>
                                      <a:cubicBezTo>
                                        <a:pt x="545558" y="823154"/>
                                        <a:pt x="549320" y="819396"/>
                                        <a:pt x="549320" y="815637"/>
                                      </a:cubicBezTo>
                                      <a:cubicBezTo>
                                        <a:pt x="545558" y="808120"/>
                                        <a:pt x="538033" y="796844"/>
                                        <a:pt x="534270" y="796844"/>
                                      </a:cubicBezTo>
                                      <a:cubicBezTo>
                                        <a:pt x="530508" y="796844"/>
                                        <a:pt x="526745" y="796844"/>
                                        <a:pt x="526745" y="793085"/>
                                      </a:cubicBezTo>
                                      <a:cubicBezTo>
                                        <a:pt x="522983" y="793085"/>
                                        <a:pt x="519220" y="789326"/>
                                        <a:pt x="515458" y="785568"/>
                                      </a:cubicBezTo>
                                      <a:cubicBezTo>
                                        <a:pt x="515458" y="781809"/>
                                        <a:pt x="515458" y="774291"/>
                                        <a:pt x="511696" y="778050"/>
                                      </a:cubicBezTo>
                                      <a:cubicBezTo>
                                        <a:pt x="507933" y="781809"/>
                                        <a:pt x="507933" y="789326"/>
                                        <a:pt x="504171" y="785568"/>
                                      </a:cubicBezTo>
                                      <a:cubicBezTo>
                                        <a:pt x="500408" y="785568"/>
                                        <a:pt x="500408" y="778050"/>
                                        <a:pt x="492883" y="781809"/>
                                      </a:cubicBezTo>
                                      <a:cubicBezTo>
                                        <a:pt x="489121" y="785568"/>
                                        <a:pt x="496646" y="789326"/>
                                        <a:pt x="492883" y="789326"/>
                                      </a:cubicBezTo>
                                      <a:cubicBezTo>
                                        <a:pt x="489121" y="789326"/>
                                        <a:pt x="474071" y="796844"/>
                                        <a:pt x="462783" y="793085"/>
                                      </a:cubicBezTo>
                                      <a:cubicBezTo>
                                        <a:pt x="455259" y="789326"/>
                                        <a:pt x="451496" y="781809"/>
                                        <a:pt x="443971" y="781809"/>
                                      </a:cubicBezTo>
                                      <a:cubicBezTo>
                                        <a:pt x="436446" y="781809"/>
                                        <a:pt x="436446" y="778050"/>
                                        <a:pt x="428921" y="770533"/>
                                      </a:cubicBezTo>
                                      <a:cubicBezTo>
                                        <a:pt x="417634" y="763015"/>
                                        <a:pt x="402584" y="751739"/>
                                        <a:pt x="383772" y="759257"/>
                                      </a:cubicBezTo>
                                      <a:cubicBezTo>
                                        <a:pt x="361197" y="766774"/>
                                        <a:pt x="387534" y="766774"/>
                                        <a:pt x="368722" y="766774"/>
                                      </a:cubicBezTo>
                                      <a:cubicBezTo>
                                        <a:pt x="353672" y="770533"/>
                                        <a:pt x="349909" y="774291"/>
                                        <a:pt x="342385" y="763015"/>
                                      </a:cubicBezTo>
                                      <a:cubicBezTo>
                                        <a:pt x="334860" y="755498"/>
                                        <a:pt x="316047" y="736704"/>
                                        <a:pt x="308522" y="732946"/>
                                      </a:cubicBezTo>
                                      <a:cubicBezTo>
                                        <a:pt x="297235" y="729187"/>
                                        <a:pt x="244560" y="702876"/>
                                        <a:pt x="240798" y="699118"/>
                                      </a:cubicBezTo>
                                      <a:cubicBezTo>
                                        <a:pt x="233273" y="695359"/>
                                        <a:pt x="221986" y="691600"/>
                                        <a:pt x="210698" y="699118"/>
                                      </a:cubicBezTo>
                                      <a:cubicBezTo>
                                        <a:pt x="199411" y="706635"/>
                                        <a:pt x="191886" y="714152"/>
                                        <a:pt x="173074" y="714152"/>
                                      </a:cubicBezTo>
                                      <a:cubicBezTo>
                                        <a:pt x="154261" y="710394"/>
                                        <a:pt x="124162" y="706635"/>
                                        <a:pt x="97824" y="710394"/>
                                      </a:cubicBezTo>
                                      <a:cubicBezTo>
                                        <a:pt x="71487" y="714152"/>
                                        <a:pt x="48912" y="714152"/>
                                        <a:pt x="41387" y="717911"/>
                                      </a:cubicBezTo>
                                      <a:cubicBezTo>
                                        <a:pt x="33862" y="717911"/>
                                        <a:pt x="22575" y="717911"/>
                                        <a:pt x="11288" y="717911"/>
                                      </a:cubicBezTo>
                                      <a:cubicBezTo>
                                        <a:pt x="7525" y="503665"/>
                                        <a:pt x="3763" y="251833"/>
                                        <a:pt x="0"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9" name="Freeform 155"/>
                              <wps:cNvSpPr>
                                <a:spLocks/>
                              </wps:cNvSpPr>
                              <wps:spPr bwMode="auto">
                                <a:xfrm>
                                  <a:off x="0" y="223333"/>
                                  <a:ext cx="1898650" cy="2932553"/>
                                </a:xfrm>
                                <a:custGeom>
                                  <a:avLst/>
                                  <a:gdLst>
                                    <a:gd name="connsiteX0" fmla="*/ 7504 w 1898650"/>
                                    <a:gd name="connsiteY0" fmla="*/ 1646238 h 2932553"/>
                                    <a:gd name="connsiteX1" fmla="*/ 15009 w 1898650"/>
                                    <a:gd name="connsiteY1" fmla="*/ 1657495 h 2932553"/>
                                    <a:gd name="connsiteX2" fmla="*/ 18761 w 1898650"/>
                                    <a:gd name="connsiteY2" fmla="*/ 1683761 h 2932553"/>
                                    <a:gd name="connsiteX3" fmla="*/ 26266 w 1898650"/>
                                    <a:gd name="connsiteY3" fmla="*/ 1706274 h 2932553"/>
                                    <a:gd name="connsiteX4" fmla="*/ 37523 w 1898650"/>
                                    <a:gd name="connsiteY4" fmla="*/ 1728788 h 2932553"/>
                                    <a:gd name="connsiteX5" fmla="*/ 22513 w 1898650"/>
                                    <a:gd name="connsiteY5" fmla="*/ 1713779 h 2932553"/>
                                    <a:gd name="connsiteX6" fmla="*/ 3752 w 1898650"/>
                                    <a:gd name="connsiteY6" fmla="*/ 1676256 h 2932553"/>
                                    <a:gd name="connsiteX7" fmla="*/ 0 w 1898650"/>
                                    <a:gd name="connsiteY7" fmla="*/ 1657495 h 2932553"/>
                                    <a:gd name="connsiteX8" fmla="*/ 7504 w 1898650"/>
                                    <a:gd name="connsiteY8" fmla="*/ 1646238 h 2932553"/>
                                    <a:gd name="connsiteX9" fmla="*/ 294084 w 1898650"/>
                                    <a:gd name="connsiteY9" fmla="*/ 1044575 h 2932553"/>
                                    <a:gd name="connsiteX10" fmla="*/ 297855 w 1898650"/>
                                    <a:gd name="connsiteY10" fmla="*/ 1059997 h 2932553"/>
                                    <a:gd name="connsiteX11" fmla="*/ 279003 w 1898650"/>
                                    <a:gd name="connsiteY11" fmla="*/ 1067708 h 2932553"/>
                                    <a:gd name="connsiteX12" fmla="*/ 282773 w 1898650"/>
                                    <a:gd name="connsiteY12" fmla="*/ 1056142 h 2932553"/>
                                    <a:gd name="connsiteX13" fmla="*/ 294084 w 1898650"/>
                                    <a:gd name="connsiteY13" fmla="*/ 1044575 h 2932553"/>
                                    <a:gd name="connsiteX14" fmla="*/ 746522 w 1898650"/>
                                    <a:gd name="connsiteY14" fmla="*/ 629921 h 2932553"/>
                                    <a:gd name="connsiteX15" fmla="*/ 748506 w 1898650"/>
                                    <a:gd name="connsiteY15" fmla="*/ 630873 h 2932553"/>
                                    <a:gd name="connsiteX16" fmla="*/ 748506 w 1898650"/>
                                    <a:gd name="connsiteY16" fmla="*/ 642303 h 2932553"/>
                                    <a:gd name="connsiteX17" fmla="*/ 744537 w 1898650"/>
                                    <a:gd name="connsiteY17" fmla="*/ 634683 h 2932553"/>
                                    <a:gd name="connsiteX18" fmla="*/ 746522 w 1898650"/>
                                    <a:gd name="connsiteY18" fmla="*/ 629921 h 2932553"/>
                                    <a:gd name="connsiteX19" fmla="*/ 775494 w 1898650"/>
                                    <a:gd name="connsiteY19" fmla="*/ 604838 h 2932553"/>
                                    <a:gd name="connsiteX20" fmla="*/ 779463 w 1898650"/>
                                    <a:gd name="connsiteY20" fmla="*/ 612776 h 2932553"/>
                                    <a:gd name="connsiteX21" fmla="*/ 771525 w 1898650"/>
                                    <a:gd name="connsiteY21" fmla="*/ 612776 h 2932553"/>
                                    <a:gd name="connsiteX22" fmla="*/ 775494 w 1898650"/>
                                    <a:gd name="connsiteY22" fmla="*/ 604838 h 2932553"/>
                                    <a:gd name="connsiteX23" fmla="*/ 1229916 w 1898650"/>
                                    <a:gd name="connsiteY23" fmla="*/ 533400 h 2932553"/>
                                    <a:gd name="connsiteX24" fmla="*/ 1229916 w 1898650"/>
                                    <a:gd name="connsiteY24" fmla="*/ 540809 h 2932553"/>
                                    <a:gd name="connsiteX25" fmla="*/ 1222772 w 1898650"/>
                                    <a:gd name="connsiteY25" fmla="*/ 537105 h 2932553"/>
                                    <a:gd name="connsiteX26" fmla="*/ 1229916 w 1898650"/>
                                    <a:gd name="connsiteY26" fmla="*/ 533400 h 2932553"/>
                                    <a:gd name="connsiteX27" fmla="*/ 1391709 w 1898650"/>
                                    <a:gd name="connsiteY27" fmla="*/ 352425 h 2932553"/>
                                    <a:gd name="connsiteX28" fmla="*/ 1395413 w 1898650"/>
                                    <a:gd name="connsiteY28" fmla="*/ 359834 h 2932553"/>
                                    <a:gd name="connsiteX29" fmla="*/ 1388004 w 1898650"/>
                                    <a:gd name="connsiteY29" fmla="*/ 356130 h 2932553"/>
                                    <a:gd name="connsiteX30" fmla="*/ 1391709 w 1898650"/>
                                    <a:gd name="connsiteY30" fmla="*/ 352425 h 2932553"/>
                                    <a:gd name="connsiteX31" fmla="*/ 1424940 w 1898650"/>
                                    <a:gd name="connsiteY31" fmla="*/ 292100 h 2932553"/>
                                    <a:gd name="connsiteX32" fmla="*/ 1424940 w 1898650"/>
                                    <a:gd name="connsiteY32" fmla="*/ 307976 h 2932553"/>
                                    <a:gd name="connsiteX33" fmla="*/ 1417320 w 1898650"/>
                                    <a:gd name="connsiteY33" fmla="*/ 315913 h 2932553"/>
                                    <a:gd name="connsiteX34" fmla="*/ 1409700 w 1898650"/>
                                    <a:gd name="connsiteY34" fmla="*/ 307976 h 2932553"/>
                                    <a:gd name="connsiteX35" fmla="*/ 1417320 w 1898650"/>
                                    <a:gd name="connsiteY35" fmla="*/ 300038 h 2932553"/>
                                    <a:gd name="connsiteX36" fmla="*/ 1424940 w 1898650"/>
                                    <a:gd name="connsiteY36" fmla="*/ 292100 h 2932553"/>
                                    <a:gd name="connsiteX37" fmla="*/ 1625699 w 1898650"/>
                                    <a:gd name="connsiteY37" fmla="*/ 208725 h 2932553"/>
                                    <a:gd name="connsiteX38" fmla="*/ 1628048 w 1898650"/>
                                    <a:gd name="connsiteY38" fmla="*/ 210134 h 2932553"/>
                                    <a:gd name="connsiteX39" fmla="*/ 1639323 w 1898650"/>
                                    <a:gd name="connsiteY39" fmla="*/ 221411 h 2932553"/>
                                    <a:gd name="connsiteX40" fmla="*/ 1639323 w 1898650"/>
                                    <a:gd name="connsiteY40" fmla="*/ 228928 h 2932553"/>
                                    <a:gd name="connsiteX41" fmla="*/ 1646840 w 1898650"/>
                                    <a:gd name="connsiteY41" fmla="*/ 232687 h 2932553"/>
                                    <a:gd name="connsiteX42" fmla="*/ 1654357 w 1898650"/>
                                    <a:gd name="connsiteY42" fmla="*/ 228928 h 2932553"/>
                                    <a:gd name="connsiteX43" fmla="*/ 1661874 w 1898650"/>
                                    <a:gd name="connsiteY43" fmla="*/ 232687 h 2932553"/>
                                    <a:gd name="connsiteX44" fmla="*/ 1669390 w 1898650"/>
                                    <a:gd name="connsiteY44" fmla="*/ 232687 h 2932553"/>
                                    <a:gd name="connsiteX45" fmla="*/ 1676907 w 1898650"/>
                                    <a:gd name="connsiteY45" fmla="*/ 232687 h 2932553"/>
                                    <a:gd name="connsiteX46" fmla="*/ 1684424 w 1898650"/>
                                    <a:gd name="connsiteY46" fmla="*/ 243964 h 2932553"/>
                                    <a:gd name="connsiteX47" fmla="*/ 1706974 w 1898650"/>
                                    <a:gd name="connsiteY47" fmla="*/ 258999 h 2932553"/>
                                    <a:gd name="connsiteX48" fmla="*/ 1722007 w 1898650"/>
                                    <a:gd name="connsiteY48" fmla="*/ 277793 h 2932553"/>
                                    <a:gd name="connsiteX49" fmla="*/ 1729524 w 1898650"/>
                                    <a:gd name="connsiteY49" fmla="*/ 289070 h 2932553"/>
                                    <a:gd name="connsiteX50" fmla="*/ 1737041 w 1898650"/>
                                    <a:gd name="connsiteY50" fmla="*/ 300346 h 2932553"/>
                                    <a:gd name="connsiteX51" fmla="*/ 1748316 w 1898650"/>
                                    <a:gd name="connsiteY51" fmla="*/ 307864 h 2932553"/>
                                    <a:gd name="connsiteX52" fmla="*/ 1759591 w 1898650"/>
                                    <a:gd name="connsiteY52" fmla="*/ 315382 h 2932553"/>
                                    <a:gd name="connsiteX53" fmla="*/ 1774624 w 1898650"/>
                                    <a:gd name="connsiteY53" fmla="*/ 326658 h 2932553"/>
                                    <a:gd name="connsiteX54" fmla="*/ 1767108 w 1898650"/>
                                    <a:gd name="connsiteY54" fmla="*/ 337935 h 2932553"/>
                                    <a:gd name="connsiteX55" fmla="*/ 1755833 w 1898650"/>
                                    <a:gd name="connsiteY55" fmla="*/ 386799 h 2932553"/>
                                    <a:gd name="connsiteX56" fmla="*/ 1752074 w 1898650"/>
                                    <a:gd name="connsiteY56" fmla="*/ 398076 h 2932553"/>
                                    <a:gd name="connsiteX57" fmla="*/ 1755833 w 1898650"/>
                                    <a:gd name="connsiteY57" fmla="*/ 413111 h 2932553"/>
                                    <a:gd name="connsiteX58" fmla="*/ 1763349 w 1898650"/>
                                    <a:gd name="connsiteY58" fmla="*/ 386799 h 2932553"/>
                                    <a:gd name="connsiteX59" fmla="*/ 1767108 w 1898650"/>
                                    <a:gd name="connsiteY59" fmla="*/ 383041 h 2932553"/>
                                    <a:gd name="connsiteX60" fmla="*/ 1778383 w 1898650"/>
                                    <a:gd name="connsiteY60" fmla="*/ 398076 h 2932553"/>
                                    <a:gd name="connsiteX61" fmla="*/ 1778383 w 1898650"/>
                                    <a:gd name="connsiteY61" fmla="*/ 390558 h 2932553"/>
                                    <a:gd name="connsiteX62" fmla="*/ 1770866 w 1898650"/>
                                    <a:gd name="connsiteY62" fmla="*/ 368005 h 2932553"/>
                                    <a:gd name="connsiteX63" fmla="*/ 1774624 w 1898650"/>
                                    <a:gd name="connsiteY63" fmla="*/ 360488 h 2932553"/>
                                    <a:gd name="connsiteX64" fmla="*/ 1785899 w 1898650"/>
                                    <a:gd name="connsiteY64" fmla="*/ 349211 h 2932553"/>
                                    <a:gd name="connsiteX65" fmla="*/ 1789658 w 1898650"/>
                                    <a:gd name="connsiteY65" fmla="*/ 360488 h 2932553"/>
                                    <a:gd name="connsiteX66" fmla="*/ 1800933 w 1898650"/>
                                    <a:gd name="connsiteY66" fmla="*/ 356729 h 2932553"/>
                                    <a:gd name="connsiteX67" fmla="*/ 1797174 w 1898650"/>
                                    <a:gd name="connsiteY67" fmla="*/ 341693 h 2932553"/>
                                    <a:gd name="connsiteX68" fmla="*/ 1797174 w 1898650"/>
                                    <a:gd name="connsiteY68" fmla="*/ 337935 h 2932553"/>
                                    <a:gd name="connsiteX69" fmla="*/ 1800933 w 1898650"/>
                                    <a:gd name="connsiteY69" fmla="*/ 330417 h 2932553"/>
                                    <a:gd name="connsiteX70" fmla="*/ 1831000 w 1898650"/>
                                    <a:gd name="connsiteY70" fmla="*/ 334176 h 2932553"/>
                                    <a:gd name="connsiteX71" fmla="*/ 1857308 w 1898650"/>
                                    <a:gd name="connsiteY71" fmla="*/ 337935 h 2932553"/>
                                    <a:gd name="connsiteX72" fmla="*/ 1864825 w 1898650"/>
                                    <a:gd name="connsiteY72" fmla="*/ 341693 h 2932553"/>
                                    <a:gd name="connsiteX73" fmla="*/ 1887375 w 1898650"/>
                                    <a:gd name="connsiteY73" fmla="*/ 1736220 h 2932553"/>
                                    <a:gd name="connsiteX74" fmla="*/ 1898650 w 1898650"/>
                                    <a:gd name="connsiteY74" fmla="*/ 2454157 h 2932553"/>
                                    <a:gd name="connsiteX75" fmla="*/ 1868583 w 1898650"/>
                                    <a:gd name="connsiteY75" fmla="*/ 2457916 h 2932553"/>
                                    <a:gd name="connsiteX76" fmla="*/ 1849792 w 1898650"/>
                                    <a:gd name="connsiteY76" fmla="*/ 2469193 h 2932553"/>
                                    <a:gd name="connsiteX77" fmla="*/ 1763349 w 1898650"/>
                                    <a:gd name="connsiteY77" fmla="*/ 2506781 h 2932553"/>
                                    <a:gd name="connsiteX78" fmla="*/ 1706974 w 1898650"/>
                                    <a:gd name="connsiteY78" fmla="*/ 2525575 h 2932553"/>
                                    <a:gd name="connsiteX79" fmla="*/ 1582948 w 1898650"/>
                                    <a:gd name="connsiteY79" fmla="*/ 2544369 h 2932553"/>
                                    <a:gd name="connsiteX80" fmla="*/ 1556639 w 1898650"/>
                                    <a:gd name="connsiteY80" fmla="*/ 2536852 h 2932553"/>
                                    <a:gd name="connsiteX81" fmla="*/ 1530331 w 1898650"/>
                                    <a:gd name="connsiteY81" fmla="*/ 2536852 h 2932553"/>
                                    <a:gd name="connsiteX82" fmla="*/ 1519056 w 1898650"/>
                                    <a:gd name="connsiteY82" fmla="*/ 2540611 h 2932553"/>
                                    <a:gd name="connsiteX83" fmla="*/ 1504022 w 1898650"/>
                                    <a:gd name="connsiteY83" fmla="*/ 2540611 h 2932553"/>
                                    <a:gd name="connsiteX84" fmla="*/ 1458922 w 1898650"/>
                                    <a:gd name="connsiteY84" fmla="*/ 2574440 h 2932553"/>
                                    <a:gd name="connsiteX85" fmla="*/ 1402547 w 1898650"/>
                                    <a:gd name="connsiteY85" fmla="*/ 2604511 h 2932553"/>
                                    <a:gd name="connsiteX86" fmla="*/ 1361205 w 1898650"/>
                                    <a:gd name="connsiteY86" fmla="*/ 2627064 h 2932553"/>
                                    <a:gd name="connsiteX87" fmla="*/ 1316104 w 1898650"/>
                                    <a:gd name="connsiteY87" fmla="*/ 2638340 h 2932553"/>
                                    <a:gd name="connsiteX88" fmla="*/ 1293554 w 1898650"/>
                                    <a:gd name="connsiteY88" fmla="*/ 2668411 h 2932553"/>
                                    <a:gd name="connsiteX89" fmla="*/ 1278521 w 1898650"/>
                                    <a:gd name="connsiteY89" fmla="*/ 2713517 h 2932553"/>
                                    <a:gd name="connsiteX90" fmla="*/ 1255971 w 1898650"/>
                                    <a:gd name="connsiteY90" fmla="*/ 2739829 h 2932553"/>
                                    <a:gd name="connsiteX91" fmla="*/ 1248454 w 1898650"/>
                                    <a:gd name="connsiteY91" fmla="*/ 2751105 h 2932553"/>
                                    <a:gd name="connsiteX92" fmla="*/ 1237179 w 1898650"/>
                                    <a:gd name="connsiteY92" fmla="*/ 2758623 h 2932553"/>
                                    <a:gd name="connsiteX93" fmla="*/ 1225904 w 1898650"/>
                                    <a:gd name="connsiteY93" fmla="*/ 2766141 h 2932553"/>
                                    <a:gd name="connsiteX94" fmla="*/ 1210870 w 1898650"/>
                                    <a:gd name="connsiteY94" fmla="*/ 2762382 h 2932553"/>
                                    <a:gd name="connsiteX95" fmla="*/ 1188320 w 1898650"/>
                                    <a:gd name="connsiteY95" fmla="*/ 2777417 h 2932553"/>
                                    <a:gd name="connsiteX96" fmla="*/ 1177045 w 1898650"/>
                                    <a:gd name="connsiteY96" fmla="*/ 2758623 h 2932553"/>
                                    <a:gd name="connsiteX97" fmla="*/ 1146978 w 1898650"/>
                                    <a:gd name="connsiteY97" fmla="*/ 2762382 h 2932553"/>
                                    <a:gd name="connsiteX98" fmla="*/ 1128187 w 1898650"/>
                                    <a:gd name="connsiteY98" fmla="*/ 2762382 h 2932553"/>
                                    <a:gd name="connsiteX99" fmla="*/ 1113153 w 1898650"/>
                                    <a:gd name="connsiteY99" fmla="*/ 2769899 h 2932553"/>
                                    <a:gd name="connsiteX100" fmla="*/ 1086845 w 1898650"/>
                                    <a:gd name="connsiteY100" fmla="*/ 2766141 h 2932553"/>
                                    <a:gd name="connsiteX101" fmla="*/ 1075569 w 1898650"/>
                                    <a:gd name="connsiteY101" fmla="*/ 2777417 h 2932553"/>
                                    <a:gd name="connsiteX102" fmla="*/ 1064294 w 1898650"/>
                                    <a:gd name="connsiteY102" fmla="*/ 2773658 h 2932553"/>
                                    <a:gd name="connsiteX103" fmla="*/ 1056778 w 1898650"/>
                                    <a:gd name="connsiteY103" fmla="*/ 2754864 h 2932553"/>
                                    <a:gd name="connsiteX104" fmla="*/ 1030469 w 1898650"/>
                                    <a:gd name="connsiteY104" fmla="*/ 2762382 h 2932553"/>
                                    <a:gd name="connsiteX105" fmla="*/ 1019194 w 1898650"/>
                                    <a:gd name="connsiteY105" fmla="*/ 2758623 h 2932553"/>
                                    <a:gd name="connsiteX106" fmla="*/ 1007919 w 1898650"/>
                                    <a:gd name="connsiteY106" fmla="*/ 2758623 h 2932553"/>
                                    <a:gd name="connsiteX107" fmla="*/ 985369 w 1898650"/>
                                    <a:gd name="connsiteY107" fmla="*/ 2751105 h 2932553"/>
                                    <a:gd name="connsiteX108" fmla="*/ 951544 w 1898650"/>
                                    <a:gd name="connsiteY108" fmla="*/ 2758623 h 2932553"/>
                                    <a:gd name="connsiteX109" fmla="*/ 906443 w 1898650"/>
                                    <a:gd name="connsiteY109" fmla="*/ 2758623 h 2932553"/>
                                    <a:gd name="connsiteX110" fmla="*/ 880135 w 1898650"/>
                                    <a:gd name="connsiteY110" fmla="*/ 2766141 h 2932553"/>
                                    <a:gd name="connsiteX111" fmla="*/ 865101 w 1898650"/>
                                    <a:gd name="connsiteY111" fmla="*/ 2769899 h 2932553"/>
                                    <a:gd name="connsiteX112" fmla="*/ 842551 w 1898650"/>
                                    <a:gd name="connsiteY112" fmla="*/ 2769899 h 2932553"/>
                                    <a:gd name="connsiteX113" fmla="*/ 823759 w 1898650"/>
                                    <a:gd name="connsiteY113" fmla="*/ 2766141 h 2932553"/>
                                    <a:gd name="connsiteX114" fmla="*/ 789934 w 1898650"/>
                                    <a:gd name="connsiteY114" fmla="*/ 2781176 h 2932553"/>
                                    <a:gd name="connsiteX115" fmla="*/ 763626 w 1898650"/>
                                    <a:gd name="connsiteY115" fmla="*/ 2822523 h 2932553"/>
                                    <a:gd name="connsiteX116" fmla="*/ 767384 w 1898650"/>
                                    <a:gd name="connsiteY116" fmla="*/ 2830041 h 2932553"/>
                                    <a:gd name="connsiteX117" fmla="*/ 763626 w 1898650"/>
                                    <a:gd name="connsiteY117" fmla="*/ 2830041 h 2932553"/>
                                    <a:gd name="connsiteX118" fmla="*/ 752351 w 1898650"/>
                                    <a:gd name="connsiteY118" fmla="*/ 2830041 h 2932553"/>
                                    <a:gd name="connsiteX119" fmla="*/ 748592 w 1898650"/>
                                    <a:gd name="connsiteY119" fmla="*/ 2845076 h 2932553"/>
                                    <a:gd name="connsiteX120" fmla="*/ 737317 w 1898650"/>
                                    <a:gd name="connsiteY120" fmla="*/ 2841317 h 2932553"/>
                                    <a:gd name="connsiteX121" fmla="*/ 733559 w 1898650"/>
                                    <a:gd name="connsiteY121" fmla="*/ 2848835 h 2932553"/>
                                    <a:gd name="connsiteX122" fmla="*/ 711009 w 1898650"/>
                                    <a:gd name="connsiteY122" fmla="*/ 2841317 h 2932553"/>
                                    <a:gd name="connsiteX123" fmla="*/ 684700 w 1898650"/>
                                    <a:gd name="connsiteY123" fmla="*/ 2841317 h 2932553"/>
                                    <a:gd name="connsiteX124" fmla="*/ 673425 w 1898650"/>
                                    <a:gd name="connsiteY124" fmla="*/ 2860111 h 2932553"/>
                                    <a:gd name="connsiteX125" fmla="*/ 662150 w 1898650"/>
                                    <a:gd name="connsiteY125" fmla="*/ 2871388 h 2932553"/>
                                    <a:gd name="connsiteX126" fmla="*/ 635841 w 1898650"/>
                                    <a:gd name="connsiteY126" fmla="*/ 2890182 h 2932553"/>
                                    <a:gd name="connsiteX127" fmla="*/ 628325 w 1898650"/>
                                    <a:gd name="connsiteY127" fmla="*/ 2905217 h 2932553"/>
                                    <a:gd name="connsiteX128" fmla="*/ 617050 w 1898650"/>
                                    <a:gd name="connsiteY128" fmla="*/ 2905217 h 2932553"/>
                                    <a:gd name="connsiteX129" fmla="*/ 613291 w 1898650"/>
                                    <a:gd name="connsiteY129" fmla="*/ 2912735 h 2932553"/>
                                    <a:gd name="connsiteX130" fmla="*/ 609533 w 1898650"/>
                                    <a:gd name="connsiteY130" fmla="*/ 2916494 h 2932553"/>
                                    <a:gd name="connsiteX131" fmla="*/ 590741 w 1898650"/>
                                    <a:gd name="connsiteY131" fmla="*/ 2916494 h 2932553"/>
                                    <a:gd name="connsiteX132" fmla="*/ 575708 w 1898650"/>
                                    <a:gd name="connsiteY132" fmla="*/ 2924012 h 2932553"/>
                                    <a:gd name="connsiteX133" fmla="*/ 586983 w 1898650"/>
                                    <a:gd name="connsiteY133" fmla="*/ 2931529 h 2932553"/>
                                    <a:gd name="connsiteX134" fmla="*/ 564433 w 1898650"/>
                                    <a:gd name="connsiteY134" fmla="*/ 2927770 h 2932553"/>
                                    <a:gd name="connsiteX135" fmla="*/ 549399 w 1898650"/>
                                    <a:gd name="connsiteY135" fmla="*/ 2924012 h 2932553"/>
                                    <a:gd name="connsiteX136" fmla="*/ 541882 w 1898650"/>
                                    <a:gd name="connsiteY136" fmla="*/ 2931529 h 2932553"/>
                                    <a:gd name="connsiteX137" fmla="*/ 504299 w 1898650"/>
                                    <a:gd name="connsiteY137" fmla="*/ 2920253 h 2932553"/>
                                    <a:gd name="connsiteX138" fmla="*/ 493024 w 1898650"/>
                                    <a:gd name="connsiteY138" fmla="*/ 2920253 h 2932553"/>
                                    <a:gd name="connsiteX139" fmla="*/ 481749 w 1898650"/>
                                    <a:gd name="connsiteY139" fmla="*/ 2920253 h 2932553"/>
                                    <a:gd name="connsiteX140" fmla="*/ 466715 w 1898650"/>
                                    <a:gd name="connsiteY140" fmla="*/ 2920253 h 2932553"/>
                                    <a:gd name="connsiteX141" fmla="*/ 451682 w 1898650"/>
                                    <a:gd name="connsiteY141" fmla="*/ 2920253 h 2932553"/>
                                    <a:gd name="connsiteX142" fmla="*/ 436648 w 1898650"/>
                                    <a:gd name="connsiteY142" fmla="*/ 2920253 h 2932553"/>
                                    <a:gd name="connsiteX143" fmla="*/ 421615 w 1898650"/>
                                    <a:gd name="connsiteY143" fmla="*/ 2916494 h 2932553"/>
                                    <a:gd name="connsiteX144" fmla="*/ 406582 w 1898650"/>
                                    <a:gd name="connsiteY144" fmla="*/ 2908976 h 2932553"/>
                                    <a:gd name="connsiteX145" fmla="*/ 414098 w 1898650"/>
                                    <a:gd name="connsiteY145" fmla="*/ 2901459 h 2932553"/>
                                    <a:gd name="connsiteX146" fmla="*/ 402823 w 1898650"/>
                                    <a:gd name="connsiteY146" fmla="*/ 2897700 h 2932553"/>
                                    <a:gd name="connsiteX147" fmla="*/ 399065 w 1898650"/>
                                    <a:gd name="connsiteY147" fmla="*/ 2901459 h 2932553"/>
                                    <a:gd name="connsiteX148" fmla="*/ 368998 w 1898650"/>
                                    <a:gd name="connsiteY148" fmla="*/ 2893941 h 2932553"/>
                                    <a:gd name="connsiteX149" fmla="*/ 353965 w 1898650"/>
                                    <a:gd name="connsiteY149" fmla="*/ 2882664 h 2932553"/>
                                    <a:gd name="connsiteX150" fmla="*/ 331414 w 1898650"/>
                                    <a:gd name="connsiteY150" fmla="*/ 2852594 h 2932553"/>
                                    <a:gd name="connsiteX151" fmla="*/ 278797 w 1898650"/>
                                    <a:gd name="connsiteY151" fmla="*/ 2818764 h 2932553"/>
                                    <a:gd name="connsiteX152" fmla="*/ 256247 w 1898650"/>
                                    <a:gd name="connsiteY152" fmla="*/ 2822523 h 2932553"/>
                                    <a:gd name="connsiteX153" fmla="*/ 244972 w 1898650"/>
                                    <a:gd name="connsiteY153" fmla="*/ 2803729 h 2932553"/>
                                    <a:gd name="connsiteX154" fmla="*/ 237455 w 1898650"/>
                                    <a:gd name="connsiteY154" fmla="*/ 2777417 h 2932553"/>
                                    <a:gd name="connsiteX155" fmla="*/ 237455 w 1898650"/>
                                    <a:gd name="connsiteY155" fmla="*/ 2758623 h 2932553"/>
                                    <a:gd name="connsiteX156" fmla="*/ 241214 w 1898650"/>
                                    <a:gd name="connsiteY156" fmla="*/ 2732311 h 2932553"/>
                                    <a:gd name="connsiteX157" fmla="*/ 244972 w 1898650"/>
                                    <a:gd name="connsiteY157" fmla="*/ 2717276 h 2932553"/>
                                    <a:gd name="connsiteX158" fmla="*/ 248730 w 1898650"/>
                                    <a:gd name="connsiteY158" fmla="*/ 2709758 h 2932553"/>
                                    <a:gd name="connsiteX159" fmla="*/ 260006 w 1898650"/>
                                    <a:gd name="connsiteY159" fmla="*/ 2724793 h 2932553"/>
                                    <a:gd name="connsiteX160" fmla="*/ 293831 w 1898650"/>
                                    <a:gd name="connsiteY160" fmla="*/ 2721035 h 2932553"/>
                                    <a:gd name="connsiteX161" fmla="*/ 323898 w 1898650"/>
                                    <a:gd name="connsiteY161" fmla="*/ 2668411 h 2932553"/>
                                    <a:gd name="connsiteX162" fmla="*/ 320139 w 1898650"/>
                                    <a:gd name="connsiteY162" fmla="*/ 2653376 h 2932553"/>
                                    <a:gd name="connsiteX163" fmla="*/ 320139 w 1898650"/>
                                    <a:gd name="connsiteY163" fmla="*/ 2630823 h 2932553"/>
                                    <a:gd name="connsiteX164" fmla="*/ 312623 w 1898650"/>
                                    <a:gd name="connsiteY164" fmla="*/ 2585717 h 2932553"/>
                                    <a:gd name="connsiteX165" fmla="*/ 320139 w 1898650"/>
                                    <a:gd name="connsiteY165" fmla="*/ 2589475 h 2932553"/>
                                    <a:gd name="connsiteX166" fmla="*/ 323898 w 1898650"/>
                                    <a:gd name="connsiteY166" fmla="*/ 2596993 h 2932553"/>
                                    <a:gd name="connsiteX167" fmla="*/ 327656 w 1898650"/>
                                    <a:gd name="connsiteY167" fmla="*/ 2585717 h 2932553"/>
                                    <a:gd name="connsiteX168" fmla="*/ 327656 w 1898650"/>
                                    <a:gd name="connsiteY168" fmla="*/ 2578199 h 2932553"/>
                                    <a:gd name="connsiteX169" fmla="*/ 327656 w 1898650"/>
                                    <a:gd name="connsiteY169" fmla="*/ 2563164 h 2932553"/>
                                    <a:gd name="connsiteX170" fmla="*/ 327656 w 1898650"/>
                                    <a:gd name="connsiteY170" fmla="*/ 2544369 h 2932553"/>
                                    <a:gd name="connsiteX171" fmla="*/ 327656 w 1898650"/>
                                    <a:gd name="connsiteY171" fmla="*/ 2461675 h 2932553"/>
                                    <a:gd name="connsiteX172" fmla="*/ 278797 w 1898650"/>
                                    <a:gd name="connsiteY172" fmla="*/ 2363945 h 2932553"/>
                                    <a:gd name="connsiteX173" fmla="*/ 260006 w 1898650"/>
                                    <a:gd name="connsiteY173" fmla="*/ 2322598 h 2932553"/>
                                    <a:gd name="connsiteX174" fmla="*/ 244972 w 1898650"/>
                                    <a:gd name="connsiteY174" fmla="*/ 2277492 h 2932553"/>
                                    <a:gd name="connsiteX175" fmla="*/ 244972 w 1898650"/>
                                    <a:gd name="connsiteY175" fmla="*/ 2262457 h 2932553"/>
                                    <a:gd name="connsiteX176" fmla="*/ 237455 w 1898650"/>
                                    <a:gd name="connsiteY176" fmla="*/ 2247422 h 2932553"/>
                                    <a:gd name="connsiteX177" fmla="*/ 237455 w 1898650"/>
                                    <a:gd name="connsiteY177" fmla="*/ 2179763 h 2932553"/>
                                    <a:gd name="connsiteX178" fmla="*/ 226180 w 1898650"/>
                                    <a:gd name="connsiteY178" fmla="*/ 2112104 h 2932553"/>
                                    <a:gd name="connsiteX179" fmla="*/ 196113 w 1898650"/>
                                    <a:gd name="connsiteY179" fmla="*/ 2055721 h 2932553"/>
                                    <a:gd name="connsiteX180" fmla="*/ 169805 w 1898650"/>
                                    <a:gd name="connsiteY180" fmla="*/ 2010615 h 2932553"/>
                                    <a:gd name="connsiteX181" fmla="*/ 143496 w 1898650"/>
                                    <a:gd name="connsiteY181" fmla="*/ 1961750 h 2932553"/>
                                    <a:gd name="connsiteX182" fmla="*/ 139738 w 1898650"/>
                                    <a:gd name="connsiteY182" fmla="*/ 1920403 h 2932553"/>
                                    <a:gd name="connsiteX183" fmla="*/ 49537 w 1898650"/>
                                    <a:gd name="connsiteY183" fmla="*/ 1766291 h 2932553"/>
                                    <a:gd name="connsiteX184" fmla="*/ 38262 w 1898650"/>
                                    <a:gd name="connsiteY184" fmla="*/ 1751256 h 2932553"/>
                                    <a:gd name="connsiteX185" fmla="*/ 34504 w 1898650"/>
                                    <a:gd name="connsiteY185" fmla="*/ 1736220 h 2932553"/>
                                    <a:gd name="connsiteX186" fmla="*/ 45779 w 1898650"/>
                                    <a:gd name="connsiteY186" fmla="*/ 1732461 h 2932553"/>
                                    <a:gd name="connsiteX187" fmla="*/ 45779 w 1898650"/>
                                    <a:gd name="connsiteY187" fmla="*/ 1717426 h 2932553"/>
                                    <a:gd name="connsiteX188" fmla="*/ 49537 w 1898650"/>
                                    <a:gd name="connsiteY188" fmla="*/ 1747497 h 2932553"/>
                                    <a:gd name="connsiteX189" fmla="*/ 53296 w 1898650"/>
                                    <a:gd name="connsiteY189" fmla="*/ 1739979 h 2932553"/>
                                    <a:gd name="connsiteX190" fmla="*/ 57054 w 1898650"/>
                                    <a:gd name="connsiteY190" fmla="*/ 1717426 h 2932553"/>
                                    <a:gd name="connsiteX191" fmla="*/ 60812 w 1898650"/>
                                    <a:gd name="connsiteY191" fmla="*/ 1732461 h 2932553"/>
                                    <a:gd name="connsiteX192" fmla="*/ 72088 w 1898650"/>
                                    <a:gd name="connsiteY192" fmla="*/ 1751256 h 2932553"/>
                                    <a:gd name="connsiteX193" fmla="*/ 75846 w 1898650"/>
                                    <a:gd name="connsiteY193" fmla="*/ 1773809 h 2932553"/>
                                    <a:gd name="connsiteX194" fmla="*/ 79604 w 1898650"/>
                                    <a:gd name="connsiteY194" fmla="*/ 1781326 h 2932553"/>
                                    <a:gd name="connsiteX195" fmla="*/ 83363 w 1898650"/>
                                    <a:gd name="connsiteY195" fmla="*/ 1781326 h 2932553"/>
                                    <a:gd name="connsiteX196" fmla="*/ 90879 w 1898650"/>
                                    <a:gd name="connsiteY196" fmla="*/ 1792603 h 2932553"/>
                                    <a:gd name="connsiteX197" fmla="*/ 102154 w 1898650"/>
                                    <a:gd name="connsiteY197" fmla="*/ 1785085 h 2932553"/>
                                    <a:gd name="connsiteX198" fmla="*/ 113430 w 1898650"/>
                                    <a:gd name="connsiteY198" fmla="*/ 1770050 h 2932553"/>
                                    <a:gd name="connsiteX199" fmla="*/ 98396 w 1898650"/>
                                    <a:gd name="connsiteY199" fmla="*/ 1739979 h 2932553"/>
                                    <a:gd name="connsiteX200" fmla="*/ 75846 w 1898650"/>
                                    <a:gd name="connsiteY200" fmla="*/ 1709908 h 2932553"/>
                                    <a:gd name="connsiteX201" fmla="*/ 60812 w 1898650"/>
                                    <a:gd name="connsiteY201" fmla="*/ 1672320 h 2932553"/>
                                    <a:gd name="connsiteX202" fmla="*/ 60812 w 1898650"/>
                                    <a:gd name="connsiteY202" fmla="*/ 1657285 h 2932553"/>
                                    <a:gd name="connsiteX203" fmla="*/ 68329 w 1898650"/>
                                    <a:gd name="connsiteY203" fmla="*/ 1653526 h 2932553"/>
                                    <a:gd name="connsiteX204" fmla="*/ 72088 w 1898650"/>
                                    <a:gd name="connsiteY204" fmla="*/ 1661044 h 2932553"/>
                                    <a:gd name="connsiteX205" fmla="*/ 83363 w 1898650"/>
                                    <a:gd name="connsiteY205" fmla="*/ 1668561 h 2932553"/>
                                    <a:gd name="connsiteX206" fmla="*/ 87121 w 1898650"/>
                                    <a:gd name="connsiteY206" fmla="*/ 1679838 h 2932553"/>
                                    <a:gd name="connsiteX207" fmla="*/ 94638 w 1898650"/>
                                    <a:gd name="connsiteY207" fmla="*/ 1691114 h 2932553"/>
                                    <a:gd name="connsiteX208" fmla="*/ 98396 w 1898650"/>
                                    <a:gd name="connsiteY208" fmla="*/ 1702391 h 2932553"/>
                                    <a:gd name="connsiteX209" fmla="*/ 94638 w 1898650"/>
                                    <a:gd name="connsiteY209" fmla="*/ 1713667 h 2932553"/>
                                    <a:gd name="connsiteX210" fmla="*/ 98396 w 1898650"/>
                                    <a:gd name="connsiteY210" fmla="*/ 1732461 h 2932553"/>
                                    <a:gd name="connsiteX211" fmla="*/ 109671 w 1898650"/>
                                    <a:gd name="connsiteY211" fmla="*/ 1721185 h 2932553"/>
                                    <a:gd name="connsiteX212" fmla="*/ 113430 w 1898650"/>
                                    <a:gd name="connsiteY212" fmla="*/ 1713667 h 2932553"/>
                                    <a:gd name="connsiteX213" fmla="*/ 132221 w 1898650"/>
                                    <a:gd name="connsiteY213" fmla="*/ 1762532 h 2932553"/>
                                    <a:gd name="connsiteX214" fmla="*/ 143496 w 1898650"/>
                                    <a:gd name="connsiteY214" fmla="*/ 1762532 h 2932553"/>
                                    <a:gd name="connsiteX215" fmla="*/ 154771 w 1898650"/>
                                    <a:gd name="connsiteY215" fmla="*/ 1743738 h 2932553"/>
                                    <a:gd name="connsiteX216" fmla="*/ 151013 w 1898650"/>
                                    <a:gd name="connsiteY216" fmla="*/ 1728703 h 2932553"/>
                                    <a:gd name="connsiteX217" fmla="*/ 154771 w 1898650"/>
                                    <a:gd name="connsiteY217" fmla="*/ 1717426 h 2932553"/>
                                    <a:gd name="connsiteX218" fmla="*/ 154771 w 1898650"/>
                                    <a:gd name="connsiteY218" fmla="*/ 1709908 h 2932553"/>
                                    <a:gd name="connsiteX219" fmla="*/ 158530 w 1898650"/>
                                    <a:gd name="connsiteY219" fmla="*/ 1706150 h 2932553"/>
                                    <a:gd name="connsiteX220" fmla="*/ 154771 w 1898650"/>
                                    <a:gd name="connsiteY220" fmla="*/ 1687355 h 2932553"/>
                                    <a:gd name="connsiteX221" fmla="*/ 139738 w 1898650"/>
                                    <a:gd name="connsiteY221" fmla="*/ 1668561 h 2932553"/>
                                    <a:gd name="connsiteX222" fmla="*/ 117188 w 1898650"/>
                                    <a:gd name="connsiteY222" fmla="*/ 1627214 h 2932553"/>
                                    <a:gd name="connsiteX223" fmla="*/ 102154 w 1898650"/>
                                    <a:gd name="connsiteY223" fmla="*/ 1600902 h 2932553"/>
                                    <a:gd name="connsiteX224" fmla="*/ 87121 w 1898650"/>
                                    <a:gd name="connsiteY224" fmla="*/ 1582108 h 2932553"/>
                                    <a:gd name="connsiteX225" fmla="*/ 83363 w 1898650"/>
                                    <a:gd name="connsiteY225" fmla="*/ 1563314 h 2932553"/>
                                    <a:gd name="connsiteX226" fmla="*/ 75846 w 1898650"/>
                                    <a:gd name="connsiteY226" fmla="*/ 1533243 h 2932553"/>
                                    <a:gd name="connsiteX227" fmla="*/ 57054 w 1898650"/>
                                    <a:gd name="connsiteY227" fmla="*/ 1506931 h 2932553"/>
                                    <a:gd name="connsiteX228" fmla="*/ 60812 w 1898650"/>
                                    <a:gd name="connsiteY228" fmla="*/ 1484378 h 2932553"/>
                                    <a:gd name="connsiteX229" fmla="*/ 64571 w 1898650"/>
                                    <a:gd name="connsiteY229" fmla="*/ 1469343 h 2932553"/>
                                    <a:gd name="connsiteX230" fmla="*/ 64571 w 1898650"/>
                                    <a:gd name="connsiteY230" fmla="*/ 1450549 h 2932553"/>
                                    <a:gd name="connsiteX231" fmla="*/ 72088 w 1898650"/>
                                    <a:gd name="connsiteY231" fmla="*/ 1431755 h 2932553"/>
                                    <a:gd name="connsiteX232" fmla="*/ 79604 w 1898650"/>
                                    <a:gd name="connsiteY232" fmla="*/ 1420478 h 2932553"/>
                                    <a:gd name="connsiteX233" fmla="*/ 87121 w 1898650"/>
                                    <a:gd name="connsiteY233" fmla="*/ 1405443 h 2932553"/>
                                    <a:gd name="connsiteX234" fmla="*/ 102154 w 1898650"/>
                                    <a:gd name="connsiteY234" fmla="*/ 1390408 h 2932553"/>
                                    <a:gd name="connsiteX235" fmla="*/ 102154 w 1898650"/>
                                    <a:gd name="connsiteY235" fmla="*/ 1345302 h 2932553"/>
                                    <a:gd name="connsiteX236" fmla="*/ 102154 w 1898650"/>
                                    <a:gd name="connsiteY236" fmla="*/ 1311472 h 2932553"/>
                                    <a:gd name="connsiteX237" fmla="*/ 87121 w 1898650"/>
                                    <a:gd name="connsiteY237" fmla="*/ 1277643 h 2932553"/>
                                    <a:gd name="connsiteX238" fmla="*/ 105913 w 1898650"/>
                                    <a:gd name="connsiteY238" fmla="*/ 1243813 h 2932553"/>
                                    <a:gd name="connsiteX239" fmla="*/ 139738 w 1898650"/>
                                    <a:gd name="connsiteY239" fmla="*/ 1183672 h 2932553"/>
                                    <a:gd name="connsiteX240" fmla="*/ 147255 w 1898650"/>
                                    <a:gd name="connsiteY240" fmla="*/ 1187431 h 2932553"/>
                                    <a:gd name="connsiteX241" fmla="*/ 143496 w 1898650"/>
                                    <a:gd name="connsiteY241" fmla="*/ 1198707 h 2932553"/>
                                    <a:gd name="connsiteX242" fmla="*/ 135980 w 1898650"/>
                                    <a:gd name="connsiteY242" fmla="*/ 1225019 h 2932553"/>
                                    <a:gd name="connsiteX243" fmla="*/ 139738 w 1898650"/>
                                    <a:gd name="connsiteY243" fmla="*/ 1247572 h 2932553"/>
                                    <a:gd name="connsiteX244" fmla="*/ 143496 w 1898650"/>
                                    <a:gd name="connsiteY244" fmla="*/ 1251331 h 2932553"/>
                                    <a:gd name="connsiteX245" fmla="*/ 143496 w 1898650"/>
                                    <a:gd name="connsiteY245" fmla="*/ 1266366 h 2932553"/>
                                    <a:gd name="connsiteX246" fmla="*/ 151013 w 1898650"/>
                                    <a:gd name="connsiteY246" fmla="*/ 1270125 h 2932553"/>
                                    <a:gd name="connsiteX247" fmla="*/ 166047 w 1898650"/>
                                    <a:gd name="connsiteY247" fmla="*/ 1262607 h 2932553"/>
                                    <a:gd name="connsiteX248" fmla="*/ 173563 w 1898650"/>
                                    <a:gd name="connsiteY248" fmla="*/ 1258848 h 2932553"/>
                                    <a:gd name="connsiteX249" fmla="*/ 181080 w 1898650"/>
                                    <a:gd name="connsiteY249" fmla="*/ 1236295 h 2932553"/>
                                    <a:gd name="connsiteX250" fmla="*/ 188597 w 1898650"/>
                                    <a:gd name="connsiteY250" fmla="*/ 1217501 h 2932553"/>
                                    <a:gd name="connsiteX251" fmla="*/ 188597 w 1898650"/>
                                    <a:gd name="connsiteY251" fmla="*/ 1209984 h 2932553"/>
                                    <a:gd name="connsiteX252" fmla="*/ 199872 w 1898650"/>
                                    <a:gd name="connsiteY252" fmla="*/ 1202466 h 2932553"/>
                                    <a:gd name="connsiteX253" fmla="*/ 211147 w 1898650"/>
                                    <a:gd name="connsiteY253" fmla="*/ 1179913 h 2932553"/>
                                    <a:gd name="connsiteX254" fmla="*/ 241214 w 1898650"/>
                                    <a:gd name="connsiteY254" fmla="*/ 1168636 h 2932553"/>
                                    <a:gd name="connsiteX255" fmla="*/ 256247 w 1898650"/>
                                    <a:gd name="connsiteY255" fmla="*/ 1164878 h 2932553"/>
                                    <a:gd name="connsiteX256" fmla="*/ 301347 w 1898650"/>
                                    <a:gd name="connsiteY256" fmla="*/ 1142325 h 2932553"/>
                                    <a:gd name="connsiteX257" fmla="*/ 331414 w 1898650"/>
                                    <a:gd name="connsiteY257" fmla="*/ 1116013 h 2932553"/>
                                    <a:gd name="connsiteX258" fmla="*/ 342689 w 1898650"/>
                                    <a:gd name="connsiteY258" fmla="*/ 1104736 h 2932553"/>
                                    <a:gd name="connsiteX259" fmla="*/ 361481 w 1898650"/>
                                    <a:gd name="connsiteY259" fmla="*/ 1085942 h 2932553"/>
                                    <a:gd name="connsiteX260" fmla="*/ 380273 w 1898650"/>
                                    <a:gd name="connsiteY260" fmla="*/ 1074666 h 2932553"/>
                                    <a:gd name="connsiteX261" fmla="*/ 384031 w 1898650"/>
                                    <a:gd name="connsiteY261" fmla="*/ 1063389 h 2932553"/>
                                    <a:gd name="connsiteX262" fmla="*/ 395306 w 1898650"/>
                                    <a:gd name="connsiteY262" fmla="*/ 1063389 h 2932553"/>
                                    <a:gd name="connsiteX263" fmla="*/ 410340 w 1898650"/>
                                    <a:gd name="connsiteY263" fmla="*/ 1063389 h 2932553"/>
                                    <a:gd name="connsiteX264" fmla="*/ 421615 w 1898650"/>
                                    <a:gd name="connsiteY264" fmla="*/ 1055872 h 2932553"/>
                                    <a:gd name="connsiteX265" fmla="*/ 429132 w 1898650"/>
                                    <a:gd name="connsiteY265" fmla="*/ 1048354 h 2932553"/>
                                    <a:gd name="connsiteX266" fmla="*/ 447923 w 1898650"/>
                                    <a:gd name="connsiteY266" fmla="*/ 1033319 h 2932553"/>
                                    <a:gd name="connsiteX267" fmla="*/ 455440 w 1898650"/>
                                    <a:gd name="connsiteY267" fmla="*/ 1029560 h 2932553"/>
                                    <a:gd name="connsiteX268" fmla="*/ 459199 w 1898650"/>
                                    <a:gd name="connsiteY268" fmla="*/ 1044595 h 2932553"/>
                                    <a:gd name="connsiteX269" fmla="*/ 485507 w 1898650"/>
                                    <a:gd name="connsiteY269" fmla="*/ 1037078 h 2932553"/>
                                    <a:gd name="connsiteX270" fmla="*/ 496782 w 1898650"/>
                                    <a:gd name="connsiteY270" fmla="*/ 1040836 h 2932553"/>
                                    <a:gd name="connsiteX271" fmla="*/ 523091 w 1898650"/>
                                    <a:gd name="connsiteY271" fmla="*/ 1048354 h 2932553"/>
                                    <a:gd name="connsiteX272" fmla="*/ 564433 w 1898650"/>
                                    <a:gd name="connsiteY272" fmla="*/ 1037078 h 2932553"/>
                                    <a:gd name="connsiteX273" fmla="*/ 583224 w 1898650"/>
                                    <a:gd name="connsiteY273" fmla="*/ 1025801 h 2932553"/>
                                    <a:gd name="connsiteX274" fmla="*/ 605775 w 1898650"/>
                                    <a:gd name="connsiteY274" fmla="*/ 1007007 h 2932553"/>
                                    <a:gd name="connsiteX275" fmla="*/ 617050 w 1898650"/>
                                    <a:gd name="connsiteY275" fmla="*/ 1007007 h 2932553"/>
                                    <a:gd name="connsiteX276" fmla="*/ 632083 w 1898650"/>
                                    <a:gd name="connsiteY276" fmla="*/ 1003248 h 2932553"/>
                                    <a:gd name="connsiteX277" fmla="*/ 677183 w 1898650"/>
                                    <a:gd name="connsiteY277" fmla="*/ 999489 h 2932553"/>
                                    <a:gd name="connsiteX278" fmla="*/ 692217 w 1898650"/>
                                    <a:gd name="connsiteY278" fmla="*/ 984454 h 2932553"/>
                                    <a:gd name="connsiteX279" fmla="*/ 699734 w 1898650"/>
                                    <a:gd name="connsiteY279" fmla="*/ 976936 h 2932553"/>
                                    <a:gd name="connsiteX280" fmla="*/ 707250 w 1898650"/>
                                    <a:gd name="connsiteY280" fmla="*/ 965660 h 2932553"/>
                                    <a:gd name="connsiteX281" fmla="*/ 722284 w 1898650"/>
                                    <a:gd name="connsiteY281" fmla="*/ 958142 h 2932553"/>
                                    <a:gd name="connsiteX282" fmla="*/ 741076 w 1898650"/>
                                    <a:gd name="connsiteY282" fmla="*/ 954383 h 2932553"/>
                                    <a:gd name="connsiteX283" fmla="*/ 767384 w 1898650"/>
                                    <a:gd name="connsiteY283" fmla="*/ 961901 h 2932553"/>
                                    <a:gd name="connsiteX284" fmla="*/ 789934 w 1898650"/>
                                    <a:gd name="connsiteY284" fmla="*/ 961901 h 2932553"/>
                                    <a:gd name="connsiteX285" fmla="*/ 827518 w 1898650"/>
                                    <a:gd name="connsiteY285" fmla="*/ 950624 h 2932553"/>
                                    <a:gd name="connsiteX286" fmla="*/ 876376 w 1898650"/>
                                    <a:gd name="connsiteY286" fmla="*/ 939348 h 2932553"/>
                                    <a:gd name="connsiteX287" fmla="*/ 974094 w 1898650"/>
                                    <a:gd name="connsiteY287" fmla="*/ 882966 h 2932553"/>
                                    <a:gd name="connsiteX288" fmla="*/ 1011677 w 1898650"/>
                                    <a:gd name="connsiteY288" fmla="*/ 822824 h 2932553"/>
                                    <a:gd name="connsiteX289" fmla="*/ 1011677 w 1898650"/>
                                    <a:gd name="connsiteY289" fmla="*/ 811548 h 2932553"/>
                                    <a:gd name="connsiteX290" fmla="*/ 1011677 w 1898650"/>
                                    <a:gd name="connsiteY290" fmla="*/ 804030 h 2932553"/>
                                    <a:gd name="connsiteX291" fmla="*/ 1026711 w 1898650"/>
                                    <a:gd name="connsiteY291" fmla="*/ 796512 h 2932553"/>
                                    <a:gd name="connsiteX292" fmla="*/ 1026711 w 1898650"/>
                                    <a:gd name="connsiteY292" fmla="*/ 785236 h 2932553"/>
                                    <a:gd name="connsiteX293" fmla="*/ 1034227 w 1898650"/>
                                    <a:gd name="connsiteY293" fmla="*/ 773959 h 2932553"/>
                                    <a:gd name="connsiteX294" fmla="*/ 1045503 w 1898650"/>
                                    <a:gd name="connsiteY294" fmla="*/ 770200 h 2932553"/>
                                    <a:gd name="connsiteX295" fmla="*/ 1098120 w 1898650"/>
                                    <a:gd name="connsiteY295" fmla="*/ 728853 h 2932553"/>
                                    <a:gd name="connsiteX296" fmla="*/ 1090603 w 1898650"/>
                                    <a:gd name="connsiteY296" fmla="*/ 713818 h 2932553"/>
                                    <a:gd name="connsiteX297" fmla="*/ 1075569 w 1898650"/>
                                    <a:gd name="connsiteY297" fmla="*/ 706300 h 2932553"/>
                                    <a:gd name="connsiteX298" fmla="*/ 1071811 w 1898650"/>
                                    <a:gd name="connsiteY298" fmla="*/ 668712 h 2932553"/>
                                    <a:gd name="connsiteX299" fmla="*/ 1079328 w 1898650"/>
                                    <a:gd name="connsiteY299" fmla="*/ 619847 h 2932553"/>
                                    <a:gd name="connsiteX300" fmla="*/ 1090603 w 1898650"/>
                                    <a:gd name="connsiteY300" fmla="*/ 601053 h 2932553"/>
                                    <a:gd name="connsiteX301" fmla="*/ 1105636 w 1898650"/>
                                    <a:gd name="connsiteY301" fmla="*/ 593535 h 2932553"/>
                                    <a:gd name="connsiteX302" fmla="*/ 1109395 w 1898650"/>
                                    <a:gd name="connsiteY302" fmla="*/ 586018 h 2932553"/>
                                    <a:gd name="connsiteX303" fmla="*/ 1120670 w 1898650"/>
                                    <a:gd name="connsiteY303" fmla="*/ 589776 h 2932553"/>
                                    <a:gd name="connsiteX304" fmla="*/ 1120670 w 1898650"/>
                                    <a:gd name="connsiteY304" fmla="*/ 570982 h 2932553"/>
                                    <a:gd name="connsiteX305" fmla="*/ 1135703 w 1898650"/>
                                    <a:gd name="connsiteY305" fmla="*/ 570982 h 2932553"/>
                                    <a:gd name="connsiteX306" fmla="*/ 1143220 w 1898650"/>
                                    <a:gd name="connsiteY306" fmla="*/ 563464 h 2932553"/>
                                    <a:gd name="connsiteX307" fmla="*/ 1143220 w 1898650"/>
                                    <a:gd name="connsiteY307" fmla="*/ 544670 h 2932553"/>
                                    <a:gd name="connsiteX308" fmla="*/ 1162012 w 1898650"/>
                                    <a:gd name="connsiteY308" fmla="*/ 533394 h 2932553"/>
                                    <a:gd name="connsiteX309" fmla="*/ 1165770 w 1898650"/>
                                    <a:gd name="connsiteY309" fmla="*/ 522117 h 2932553"/>
                                    <a:gd name="connsiteX310" fmla="*/ 1173287 w 1898650"/>
                                    <a:gd name="connsiteY310" fmla="*/ 533394 h 2932553"/>
                                    <a:gd name="connsiteX311" fmla="*/ 1169528 w 1898650"/>
                                    <a:gd name="connsiteY311" fmla="*/ 540912 h 2932553"/>
                                    <a:gd name="connsiteX312" fmla="*/ 1169528 w 1898650"/>
                                    <a:gd name="connsiteY312" fmla="*/ 548429 h 2932553"/>
                                    <a:gd name="connsiteX313" fmla="*/ 1177045 w 1898650"/>
                                    <a:gd name="connsiteY313" fmla="*/ 559706 h 2932553"/>
                                    <a:gd name="connsiteX314" fmla="*/ 1184562 w 1898650"/>
                                    <a:gd name="connsiteY314" fmla="*/ 563464 h 2932553"/>
                                    <a:gd name="connsiteX315" fmla="*/ 1180804 w 1898650"/>
                                    <a:gd name="connsiteY315" fmla="*/ 570982 h 2932553"/>
                                    <a:gd name="connsiteX316" fmla="*/ 1188320 w 1898650"/>
                                    <a:gd name="connsiteY316" fmla="*/ 578500 h 2932553"/>
                                    <a:gd name="connsiteX317" fmla="*/ 1192079 w 1898650"/>
                                    <a:gd name="connsiteY317" fmla="*/ 589776 h 2932553"/>
                                    <a:gd name="connsiteX318" fmla="*/ 1203354 w 1898650"/>
                                    <a:gd name="connsiteY318" fmla="*/ 608571 h 2932553"/>
                                    <a:gd name="connsiteX319" fmla="*/ 1218387 w 1898650"/>
                                    <a:gd name="connsiteY319" fmla="*/ 642400 h 2932553"/>
                                    <a:gd name="connsiteX320" fmla="*/ 1233421 w 1898650"/>
                                    <a:gd name="connsiteY320" fmla="*/ 657435 h 2932553"/>
                                    <a:gd name="connsiteX321" fmla="*/ 1237179 w 1898650"/>
                                    <a:gd name="connsiteY321" fmla="*/ 653677 h 2932553"/>
                                    <a:gd name="connsiteX322" fmla="*/ 1240937 w 1898650"/>
                                    <a:gd name="connsiteY322" fmla="*/ 623606 h 2932553"/>
                                    <a:gd name="connsiteX323" fmla="*/ 1240937 w 1898650"/>
                                    <a:gd name="connsiteY323" fmla="*/ 612329 h 2932553"/>
                                    <a:gd name="connsiteX324" fmla="*/ 1237179 w 1898650"/>
                                    <a:gd name="connsiteY324" fmla="*/ 601053 h 2932553"/>
                                    <a:gd name="connsiteX325" fmla="*/ 1244696 w 1898650"/>
                                    <a:gd name="connsiteY325" fmla="*/ 601053 h 2932553"/>
                                    <a:gd name="connsiteX326" fmla="*/ 1255971 w 1898650"/>
                                    <a:gd name="connsiteY326" fmla="*/ 604812 h 2932553"/>
                                    <a:gd name="connsiteX327" fmla="*/ 1267246 w 1898650"/>
                                    <a:gd name="connsiteY327" fmla="*/ 616088 h 2932553"/>
                                    <a:gd name="connsiteX328" fmla="*/ 1267246 w 1898650"/>
                                    <a:gd name="connsiteY328" fmla="*/ 608571 h 2932553"/>
                                    <a:gd name="connsiteX329" fmla="*/ 1263487 w 1898650"/>
                                    <a:gd name="connsiteY329" fmla="*/ 597294 h 2932553"/>
                                    <a:gd name="connsiteX330" fmla="*/ 1267246 w 1898650"/>
                                    <a:gd name="connsiteY330" fmla="*/ 593535 h 2932553"/>
                                    <a:gd name="connsiteX331" fmla="*/ 1271004 w 1898650"/>
                                    <a:gd name="connsiteY331" fmla="*/ 586018 h 2932553"/>
                                    <a:gd name="connsiteX332" fmla="*/ 1271004 w 1898650"/>
                                    <a:gd name="connsiteY332" fmla="*/ 578500 h 2932553"/>
                                    <a:gd name="connsiteX333" fmla="*/ 1255971 w 1898650"/>
                                    <a:gd name="connsiteY333" fmla="*/ 578500 h 2932553"/>
                                    <a:gd name="connsiteX334" fmla="*/ 1237179 w 1898650"/>
                                    <a:gd name="connsiteY334" fmla="*/ 555947 h 2932553"/>
                                    <a:gd name="connsiteX335" fmla="*/ 1233421 w 1898650"/>
                                    <a:gd name="connsiteY335" fmla="*/ 548429 h 2932553"/>
                                    <a:gd name="connsiteX336" fmla="*/ 1240937 w 1898650"/>
                                    <a:gd name="connsiteY336" fmla="*/ 540912 h 2932553"/>
                                    <a:gd name="connsiteX337" fmla="*/ 1240937 w 1898650"/>
                                    <a:gd name="connsiteY337" fmla="*/ 533394 h 2932553"/>
                                    <a:gd name="connsiteX338" fmla="*/ 1233421 w 1898650"/>
                                    <a:gd name="connsiteY338" fmla="*/ 525876 h 2932553"/>
                                    <a:gd name="connsiteX339" fmla="*/ 1248454 w 1898650"/>
                                    <a:gd name="connsiteY339" fmla="*/ 525876 h 2932553"/>
                                    <a:gd name="connsiteX340" fmla="*/ 1248454 w 1898650"/>
                                    <a:gd name="connsiteY340" fmla="*/ 518359 h 2932553"/>
                                    <a:gd name="connsiteX341" fmla="*/ 1244696 w 1898650"/>
                                    <a:gd name="connsiteY341" fmla="*/ 514600 h 2932553"/>
                                    <a:gd name="connsiteX342" fmla="*/ 1233421 w 1898650"/>
                                    <a:gd name="connsiteY342" fmla="*/ 507082 h 2932553"/>
                                    <a:gd name="connsiteX343" fmla="*/ 1240937 w 1898650"/>
                                    <a:gd name="connsiteY343" fmla="*/ 495805 h 2932553"/>
                                    <a:gd name="connsiteX344" fmla="*/ 1255971 w 1898650"/>
                                    <a:gd name="connsiteY344" fmla="*/ 495805 h 2932553"/>
                                    <a:gd name="connsiteX345" fmla="*/ 1259729 w 1898650"/>
                                    <a:gd name="connsiteY345" fmla="*/ 503323 h 2932553"/>
                                    <a:gd name="connsiteX346" fmla="*/ 1259729 w 1898650"/>
                                    <a:gd name="connsiteY346" fmla="*/ 510841 h 2932553"/>
                                    <a:gd name="connsiteX347" fmla="*/ 1267246 w 1898650"/>
                                    <a:gd name="connsiteY347" fmla="*/ 518359 h 2932553"/>
                                    <a:gd name="connsiteX348" fmla="*/ 1271004 w 1898650"/>
                                    <a:gd name="connsiteY348" fmla="*/ 522117 h 2932553"/>
                                    <a:gd name="connsiteX349" fmla="*/ 1278521 w 1898650"/>
                                    <a:gd name="connsiteY349" fmla="*/ 518359 h 2932553"/>
                                    <a:gd name="connsiteX350" fmla="*/ 1282279 w 1898650"/>
                                    <a:gd name="connsiteY350" fmla="*/ 514600 h 2932553"/>
                                    <a:gd name="connsiteX351" fmla="*/ 1278521 w 1898650"/>
                                    <a:gd name="connsiteY351" fmla="*/ 503323 h 2932553"/>
                                    <a:gd name="connsiteX352" fmla="*/ 1304829 w 1898650"/>
                                    <a:gd name="connsiteY352" fmla="*/ 514600 h 2932553"/>
                                    <a:gd name="connsiteX353" fmla="*/ 1319863 w 1898650"/>
                                    <a:gd name="connsiteY353" fmla="*/ 525876 h 2932553"/>
                                    <a:gd name="connsiteX354" fmla="*/ 1331138 w 1898650"/>
                                    <a:gd name="connsiteY354" fmla="*/ 518359 h 2932553"/>
                                    <a:gd name="connsiteX355" fmla="*/ 1361205 w 1898650"/>
                                    <a:gd name="connsiteY355" fmla="*/ 522117 h 2932553"/>
                                    <a:gd name="connsiteX356" fmla="*/ 1376238 w 1898650"/>
                                    <a:gd name="connsiteY356" fmla="*/ 525876 h 2932553"/>
                                    <a:gd name="connsiteX357" fmla="*/ 1379997 w 1898650"/>
                                    <a:gd name="connsiteY357" fmla="*/ 522117 h 2932553"/>
                                    <a:gd name="connsiteX358" fmla="*/ 1346171 w 1898650"/>
                                    <a:gd name="connsiteY358" fmla="*/ 514600 h 2932553"/>
                                    <a:gd name="connsiteX359" fmla="*/ 1331138 w 1898650"/>
                                    <a:gd name="connsiteY359" fmla="*/ 499564 h 2932553"/>
                                    <a:gd name="connsiteX360" fmla="*/ 1342413 w 1898650"/>
                                    <a:gd name="connsiteY360" fmla="*/ 488288 h 2932553"/>
                                    <a:gd name="connsiteX361" fmla="*/ 1349930 w 1898650"/>
                                    <a:gd name="connsiteY361" fmla="*/ 492047 h 2932553"/>
                                    <a:gd name="connsiteX362" fmla="*/ 1353688 w 1898650"/>
                                    <a:gd name="connsiteY362" fmla="*/ 477011 h 2932553"/>
                                    <a:gd name="connsiteX363" fmla="*/ 1357446 w 1898650"/>
                                    <a:gd name="connsiteY363" fmla="*/ 465735 h 2932553"/>
                                    <a:gd name="connsiteX364" fmla="*/ 1364963 w 1898650"/>
                                    <a:gd name="connsiteY364" fmla="*/ 454458 h 2932553"/>
                                    <a:gd name="connsiteX365" fmla="*/ 1349930 w 1898650"/>
                                    <a:gd name="connsiteY365" fmla="*/ 458217 h 2932553"/>
                                    <a:gd name="connsiteX366" fmla="*/ 1342413 w 1898650"/>
                                    <a:gd name="connsiteY366" fmla="*/ 469494 h 2932553"/>
                                    <a:gd name="connsiteX367" fmla="*/ 1334896 w 1898650"/>
                                    <a:gd name="connsiteY367" fmla="*/ 458217 h 2932553"/>
                                    <a:gd name="connsiteX368" fmla="*/ 1331138 w 1898650"/>
                                    <a:gd name="connsiteY368" fmla="*/ 454458 h 2932553"/>
                                    <a:gd name="connsiteX369" fmla="*/ 1331138 w 1898650"/>
                                    <a:gd name="connsiteY369" fmla="*/ 435664 h 2932553"/>
                                    <a:gd name="connsiteX370" fmla="*/ 1331138 w 1898650"/>
                                    <a:gd name="connsiteY370" fmla="*/ 428147 h 2932553"/>
                                    <a:gd name="connsiteX371" fmla="*/ 1334896 w 1898650"/>
                                    <a:gd name="connsiteY371" fmla="*/ 420629 h 2932553"/>
                                    <a:gd name="connsiteX372" fmla="*/ 1346171 w 1898650"/>
                                    <a:gd name="connsiteY372" fmla="*/ 413111 h 2932553"/>
                                    <a:gd name="connsiteX373" fmla="*/ 1353688 w 1898650"/>
                                    <a:gd name="connsiteY373" fmla="*/ 416870 h 2932553"/>
                                    <a:gd name="connsiteX374" fmla="*/ 1353688 w 1898650"/>
                                    <a:gd name="connsiteY374" fmla="*/ 409352 h 2932553"/>
                                    <a:gd name="connsiteX375" fmla="*/ 1346171 w 1898650"/>
                                    <a:gd name="connsiteY375" fmla="*/ 405594 h 2932553"/>
                                    <a:gd name="connsiteX376" fmla="*/ 1346171 w 1898650"/>
                                    <a:gd name="connsiteY376" fmla="*/ 401835 h 2932553"/>
                                    <a:gd name="connsiteX377" fmla="*/ 1342413 w 1898650"/>
                                    <a:gd name="connsiteY377" fmla="*/ 394317 h 2932553"/>
                                    <a:gd name="connsiteX378" fmla="*/ 1349930 w 1898650"/>
                                    <a:gd name="connsiteY378" fmla="*/ 390558 h 2932553"/>
                                    <a:gd name="connsiteX379" fmla="*/ 1357446 w 1898650"/>
                                    <a:gd name="connsiteY379" fmla="*/ 401835 h 2932553"/>
                                    <a:gd name="connsiteX380" fmla="*/ 1361205 w 1898650"/>
                                    <a:gd name="connsiteY380" fmla="*/ 413111 h 2932553"/>
                                    <a:gd name="connsiteX381" fmla="*/ 1364963 w 1898650"/>
                                    <a:gd name="connsiteY381" fmla="*/ 405594 h 2932553"/>
                                    <a:gd name="connsiteX382" fmla="*/ 1364963 w 1898650"/>
                                    <a:gd name="connsiteY382" fmla="*/ 398076 h 2932553"/>
                                    <a:gd name="connsiteX383" fmla="*/ 1364963 w 1898650"/>
                                    <a:gd name="connsiteY383" fmla="*/ 386799 h 2932553"/>
                                    <a:gd name="connsiteX384" fmla="*/ 1379997 w 1898650"/>
                                    <a:gd name="connsiteY384" fmla="*/ 398076 h 2932553"/>
                                    <a:gd name="connsiteX385" fmla="*/ 1395030 w 1898650"/>
                                    <a:gd name="connsiteY385" fmla="*/ 405594 h 2932553"/>
                                    <a:gd name="connsiteX386" fmla="*/ 1402547 w 1898650"/>
                                    <a:gd name="connsiteY386" fmla="*/ 413111 h 2932553"/>
                                    <a:gd name="connsiteX387" fmla="*/ 1413822 w 1898650"/>
                                    <a:gd name="connsiteY387" fmla="*/ 413111 h 2932553"/>
                                    <a:gd name="connsiteX388" fmla="*/ 1413822 w 1898650"/>
                                    <a:gd name="connsiteY388" fmla="*/ 405594 h 2932553"/>
                                    <a:gd name="connsiteX389" fmla="*/ 1413822 w 1898650"/>
                                    <a:gd name="connsiteY389" fmla="*/ 394317 h 2932553"/>
                                    <a:gd name="connsiteX390" fmla="*/ 1395030 w 1898650"/>
                                    <a:gd name="connsiteY390" fmla="*/ 394317 h 2932553"/>
                                    <a:gd name="connsiteX391" fmla="*/ 1391272 w 1898650"/>
                                    <a:gd name="connsiteY391" fmla="*/ 386799 h 2932553"/>
                                    <a:gd name="connsiteX392" fmla="*/ 1398788 w 1898650"/>
                                    <a:gd name="connsiteY392" fmla="*/ 379282 h 2932553"/>
                                    <a:gd name="connsiteX393" fmla="*/ 1387513 w 1898650"/>
                                    <a:gd name="connsiteY393" fmla="*/ 383041 h 2932553"/>
                                    <a:gd name="connsiteX394" fmla="*/ 1383755 w 1898650"/>
                                    <a:gd name="connsiteY394" fmla="*/ 375523 h 2932553"/>
                                    <a:gd name="connsiteX395" fmla="*/ 1398788 w 1898650"/>
                                    <a:gd name="connsiteY395" fmla="*/ 368005 h 2932553"/>
                                    <a:gd name="connsiteX396" fmla="*/ 1406305 w 1898650"/>
                                    <a:gd name="connsiteY396" fmla="*/ 352970 h 2932553"/>
                                    <a:gd name="connsiteX397" fmla="*/ 1413822 w 1898650"/>
                                    <a:gd name="connsiteY397" fmla="*/ 360488 h 2932553"/>
                                    <a:gd name="connsiteX398" fmla="*/ 1417580 w 1898650"/>
                                    <a:gd name="connsiteY398" fmla="*/ 371764 h 2932553"/>
                                    <a:gd name="connsiteX399" fmla="*/ 1421339 w 1898650"/>
                                    <a:gd name="connsiteY399" fmla="*/ 368005 h 2932553"/>
                                    <a:gd name="connsiteX400" fmla="*/ 1425097 w 1898650"/>
                                    <a:gd name="connsiteY400" fmla="*/ 364246 h 2932553"/>
                                    <a:gd name="connsiteX401" fmla="*/ 1436372 w 1898650"/>
                                    <a:gd name="connsiteY401" fmla="*/ 371764 h 2932553"/>
                                    <a:gd name="connsiteX402" fmla="*/ 1447647 w 1898650"/>
                                    <a:gd name="connsiteY402" fmla="*/ 371764 h 2932553"/>
                                    <a:gd name="connsiteX403" fmla="*/ 1447647 w 1898650"/>
                                    <a:gd name="connsiteY403" fmla="*/ 364246 h 2932553"/>
                                    <a:gd name="connsiteX404" fmla="*/ 1443889 w 1898650"/>
                                    <a:gd name="connsiteY404" fmla="*/ 356729 h 2932553"/>
                                    <a:gd name="connsiteX405" fmla="*/ 1436372 w 1898650"/>
                                    <a:gd name="connsiteY405" fmla="*/ 352970 h 2932553"/>
                                    <a:gd name="connsiteX406" fmla="*/ 1425097 w 1898650"/>
                                    <a:gd name="connsiteY406" fmla="*/ 349211 h 2932553"/>
                                    <a:gd name="connsiteX407" fmla="*/ 1436372 w 1898650"/>
                                    <a:gd name="connsiteY407" fmla="*/ 341693 h 2932553"/>
                                    <a:gd name="connsiteX408" fmla="*/ 1421339 w 1898650"/>
                                    <a:gd name="connsiteY408" fmla="*/ 337935 h 2932553"/>
                                    <a:gd name="connsiteX409" fmla="*/ 1421339 w 1898650"/>
                                    <a:gd name="connsiteY409" fmla="*/ 330417 h 2932553"/>
                                    <a:gd name="connsiteX410" fmla="*/ 1421339 w 1898650"/>
                                    <a:gd name="connsiteY410" fmla="*/ 322899 h 2932553"/>
                                    <a:gd name="connsiteX411" fmla="*/ 1432614 w 1898650"/>
                                    <a:gd name="connsiteY411" fmla="*/ 315382 h 2932553"/>
                                    <a:gd name="connsiteX412" fmla="*/ 1432614 w 1898650"/>
                                    <a:gd name="connsiteY412" fmla="*/ 304105 h 2932553"/>
                                    <a:gd name="connsiteX413" fmla="*/ 1443889 w 1898650"/>
                                    <a:gd name="connsiteY413" fmla="*/ 304105 h 2932553"/>
                                    <a:gd name="connsiteX414" fmla="*/ 1447647 w 1898650"/>
                                    <a:gd name="connsiteY414" fmla="*/ 307864 h 2932553"/>
                                    <a:gd name="connsiteX415" fmla="*/ 1451405 w 1898650"/>
                                    <a:gd name="connsiteY415" fmla="*/ 311623 h 2932553"/>
                                    <a:gd name="connsiteX416" fmla="*/ 1455164 w 1898650"/>
                                    <a:gd name="connsiteY416" fmla="*/ 304105 h 2932553"/>
                                    <a:gd name="connsiteX417" fmla="*/ 1462680 w 1898650"/>
                                    <a:gd name="connsiteY417" fmla="*/ 296587 h 2932553"/>
                                    <a:gd name="connsiteX418" fmla="*/ 1470197 w 1898650"/>
                                    <a:gd name="connsiteY418" fmla="*/ 304105 h 2932553"/>
                                    <a:gd name="connsiteX419" fmla="*/ 1470197 w 1898650"/>
                                    <a:gd name="connsiteY419" fmla="*/ 281552 h 2932553"/>
                                    <a:gd name="connsiteX420" fmla="*/ 1470197 w 1898650"/>
                                    <a:gd name="connsiteY420" fmla="*/ 266517 h 2932553"/>
                                    <a:gd name="connsiteX421" fmla="*/ 1477714 w 1898650"/>
                                    <a:gd name="connsiteY421" fmla="*/ 270276 h 2932553"/>
                                    <a:gd name="connsiteX422" fmla="*/ 1485231 w 1898650"/>
                                    <a:gd name="connsiteY422" fmla="*/ 277793 h 2932553"/>
                                    <a:gd name="connsiteX423" fmla="*/ 1477714 w 1898650"/>
                                    <a:gd name="connsiteY423" fmla="*/ 285311 h 2932553"/>
                                    <a:gd name="connsiteX424" fmla="*/ 1477714 w 1898650"/>
                                    <a:gd name="connsiteY424" fmla="*/ 300346 h 2932553"/>
                                    <a:gd name="connsiteX425" fmla="*/ 1481472 w 1898650"/>
                                    <a:gd name="connsiteY425" fmla="*/ 300346 h 2932553"/>
                                    <a:gd name="connsiteX426" fmla="*/ 1488989 w 1898650"/>
                                    <a:gd name="connsiteY426" fmla="*/ 285311 h 2932553"/>
                                    <a:gd name="connsiteX427" fmla="*/ 1492747 w 1898650"/>
                                    <a:gd name="connsiteY427" fmla="*/ 292829 h 2932553"/>
                                    <a:gd name="connsiteX428" fmla="*/ 1496506 w 1898650"/>
                                    <a:gd name="connsiteY428" fmla="*/ 296587 h 2932553"/>
                                    <a:gd name="connsiteX429" fmla="*/ 1500264 w 1898650"/>
                                    <a:gd name="connsiteY429" fmla="*/ 311623 h 2932553"/>
                                    <a:gd name="connsiteX430" fmla="*/ 1507781 w 1898650"/>
                                    <a:gd name="connsiteY430" fmla="*/ 307864 h 2932553"/>
                                    <a:gd name="connsiteX431" fmla="*/ 1511539 w 1898650"/>
                                    <a:gd name="connsiteY431" fmla="*/ 304105 h 2932553"/>
                                    <a:gd name="connsiteX432" fmla="*/ 1519056 w 1898650"/>
                                    <a:gd name="connsiteY432" fmla="*/ 292829 h 2932553"/>
                                    <a:gd name="connsiteX433" fmla="*/ 1515298 w 1898650"/>
                                    <a:gd name="connsiteY433" fmla="*/ 285311 h 2932553"/>
                                    <a:gd name="connsiteX434" fmla="*/ 1526573 w 1898650"/>
                                    <a:gd name="connsiteY434" fmla="*/ 274034 h 2932553"/>
                                    <a:gd name="connsiteX435" fmla="*/ 1526573 w 1898650"/>
                                    <a:gd name="connsiteY435" fmla="*/ 266517 h 2932553"/>
                                    <a:gd name="connsiteX436" fmla="*/ 1530331 w 1898650"/>
                                    <a:gd name="connsiteY436" fmla="*/ 251481 h 2932553"/>
                                    <a:gd name="connsiteX437" fmla="*/ 1519056 w 1898650"/>
                                    <a:gd name="connsiteY437" fmla="*/ 243964 h 2932553"/>
                                    <a:gd name="connsiteX438" fmla="*/ 1522814 w 1898650"/>
                                    <a:gd name="connsiteY438" fmla="*/ 236446 h 2932553"/>
                                    <a:gd name="connsiteX439" fmla="*/ 1522814 w 1898650"/>
                                    <a:gd name="connsiteY439" fmla="*/ 232687 h 2932553"/>
                                    <a:gd name="connsiteX440" fmla="*/ 1526573 w 1898650"/>
                                    <a:gd name="connsiteY440" fmla="*/ 225170 h 2932553"/>
                                    <a:gd name="connsiteX441" fmla="*/ 1534089 w 1898650"/>
                                    <a:gd name="connsiteY441" fmla="*/ 232687 h 2932553"/>
                                    <a:gd name="connsiteX442" fmla="*/ 1537848 w 1898650"/>
                                    <a:gd name="connsiteY442" fmla="*/ 236446 h 2932553"/>
                                    <a:gd name="connsiteX443" fmla="*/ 1541606 w 1898650"/>
                                    <a:gd name="connsiteY443" fmla="*/ 240205 h 2932553"/>
                                    <a:gd name="connsiteX444" fmla="*/ 1537848 w 1898650"/>
                                    <a:gd name="connsiteY444" fmla="*/ 251481 h 2932553"/>
                                    <a:gd name="connsiteX445" fmla="*/ 1541606 w 1898650"/>
                                    <a:gd name="connsiteY445" fmla="*/ 258999 h 2932553"/>
                                    <a:gd name="connsiteX446" fmla="*/ 1549123 w 1898650"/>
                                    <a:gd name="connsiteY446" fmla="*/ 262758 h 2932553"/>
                                    <a:gd name="connsiteX447" fmla="*/ 1552881 w 1898650"/>
                                    <a:gd name="connsiteY447" fmla="*/ 255240 h 2932553"/>
                                    <a:gd name="connsiteX448" fmla="*/ 1556639 w 1898650"/>
                                    <a:gd name="connsiteY448" fmla="*/ 247723 h 2932553"/>
                                    <a:gd name="connsiteX449" fmla="*/ 1567915 w 1898650"/>
                                    <a:gd name="connsiteY449" fmla="*/ 236446 h 2932553"/>
                                    <a:gd name="connsiteX450" fmla="*/ 1575431 w 1898650"/>
                                    <a:gd name="connsiteY450" fmla="*/ 236446 h 2932553"/>
                                    <a:gd name="connsiteX451" fmla="*/ 1571673 w 1898650"/>
                                    <a:gd name="connsiteY451" fmla="*/ 247723 h 2932553"/>
                                    <a:gd name="connsiteX452" fmla="*/ 1575431 w 1898650"/>
                                    <a:gd name="connsiteY452" fmla="*/ 251481 h 2932553"/>
                                    <a:gd name="connsiteX453" fmla="*/ 1579190 w 1898650"/>
                                    <a:gd name="connsiteY453" fmla="*/ 255240 h 2932553"/>
                                    <a:gd name="connsiteX454" fmla="*/ 1582948 w 1898650"/>
                                    <a:gd name="connsiteY454" fmla="*/ 258999 h 2932553"/>
                                    <a:gd name="connsiteX455" fmla="*/ 1586706 w 1898650"/>
                                    <a:gd name="connsiteY455" fmla="*/ 258999 h 2932553"/>
                                    <a:gd name="connsiteX456" fmla="*/ 1594223 w 1898650"/>
                                    <a:gd name="connsiteY456" fmla="*/ 247723 h 2932553"/>
                                    <a:gd name="connsiteX457" fmla="*/ 1601740 w 1898650"/>
                                    <a:gd name="connsiteY457" fmla="*/ 247723 h 2932553"/>
                                    <a:gd name="connsiteX458" fmla="*/ 1601740 w 1898650"/>
                                    <a:gd name="connsiteY458" fmla="*/ 236446 h 2932553"/>
                                    <a:gd name="connsiteX459" fmla="*/ 1613015 w 1898650"/>
                                    <a:gd name="connsiteY459" fmla="*/ 236446 h 2932553"/>
                                    <a:gd name="connsiteX460" fmla="*/ 1609257 w 1898650"/>
                                    <a:gd name="connsiteY460" fmla="*/ 225170 h 2932553"/>
                                    <a:gd name="connsiteX461" fmla="*/ 1605498 w 1898650"/>
                                    <a:gd name="connsiteY461" fmla="*/ 213893 h 2932553"/>
                                    <a:gd name="connsiteX462" fmla="*/ 1613015 w 1898650"/>
                                    <a:gd name="connsiteY462" fmla="*/ 213893 h 2932553"/>
                                    <a:gd name="connsiteX463" fmla="*/ 1620532 w 1898650"/>
                                    <a:gd name="connsiteY463" fmla="*/ 210134 h 2932553"/>
                                    <a:gd name="connsiteX464" fmla="*/ 1625699 w 1898650"/>
                                    <a:gd name="connsiteY464" fmla="*/ 208725 h 2932553"/>
                                    <a:gd name="connsiteX465" fmla="*/ 1234281 w 1898650"/>
                                    <a:gd name="connsiteY465" fmla="*/ 60325 h 2932553"/>
                                    <a:gd name="connsiteX466" fmla="*/ 1238250 w 1898650"/>
                                    <a:gd name="connsiteY466" fmla="*/ 67734 h 2932553"/>
                                    <a:gd name="connsiteX467" fmla="*/ 1230313 w 1898650"/>
                                    <a:gd name="connsiteY467" fmla="*/ 67734 h 2932553"/>
                                    <a:gd name="connsiteX468" fmla="*/ 1234281 w 1898650"/>
                                    <a:gd name="connsiteY468" fmla="*/ 60325 h 2932553"/>
                                    <a:gd name="connsiteX469" fmla="*/ 1181497 w 1898650"/>
                                    <a:gd name="connsiteY469" fmla="*/ 25797 h 2932553"/>
                                    <a:gd name="connsiteX470" fmla="*/ 1189038 w 1898650"/>
                                    <a:gd name="connsiteY470" fmla="*/ 29369 h 2932553"/>
                                    <a:gd name="connsiteX471" fmla="*/ 1177727 w 1898650"/>
                                    <a:gd name="connsiteY471" fmla="*/ 36513 h 2932553"/>
                                    <a:gd name="connsiteX472" fmla="*/ 1162646 w 1898650"/>
                                    <a:gd name="connsiteY472" fmla="*/ 29369 h 2932553"/>
                                    <a:gd name="connsiteX473" fmla="*/ 1170186 w 1898650"/>
                                    <a:gd name="connsiteY473" fmla="*/ 29369 h 2932553"/>
                                    <a:gd name="connsiteX474" fmla="*/ 1177727 w 1898650"/>
                                    <a:gd name="connsiteY474" fmla="*/ 29369 h 2932553"/>
                                    <a:gd name="connsiteX475" fmla="*/ 1181497 w 1898650"/>
                                    <a:gd name="connsiteY475" fmla="*/ 25797 h 2932553"/>
                                    <a:gd name="connsiteX476" fmla="*/ 1218142 w 1898650"/>
                                    <a:gd name="connsiteY476" fmla="*/ 0 h 2932553"/>
                                    <a:gd name="connsiteX477" fmla="*/ 1221846 w 1898650"/>
                                    <a:gd name="connsiteY477" fmla="*/ 3969 h 2932553"/>
                                    <a:gd name="connsiteX478" fmla="*/ 1210733 w 1898650"/>
                                    <a:gd name="connsiteY478" fmla="*/ 3969 h 2932553"/>
                                    <a:gd name="connsiteX479" fmla="*/ 1218142 w 1898650"/>
                                    <a:gd name="connsiteY479" fmla="*/ 0 h 293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Lst>
                                  <a:rect l="l" t="t" r="r" b="b"/>
                                  <a:pathLst>
                                    <a:path w="1898650" h="2932553">
                                      <a:moveTo>
                                        <a:pt x="7504" y="1646238"/>
                                      </a:moveTo>
                                      <a:cubicBezTo>
                                        <a:pt x="11257" y="1649990"/>
                                        <a:pt x="11257" y="1653743"/>
                                        <a:pt x="15009" y="1657495"/>
                                      </a:cubicBezTo>
                                      <a:cubicBezTo>
                                        <a:pt x="15009" y="1664999"/>
                                        <a:pt x="18761" y="1676256"/>
                                        <a:pt x="18761" y="1683761"/>
                                      </a:cubicBezTo>
                                      <a:cubicBezTo>
                                        <a:pt x="22513" y="1687513"/>
                                        <a:pt x="26266" y="1702522"/>
                                        <a:pt x="26266" y="1706274"/>
                                      </a:cubicBezTo>
                                      <a:cubicBezTo>
                                        <a:pt x="30018" y="1710027"/>
                                        <a:pt x="41275" y="1728788"/>
                                        <a:pt x="37523" y="1728788"/>
                                      </a:cubicBezTo>
                                      <a:cubicBezTo>
                                        <a:pt x="30018" y="1725036"/>
                                        <a:pt x="26266" y="1721284"/>
                                        <a:pt x="22513" y="1713779"/>
                                      </a:cubicBezTo>
                                      <a:cubicBezTo>
                                        <a:pt x="15009" y="1702522"/>
                                        <a:pt x="3752" y="1680009"/>
                                        <a:pt x="3752" y="1676256"/>
                                      </a:cubicBezTo>
                                      <a:cubicBezTo>
                                        <a:pt x="0" y="1672504"/>
                                        <a:pt x="0" y="1661247"/>
                                        <a:pt x="0" y="1657495"/>
                                      </a:cubicBezTo>
                                      <a:cubicBezTo>
                                        <a:pt x="0" y="1657495"/>
                                        <a:pt x="0" y="1646238"/>
                                        <a:pt x="7504" y="1646238"/>
                                      </a:cubicBezTo>
                                      <a:close/>
                                      <a:moveTo>
                                        <a:pt x="294084" y="1044575"/>
                                      </a:moveTo>
                                      <a:cubicBezTo>
                                        <a:pt x="301625" y="1044575"/>
                                        <a:pt x="301625" y="1056142"/>
                                        <a:pt x="297855" y="1059997"/>
                                      </a:cubicBezTo>
                                      <a:cubicBezTo>
                                        <a:pt x="294084" y="1063853"/>
                                        <a:pt x="286544" y="1071563"/>
                                        <a:pt x="279003" y="1067708"/>
                                      </a:cubicBezTo>
                                      <a:cubicBezTo>
                                        <a:pt x="271462" y="1067708"/>
                                        <a:pt x="282773" y="1056142"/>
                                        <a:pt x="282773" y="1056142"/>
                                      </a:cubicBezTo>
                                      <a:cubicBezTo>
                                        <a:pt x="286544" y="1052286"/>
                                        <a:pt x="290314" y="1044575"/>
                                        <a:pt x="294084" y="1044575"/>
                                      </a:cubicBezTo>
                                      <a:close/>
                                      <a:moveTo>
                                        <a:pt x="746522" y="629921"/>
                                      </a:moveTo>
                                      <a:cubicBezTo>
                                        <a:pt x="747514" y="628968"/>
                                        <a:pt x="748506" y="628968"/>
                                        <a:pt x="748506" y="630873"/>
                                      </a:cubicBezTo>
                                      <a:cubicBezTo>
                                        <a:pt x="748506" y="630873"/>
                                        <a:pt x="752475" y="634683"/>
                                        <a:pt x="748506" y="642303"/>
                                      </a:cubicBezTo>
                                      <a:cubicBezTo>
                                        <a:pt x="744537" y="646113"/>
                                        <a:pt x="744537" y="634683"/>
                                        <a:pt x="744537" y="634683"/>
                                      </a:cubicBezTo>
                                      <a:cubicBezTo>
                                        <a:pt x="744537" y="632778"/>
                                        <a:pt x="745530" y="630873"/>
                                        <a:pt x="746522" y="629921"/>
                                      </a:cubicBezTo>
                                      <a:close/>
                                      <a:moveTo>
                                        <a:pt x="775494" y="604838"/>
                                      </a:moveTo>
                                      <a:cubicBezTo>
                                        <a:pt x="779463" y="604838"/>
                                        <a:pt x="779463" y="604838"/>
                                        <a:pt x="779463" y="612776"/>
                                      </a:cubicBezTo>
                                      <a:cubicBezTo>
                                        <a:pt x="779463" y="620713"/>
                                        <a:pt x="771525" y="612776"/>
                                        <a:pt x="771525" y="612776"/>
                                      </a:cubicBezTo>
                                      <a:cubicBezTo>
                                        <a:pt x="771525" y="608807"/>
                                        <a:pt x="775494" y="604838"/>
                                        <a:pt x="775494" y="604838"/>
                                      </a:cubicBezTo>
                                      <a:close/>
                                      <a:moveTo>
                                        <a:pt x="1229916" y="533400"/>
                                      </a:moveTo>
                                      <a:cubicBezTo>
                                        <a:pt x="1233488" y="537105"/>
                                        <a:pt x="1233488" y="540809"/>
                                        <a:pt x="1229916" y="540809"/>
                                      </a:cubicBezTo>
                                      <a:cubicBezTo>
                                        <a:pt x="1226344" y="544513"/>
                                        <a:pt x="1222772" y="537105"/>
                                        <a:pt x="1222772" y="537105"/>
                                      </a:cubicBezTo>
                                      <a:cubicBezTo>
                                        <a:pt x="1219200" y="533400"/>
                                        <a:pt x="1229916" y="533400"/>
                                        <a:pt x="1229916" y="533400"/>
                                      </a:cubicBezTo>
                                      <a:close/>
                                      <a:moveTo>
                                        <a:pt x="1391709" y="352425"/>
                                      </a:moveTo>
                                      <a:cubicBezTo>
                                        <a:pt x="1391709" y="352425"/>
                                        <a:pt x="1395413" y="352425"/>
                                        <a:pt x="1395413" y="359834"/>
                                      </a:cubicBezTo>
                                      <a:cubicBezTo>
                                        <a:pt x="1395413" y="363538"/>
                                        <a:pt x="1388004" y="356130"/>
                                        <a:pt x="1388004" y="356130"/>
                                      </a:cubicBezTo>
                                      <a:cubicBezTo>
                                        <a:pt x="1384300" y="352425"/>
                                        <a:pt x="1388004" y="352425"/>
                                        <a:pt x="1391709" y="352425"/>
                                      </a:cubicBezTo>
                                      <a:close/>
                                      <a:moveTo>
                                        <a:pt x="1424940" y="292100"/>
                                      </a:moveTo>
                                      <a:cubicBezTo>
                                        <a:pt x="1428750" y="296069"/>
                                        <a:pt x="1424940" y="300038"/>
                                        <a:pt x="1424940" y="307976"/>
                                      </a:cubicBezTo>
                                      <a:cubicBezTo>
                                        <a:pt x="1424940" y="311944"/>
                                        <a:pt x="1421130" y="311944"/>
                                        <a:pt x="1417320" y="315913"/>
                                      </a:cubicBezTo>
                                      <a:cubicBezTo>
                                        <a:pt x="1413510" y="315913"/>
                                        <a:pt x="1409700" y="307976"/>
                                        <a:pt x="1409700" y="307976"/>
                                      </a:cubicBezTo>
                                      <a:cubicBezTo>
                                        <a:pt x="1409700" y="304007"/>
                                        <a:pt x="1413510" y="304007"/>
                                        <a:pt x="1417320" y="300038"/>
                                      </a:cubicBezTo>
                                      <a:cubicBezTo>
                                        <a:pt x="1417320" y="292100"/>
                                        <a:pt x="1417320" y="292100"/>
                                        <a:pt x="1424940" y="292100"/>
                                      </a:cubicBezTo>
                                      <a:close/>
                                      <a:moveTo>
                                        <a:pt x="1625699" y="208725"/>
                                      </a:moveTo>
                                      <a:cubicBezTo>
                                        <a:pt x="1627109" y="208255"/>
                                        <a:pt x="1628048" y="208255"/>
                                        <a:pt x="1628048" y="210134"/>
                                      </a:cubicBezTo>
                                      <a:cubicBezTo>
                                        <a:pt x="1631807" y="213893"/>
                                        <a:pt x="1635565" y="217652"/>
                                        <a:pt x="1639323" y="221411"/>
                                      </a:cubicBezTo>
                                      <a:cubicBezTo>
                                        <a:pt x="1639323" y="228928"/>
                                        <a:pt x="1639323" y="225170"/>
                                        <a:pt x="1639323" y="228928"/>
                                      </a:cubicBezTo>
                                      <a:cubicBezTo>
                                        <a:pt x="1643082" y="228928"/>
                                        <a:pt x="1646840" y="232687"/>
                                        <a:pt x="1646840" y="232687"/>
                                      </a:cubicBezTo>
                                      <a:cubicBezTo>
                                        <a:pt x="1646840" y="236446"/>
                                        <a:pt x="1650598" y="232687"/>
                                        <a:pt x="1654357" y="228928"/>
                                      </a:cubicBezTo>
                                      <a:cubicBezTo>
                                        <a:pt x="1654357" y="228928"/>
                                        <a:pt x="1658115" y="228928"/>
                                        <a:pt x="1661874" y="232687"/>
                                      </a:cubicBezTo>
                                      <a:cubicBezTo>
                                        <a:pt x="1665632" y="232687"/>
                                        <a:pt x="1665632" y="232687"/>
                                        <a:pt x="1669390" y="232687"/>
                                      </a:cubicBezTo>
                                      <a:cubicBezTo>
                                        <a:pt x="1673149" y="228928"/>
                                        <a:pt x="1673149" y="228928"/>
                                        <a:pt x="1676907" y="232687"/>
                                      </a:cubicBezTo>
                                      <a:cubicBezTo>
                                        <a:pt x="1680665" y="236446"/>
                                        <a:pt x="1680665" y="240205"/>
                                        <a:pt x="1684424" y="243964"/>
                                      </a:cubicBezTo>
                                      <a:cubicBezTo>
                                        <a:pt x="1688182" y="247723"/>
                                        <a:pt x="1699457" y="255240"/>
                                        <a:pt x="1706974" y="258999"/>
                                      </a:cubicBezTo>
                                      <a:cubicBezTo>
                                        <a:pt x="1710732" y="262758"/>
                                        <a:pt x="1718249" y="274034"/>
                                        <a:pt x="1722007" y="277793"/>
                                      </a:cubicBezTo>
                                      <a:cubicBezTo>
                                        <a:pt x="1725766" y="285311"/>
                                        <a:pt x="1725766" y="289070"/>
                                        <a:pt x="1729524" y="289070"/>
                                      </a:cubicBezTo>
                                      <a:cubicBezTo>
                                        <a:pt x="1733282" y="292829"/>
                                        <a:pt x="1733282" y="296587"/>
                                        <a:pt x="1737041" y="300346"/>
                                      </a:cubicBezTo>
                                      <a:cubicBezTo>
                                        <a:pt x="1740799" y="304105"/>
                                        <a:pt x="1740799" y="307864"/>
                                        <a:pt x="1748316" y="307864"/>
                                      </a:cubicBezTo>
                                      <a:cubicBezTo>
                                        <a:pt x="1752074" y="307864"/>
                                        <a:pt x="1755833" y="311623"/>
                                        <a:pt x="1759591" y="315382"/>
                                      </a:cubicBezTo>
                                      <a:cubicBezTo>
                                        <a:pt x="1763349" y="319140"/>
                                        <a:pt x="1778383" y="322899"/>
                                        <a:pt x="1774624" y="326658"/>
                                      </a:cubicBezTo>
                                      <a:cubicBezTo>
                                        <a:pt x="1770866" y="330417"/>
                                        <a:pt x="1770866" y="334176"/>
                                        <a:pt x="1767108" y="337935"/>
                                      </a:cubicBezTo>
                                      <a:cubicBezTo>
                                        <a:pt x="1763349" y="345452"/>
                                        <a:pt x="1759591" y="371764"/>
                                        <a:pt x="1755833" y="386799"/>
                                      </a:cubicBezTo>
                                      <a:cubicBezTo>
                                        <a:pt x="1752074" y="398076"/>
                                        <a:pt x="1752074" y="390558"/>
                                        <a:pt x="1752074" y="398076"/>
                                      </a:cubicBezTo>
                                      <a:cubicBezTo>
                                        <a:pt x="1755833" y="405594"/>
                                        <a:pt x="1748316" y="416870"/>
                                        <a:pt x="1755833" y="413111"/>
                                      </a:cubicBezTo>
                                      <a:cubicBezTo>
                                        <a:pt x="1767108" y="405594"/>
                                        <a:pt x="1763349" y="394317"/>
                                        <a:pt x="1763349" y="386799"/>
                                      </a:cubicBezTo>
                                      <a:cubicBezTo>
                                        <a:pt x="1759591" y="379282"/>
                                        <a:pt x="1763349" y="379282"/>
                                        <a:pt x="1767108" y="383041"/>
                                      </a:cubicBezTo>
                                      <a:cubicBezTo>
                                        <a:pt x="1770866" y="383041"/>
                                        <a:pt x="1774624" y="394317"/>
                                        <a:pt x="1778383" y="398076"/>
                                      </a:cubicBezTo>
                                      <a:cubicBezTo>
                                        <a:pt x="1778383" y="401835"/>
                                        <a:pt x="1785899" y="401835"/>
                                        <a:pt x="1778383" y="390558"/>
                                      </a:cubicBezTo>
                                      <a:cubicBezTo>
                                        <a:pt x="1774624" y="375523"/>
                                        <a:pt x="1774624" y="375523"/>
                                        <a:pt x="1770866" y="368005"/>
                                      </a:cubicBezTo>
                                      <a:cubicBezTo>
                                        <a:pt x="1767108" y="364246"/>
                                        <a:pt x="1770866" y="364246"/>
                                        <a:pt x="1774624" y="360488"/>
                                      </a:cubicBezTo>
                                      <a:cubicBezTo>
                                        <a:pt x="1778383" y="352970"/>
                                        <a:pt x="1782141" y="345452"/>
                                        <a:pt x="1785899" y="349211"/>
                                      </a:cubicBezTo>
                                      <a:cubicBezTo>
                                        <a:pt x="1789658" y="352970"/>
                                        <a:pt x="1785899" y="356729"/>
                                        <a:pt x="1789658" y="360488"/>
                                      </a:cubicBezTo>
                                      <a:cubicBezTo>
                                        <a:pt x="1797174" y="360488"/>
                                        <a:pt x="1800933" y="360488"/>
                                        <a:pt x="1800933" y="356729"/>
                                      </a:cubicBezTo>
                                      <a:cubicBezTo>
                                        <a:pt x="1797174" y="349211"/>
                                        <a:pt x="1793416" y="345452"/>
                                        <a:pt x="1797174" y="341693"/>
                                      </a:cubicBezTo>
                                      <a:cubicBezTo>
                                        <a:pt x="1800933" y="341693"/>
                                        <a:pt x="1797174" y="337935"/>
                                        <a:pt x="1797174" y="337935"/>
                                      </a:cubicBezTo>
                                      <a:cubicBezTo>
                                        <a:pt x="1793416" y="334176"/>
                                        <a:pt x="1793416" y="330417"/>
                                        <a:pt x="1800933" y="330417"/>
                                      </a:cubicBezTo>
                                      <a:cubicBezTo>
                                        <a:pt x="1812208" y="330417"/>
                                        <a:pt x="1819725" y="326658"/>
                                        <a:pt x="1831000" y="334176"/>
                                      </a:cubicBezTo>
                                      <a:cubicBezTo>
                                        <a:pt x="1842275" y="337935"/>
                                        <a:pt x="1846033" y="337935"/>
                                        <a:pt x="1857308" y="337935"/>
                                      </a:cubicBezTo>
                                      <a:cubicBezTo>
                                        <a:pt x="1857308" y="337935"/>
                                        <a:pt x="1861067" y="341693"/>
                                        <a:pt x="1864825" y="341693"/>
                                      </a:cubicBezTo>
                                      <a:cubicBezTo>
                                        <a:pt x="1864825" y="446941"/>
                                        <a:pt x="1876100" y="1097219"/>
                                        <a:pt x="1887375" y="1736220"/>
                                      </a:cubicBezTo>
                                      <a:cubicBezTo>
                                        <a:pt x="1891133" y="1988062"/>
                                        <a:pt x="1894892" y="2239904"/>
                                        <a:pt x="1898650" y="2454157"/>
                                      </a:cubicBezTo>
                                      <a:cubicBezTo>
                                        <a:pt x="1887375" y="2454157"/>
                                        <a:pt x="1872342" y="2457916"/>
                                        <a:pt x="1868583" y="2457916"/>
                                      </a:cubicBezTo>
                                      <a:cubicBezTo>
                                        <a:pt x="1857308" y="2461675"/>
                                        <a:pt x="1857308" y="2465434"/>
                                        <a:pt x="1849792" y="2469193"/>
                                      </a:cubicBezTo>
                                      <a:cubicBezTo>
                                        <a:pt x="1838516" y="2472952"/>
                                        <a:pt x="1778383" y="2503022"/>
                                        <a:pt x="1763349" y="2506781"/>
                                      </a:cubicBezTo>
                                      <a:cubicBezTo>
                                        <a:pt x="1744557" y="2514299"/>
                                        <a:pt x="1722007" y="2518058"/>
                                        <a:pt x="1706974" y="2525575"/>
                                      </a:cubicBezTo>
                                      <a:cubicBezTo>
                                        <a:pt x="1688182" y="2533093"/>
                                        <a:pt x="1676907" y="2548128"/>
                                        <a:pt x="1582948" y="2544369"/>
                                      </a:cubicBezTo>
                                      <a:cubicBezTo>
                                        <a:pt x="1582948" y="2544369"/>
                                        <a:pt x="1571673" y="2540611"/>
                                        <a:pt x="1556639" y="2536852"/>
                                      </a:cubicBezTo>
                                      <a:cubicBezTo>
                                        <a:pt x="1541606" y="2536852"/>
                                        <a:pt x="1537848" y="2533093"/>
                                        <a:pt x="1530331" y="2536852"/>
                                      </a:cubicBezTo>
                                      <a:cubicBezTo>
                                        <a:pt x="1522814" y="2540611"/>
                                        <a:pt x="1522814" y="2540611"/>
                                        <a:pt x="1519056" y="2540611"/>
                                      </a:cubicBezTo>
                                      <a:cubicBezTo>
                                        <a:pt x="1515298" y="2540611"/>
                                        <a:pt x="1511539" y="2540611"/>
                                        <a:pt x="1504022" y="2540611"/>
                                      </a:cubicBezTo>
                                      <a:cubicBezTo>
                                        <a:pt x="1500264" y="2544369"/>
                                        <a:pt x="1470197" y="2570681"/>
                                        <a:pt x="1458922" y="2574440"/>
                                      </a:cubicBezTo>
                                      <a:cubicBezTo>
                                        <a:pt x="1447647" y="2581958"/>
                                        <a:pt x="1410063" y="2596993"/>
                                        <a:pt x="1402547" y="2604511"/>
                                      </a:cubicBezTo>
                                      <a:cubicBezTo>
                                        <a:pt x="1391272" y="2608270"/>
                                        <a:pt x="1376238" y="2623305"/>
                                        <a:pt x="1361205" y="2627064"/>
                                      </a:cubicBezTo>
                                      <a:cubicBezTo>
                                        <a:pt x="1342413" y="2630823"/>
                                        <a:pt x="1323621" y="2630823"/>
                                        <a:pt x="1316104" y="2638340"/>
                                      </a:cubicBezTo>
                                      <a:cubicBezTo>
                                        <a:pt x="1308588" y="2645858"/>
                                        <a:pt x="1301071" y="2653376"/>
                                        <a:pt x="1293554" y="2668411"/>
                                      </a:cubicBezTo>
                                      <a:cubicBezTo>
                                        <a:pt x="1286038" y="2683446"/>
                                        <a:pt x="1286038" y="2705999"/>
                                        <a:pt x="1278521" y="2713517"/>
                                      </a:cubicBezTo>
                                      <a:cubicBezTo>
                                        <a:pt x="1274763" y="2717276"/>
                                        <a:pt x="1255971" y="2736070"/>
                                        <a:pt x="1255971" y="2739829"/>
                                      </a:cubicBezTo>
                                      <a:cubicBezTo>
                                        <a:pt x="1252212" y="2743588"/>
                                        <a:pt x="1255971" y="2751105"/>
                                        <a:pt x="1248454" y="2751105"/>
                                      </a:cubicBezTo>
                                      <a:cubicBezTo>
                                        <a:pt x="1244696" y="2754864"/>
                                        <a:pt x="1240937" y="2758623"/>
                                        <a:pt x="1237179" y="2758623"/>
                                      </a:cubicBezTo>
                                      <a:cubicBezTo>
                                        <a:pt x="1233421" y="2762382"/>
                                        <a:pt x="1229662" y="2766141"/>
                                        <a:pt x="1225904" y="2766141"/>
                                      </a:cubicBezTo>
                                      <a:cubicBezTo>
                                        <a:pt x="1218387" y="2762382"/>
                                        <a:pt x="1218387" y="2758623"/>
                                        <a:pt x="1210870" y="2762382"/>
                                      </a:cubicBezTo>
                                      <a:cubicBezTo>
                                        <a:pt x="1203354" y="2769899"/>
                                        <a:pt x="1192079" y="2784935"/>
                                        <a:pt x="1188320" y="2777417"/>
                                      </a:cubicBezTo>
                                      <a:cubicBezTo>
                                        <a:pt x="1180804" y="2773658"/>
                                        <a:pt x="1188320" y="2758623"/>
                                        <a:pt x="1177045" y="2758623"/>
                                      </a:cubicBezTo>
                                      <a:cubicBezTo>
                                        <a:pt x="1162012" y="2758623"/>
                                        <a:pt x="1150737" y="2766141"/>
                                        <a:pt x="1146978" y="2762382"/>
                                      </a:cubicBezTo>
                                      <a:cubicBezTo>
                                        <a:pt x="1143220" y="2758623"/>
                                        <a:pt x="1135703" y="2762382"/>
                                        <a:pt x="1128187" y="2762382"/>
                                      </a:cubicBezTo>
                                      <a:cubicBezTo>
                                        <a:pt x="1120670" y="2762382"/>
                                        <a:pt x="1116911" y="2773658"/>
                                        <a:pt x="1113153" y="2769899"/>
                                      </a:cubicBezTo>
                                      <a:cubicBezTo>
                                        <a:pt x="1109395" y="2766141"/>
                                        <a:pt x="1094361" y="2762382"/>
                                        <a:pt x="1086845" y="2766141"/>
                                      </a:cubicBezTo>
                                      <a:cubicBezTo>
                                        <a:pt x="1079328" y="2769899"/>
                                        <a:pt x="1083086" y="2777417"/>
                                        <a:pt x="1075569" y="2777417"/>
                                      </a:cubicBezTo>
                                      <a:cubicBezTo>
                                        <a:pt x="1068053" y="2781176"/>
                                        <a:pt x="1064294" y="2777417"/>
                                        <a:pt x="1064294" y="2773658"/>
                                      </a:cubicBezTo>
                                      <a:cubicBezTo>
                                        <a:pt x="1068053" y="2773658"/>
                                        <a:pt x="1064294" y="2758623"/>
                                        <a:pt x="1056778" y="2754864"/>
                                      </a:cubicBezTo>
                                      <a:cubicBezTo>
                                        <a:pt x="1049261" y="2754864"/>
                                        <a:pt x="1037986" y="2766141"/>
                                        <a:pt x="1030469" y="2762382"/>
                                      </a:cubicBezTo>
                                      <a:cubicBezTo>
                                        <a:pt x="1022952" y="2762382"/>
                                        <a:pt x="1026711" y="2758623"/>
                                        <a:pt x="1019194" y="2758623"/>
                                      </a:cubicBezTo>
                                      <a:cubicBezTo>
                                        <a:pt x="1015436" y="2758623"/>
                                        <a:pt x="1011677" y="2762382"/>
                                        <a:pt x="1007919" y="2758623"/>
                                      </a:cubicBezTo>
                                      <a:cubicBezTo>
                                        <a:pt x="1000402" y="2754864"/>
                                        <a:pt x="1000402" y="2747346"/>
                                        <a:pt x="985369" y="2751105"/>
                                      </a:cubicBezTo>
                                      <a:cubicBezTo>
                                        <a:pt x="970335" y="2751105"/>
                                        <a:pt x="959060" y="2758623"/>
                                        <a:pt x="951544" y="2758623"/>
                                      </a:cubicBezTo>
                                      <a:cubicBezTo>
                                        <a:pt x="944027" y="2754864"/>
                                        <a:pt x="917718" y="2758623"/>
                                        <a:pt x="906443" y="2758623"/>
                                      </a:cubicBezTo>
                                      <a:cubicBezTo>
                                        <a:pt x="898927" y="2762382"/>
                                        <a:pt x="883893" y="2762382"/>
                                        <a:pt x="880135" y="2766141"/>
                                      </a:cubicBezTo>
                                      <a:cubicBezTo>
                                        <a:pt x="872618" y="2769899"/>
                                        <a:pt x="872618" y="2769899"/>
                                        <a:pt x="865101" y="2769899"/>
                                      </a:cubicBezTo>
                                      <a:cubicBezTo>
                                        <a:pt x="857585" y="2769899"/>
                                        <a:pt x="850068" y="2769899"/>
                                        <a:pt x="842551" y="2769899"/>
                                      </a:cubicBezTo>
                                      <a:cubicBezTo>
                                        <a:pt x="838793" y="2769899"/>
                                        <a:pt x="831276" y="2766141"/>
                                        <a:pt x="823759" y="2766141"/>
                                      </a:cubicBezTo>
                                      <a:cubicBezTo>
                                        <a:pt x="816243" y="2766141"/>
                                        <a:pt x="801209" y="2769899"/>
                                        <a:pt x="789934" y="2781176"/>
                                      </a:cubicBezTo>
                                      <a:cubicBezTo>
                                        <a:pt x="778659" y="2788694"/>
                                        <a:pt x="756109" y="2811247"/>
                                        <a:pt x="763626" y="2822523"/>
                                      </a:cubicBezTo>
                                      <a:cubicBezTo>
                                        <a:pt x="763626" y="2822523"/>
                                        <a:pt x="771142" y="2826282"/>
                                        <a:pt x="767384" y="2830041"/>
                                      </a:cubicBezTo>
                                      <a:cubicBezTo>
                                        <a:pt x="763626" y="2833800"/>
                                        <a:pt x="763626" y="2833800"/>
                                        <a:pt x="763626" y="2830041"/>
                                      </a:cubicBezTo>
                                      <a:cubicBezTo>
                                        <a:pt x="759867" y="2830041"/>
                                        <a:pt x="752351" y="2826282"/>
                                        <a:pt x="752351" y="2830041"/>
                                      </a:cubicBezTo>
                                      <a:cubicBezTo>
                                        <a:pt x="752351" y="2837558"/>
                                        <a:pt x="748592" y="2848835"/>
                                        <a:pt x="748592" y="2845076"/>
                                      </a:cubicBezTo>
                                      <a:cubicBezTo>
                                        <a:pt x="744834" y="2837558"/>
                                        <a:pt x="741076" y="2837558"/>
                                        <a:pt x="737317" y="2841317"/>
                                      </a:cubicBezTo>
                                      <a:cubicBezTo>
                                        <a:pt x="737317" y="2845076"/>
                                        <a:pt x="737317" y="2852594"/>
                                        <a:pt x="733559" y="2848835"/>
                                      </a:cubicBezTo>
                                      <a:cubicBezTo>
                                        <a:pt x="729800" y="2848835"/>
                                        <a:pt x="722284" y="2841317"/>
                                        <a:pt x="711009" y="2841317"/>
                                      </a:cubicBezTo>
                                      <a:cubicBezTo>
                                        <a:pt x="699734" y="2841317"/>
                                        <a:pt x="688458" y="2833800"/>
                                        <a:pt x="684700" y="2841317"/>
                                      </a:cubicBezTo>
                                      <a:cubicBezTo>
                                        <a:pt x="680942" y="2848835"/>
                                        <a:pt x="677183" y="2852594"/>
                                        <a:pt x="673425" y="2860111"/>
                                      </a:cubicBezTo>
                                      <a:cubicBezTo>
                                        <a:pt x="669667" y="2863870"/>
                                        <a:pt x="673425" y="2867629"/>
                                        <a:pt x="662150" y="2871388"/>
                                      </a:cubicBezTo>
                                      <a:cubicBezTo>
                                        <a:pt x="650875" y="2875147"/>
                                        <a:pt x="635841" y="2882664"/>
                                        <a:pt x="635841" y="2890182"/>
                                      </a:cubicBezTo>
                                      <a:cubicBezTo>
                                        <a:pt x="635841" y="2897700"/>
                                        <a:pt x="635841" y="2905217"/>
                                        <a:pt x="628325" y="2905217"/>
                                      </a:cubicBezTo>
                                      <a:cubicBezTo>
                                        <a:pt x="620808" y="2901459"/>
                                        <a:pt x="620808" y="2905217"/>
                                        <a:pt x="617050" y="2905217"/>
                                      </a:cubicBezTo>
                                      <a:cubicBezTo>
                                        <a:pt x="613291" y="2908976"/>
                                        <a:pt x="609533" y="2908976"/>
                                        <a:pt x="613291" y="2912735"/>
                                      </a:cubicBezTo>
                                      <a:cubicBezTo>
                                        <a:pt x="613291" y="2912735"/>
                                        <a:pt x="617050" y="2920253"/>
                                        <a:pt x="609533" y="2916494"/>
                                      </a:cubicBezTo>
                                      <a:cubicBezTo>
                                        <a:pt x="602016" y="2912735"/>
                                        <a:pt x="594499" y="2916494"/>
                                        <a:pt x="590741" y="2916494"/>
                                      </a:cubicBezTo>
                                      <a:cubicBezTo>
                                        <a:pt x="583224" y="2920253"/>
                                        <a:pt x="568191" y="2920253"/>
                                        <a:pt x="575708" y="2924012"/>
                                      </a:cubicBezTo>
                                      <a:cubicBezTo>
                                        <a:pt x="583224" y="2927770"/>
                                        <a:pt x="594499" y="2931529"/>
                                        <a:pt x="586983" y="2931529"/>
                                      </a:cubicBezTo>
                                      <a:cubicBezTo>
                                        <a:pt x="579466" y="2931529"/>
                                        <a:pt x="575708" y="2931529"/>
                                        <a:pt x="564433" y="2927770"/>
                                      </a:cubicBezTo>
                                      <a:cubicBezTo>
                                        <a:pt x="556916" y="2924012"/>
                                        <a:pt x="553158" y="2920253"/>
                                        <a:pt x="549399" y="2924012"/>
                                      </a:cubicBezTo>
                                      <a:cubicBezTo>
                                        <a:pt x="549399" y="2927770"/>
                                        <a:pt x="549399" y="2935288"/>
                                        <a:pt x="541882" y="2931529"/>
                                      </a:cubicBezTo>
                                      <a:cubicBezTo>
                                        <a:pt x="534366" y="2927770"/>
                                        <a:pt x="504299" y="2920253"/>
                                        <a:pt x="504299" y="2920253"/>
                                      </a:cubicBezTo>
                                      <a:cubicBezTo>
                                        <a:pt x="504299" y="2920253"/>
                                        <a:pt x="500541" y="2916494"/>
                                        <a:pt x="493024" y="2920253"/>
                                      </a:cubicBezTo>
                                      <a:cubicBezTo>
                                        <a:pt x="489265" y="2920253"/>
                                        <a:pt x="485507" y="2924012"/>
                                        <a:pt x="481749" y="2920253"/>
                                      </a:cubicBezTo>
                                      <a:cubicBezTo>
                                        <a:pt x="477990" y="2920253"/>
                                        <a:pt x="474232" y="2916494"/>
                                        <a:pt x="466715" y="2920253"/>
                                      </a:cubicBezTo>
                                      <a:cubicBezTo>
                                        <a:pt x="462957" y="2924012"/>
                                        <a:pt x="455440" y="2924012"/>
                                        <a:pt x="451682" y="2920253"/>
                                      </a:cubicBezTo>
                                      <a:cubicBezTo>
                                        <a:pt x="444165" y="2920253"/>
                                        <a:pt x="444165" y="2916494"/>
                                        <a:pt x="436648" y="2920253"/>
                                      </a:cubicBezTo>
                                      <a:cubicBezTo>
                                        <a:pt x="429132" y="2920253"/>
                                        <a:pt x="425373" y="2920253"/>
                                        <a:pt x="421615" y="2916494"/>
                                      </a:cubicBezTo>
                                      <a:cubicBezTo>
                                        <a:pt x="414098" y="2916494"/>
                                        <a:pt x="402823" y="2905217"/>
                                        <a:pt x="406582" y="2908976"/>
                                      </a:cubicBezTo>
                                      <a:cubicBezTo>
                                        <a:pt x="414098" y="2908976"/>
                                        <a:pt x="417857" y="2908976"/>
                                        <a:pt x="414098" y="2901459"/>
                                      </a:cubicBezTo>
                                      <a:cubicBezTo>
                                        <a:pt x="410340" y="2897700"/>
                                        <a:pt x="399065" y="2893941"/>
                                        <a:pt x="402823" y="2897700"/>
                                      </a:cubicBezTo>
                                      <a:cubicBezTo>
                                        <a:pt x="406582" y="2901459"/>
                                        <a:pt x="406582" y="2905217"/>
                                        <a:pt x="399065" y="2901459"/>
                                      </a:cubicBezTo>
                                      <a:cubicBezTo>
                                        <a:pt x="395306" y="2901459"/>
                                        <a:pt x="380273" y="2897700"/>
                                        <a:pt x="368998" y="2893941"/>
                                      </a:cubicBezTo>
                                      <a:cubicBezTo>
                                        <a:pt x="361481" y="2890182"/>
                                        <a:pt x="357723" y="2890182"/>
                                        <a:pt x="353965" y="2882664"/>
                                      </a:cubicBezTo>
                                      <a:cubicBezTo>
                                        <a:pt x="346448" y="2871388"/>
                                        <a:pt x="338931" y="2860111"/>
                                        <a:pt x="331414" y="2852594"/>
                                      </a:cubicBezTo>
                                      <a:cubicBezTo>
                                        <a:pt x="323898" y="2845076"/>
                                        <a:pt x="290072" y="2818764"/>
                                        <a:pt x="278797" y="2818764"/>
                                      </a:cubicBezTo>
                                      <a:cubicBezTo>
                                        <a:pt x="263764" y="2815005"/>
                                        <a:pt x="260006" y="2830041"/>
                                        <a:pt x="256247" y="2822523"/>
                                      </a:cubicBezTo>
                                      <a:cubicBezTo>
                                        <a:pt x="252489" y="2815005"/>
                                        <a:pt x="244972" y="2815005"/>
                                        <a:pt x="244972" y="2803729"/>
                                      </a:cubicBezTo>
                                      <a:cubicBezTo>
                                        <a:pt x="244972" y="2796211"/>
                                        <a:pt x="237455" y="2784935"/>
                                        <a:pt x="237455" y="2777417"/>
                                      </a:cubicBezTo>
                                      <a:cubicBezTo>
                                        <a:pt x="237455" y="2769899"/>
                                        <a:pt x="237455" y="2766141"/>
                                        <a:pt x="237455" y="2758623"/>
                                      </a:cubicBezTo>
                                      <a:cubicBezTo>
                                        <a:pt x="241214" y="2751105"/>
                                        <a:pt x="237455" y="2736070"/>
                                        <a:pt x="241214" y="2732311"/>
                                      </a:cubicBezTo>
                                      <a:cubicBezTo>
                                        <a:pt x="241214" y="2724793"/>
                                        <a:pt x="241214" y="2721035"/>
                                        <a:pt x="244972" y="2717276"/>
                                      </a:cubicBezTo>
                                      <a:cubicBezTo>
                                        <a:pt x="244972" y="2717276"/>
                                        <a:pt x="241214" y="2705999"/>
                                        <a:pt x="248730" y="2709758"/>
                                      </a:cubicBezTo>
                                      <a:cubicBezTo>
                                        <a:pt x="252489" y="2717276"/>
                                        <a:pt x="256247" y="2721035"/>
                                        <a:pt x="260006" y="2724793"/>
                                      </a:cubicBezTo>
                                      <a:cubicBezTo>
                                        <a:pt x="263764" y="2724793"/>
                                        <a:pt x="286314" y="2728552"/>
                                        <a:pt x="293831" y="2721035"/>
                                      </a:cubicBezTo>
                                      <a:cubicBezTo>
                                        <a:pt x="305106" y="2713517"/>
                                        <a:pt x="323898" y="2675929"/>
                                        <a:pt x="323898" y="2668411"/>
                                      </a:cubicBezTo>
                                      <a:cubicBezTo>
                                        <a:pt x="327656" y="2664652"/>
                                        <a:pt x="320139" y="2657134"/>
                                        <a:pt x="320139" y="2653376"/>
                                      </a:cubicBezTo>
                                      <a:cubicBezTo>
                                        <a:pt x="320139" y="2649617"/>
                                        <a:pt x="320139" y="2634581"/>
                                        <a:pt x="320139" y="2630823"/>
                                      </a:cubicBezTo>
                                      <a:cubicBezTo>
                                        <a:pt x="320139" y="2627064"/>
                                        <a:pt x="308864" y="2593234"/>
                                        <a:pt x="312623" y="2585717"/>
                                      </a:cubicBezTo>
                                      <a:cubicBezTo>
                                        <a:pt x="320139" y="2578199"/>
                                        <a:pt x="316381" y="2585717"/>
                                        <a:pt x="320139" y="2589475"/>
                                      </a:cubicBezTo>
                                      <a:cubicBezTo>
                                        <a:pt x="320139" y="2596993"/>
                                        <a:pt x="327656" y="2608270"/>
                                        <a:pt x="323898" y="2596993"/>
                                      </a:cubicBezTo>
                                      <a:cubicBezTo>
                                        <a:pt x="323898" y="2585717"/>
                                        <a:pt x="323898" y="2585717"/>
                                        <a:pt x="327656" y="2585717"/>
                                      </a:cubicBezTo>
                                      <a:cubicBezTo>
                                        <a:pt x="335173" y="2585717"/>
                                        <a:pt x="331414" y="2581958"/>
                                        <a:pt x="327656" y="2578199"/>
                                      </a:cubicBezTo>
                                      <a:cubicBezTo>
                                        <a:pt x="327656" y="2574440"/>
                                        <a:pt x="323898" y="2570681"/>
                                        <a:pt x="327656" y="2563164"/>
                                      </a:cubicBezTo>
                                      <a:cubicBezTo>
                                        <a:pt x="331414" y="2559405"/>
                                        <a:pt x="327656" y="2551887"/>
                                        <a:pt x="327656" y="2544369"/>
                                      </a:cubicBezTo>
                                      <a:cubicBezTo>
                                        <a:pt x="327656" y="2536852"/>
                                        <a:pt x="335173" y="2472952"/>
                                        <a:pt x="327656" y="2461675"/>
                                      </a:cubicBezTo>
                                      <a:cubicBezTo>
                                        <a:pt x="320139" y="2446640"/>
                                        <a:pt x="282556" y="2371463"/>
                                        <a:pt x="278797" y="2363945"/>
                                      </a:cubicBezTo>
                                      <a:cubicBezTo>
                                        <a:pt x="275039" y="2356428"/>
                                        <a:pt x="260006" y="2333875"/>
                                        <a:pt x="260006" y="2322598"/>
                                      </a:cubicBezTo>
                                      <a:cubicBezTo>
                                        <a:pt x="256247" y="2315081"/>
                                        <a:pt x="244972" y="2285010"/>
                                        <a:pt x="244972" y="2277492"/>
                                      </a:cubicBezTo>
                                      <a:cubicBezTo>
                                        <a:pt x="244972" y="2266216"/>
                                        <a:pt x="244972" y="2262457"/>
                                        <a:pt x="244972" y="2262457"/>
                                      </a:cubicBezTo>
                                      <a:cubicBezTo>
                                        <a:pt x="241214" y="2258698"/>
                                        <a:pt x="241214" y="2251181"/>
                                        <a:pt x="237455" y="2247422"/>
                                      </a:cubicBezTo>
                                      <a:cubicBezTo>
                                        <a:pt x="237455" y="2243663"/>
                                        <a:pt x="237455" y="2194798"/>
                                        <a:pt x="237455" y="2179763"/>
                                      </a:cubicBezTo>
                                      <a:cubicBezTo>
                                        <a:pt x="241214" y="2164727"/>
                                        <a:pt x="233697" y="2123380"/>
                                        <a:pt x="226180" y="2112104"/>
                                      </a:cubicBezTo>
                                      <a:cubicBezTo>
                                        <a:pt x="218664" y="2104586"/>
                                        <a:pt x="199872" y="2089551"/>
                                        <a:pt x="196113" y="2055721"/>
                                      </a:cubicBezTo>
                                      <a:cubicBezTo>
                                        <a:pt x="188597" y="2025650"/>
                                        <a:pt x="177322" y="2018133"/>
                                        <a:pt x="169805" y="2010615"/>
                                      </a:cubicBezTo>
                                      <a:cubicBezTo>
                                        <a:pt x="166047" y="1999339"/>
                                        <a:pt x="143496" y="1984303"/>
                                        <a:pt x="143496" y="1961750"/>
                                      </a:cubicBezTo>
                                      <a:cubicBezTo>
                                        <a:pt x="143496" y="1942956"/>
                                        <a:pt x="147255" y="1927921"/>
                                        <a:pt x="139738" y="1920403"/>
                                      </a:cubicBezTo>
                                      <a:cubicBezTo>
                                        <a:pt x="135980" y="1909127"/>
                                        <a:pt x="117188" y="1822673"/>
                                        <a:pt x="49537" y="1766291"/>
                                      </a:cubicBezTo>
                                      <a:cubicBezTo>
                                        <a:pt x="49537" y="1766291"/>
                                        <a:pt x="42021" y="1755014"/>
                                        <a:pt x="38262" y="1751256"/>
                                      </a:cubicBezTo>
                                      <a:cubicBezTo>
                                        <a:pt x="38262" y="1743738"/>
                                        <a:pt x="26987" y="1732461"/>
                                        <a:pt x="34504" y="1736220"/>
                                      </a:cubicBezTo>
                                      <a:cubicBezTo>
                                        <a:pt x="42021" y="1739979"/>
                                        <a:pt x="45779" y="1739979"/>
                                        <a:pt x="45779" y="1732461"/>
                                      </a:cubicBezTo>
                                      <a:cubicBezTo>
                                        <a:pt x="42021" y="1728703"/>
                                        <a:pt x="42021" y="1713667"/>
                                        <a:pt x="45779" y="1717426"/>
                                      </a:cubicBezTo>
                                      <a:cubicBezTo>
                                        <a:pt x="49537" y="1724944"/>
                                        <a:pt x="45779" y="1743738"/>
                                        <a:pt x="49537" y="1747497"/>
                                      </a:cubicBezTo>
                                      <a:cubicBezTo>
                                        <a:pt x="57054" y="1755014"/>
                                        <a:pt x="53296" y="1747497"/>
                                        <a:pt x="53296" y="1739979"/>
                                      </a:cubicBezTo>
                                      <a:cubicBezTo>
                                        <a:pt x="53296" y="1732461"/>
                                        <a:pt x="53296" y="1709908"/>
                                        <a:pt x="57054" y="1717426"/>
                                      </a:cubicBezTo>
                                      <a:cubicBezTo>
                                        <a:pt x="57054" y="1724944"/>
                                        <a:pt x="57054" y="1728703"/>
                                        <a:pt x="60812" y="1732461"/>
                                      </a:cubicBezTo>
                                      <a:cubicBezTo>
                                        <a:pt x="64571" y="1739979"/>
                                        <a:pt x="68329" y="1747497"/>
                                        <a:pt x="72088" y="1751256"/>
                                      </a:cubicBezTo>
                                      <a:cubicBezTo>
                                        <a:pt x="72088" y="1758773"/>
                                        <a:pt x="75846" y="1766291"/>
                                        <a:pt x="75846" y="1773809"/>
                                      </a:cubicBezTo>
                                      <a:cubicBezTo>
                                        <a:pt x="75846" y="1777567"/>
                                        <a:pt x="75846" y="1788844"/>
                                        <a:pt x="79604" y="1781326"/>
                                      </a:cubicBezTo>
                                      <a:cubicBezTo>
                                        <a:pt x="79604" y="1773809"/>
                                        <a:pt x="83363" y="1773809"/>
                                        <a:pt x="83363" y="1781326"/>
                                      </a:cubicBezTo>
                                      <a:cubicBezTo>
                                        <a:pt x="87121" y="1788844"/>
                                        <a:pt x="87121" y="1796362"/>
                                        <a:pt x="90879" y="1792603"/>
                                      </a:cubicBezTo>
                                      <a:cubicBezTo>
                                        <a:pt x="94638" y="1788844"/>
                                        <a:pt x="98396" y="1788844"/>
                                        <a:pt x="102154" y="1785085"/>
                                      </a:cubicBezTo>
                                      <a:cubicBezTo>
                                        <a:pt x="105913" y="1785085"/>
                                        <a:pt x="109671" y="1777567"/>
                                        <a:pt x="113430" y="1770050"/>
                                      </a:cubicBezTo>
                                      <a:cubicBezTo>
                                        <a:pt x="113430" y="1758773"/>
                                        <a:pt x="109671" y="1743738"/>
                                        <a:pt x="98396" y="1739979"/>
                                      </a:cubicBezTo>
                                      <a:cubicBezTo>
                                        <a:pt x="83363" y="1736220"/>
                                        <a:pt x="79604" y="1717426"/>
                                        <a:pt x="75846" y="1709908"/>
                                      </a:cubicBezTo>
                                      <a:cubicBezTo>
                                        <a:pt x="72088" y="1702391"/>
                                        <a:pt x="60812" y="1679838"/>
                                        <a:pt x="60812" y="1672320"/>
                                      </a:cubicBezTo>
                                      <a:cubicBezTo>
                                        <a:pt x="60812" y="1664802"/>
                                        <a:pt x="60812" y="1661044"/>
                                        <a:pt x="60812" y="1657285"/>
                                      </a:cubicBezTo>
                                      <a:cubicBezTo>
                                        <a:pt x="64571" y="1653526"/>
                                        <a:pt x="68329" y="1646008"/>
                                        <a:pt x="68329" y="1653526"/>
                                      </a:cubicBezTo>
                                      <a:cubicBezTo>
                                        <a:pt x="72088" y="1657285"/>
                                        <a:pt x="68329" y="1661044"/>
                                        <a:pt x="72088" y="1661044"/>
                                      </a:cubicBezTo>
                                      <a:cubicBezTo>
                                        <a:pt x="75846" y="1661044"/>
                                        <a:pt x="79604" y="1668561"/>
                                        <a:pt x="83363" y="1668561"/>
                                      </a:cubicBezTo>
                                      <a:cubicBezTo>
                                        <a:pt x="83363" y="1672320"/>
                                        <a:pt x="83363" y="1676079"/>
                                        <a:pt x="87121" y="1679838"/>
                                      </a:cubicBezTo>
                                      <a:cubicBezTo>
                                        <a:pt x="90879" y="1683597"/>
                                        <a:pt x="94638" y="1687355"/>
                                        <a:pt x="94638" y="1691114"/>
                                      </a:cubicBezTo>
                                      <a:cubicBezTo>
                                        <a:pt x="94638" y="1691114"/>
                                        <a:pt x="98396" y="1698632"/>
                                        <a:pt x="98396" y="1702391"/>
                                      </a:cubicBezTo>
                                      <a:cubicBezTo>
                                        <a:pt x="94638" y="1706150"/>
                                        <a:pt x="94638" y="1709908"/>
                                        <a:pt x="94638" y="1713667"/>
                                      </a:cubicBezTo>
                                      <a:cubicBezTo>
                                        <a:pt x="90879" y="1721185"/>
                                        <a:pt x="90879" y="1732461"/>
                                        <a:pt x="98396" y="1732461"/>
                                      </a:cubicBezTo>
                                      <a:cubicBezTo>
                                        <a:pt x="102154" y="1736220"/>
                                        <a:pt x="105913" y="1728703"/>
                                        <a:pt x="109671" y="1721185"/>
                                      </a:cubicBezTo>
                                      <a:cubicBezTo>
                                        <a:pt x="113430" y="1709908"/>
                                        <a:pt x="113430" y="1702391"/>
                                        <a:pt x="113430" y="1713667"/>
                                      </a:cubicBezTo>
                                      <a:cubicBezTo>
                                        <a:pt x="117188" y="1724944"/>
                                        <a:pt x="124705" y="1755014"/>
                                        <a:pt x="132221" y="1762532"/>
                                      </a:cubicBezTo>
                                      <a:cubicBezTo>
                                        <a:pt x="139738" y="1773809"/>
                                        <a:pt x="135980" y="1766291"/>
                                        <a:pt x="143496" y="1762532"/>
                                      </a:cubicBezTo>
                                      <a:cubicBezTo>
                                        <a:pt x="147255" y="1758773"/>
                                        <a:pt x="158530" y="1751256"/>
                                        <a:pt x="154771" y="1743738"/>
                                      </a:cubicBezTo>
                                      <a:cubicBezTo>
                                        <a:pt x="151013" y="1736220"/>
                                        <a:pt x="147255" y="1732461"/>
                                        <a:pt x="151013" y="1728703"/>
                                      </a:cubicBezTo>
                                      <a:cubicBezTo>
                                        <a:pt x="154771" y="1724944"/>
                                        <a:pt x="154771" y="1721185"/>
                                        <a:pt x="154771" y="1717426"/>
                                      </a:cubicBezTo>
                                      <a:cubicBezTo>
                                        <a:pt x="154771" y="1713667"/>
                                        <a:pt x="151013" y="1706150"/>
                                        <a:pt x="154771" y="1709908"/>
                                      </a:cubicBezTo>
                                      <a:cubicBezTo>
                                        <a:pt x="154771" y="1709908"/>
                                        <a:pt x="158530" y="1709908"/>
                                        <a:pt x="158530" y="1706150"/>
                                      </a:cubicBezTo>
                                      <a:cubicBezTo>
                                        <a:pt x="158530" y="1702391"/>
                                        <a:pt x="158530" y="1694873"/>
                                        <a:pt x="154771" y="1687355"/>
                                      </a:cubicBezTo>
                                      <a:cubicBezTo>
                                        <a:pt x="147255" y="1683597"/>
                                        <a:pt x="143496" y="1672320"/>
                                        <a:pt x="139738" y="1668561"/>
                                      </a:cubicBezTo>
                                      <a:cubicBezTo>
                                        <a:pt x="135980" y="1664802"/>
                                        <a:pt x="117188" y="1634732"/>
                                        <a:pt x="117188" y="1627214"/>
                                      </a:cubicBezTo>
                                      <a:cubicBezTo>
                                        <a:pt x="113430" y="1619696"/>
                                        <a:pt x="105913" y="1604661"/>
                                        <a:pt x="102154" y="1600902"/>
                                      </a:cubicBezTo>
                                      <a:cubicBezTo>
                                        <a:pt x="94638" y="1593385"/>
                                        <a:pt x="87121" y="1589626"/>
                                        <a:pt x="87121" y="1582108"/>
                                      </a:cubicBezTo>
                                      <a:cubicBezTo>
                                        <a:pt x="87121" y="1574590"/>
                                        <a:pt x="83363" y="1567073"/>
                                        <a:pt x="83363" y="1563314"/>
                                      </a:cubicBezTo>
                                      <a:cubicBezTo>
                                        <a:pt x="79604" y="1555796"/>
                                        <a:pt x="83363" y="1540761"/>
                                        <a:pt x="75846" y="1533243"/>
                                      </a:cubicBezTo>
                                      <a:cubicBezTo>
                                        <a:pt x="68329" y="1529484"/>
                                        <a:pt x="57054" y="1521967"/>
                                        <a:pt x="57054" y="1506931"/>
                                      </a:cubicBezTo>
                                      <a:cubicBezTo>
                                        <a:pt x="57054" y="1491896"/>
                                        <a:pt x="57054" y="1488137"/>
                                        <a:pt x="60812" y="1484378"/>
                                      </a:cubicBezTo>
                                      <a:cubicBezTo>
                                        <a:pt x="64571" y="1476861"/>
                                        <a:pt x="60812" y="1476861"/>
                                        <a:pt x="64571" y="1469343"/>
                                      </a:cubicBezTo>
                                      <a:cubicBezTo>
                                        <a:pt x="64571" y="1461825"/>
                                        <a:pt x="64571" y="1458067"/>
                                        <a:pt x="64571" y="1450549"/>
                                      </a:cubicBezTo>
                                      <a:cubicBezTo>
                                        <a:pt x="64571" y="1446790"/>
                                        <a:pt x="72088" y="1439273"/>
                                        <a:pt x="72088" y="1431755"/>
                                      </a:cubicBezTo>
                                      <a:cubicBezTo>
                                        <a:pt x="72088" y="1427996"/>
                                        <a:pt x="75846" y="1424237"/>
                                        <a:pt x="79604" y="1420478"/>
                                      </a:cubicBezTo>
                                      <a:cubicBezTo>
                                        <a:pt x="79604" y="1420478"/>
                                        <a:pt x="83363" y="1409202"/>
                                        <a:pt x="87121" y="1405443"/>
                                      </a:cubicBezTo>
                                      <a:cubicBezTo>
                                        <a:pt x="90879" y="1401684"/>
                                        <a:pt x="102154" y="1401684"/>
                                        <a:pt x="102154" y="1390408"/>
                                      </a:cubicBezTo>
                                      <a:cubicBezTo>
                                        <a:pt x="102154" y="1382890"/>
                                        <a:pt x="98396" y="1352819"/>
                                        <a:pt x="102154" y="1345302"/>
                                      </a:cubicBezTo>
                                      <a:cubicBezTo>
                                        <a:pt x="109671" y="1337784"/>
                                        <a:pt x="109671" y="1322749"/>
                                        <a:pt x="102154" y="1311472"/>
                                      </a:cubicBezTo>
                                      <a:cubicBezTo>
                                        <a:pt x="98396" y="1300196"/>
                                        <a:pt x="83363" y="1288919"/>
                                        <a:pt x="87121" y="1277643"/>
                                      </a:cubicBezTo>
                                      <a:cubicBezTo>
                                        <a:pt x="94638" y="1270125"/>
                                        <a:pt x="102154" y="1251331"/>
                                        <a:pt x="105913" y="1243813"/>
                                      </a:cubicBezTo>
                                      <a:cubicBezTo>
                                        <a:pt x="105913" y="1236295"/>
                                        <a:pt x="124705" y="1187431"/>
                                        <a:pt x="139738" y="1183672"/>
                                      </a:cubicBezTo>
                                      <a:cubicBezTo>
                                        <a:pt x="151013" y="1179913"/>
                                        <a:pt x="147255" y="1183672"/>
                                        <a:pt x="147255" y="1187431"/>
                                      </a:cubicBezTo>
                                      <a:cubicBezTo>
                                        <a:pt x="143496" y="1194948"/>
                                        <a:pt x="143496" y="1194948"/>
                                        <a:pt x="143496" y="1198707"/>
                                      </a:cubicBezTo>
                                      <a:cubicBezTo>
                                        <a:pt x="143496" y="1202466"/>
                                        <a:pt x="139738" y="1217501"/>
                                        <a:pt x="135980" y="1225019"/>
                                      </a:cubicBezTo>
                                      <a:cubicBezTo>
                                        <a:pt x="135980" y="1232537"/>
                                        <a:pt x="139738" y="1247572"/>
                                        <a:pt x="139738" y="1247572"/>
                                      </a:cubicBezTo>
                                      <a:cubicBezTo>
                                        <a:pt x="139738" y="1247572"/>
                                        <a:pt x="143496" y="1243813"/>
                                        <a:pt x="143496" y="1251331"/>
                                      </a:cubicBezTo>
                                      <a:cubicBezTo>
                                        <a:pt x="147255" y="1255090"/>
                                        <a:pt x="139738" y="1262607"/>
                                        <a:pt x="143496" y="1266366"/>
                                      </a:cubicBezTo>
                                      <a:cubicBezTo>
                                        <a:pt x="147255" y="1270125"/>
                                        <a:pt x="147255" y="1273884"/>
                                        <a:pt x="151013" y="1270125"/>
                                      </a:cubicBezTo>
                                      <a:cubicBezTo>
                                        <a:pt x="154771" y="1266366"/>
                                        <a:pt x="158530" y="1258848"/>
                                        <a:pt x="166047" y="1262607"/>
                                      </a:cubicBezTo>
                                      <a:cubicBezTo>
                                        <a:pt x="169805" y="1266366"/>
                                        <a:pt x="173563" y="1266366"/>
                                        <a:pt x="173563" y="1258848"/>
                                      </a:cubicBezTo>
                                      <a:cubicBezTo>
                                        <a:pt x="173563" y="1255090"/>
                                        <a:pt x="177322" y="1243813"/>
                                        <a:pt x="181080" y="1236295"/>
                                      </a:cubicBezTo>
                                      <a:cubicBezTo>
                                        <a:pt x="184838" y="1232537"/>
                                        <a:pt x="188597" y="1221260"/>
                                        <a:pt x="188597" y="1217501"/>
                                      </a:cubicBezTo>
                                      <a:cubicBezTo>
                                        <a:pt x="184838" y="1213742"/>
                                        <a:pt x="188597" y="1206225"/>
                                        <a:pt x="188597" y="1209984"/>
                                      </a:cubicBezTo>
                                      <a:cubicBezTo>
                                        <a:pt x="192355" y="1209984"/>
                                        <a:pt x="192355" y="1209984"/>
                                        <a:pt x="199872" y="1202466"/>
                                      </a:cubicBezTo>
                                      <a:cubicBezTo>
                                        <a:pt x="203630" y="1194948"/>
                                        <a:pt x="203630" y="1183672"/>
                                        <a:pt x="211147" y="1179913"/>
                                      </a:cubicBezTo>
                                      <a:cubicBezTo>
                                        <a:pt x="218664" y="1176154"/>
                                        <a:pt x="237455" y="1164878"/>
                                        <a:pt x="241214" y="1168636"/>
                                      </a:cubicBezTo>
                                      <a:cubicBezTo>
                                        <a:pt x="244972" y="1168636"/>
                                        <a:pt x="248730" y="1164878"/>
                                        <a:pt x="256247" y="1164878"/>
                                      </a:cubicBezTo>
                                      <a:cubicBezTo>
                                        <a:pt x="263764" y="1161119"/>
                                        <a:pt x="293831" y="1149842"/>
                                        <a:pt x="301347" y="1142325"/>
                                      </a:cubicBezTo>
                                      <a:cubicBezTo>
                                        <a:pt x="308864" y="1134807"/>
                                        <a:pt x="323898" y="1116013"/>
                                        <a:pt x="331414" y="1116013"/>
                                      </a:cubicBezTo>
                                      <a:cubicBezTo>
                                        <a:pt x="338931" y="1112254"/>
                                        <a:pt x="338931" y="1108495"/>
                                        <a:pt x="342689" y="1104736"/>
                                      </a:cubicBezTo>
                                      <a:cubicBezTo>
                                        <a:pt x="350206" y="1100977"/>
                                        <a:pt x="357723" y="1089701"/>
                                        <a:pt x="361481" y="1085942"/>
                                      </a:cubicBezTo>
                                      <a:cubicBezTo>
                                        <a:pt x="368998" y="1085942"/>
                                        <a:pt x="380273" y="1078425"/>
                                        <a:pt x="380273" y="1074666"/>
                                      </a:cubicBezTo>
                                      <a:cubicBezTo>
                                        <a:pt x="380273" y="1067148"/>
                                        <a:pt x="380273" y="1063389"/>
                                        <a:pt x="384031" y="1063389"/>
                                      </a:cubicBezTo>
                                      <a:cubicBezTo>
                                        <a:pt x="391548" y="1067148"/>
                                        <a:pt x="391548" y="1067148"/>
                                        <a:pt x="395306" y="1063389"/>
                                      </a:cubicBezTo>
                                      <a:cubicBezTo>
                                        <a:pt x="402823" y="1063389"/>
                                        <a:pt x="406582" y="1063389"/>
                                        <a:pt x="410340" y="1063389"/>
                                      </a:cubicBezTo>
                                      <a:cubicBezTo>
                                        <a:pt x="410340" y="1063389"/>
                                        <a:pt x="417857" y="1055872"/>
                                        <a:pt x="421615" y="1055872"/>
                                      </a:cubicBezTo>
                                      <a:cubicBezTo>
                                        <a:pt x="421615" y="1052113"/>
                                        <a:pt x="425373" y="1048354"/>
                                        <a:pt x="429132" y="1048354"/>
                                      </a:cubicBezTo>
                                      <a:cubicBezTo>
                                        <a:pt x="432890" y="1048354"/>
                                        <a:pt x="444165" y="1040836"/>
                                        <a:pt x="447923" y="1033319"/>
                                      </a:cubicBezTo>
                                      <a:cubicBezTo>
                                        <a:pt x="451682" y="1029560"/>
                                        <a:pt x="459199" y="1022042"/>
                                        <a:pt x="455440" y="1029560"/>
                                      </a:cubicBezTo>
                                      <a:cubicBezTo>
                                        <a:pt x="455440" y="1040836"/>
                                        <a:pt x="451682" y="1044595"/>
                                        <a:pt x="459199" y="1044595"/>
                                      </a:cubicBezTo>
                                      <a:cubicBezTo>
                                        <a:pt x="466715" y="1044595"/>
                                        <a:pt x="481749" y="1037078"/>
                                        <a:pt x="485507" y="1037078"/>
                                      </a:cubicBezTo>
                                      <a:cubicBezTo>
                                        <a:pt x="493024" y="1037078"/>
                                        <a:pt x="489265" y="1037078"/>
                                        <a:pt x="496782" y="1040836"/>
                                      </a:cubicBezTo>
                                      <a:cubicBezTo>
                                        <a:pt x="500541" y="1044595"/>
                                        <a:pt x="515574" y="1052113"/>
                                        <a:pt x="523091" y="1048354"/>
                                      </a:cubicBezTo>
                                      <a:cubicBezTo>
                                        <a:pt x="534366" y="1048354"/>
                                        <a:pt x="549399" y="1040836"/>
                                        <a:pt x="564433" y="1037078"/>
                                      </a:cubicBezTo>
                                      <a:cubicBezTo>
                                        <a:pt x="575708" y="1037078"/>
                                        <a:pt x="579466" y="1029560"/>
                                        <a:pt x="583224" y="1025801"/>
                                      </a:cubicBezTo>
                                      <a:cubicBezTo>
                                        <a:pt x="586983" y="1022042"/>
                                        <a:pt x="598258" y="1010766"/>
                                        <a:pt x="605775" y="1007007"/>
                                      </a:cubicBezTo>
                                      <a:cubicBezTo>
                                        <a:pt x="613291" y="1003248"/>
                                        <a:pt x="609533" y="1003248"/>
                                        <a:pt x="617050" y="1007007"/>
                                      </a:cubicBezTo>
                                      <a:cubicBezTo>
                                        <a:pt x="620808" y="1007007"/>
                                        <a:pt x="628325" y="1003248"/>
                                        <a:pt x="632083" y="1003248"/>
                                      </a:cubicBezTo>
                                      <a:cubicBezTo>
                                        <a:pt x="635841" y="1003248"/>
                                        <a:pt x="669667" y="999489"/>
                                        <a:pt x="677183" y="999489"/>
                                      </a:cubicBezTo>
                                      <a:cubicBezTo>
                                        <a:pt x="684700" y="995731"/>
                                        <a:pt x="688458" y="991972"/>
                                        <a:pt x="692217" y="984454"/>
                                      </a:cubicBezTo>
                                      <a:cubicBezTo>
                                        <a:pt x="695975" y="976936"/>
                                        <a:pt x="695975" y="976936"/>
                                        <a:pt x="699734" y="976936"/>
                                      </a:cubicBezTo>
                                      <a:cubicBezTo>
                                        <a:pt x="699734" y="976936"/>
                                        <a:pt x="703492" y="969419"/>
                                        <a:pt x="707250" y="965660"/>
                                      </a:cubicBezTo>
                                      <a:cubicBezTo>
                                        <a:pt x="711009" y="961901"/>
                                        <a:pt x="714767" y="958142"/>
                                        <a:pt x="722284" y="958142"/>
                                      </a:cubicBezTo>
                                      <a:cubicBezTo>
                                        <a:pt x="726042" y="958142"/>
                                        <a:pt x="733559" y="954383"/>
                                        <a:pt x="741076" y="954383"/>
                                      </a:cubicBezTo>
                                      <a:cubicBezTo>
                                        <a:pt x="744834" y="958142"/>
                                        <a:pt x="759867" y="961901"/>
                                        <a:pt x="767384" y="961901"/>
                                      </a:cubicBezTo>
                                      <a:cubicBezTo>
                                        <a:pt x="774901" y="965660"/>
                                        <a:pt x="782417" y="965660"/>
                                        <a:pt x="789934" y="961901"/>
                                      </a:cubicBezTo>
                                      <a:cubicBezTo>
                                        <a:pt x="801209" y="958142"/>
                                        <a:pt x="812484" y="954383"/>
                                        <a:pt x="827518" y="950624"/>
                                      </a:cubicBezTo>
                                      <a:cubicBezTo>
                                        <a:pt x="846310" y="950624"/>
                                        <a:pt x="857585" y="950624"/>
                                        <a:pt x="876376" y="939348"/>
                                      </a:cubicBezTo>
                                      <a:cubicBezTo>
                                        <a:pt x="898927" y="931830"/>
                                        <a:pt x="955302" y="909277"/>
                                        <a:pt x="974094" y="882966"/>
                                      </a:cubicBezTo>
                                      <a:cubicBezTo>
                                        <a:pt x="992886" y="856654"/>
                                        <a:pt x="1007919" y="830342"/>
                                        <a:pt x="1011677" y="822824"/>
                                      </a:cubicBezTo>
                                      <a:cubicBezTo>
                                        <a:pt x="1015436" y="815306"/>
                                        <a:pt x="1011677" y="815306"/>
                                        <a:pt x="1011677" y="811548"/>
                                      </a:cubicBezTo>
                                      <a:cubicBezTo>
                                        <a:pt x="1011677" y="807789"/>
                                        <a:pt x="1007919" y="804030"/>
                                        <a:pt x="1011677" y="804030"/>
                                      </a:cubicBezTo>
                                      <a:cubicBezTo>
                                        <a:pt x="1019194" y="804030"/>
                                        <a:pt x="1026711" y="800271"/>
                                        <a:pt x="1026711" y="796512"/>
                                      </a:cubicBezTo>
                                      <a:cubicBezTo>
                                        <a:pt x="1030469" y="792753"/>
                                        <a:pt x="1022952" y="788995"/>
                                        <a:pt x="1026711" y="785236"/>
                                      </a:cubicBezTo>
                                      <a:cubicBezTo>
                                        <a:pt x="1026711" y="781477"/>
                                        <a:pt x="1030469" y="773959"/>
                                        <a:pt x="1034227" y="773959"/>
                                      </a:cubicBezTo>
                                      <a:cubicBezTo>
                                        <a:pt x="1037986" y="773959"/>
                                        <a:pt x="1037986" y="773959"/>
                                        <a:pt x="1045503" y="770200"/>
                                      </a:cubicBezTo>
                                      <a:cubicBezTo>
                                        <a:pt x="1049261" y="770200"/>
                                        <a:pt x="1094361" y="736371"/>
                                        <a:pt x="1098120" y="728853"/>
                                      </a:cubicBezTo>
                                      <a:cubicBezTo>
                                        <a:pt x="1098120" y="721336"/>
                                        <a:pt x="1098120" y="713818"/>
                                        <a:pt x="1090603" y="713818"/>
                                      </a:cubicBezTo>
                                      <a:cubicBezTo>
                                        <a:pt x="1083086" y="710059"/>
                                        <a:pt x="1075569" y="721336"/>
                                        <a:pt x="1075569" y="706300"/>
                                      </a:cubicBezTo>
                                      <a:cubicBezTo>
                                        <a:pt x="1075569" y="687506"/>
                                        <a:pt x="1075569" y="676229"/>
                                        <a:pt x="1071811" y="668712"/>
                                      </a:cubicBezTo>
                                      <a:cubicBezTo>
                                        <a:pt x="1068053" y="657435"/>
                                        <a:pt x="1068053" y="631124"/>
                                        <a:pt x="1079328" y="619847"/>
                                      </a:cubicBezTo>
                                      <a:cubicBezTo>
                                        <a:pt x="1086845" y="612329"/>
                                        <a:pt x="1083086" y="608571"/>
                                        <a:pt x="1090603" y="601053"/>
                                      </a:cubicBezTo>
                                      <a:cubicBezTo>
                                        <a:pt x="1098120" y="597294"/>
                                        <a:pt x="1101878" y="589776"/>
                                        <a:pt x="1105636" y="593535"/>
                                      </a:cubicBezTo>
                                      <a:cubicBezTo>
                                        <a:pt x="1109395" y="593535"/>
                                        <a:pt x="1105636" y="586018"/>
                                        <a:pt x="1109395" y="586018"/>
                                      </a:cubicBezTo>
                                      <a:cubicBezTo>
                                        <a:pt x="1113153" y="586018"/>
                                        <a:pt x="1124428" y="593535"/>
                                        <a:pt x="1120670" y="589776"/>
                                      </a:cubicBezTo>
                                      <a:cubicBezTo>
                                        <a:pt x="1116911" y="582259"/>
                                        <a:pt x="1113153" y="574741"/>
                                        <a:pt x="1120670" y="570982"/>
                                      </a:cubicBezTo>
                                      <a:cubicBezTo>
                                        <a:pt x="1128187" y="570982"/>
                                        <a:pt x="1131945" y="570982"/>
                                        <a:pt x="1135703" y="570982"/>
                                      </a:cubicBezTo>
                                      <a:cubicBezTo>
                                        <a:pt x="1143220" y="570982"/>
                                        <a:pt x="1150737" y="570982"/>
                                        <a:pt x="1143220" y="563464"/>
                                      </a:cubicBezTo>
                                      <a:cubicBezTo>
                                        <a:pt x="1139462" y="555947"/>
                                        <a:pt x="1139462" y="548429"/>
                                        <a:pt x="1143220" y="544670"/>
                                      </a:cubicBezTo>
                                      <a:cubicBezTo>
                                        <a:pt x="1150737" y="540912"/>
                                        <a:pt x="1158253" y="540912"/>
                                        <a:pt x="1162012" y="533394"/>
                                      </a:cubicBezTo>
                                      <a:cubicBezTo>
                                        <a:pt x="1162012" y="525876"/>
                                        <a:pt x="1162012" y="525876"/>
                                        <a:pt x="1165770" y="522117"/>
                                      </a:cubicBezTo>
                                      <a:cubicBezTo>
                                        <a:pt x="1173287" y="522117"/>
                                        <a:pt x="1177045" y="529635"/>
                                        <a:pt x="1173287" y="533394"/>
                                      </a:cubicBezTo>
                                      <a:cubicBezTo>
                                        <a:pt x="1173287" y="533394"/>
                                        <a:pt x="1169528" y="537153"/>
                                        <a:pt x="1169528" y="540912"/>
                                      </a:cubicBezTo>
                                      <a:cubicBezTo>
                                        <a:pt x="1169528" y="544670"/>
                                        <a:pt x="1165770" y="548429"/>
                                        <a:pt x="1169528" y="548429"/>
                                      </a:cubicBezTo>
                                      <a:cubicBezTo>
                                        <a:pt x="1173287" y="552188"/>
                                        <a:pt x="1173287" y="559706"/>
                                        <a:pt x="1177045" y="559706"/>
                                      </a:cubicBezTo>
                                      <a:cubicBezTo>
                                        <a:pt x="1180804" y="559706"/>
                                        <a:pt x="1184562" y="559706"/>
                                        <a:pt x="1184562" y="563464"/>
                                      </a:cubicBezTo>
                                      <a:cubicBezTo>
                                        <a:pt x="1180804" y="567223"/>
                                        <a:pt x="1177045" y="570982"/>
                                        <a:pt x="1180804" y="570982"/>
                                      </a:cubicBezTo>
                                      <a:cubicBezTo>
                                        <a:pt x="1188320" y="574741"/>
                                        <a:pt x="1188320" y="574741"/>
                                        <a:pt x="1188320" y="578500"/>
                                      </a:cubicBezTo>
                                      <a:cubicBezTo>
                                        <a:pt x="1188320" y="582259"/>
                                        <a:pt x="1188320" y="586018"/>
                                        <a:pt x="1192079" y="589776"/>
                                      </a:cubicBezTo>
                                      <a:cubicBezTo>
                                        <a:pt x="1195837" y="593535"/>
                                        <a:pt x="1199595" y="604812"/>
                                        <a:pt x="1203354" y="608571"/>
                                      </a:cubicBezTo>
                                      <a:cubicBezTo>
                                        <a:pt x="1203354" y="612329"/>
                                        <a:pt x="1218387" y="634882"/>
                                        <a:pt x="1218387" y="642400"/>
                                      </a:cubicBezTo>
                                      <a:cubicBezTo>
                                        <a:pt x="1222145" y="646159"/>
                                        <a:pt x="1229662" y="653677"/>
                                        <a:pt x="1233421" y="657435"/>
                                      </a:cubicBezTo>
                                      <a:cubicBezTo>
                                        <a:pt x="1233421" y="661194"/>
                                        <a:pt x="1237179" y="672471"/>
                                        <a:pt x="1237179" y="653677"/>
                                      </a:cubicBezTo>
                                      <a:cubicBezTo>
                                        <a:pt x="1237179" y="634882"/>
                                        <a:pt x="1237179" y="631124"/>
                                        <a:pt x="1240937" y="623606"/>
                                      </a:cubicBezTo>
                                      <a:cubicBezTo>
                                        <a:pt x="1240937" y="619847"/>
                                        <a:pt x="1244696" y="616088"/>
                                        <a:pt x="1240937" y="612329"/>
                                      </a:cubicBezTo>
                                      <a:cubicBezTo>
                                        <a:pt x="1237179" y="608571"/>
                                        <a:pt x="1233421" y="608571"/>
                                        <a:pt x="1237179" y="601053"/>
                                      </a:cubicBezTo>
                                      <a:cubicBezTo>
                                        <a:pt x="1240937" y="597294"/>
                                        <a:pt x="1240937" y="597294"/>
                                        <a:pt x="1244696" y="601053"/>
                                      </a:cubicBezTo>
                                      <a:cubicBezTo>
                                        <a:pt x="1248454" y="601053"/>
                                        <a:pt x="1248454" y="601053"/>
                                        <a:pt x="1255971" y="604812"/>
                                      </a:cubicBezTo>
                                      <a:cubicBezTo>
                                        <a:pt x="1259729" y="608571"/>
                                        <a:pt x="1263487" y="616088"/>
                                        <a:pt x="1267246" y="616088"/>
                                      </a:cubicBezTo>
                                      <a:cubicBezTo>
                                        <a:pt x="1271004" y="619847"/>
                                        <a:pt x="1267246" y="612329"/>
                                        <a:pt x="1267246" y="608571"/>
                                      </a:cubicBezTo>
                                      <a:cubicBezTo>
                                        <a:pt x="1263487" y="604812"/>
                                        <a:pt x="1259729" y="597294"/>
                                        <a:pt x="1263487" y="597294"/>
                                      </a:cubicBezTo>
                                      <a:cubicBezTo>
                                        <a:pt x="1271004" y="597294"/>
                                        <a:pt x="1271004" y="597294"/>
                                        <a:pt x="1267246" y="593535"/>
                                      </a:cubicBezTo>
                                      <a:cubicBezTo>
                                        <a:pt x="1267246" y="589776"/>
                                        <a:pt x="1267246" y="589776"/>
                                        <a:pt x="1271004" y="586018"/>
                                      </a:cubicBezTo>
                                      <a:cubicBezTo>
                                        <a:pt x="1278521" y="582259"/>
                                        <a:pt x="1282279" y="574741"/>
                                        <a:pt x="1271004" y="578500"/>
                                      </a:cubicBezTo>
                                      <a:cubicBezTo>
                                        <a:pt x="1263487" y="586018"/>
                                        <a:pt x="1259729" y="586018"/>
                                        <a:pt x="1255971" y="578500"/>
                                      </a:cubicBezTo>
                                      <a:cubicBezTo>
                                        <a:pt x="1252212" y="570982"/>
                                        <a:pt x="1248454" y="559706"/>
                                        <a:pt x="1237179" y="555947"/>
                                      </a:cubicBezTo>
                                      <a:cubicBezTo>
                                        <a:pt x="1229662" y="555947"/>
                                        <a:pt x="1225904" y="552188"/>
                                        <a:pt x="1233421" y="548429"/>
                                      </a:cubicBezTo>
                                      <a:cubicBezTo>
                                        <a:pt x="1240937" y="544670"/>
                                        <a:pt x="1244696" y="544670"/>
                                        <a:pt x="1240937" y="540912"/>
                                      </a:cubicBezTo>
                                      <a:cubicBezTo>
                                        <a:pt x="1237179" y="537153"/>
                                        <a:pt x="1237179" y="533394"/>
                                        <a:pt x="1240937" y="533394"/>
                                      </a:cubicBezTo>
                                      <a:cubicBezTo>
                                        <a:pt x="1244696" y="533394"/>
                                        <a:pt x="1225904" y="525876"/>
                                        <a:pt x="1233421" y="525876"/>
                                      </a:cubicBezTo>
                                      <a:cubicBezTo>
                                        <a:pt x="1240937" y="525876"/>
                                        <a:pt x="1252212" y="529635"/>
                                        <a:pt x="1248454" y="525876"/>
                                      </a:cubicBezTo>
                                      <a:cubicBezTo>
                                        <a:pt x="1244696" y="522117"/>
                                        <a:pt x="1240937" y="518359"/>
                                        <a:pt x="1248454" y="518359"/>
                                      </a:cubicBezTo>
                                      <a:cubicBezTo>
                                        <a:pt x="1252212" y="518359"/>
                                        <a:pt x="1252212" y="514600"/>
                                        <a:pt x="1244696" y="514600"/>
                                      </a:cubicBezTo>
                                      <a:cubicBezTo>
                                        <a:pt x="1237179" y="510841"/>
                                        <a:pt x="1229662" y="514600"/>
                                        <a:pt x="1233421" y="507082"/>
                                      </a:cubicBezTo>
                                      <a:cubicBezTo>
                                        <a:pt x="1237179" y="499564"/>
                                        <a:pt x="1233421" y="495805"/>
                                        <a:pt x="1240937" y="495805"/>
                                      </a:cubicBezTo>
                                      <a:cubicBezTo>
                                        <a:pt x="1244696" y="495805"/>
                                        <a:pt x="1252212" y="492047"/>
                                        <a:pt x="1255971" y="495805"/>
                                      </a:cubicBezTo>
                                      <a:cubicBezTo>
                                        <a:pt x="1259729" y="495805"/>
                                        <a:pt x="1263487" y="499564"/>
                                        <a:pt x="1259729" y="503323"/>
                                      </a:cubicBezTo>
                                      <a:cubicBezTo>
                                        <a:pt x="1259729" y="507082"/>
                                        <a:pt x="1255971" y="507082"/>
                                        <a:pt x="1259729" y="510841"/>
                                      </a:cubicBezTo>
                                      <a:cubicBezTo>
                                        <a:pt x="1267246" y="510841"/>
                                        <a:pt x="1267246" y="510841"/>
                                        <a:pt x="1267246" y="518359"/>
                                      </a:cubicBezTo>
                                      <a:cubicBezTo>
                                        <a:pt x="1267246" y="522117"/>
                                        <a:pt x="1271004" y="525876"/>
                                        <a:pt x="1271004" y="522117"/>
                                      </a:cubicBezTo>
                                      <a:cubicBezTo>
                                        <a:pt x="1274763" y="518359"/>
                                        <a:pt x="1274763" y="518359"/>
                                        <a:pt x="1278521" y="518359"/>
                                      </a:cubicBezTo>
                                      <a:cubicBezTo>
                                        <a:pt x="1282279" y="522117"/>
                                        <a:pt x="1282279" y="518359"/>
                                        <a:pt x="1282279" y="514600"/>
                                      </a:cubicBezTo>
                                      <a:cubicBezTo>
                                        <a:pt x="1282279" y="510841"/>
                                        <a:pt x="1274763" y="503323"/>
                                        <a:pt x="1278521" y="503323"/>
                                      </a:cubicBezTo>
                                      <a:cubicBezTo>
                                        <a:pt x="1286038" y="507082"/>
                                        <a:pt x="1301071" y="507082"/>
                                        <a:pt x="1304829" y="514600"/>
                                      </a:cubicBezTo>
                                      <a:cubicBezTo>
                                        <a:pt x="1304829" y="518359"/>
                                        <a:pt x="1312346" y="525876"/>
                                        <a:pt x="1319863" y="525876"/>
                                      </a:cubicBezTo>
                                      <a:cubicBezTo>
                                        <a:pt x="1323621" y="522117"/>
                                        <a:pt x="1327380" y="518359"/>
                                        <a:pt x="1331138" y="518359"/>
                                      </a:cubicBezTo>
                                      <a:cubicBezTo>
                                        <a:pt x="1334896" y="522117"/>
                                        <a:pt x="1353688" y="525876"/>
                                        <a:pt x="1361205" y="522117"/>
                                      </a:cubicBezTo>
                                      <a:cubicBezTo>
                                        <a:pt x="1368722" y="522117"/>
                                        <a:pt x="1372480" y="522117"/>
                                        <a:pt x="1376238" y="525876"/>
                                      </a:cubicBezTo>
                                      <a:cubicBezTo>
                                        <a:pt x="1383755" y="525876"/>
                                        <a:pt x="1391272" y="525876"/>
                                        <a:pt x="1379997" y="522117"/>
                                      </a:cubicBezTo>
                                      <a:cubicBezTo>
                                        <a:pt x="1364963" y="518359"/>
                                        <a:pt x="1357446" y="514600"/>
                                        <a:pt x="1346171" y="514600"/>
                                      </a:cubicBezTo>
                                      <a:cubicBezTo>
                                        <a:pt x="1338655" y="518359"/>
                                        <a:pt x="1327380" y="518359"/>
                                        <a:pt x="1331138" y="499564"/>
                                      </a:cubicBezTo>
                                      <a:cubicBezTo>
                                        <a:pt x="1338655" y="484529"/>
                                        <a:pt x="1338655" y="480770"/>
                                        <a:pt x="1342413" y="488288"/>
                                      </a:cubicBezTo>
                                      <a:cubicBezTo>
                                        <a:pt x="1342413" y="492047"/>
                                        <a:pt x="1342413" y="495805"/>
                                        <a:pt x="1349930" y="492047"/>
                                      </a:cubicBezTo>
                                      <a:cubicBezTo>
                                        <a:pt x="1353688" y="488288"/>
                                        <a:pt x="1349930" y="480770"/>
                                        <a:pt x="1353688" y="477011"/>
                                      </a:cubicBezTo>
                                      <a:cubicBezTo>
                                        <a:pt x="1357446" y="473253"/>
                                        <a:pt x="1353688" y="465735"/>
                                        <a:pt x="1357446" y="465735"/>
                                      </a:cubicBezTo>
                                      <a:cubicBezTo>
                                        <a:pt x="1361205" y="461976"/>
                                        <a:pt x="1372480" y="454458"/>
                                        <a:pt x="1364963" y="454458"/>
                                      </a:cubicBezTo>
                                      <a:cubicBezTo>
                                        <a:pt x="1361205" y="450700"/>
                                        <a:pt x="1357446" y="450700"/>
                                        <a:pt x="1349930" y="458217"/>
                                      </a:cubicBezTo>
                                      <a:cubicBezTo>
                                        <a:pt x="1346171" y="465735"/>
                                        <a:pt x="1346171" y="473253"/>
                                        <a:pt x="1342413" y="469494"/>
                                      </a:cubicBezTo>
                                      <a:cubicBezTo>
                                        <a:pt x="1342413" y="465735"/>
                                        <a:pt x="1338655" y="458217"/>
                                        <a:pt x="1334896" y="458217"/>
                                      </a:cubicBezTo>
                                      <a:cubicBezTo>
                                        <a:pt x="1331138" y="461976"/>
                                        <a:pt x="1334896" y="458217"/>
                                        <a:pt x="1331138" y="454458"/>
                                      </a:cubicBezTo>
                                      <a:cubicBezTo>
                                        <a:pt x="1331138" y="450700"/>
                                        <a:pt x="1327380" y="439423"/>
                                        <a:pt x="1331138" y="435664"/>
                                      </a:cubicBezTo>
                                      <a:cubicBezTo>
                                        <a:pt x="1334896" y="435664"/>
                                        <a:pt x="1334896" y="435664"/>
                                        <a:pt x="1331138" y="428147"/>
                                      </a:cubicBezTo>
                                      <a:cubicBezTo>
                                        <a:pt x="1331138" y="420629"/>
                                        <a:pt x="1327380" y="424388"/>
                                        <a:pt x="1334896" y="420629"/>
                                      </a:cubicBezTo>
                                      <a:cubicBezTo>
                                        <a:pt x="1338655" y="416870"/>
                                        <a:pt x="1342413" y="413111"/>
                                        <a:pt x="1346171" y="413111"/>
                                      </a:cubicBezTo>
                                      <a:cubicBezTo>
                                        <a:pt x="1353688" y="416870"/>
                                        <a:pt x="1353688" y="420629"/>
                                        <a:pt x="1353688" y="416870"/>
                                      </a:cubicBezTo>
                                      <a:cubicBezTo>
                                        <a:pt x="1357446" y="409352"/>
                                        <a:pt x="1357446" y="405594"/>
                                        <a:pt x="1353688" y="409352"/>
                                      </a:cubicBezTo>
                                      <a:cubicBezTo>
                                        <a:pt x="1349930" y="409352"/>
                                        <a:pt x="1346171" y="405594"/>
                                        <a:pt x="1346171" y="405594"/>
                                      </a:cubicBezTo>
                                      <a:cubicBezTo>
                                        <a:pt x="1349930" y="401835"/>
                                        <a:pt x="1349930" y="401835"/>
                                        <a:pt x="1346171" y="401835"/>
                                      </a:cubicBezTo>
                                      <a:cubicBezTo>
                                        <a:pt x="1342413" y="401835"/>
                                        <a:pt x="1334896" y="401835"/>
                                        <a:pt x="1342413" y="394317"/>
                                      </a:cubicBezTo>
                                      <a:cubicBezTo>
                                        <a:pt x="1346171" y="390558"/>
                                        <a:pt x="1346171" y="386799"/>
                                        <a:pt x="1349930" y="390558"/>
                                      </a:cubicBezTo>
                                      <a:cubicBezTo>
                                        <a:pt x="1353688" y="394317"/>
                                        <a:pt x="1357446" y="398076"/>
                                        <a:pt x="1357446" y="401835"/>
                                      </a:cubicBezTo>
                                      <a:cubicBezTo>
                                        <a:pt x="1357446" y="405594"/>
                                        <a:pt x="1357446" y="413111"/>
                                        <a:pt x="1361205" y="413111"/>
                                      </a:cubicBezTo>
                                      <a:cubicBezTo>
                                        <a:pt x="1364963" y="409352"/>
                                        <a:pt x="1364963" y="409352"/>
                                        <a:pt x="1364963" y="405594"/>
                                      </a:cubicBezTo>
                                      <a:cubicBezTo>
                                        <a:pt x="1368722" y="401835"/>
                                        <a:pt x="1368722" y="398076"/>
                                        <a:pt x="1364963" y="398076"/>
                                      </a:cubicBezTo>
                                      <a:cubicBezTo>
                                        <a:pt x="1364963" y="394317"/>
                                        <a:pt x="1361205" y="386799"/>
                                        <a:pt x="1364963" y="386799"/>
                                      </a:cubicBezTo>
                                      <a:cubicBezTo>
                                        <a:pt x="1372480" y="390558"/>
                                        <a:pt x="1376238" y="394317"/>
                                        <a:pt x="1379997" y="398076"/>
                                      </a:cubicBezTo>
                                      <a:cubicBezTo>
                                        <a:pt x="1383755" y="398076"/>
                                        <a:pt x="1395030" y="401835"/>
                                        <a:pt x="1395030" y="405594"/>
                                      </a:cubicBezTo>
                                      <a:cubicBezTo>
                                        <a:pt x="1398788" y="409352"/>
                                        <a:pt x="1398788" y="413111"/>
                                        <a:pt x="1402547" y="413111"/>
                                      </a:cubicBezTo>
                                      <a:cubicBezTo>
                                        <a:pt x="1410063" y="413111"/>
                                        <a:pt x="1406305" y="409352"/>
                                        <a:pt x="1413822" y="413111"/>
                                      </a:cubicBezTo>
                                      <a:cubicBezTo>
                                        <a:pt x="1417580" y="416870"/>
                                        <a:pt x="1413822" y="413111"/>
                                        <a:pt x="1413822" y="405594"/>
                                      </a:cubicBezTo>
                                      <a:cubicBezTo>
                                        <a:pt x="1410063" y="401835"/>
                                        <a:pt x="1417580" y="394317"/>
                                        <a:pt x="1413822" y="394317"/>
                                      </a:cubicBezTo>
                                      <a:cubicBezTo>
                                        <a:pt x="1406305" y="390558"/>
                                        <a:pt x="1398788" y="398076"/>
                                        <a:pt x="1395030" y="394317"/>
                                      </a:cubicBezTo>
                                      <a:cubicBezTo>
                                        <a:pt x="1391272" y="394317"/>
                                        <a:pt x="1387513" y="390558"/>
                                        <a:pt x="1391272" y="386799"/>
                                      </a:cubicBezTo>
                                      <a:cubicBezTo>
                                        <a:pt x="1398788" y="383041"/>
                                        <a:pt x="1406305" y="379282"/>
                                        <a:pt x="1398788" y="379282"/>
                                      </a:cubicBezTo>
                                      <a:cubicBezTo>
                                        <a:pt x="1395030" y="379282"/>
                                        <a:pt x="1387513" y="386799"/>
                                        <a:pt x="1387513" y="383041"/>
                                      </a:cubicBezTo>
                                      <a:cubicBezTo>
                                        <a:pt x="1387513" y="375523"/>
                                        <a:pt x="1379997" y="375523"/>
                                        <a:pt x="1383755" y="375523"/>
                                      </a:cubicBezTo>
                                      <a:cubicBezTo>
                                        <a:pt x="1391272" y="371764"/>
                                        <a:pt x="1395030" y="371764"/>
                                        <a:pt x="1398788" y="368005"/>
                                      </a:cubicBezTo>
                                      <a:cubicBezTo>
                                        <a:pt x="1406305" y="364246"/>
                                        <a:pt x="1402547" y="352970"/>
                                        <a:pt x="1406305" y="352970"/>
                                      </a:cubicBezTo>
                                      <a:cubicBezTo>
                                        <a:pt x="1413822" y="356729"/>
                                        <a:pt x="1410063" y="360488"/>
                                        <a:pt x="1413822" y="360488"/>
                                      </a:cubicBezTo>
                                      <a:cubicBezTo>
                                        <a:pt x="1417580" y="364246"/>
                                        <a:pt x="1413822" y="368005"/>
                                        <a:pt x="1417580" y="371764"/>
                                      </a:cubicBezTo>
                                      <a:cubicBezTo>
                                        <a:pt x="1421339" y="375523"/>
                                        <a:pt x="1421339" y="371764"/>
                                        <a:pt x="1421339" y="368005"/>
                                      </a:cubicBezTo>
                                      <a:cubicBezTo>
                                        <a:pt x="1421339" y="360488"/>
                                        <a:pt x="1421339" y="364246"/>
                                        <a:pt x="1425097" y="364246"/>
                                      </a:cubicBezTo>
                                      <a:cubicBezTo>
                                        <a:pt x="1432614" y="368005"/>
                                        <a:pt x="1432614" y="371764"/>
                                        <a:pt x="1436372" y="371764"/>
                                      </a:cubicBezTo>
                                      <a:cubicBezTo>
                                        <a:pt x="1443889" y="375523"/>
                                        <a:pt x="1447647" y="375523"/>
                                        <a:pt x="1447647" y="371764"/>
                                      </a:cubicBezTo>
                                      <a:cubicBezTo>
                                        <a:pt x="1443889" y="368005"/>
                                        <a:pt x="1443889" y="368005"/>
                                        <a:pt x="1447647" y="364246"/>
                                      </a:cubicBezTo>
                                      <a:cubicBezTo>
                                        <a:pt x="1447647" y="360488"/>
                                        <a:pt x="1447647" y="360488"/>
                                        <a:pt x="1443889" y="356729"/>
                                      </a:cubicBezTo>
                                      <a:cubicBezTo>
                                        <a:pt x="1443889" y="352970"/>
                                        <a:pt x="1440130" y="356729"/>
                                        <a:pt x="1436372" y="352970"/>
                                      </a:cubicBezTo>
                                      <a:cubicBezTo>
                                        <a:pt x="1432614" y="352970"/>
                                        <a:pt x="1421339" y="349211"/>
                                        <a:pt x="1425097" y="349211"/>
                                      </a:cubicBezTo>
                                      <a:cubicBezTo>
                                        <a:pt x="1432614" y="345452"/>
                                        <a:pt x="1440130" y="341693"/>
                                        <a:pt x="1436372" y="341693"/>
                                      </a:cubicBezTo>
                                      <a:cubicBezTo>
                                        <a:pt x="1428855" y="337935"/>
                                        <a:pt x="1421339" y="345452"/>
                                        <a:pt x="1421339" y="337935"/>
                                      </a:cubicBezTo>
                                      <a:cubicBezTo>
                                        <a:pt x="1425097" y="330417"/>
                                        <a:pt x="1428855" y="330417"/>
                                        <a:pt x="1421339" y="330417"/>
                                      </a:cubicBezTo>
                                      <a:cubicBezTo>
                                        <a:pt x="1417580" y="326658"/>
                                        <a:pt x="1413822" y="326658"/>
                                        <a:pt x="1421339" y="322899"/>
                                      </a:cubicBezTo>
                                      <a:cubicBezTo>
                                        <a:pt x="1428855" y="319140"/>
                                        <a:pt x="1432614" y="319140"/>
                                        <a:pt x="1432614" y="315382"/>
                                      </a:cubicBezTo>
                                      <a:cubicBezTo>
                                        <a:pt x="1432614" y="311623"/>
                                        <a:pt x="1428855" y="311623"/>
                                        <a:pt x="1432614" y="304105"/>
                                      </a:cubicBezTo>
                                      <a:cubicBezTo>
                                        <a:pt x="1440130" y="300346"/>
                                        <a:pt x="1440130" y="296587"/>
                                        <a:pt x="1443889" y="304105"/>
                                      </a:cubicBezTo>
                                      <a:cubicBezTo>
                                        <a:pt x="1443889" y="307864"/>
                                        <a:pt x="1443889" y="307864"/>
                                        <a:pt x="1447647" y="307864"/>
                                      </a:cubicBezTo>
                                      <a:cubicBezTo>
                                        <a:pt x="1447647" y="307864"/>
                                        <a:pt x="1447647" y="307864"/>
                                        <a:pt x="1451405" y="311623"/>
                                      </a:cubicBezTo>
                                      <a:cubicBezTo>
                                        <a:pt x="1455164" y="311623"/>
                                        <a:pt x="1451405" y="311623"/>
                                        <a:pt x="1455164" y="304105"/>
                                      </a:cubicBezTo>
                                      <a:cubicBezTo>
                                        <a:pt x="1458922" y="300346"/>
                                        <a:pt x="1458922" y="292829"/>
                                        <a:pt x="1462680" y="296587"/>
                                      </a:cubicBezTo>
                                      <a:cubicBezTo>
                                        <a:pt x="1466439" y="300346"/>
                                        <a:pt x="1466439" y="307864"/>
                                        <a:pt x="1470197" y="304105"/>
                                      </a:cubicBezTo>
                                      <a:cubicBezTo>
                                        <a:pt x="1470197" y="300346"/>
                                        <a:pt x="1473956" y="285311"/>
                                        <a:pt x="1470197" y="281552"/>
                                      </a:cubicBezTo>
                                      <a:cubicBezTo>
                                        <a:pt x="1470197" y="277793"/>
                                        <a:pt x="1466439" y="270276"/>
                                        <a:pt x="1470197" y="266517"/>
                                      </a:cubicBezTo>
                                      <a:cubicBezTo>
                                        <a:pt x="1473956" y="266517"/>
                                        <a:pt x="1473956" y="270276"/>
                                        <a:pt x="1477714" y="270276"/>
                                      </a:cubicBezTo>
                                      <a:cubicBezTo>
                                        <a:pt x="1485231" y="270276"/>
                                        <a:pt x="1488989" y="274034"/>
                                        <a:pt x="1485231" y="277793"/>
                                      </a:cubicBezTo>
                                      <a:cubicBezTo>
                                        <a:pt x="1481472" y="277793"/>
                                        <a:pt x="1477714" y="277793"/>
                                        <a:pt x="1477714" y="285311"/>
                                      </a:cubicBezTo>
                                      <a:cubicBezTo>
                                        <a:pt x="1481472" y="289070"/>
                                        <a:pt x="1477714" y="296587"/>
                                        <a:pt x="1477714" y="300346"/>
                                      </a:cubicBezTo>
                                      <a:cubicBezTo>
                                        <a:pt x="1477714" y="307864"/>
                                        <a:pt x="1481472" y="307864"/>
                                        <a:pt x="1481472" y="300346"/>
                                      </a:cubicBezTo>
                                      <a:cubicBezTo>
                                        <a:pt x="1481472" y="296587"/>
                                        <a:pt x="1488989" y="281552"/>
                                        <a:pt x="1488989" y="285311"/>
                                      </a:cubicBezTo>
                                      <a:cubicBezTo>
                                        <a:pt x="1488989" y="289070"/>
                                        <a:pt x="1488989" y="292829"/>
                                        <a:pt x="1492747" y="292829"/>
                                      </a:cubicBezTo>
                                      <a:cubicBezTo>
                                        <a:pt x="1492747" y="292829"/>
                                        <a:pt x="1496506" y="289070"/>
                                        <a:pt x="1496506" y="296587"/>
                                      </a:cubicBezTo>
                                      <a:cubicBezTo>
                                        <a:pt x="1496506" y="300346"/>
                                        <a:pt x="1496506" y="304105"/>
                                        <a:pt x="1500264" y="311623"/>
                                      </a:cubicBezTo>
                                      <a:cubicBezTo>
                                        <a:pt x="1507781" y="315382"/>
                                        <a:pt x="1507781" y="315382"/>
                                        <a:pt x="1507781" y="307864"/>
                                      </a:cubicBezTo>
                                      <a:cubicBezTo>
                                        <a:pt x="1507781" y="304105"/>
                                        <a:pt x="1504022" y="300346"/>
                                        <a:pt x="1511539" y="304105"/>
                                      </a:cubicBezTo>
                                      <a:cubicBezTo>
                                        <a:pt x="1519056" y="304105"/>
                                        <a:pt x="1526573" y="300346"/>
                                        <a:pt x="1519056" y="292829"/>
                                      </a:cubicBezTo>
                                      <a:cubicBezTo>
                                        <a:pt x="1515298" y="285311"/>
                                        <a:pt x="1511539" y="285311"/>
                                        <a:pt x="1515298" y="285311"/>
                                      </a:cubicBezTo>
                                      <a:cubicBezTo>
                                        <a:pt x="1522814" y="281552"/>
                                        <a:pt x="1526573" y="277793"/>
                                        <a:pt x="1526573" y="274034"/>
                                      </a:cubicBezTo>
                                      <a:cubicBezTo>
                                        <a:pt x="1522814" y="274034"/>
                                        <a:pt x="1519056" y="266517"/>
                                        <a:pt x="1526573" y="266517"/>
                                      </a:cubicBezTo>
                                      <a:cubicBezTo>
                                        <a:pt x="1530331" y="266517"/>
                                        <a:pt x="1537848" y="255240"/>
                                        <a:pt x="1530331" y="251481"/>
                                      </a:cubicBezTo>
                                      <a:cubicBezTo>
                                        <a:pt x="1526573" y="247723"/>
                                        <a:pt x="1519056" y="251481"/>
                                        <a:pt x="1519056" y="243964"/>
                                      </a:cubicBezTo>
                                      <a:cubicBezTo>
                                        <a:pt x="1515298" y="240205"/>
                                        <a:pt x="1519056" y="236446"/>
                                        <a:pt x="1522814" y="236446"/>
                                      </a:cubicBezTo>
                                      <a:cubicBezTo>
                                        <a:pt x="1522814" y="240205"/>
                                        <a:pt x="1526573" y="236446"/>
                                        <a:pt x="1522814" y="232687"/>
                                      </a:cubicBezTo>
                                      <a:cubicBezTo>
                                        <a:pt x="1522814" y="228928"/>
                                        <a:pt x="1519056" y="228928"/>
                                        <a:pt x="1526573" y="225170"/>
                                      </a:cubicBezTo>
                                      <a:cubicBezTo>
                                        <a:pt x="1530331" y="225170"/>
                                        <a:pt x="1534089" y="228928"/>
                                        <a:pt x="1534089" y="232687"/>
                                      </a:cubicBezTo>
                                      <a:cubicBezTo>
                                        <a:pt x="1534089" y="236446"/>
                                        <a:pt x="1534089" y="240205"/>
                                        <a:pt x="1537848" y="236446"/>
                                      </a:cubicBezTo>
                                      <a:cubicBezTo>
                                        <a:pt x="1537848" y="236446"/>
                                        <a:pt x="1541606" y="236446"/>
                                        <a:pt x="1541606" y="240205"/>
                                      </a:cubicBezTo>
                                      <a:cubicBezTo>
                                        <a:pt x="1541606" y="243964"/>
                                        <a:pt x="1537848" y="247723"/>
                                        <a:pt x="1537848" y="251481"/>
                                      </a:cubicBezTo>
                                      <a:cubicBezTo>
                                        <a:pt x="1537848" y="258999"/>
                                        <a:pt x="1537848" y="258999"/>
                                        <a:pt x="1541606" y="258999"/>
                                      </a:cubicBezTo>
                                      <a:cubicBezTo>
                                        <a:pt x="1545364" y="262758"/>
                                        <a:pt x="1545364" y="266517"/>
                                        <a:pt x="1549123" y="262758"/>
                                      </a:cubicBezTo>
                                      <a:cubicBezTo>
                                        <a:pt x="1552881" y="262758"/>
                                        <a:pt x="1556639" y="258999"/>
                                        <a:pt x="1552881" y="255240"/>
                                      </a:cubicBezTo>
                                      <a:cubicBezTo>
                                        <a:pt x="1552881" y="255240"/>
                                        <a:pt x="1552881" y="251481"/>
                                        <a:pt x="1556639" y="247723"/>
                                      </a:cubicBezTo>
                                      <a:cubicBezTo>
                                        <a:pt x="1560398" y="243964"/>
                                        <a:pt x="1564156" y="236446"/>
                                        <a:pt x="1567915" y="236446"/>
                                      </a:cubicBezTo>
                                      <a:cubicBezTo>
                                        <a:pt x="1575431" y="232687"/>
                                        <a:pt x="1579190" y="225170"/>
                                        <a:pt x="1575431" y="236446"/>
                                      </a:cubicBezTo>
                                      <a:cubicBezTo>
                                        <a:pt x="1571673" y="247723"/>
                                        <a:pt x="1567915" y="247723"/>
                                        <a:pt x="1571673" y="247723"/>
                                      </a:cubicBezTo>
                                      <a:cubicBezTo>
                                        <a:pt x="1575431" y="247723"/>
                                        <a:pt x="1575431" y="247723"/>
                                        <a:pt x="1575431" y="251481"/>
                                      </a:cubicBezTo>
                                      <a:cubicBezTo>
                                        <a:pt x="1575431" y="255240"/>
                                        <a:pt x="1575431" y="255240"/>
                                        <a:pt x="1579190" y="255240"/>
                                      </a:cubicBezTo>
                                      <a:cubicBezTo>
                                        <a:pt x="1579190" y="255240"/>
                                        <a:pt x="1579190" y="258999"/>
                                        <a:pt x="1582948" y="258999"/>
                                      </a:cubicBezTo>
                                      <a:cubicBezTo>
                                        <a:pt x="1582948" y="262758"/>
                                        <a:pt x="1582948" y="262758"/>
                                        <a:pt x="1586706" y="258999"/>
                                      </a:cubicBezTo>
                                      <a:cubicBezTo>
                                        <a:pt x="1590465" y="251481"/>
                                        <a:pt x="1590465" y="240205"/>
                                        <a:pt x="1594223" y="247723"/>
                                      </a:cubicBezTo>
                                      <a:cubicBezTo>
                                        <a:pt x="1594223" y="251481"/>
                                        <a:pt x="1597981" y="251481"/>
                                        <a:pt x="1601740" y="247723"/>
                                      </a:cubicBezTo>
                                      <a:cubicBezTo>
                                        <a:pt x="1601740" y="240205"/>
                                        <a:pt x="1597981" y="236446"/>
                                        <a:pt x="1601740" y="236446"/>
                                      </a:cubicBezTo>
                                      <a:cubicBezTo>
                                        <a:pt x="1605498" y="236446"/>
                                        <a:pt x="1609257" y="240205"/>
                                        <a:pt x="1613015" y="236446"/>
                                      </a:cubicBezTo>
                                      <a:cubicBezTo>
                                        <a:pt x="1613015" y="232687"/>
                                        <a:pt x="1609257" y="228928"/>
                                        <a:pt x="1609257" y="225170"/>
                                      </a:cubicBezTo>
                                      <a:cubicBezTo>
                                        <a:pt x="1609257" y="221411"/>
                                        <a:pt x="1601740" y="217652"/>
                                        <a:pt x="1605498" y="213893"/>
                                      </a:cubicBezTo>
                                      <a:cubicBezTo>
                                        <a:pt x="1609257" y="213893"/>
                                        <a:pt x="1609257" y="217652"/>
                                        <a:pt x="1613015" y="213893"/>
                                      </a:cubicBezTo>
                                      <a:cubicBezTo>
                                        <a:pt x="1616773" y="210134"/>
                                        <a:pt x="1613015" y="210134"/>
                                        <a:pt x="1620532" y="210134"/>
                                      </a:cubicBezTo>
                                      <a:cubicBezTo>
                                        <a:pt x="1622411" y="210134"/>
                                        <a:pt x="1624290" y="209195"/>
                                        <a:pt x="1625699" y="208725"/>
                                      </a:cubicBezTo>
                                      <a:close/>
                                      <a:moveTo>
                                        <a:pt x="1234281" y="60325"/>
                                      </a:moveTo>
                                      <a:cubicBezTo>
                                        <a:pt x="1238250" y="60325"/>
                                        <a:pt x="1238250" y="64029"/>
                                        <a:pt x="1238250" y="67734"/>
                                      </a:cubicBezTo>
                                      <a:cubicBezTo>
                                        <a:pt x="1234281" y="71438"/>
                                        <a:pt x="1234281" y="71438"/>
                                        <a:pt x="1230313" y="67734"/>
                                      </a:cubicBezTo>
                                      <a:cubicBezTo>
                                        <a:pt x="1222375" y="64029"/>
                                        <a:pt x="1234281" y="60325"/>
                                        <a:pt x="1234281" y="60325"/>
                                      </a:cubicBezTo>
                                      <a:close/>
                                      <a:moveTo>
                                        <a:pt x="1181497" y="25797"/>
                                      </a:moveTo>
                                      <a:cubicBezTo>
                                        <a:pt x="1185268" y="22225"/>
                                        <a:pt x="1189038" y="29369"/>
                                        <a:pt x="1189038" y="29369"/>
                                      </a:cubicBezTo>
                                      <a:cubicBezTo>
                                        <a:pt x="1189038" y="36513"/>
                                        <a:pt x="1181497" y="36513"/>
                                        <a:pt x="1177727" y="36513"/>
                                      </a:cubicBezTo>
                                      <a:cubicBezTo>
                                        <a:pt x="1170186" y="36513"/>
                                        <a:pt x="1166416" y="32941"/>
                                        <a:pt x="1162646" y="29369"/>
                                      </a:cubicBezTo>
                                      <a:cubicBezTo>
                                        <a:pt x="1158875" y="29369"/>
                                        <a:pt x="1170186" y="29369"/>
                                        <a:pt x="1170186" y="29369"/>
                                      </a:cubicBezTo>
                                      <a:cubicBezTo>
                                        <a:pt x="1173957" y="25797"/>
                                        <a:pt x="1177727" y="29369"/>
                                        <a:pt x="1177727" y="29369"/>
                                      </a:cubicBezTo>
                                      <a:cubicBezTo>
                                        <a:pt x="1177727" y="29369"/>
                                        <a:pt x="1181497" y="29369"/>
                                        <a:pt x="1181497" y="25797"/>
                                      </a:cubicBezTo>
                                      <a:close/>
                                      <a:moveTo>
                                        <a:pt x="1218142" y="0"/>
                                      </a:moveTo>
                                      <a:cubicBezTo>
                                        <a:pt x="1225550" y="0"/>
                                        <a:pt x="1225550" y="3969"/>
                                        <a:pt x="1221846" y="3969"/>
                                      </a:cubicBezTo>
                                      <a:cubicBezTo>
                                        <a:pt x="1218142" y="7938"/>
                                        <a:pt x="1210733" y="3969"/>
                                        <a:pt x="1210733" y="3969"/>
                                      </a:cubicBezTo>
                                      <a:cubicBezTo>
                                        <a:pt x="1203325" y="3969"/>
                                        <a:pt x="1214438" y="0"/>
                                        <a:pt x="121814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0" name="Freeform 156"/>
                              <wps:cNvSpPr>
                                <a:spLocks/>
                              </wps:cNvSpPr>
                              <wps:spPr bwMode="auto">
                                <a:xfrm>
                                  <a:off x="1865313" y="108630"/>
                                  <a:ext cx="1060450" cy="1859366"/>
                                </a:xfrm>
                                <a:custGeom>
                                  <a:avLst/>
                                  <a:gdLst>
                                    <a:gd name="connsiteX0" fmla="*/ 883643 w 1060450"/>
                                    <a:gd name="connsiteY0" fmla="*/ 550737 h 1859366"/>
                                    <a:gd name="connsiteX1" fmla="*/ 886884 w 1060450"/>
                                    <a:gd name="connsiteY1" fmla="*/ 553911 h 1859366"/>
                                    <a:gd name="connsiteX2" fmla="*/ 886884 w 1060450"/>
                                    <a:gd name="connsiteY2" fmla="*/ 562378 h 1859366"/>
                                    <a:gd name="connsiteX3" fmla="*/ 883179 w 1060450"/>
                                    <a:gd name="connsiteY3" fmla="*/ 553911 h 1859366"/>
                                    <a:gd name="connsiteX4" fmla="*/ 883643 w 1060450"/>
                                    <a:gd name="connsiteY4" fmla="*/ 550737 h 1859366"/>
                                    <a:gd name="connsiteX5" fmla="*/ 903288 w 1060450"/>
                                    <a:gd name="connsiteY5" fmla="*/ 549678 h 1859366"/>
                                    <a:gd name="connsiteX6" fmla="*/ 899055 w 1060450"/>
                                    <a:gd name="connsiteY6" fmla="*/ 558145 h 1859366"/>
                                    <a:gd name="connsiteX7" fmla="*/ 894821 w 1060450"/>
                                    <a:gd name="connsiteY7" fmla="*/ 553911 h 1859366"/>
                                    <a:gd name="connsiteX8" fmla="*/ 903288 w 1060450"/>
                                    <a:gd name="connsiteY8" fmla="*/ 549678 h 1859366"/>
                                    <a:gd name="connsiteX9" fmla="*/ 929005 w 1060450"/>
                                    <a:gd name="connsiteY9" fmla="*/ 547032 h 1859366"/>
                                    <a:gd name="connsiteX10" fmla="*/ 936625 w 1060450"/>
                                    <a:gd name="connsiteY10" fmla="*/ 569258 h 1859366"/>
                                    <a:gd name="connsiteX11" fmla="*/ 925195 w 1060450"/>
                                    <a:gd name="connsiteY11" fmla="*/ 558145 h 1859366"/>
                                    <a:gd name="connsiteX12" fmla="*/ 929005 w 1060450"/>
                                    <a:gd name="connsiteY12" fmla="*/ 547032 h 1859366"/>
                                    <a:gd name="connsiteX13" fmla="*/ 875189 w 1060450"/>
                                    <a:gd name="connsiteY13" fmla="*/ 533556 h 1859366"/>
                                    <a:gd name="connsiteX14" fmla="*/ 879475 w 1060450"/>
                                    <a:gd name="connsiteY14" fmla="*/ 539360 h 1859366"/>
                                    <a:gd name="connsiteX15" fmla="*/ 868045 w 1060450"/>
                                    <a:gd name="connsiteY15" fmla="*/ 546504 h 1859366"/>
                                    <a:gd name="connsiteX16" fmla="*/ 868045 w 1060450"/>
                                    <a:gd name="connsiteY16" fmla="*/ 535788 h 1859366"/>
                                    <a:gd name="connsiteX17" fmla="*/ 875189 w 1060450"/>
                                    <a:gd name="connsiteY17" fmla="*/ 533556 h 1859366"/>
                                    <a:gd name="connsiteX18" fmla="*/ 910432 w 1060450"/>
                                    <a:gd name="connsiteY18" fmla="*/ 532216 h 1859366"/>
                                    <a:gd name="connsiteX19" fmla="*/ 910432 w 1060450"/>
                                    <a:gd name="connsiteY19" fmla="*/ 542694 h 1859366"/>
                                    <a:gd name="connsiteX20" fmla="*/ 906463 w 1060450"/>
                                    <a:gd name="connsiteY20" fmla="*/ 539201 h 1859366"/>
                                    <a:gd name="connsiteX21" fmla="*/ 910432 w 1060450"/>
                                    <a:gd name="connsiteY21" fmla="*/ 532216 h 1859366"/>
                                    <a:gd name="connsiteX22" fmla="*/ 778404 w 1060450"/>
                                    <a:gd name="connsiteY22" fmla="*/ 452345 h 1859366"/>
                                    <a:gd name="connsiteX23" fmla="*/ 782109 w 1060450"/>
                                    <a:gd name="connsiteY23" fmla="*/ 453238 h 1859366"/>
                                    <a:gd name="connsiteX24" fmla="*/ 782109 w 1060450"/>
                                    <a:gd name="connsiteY24" fmla="*/ 463954 h 1859366"/>
                                    <a:gd name="connsiteX25" fmla="*/ 774700 w 1060450"/>
                                    <a:gd name="connsiteY25" fmla="*/ 456810 h 1859366"/>
                                    <a:gd name="connsiteX26" fmla="*/ 778404 w 1060450"/>
                                    <a:gd name="connsiteY26" fmla="*/ 452345 h 1859366"/>
                                    <a:gd name="connsiteX27" fmla="*/ 835343 w 1060450"/>
                                    <a:gd name="connsiteY27" fmla="*/ 316912 h 1859366"/>
                                    <a:gd name="connsiteX28" fmla="*/ 842963 w 1060450"/>
                                    <a:gd name="connsiteY28" fmla="*/ 320682 h 1859366"/>
                                    <a:gd name="connsiteX29" fmla="*/ 835343 w 1060450"/>
                                    <a:gd name="connsiteY29" fmla="*/ 335763 h 1859366"/>
                                    <a:gd name="connsiteX30" fmla="*/ 827723 w 1060450"/>
                                    <a:gd name="connsiteY30" fmla="*/ 328223 h 1859366"/>
                                    <a:gd name="connsiteX31" fmla="*/ 823913 w 1060450"/>
                                    <a:gd name="connsiteY31" fmla="*/ 320682 h 1859366"/>
                                    <a:gd name="connsiteX32" fmla="*/ 835343 w 1060450"/>
                                    <a:gd name="connsiteY32" fmla="*/ 316912 h 1859366"/>
                                    <a:gd name="connsiteX33" fmla="*/ 884238 w 1060450"/>
                                    <a:gd name="connsiteY33" fmla="*/ 313746 h 1859366"/>
                                    <a:gd name="connsiteX34" fmla="*/ 895495 w 1060450"/>
                                    <a:gd name="connsiteY34" fmla="*/ 313746 h 1859366"/>
                                    <a:gd name="connsiteX35" fmla="*/ 891743 w 1060450"/>
                                    <a:gd name="connsiteY35" fmla="*/ 328865 h 1859366"/>
                                    <a:gd name="connsiteX36" fmla="*/ 895495 w 1060450"/>
                                    <a:gd name="connsiteY36" fmla="*/ 336425 h 1859366"/>
                                    <a:gd name="connsiteX37" fmla="*/ 902999 w 1060450"/>
                                    <a:gd name="connsiteY37" fmla="*/ 328865 h 1859366"/>
                                    <a:gd name="connsiteX38" fmla="*/ 918009 w 1060450"/>
                                    <a:gd name="connsiteY38" fmla="*/ 328865 h 1859366"/>
                                    <a:gd name="connsiteX39" fmla="*/ 910504 w 1060450"/>
                                    <a:gd name="connsiteY39" fmla="*/ 340204 h 1859366"/>
                                    <a:gd name="connsiteX40" fmla="*/ 902999 w 1060450"/>
                                    <a:gd name="connsiteY40" fmla="*/ 343984 h 1859366"/>
                                    <a:gd name="connsiteX41" fmla="*/ 895495 w 1060450"/>
                                    <a:gd name="connsiteY41" fmla="*/ 351544 h 1859366"/>
                                    <a:gd name="connsiteX42" fmla="*/ 902999 w 1060450"/>
                                    <a:gd name="connsiteY42" fmla="*/ 355323 h 1859366"/>
                                    <a:gd name="connsiteX43" fmla="*/ 891743 w 1060450"/>
                                    <a:gd name="connsiteY43" fmla="*/ 366663 h 1859366"/>
                                    <a:gd name="connsiteX44" fmla="*/ 899247 w 1060450"/>
                                    <a:gd name="connsiteY44" fmla="*/ 374222 h 1859366"/>
                                    <a:gd name="connsiteX45" fmla="*/ 902999 w 1060450"/>
                                    <a:gd name="connsiteY45" fmla="*/ 374222 h 1859366"/>
                                    <a:gd name="connsiteX46" fmla="*/ 914256 w 1060450"/>
                                    <a:gd name="connsiteY46" fmla="*/ 378002 h 1859366"/>
                                    <a:gd name="connsiteX47" fmla="*/ 921761 w 1060450"/>
                                    <a:gd name="connsiteY47" fmla="*/ 370442 h 1859366"/>
                                    <a:gd name="connsiteX48" fmla="*/ 918009 w 1060450"/>
                                    <a:gd name="connsiteY48" fmla="*/ 385561 h 1859366"/>
                                    <a:gd name="connsiteX49" fmla="*/ 869229 w 1060450"/>
                                    <a:gd name="connsiteY49" fmla="*/ 385561 h 1859366"/>
                                    <a:gd name="connsiteX50" fmla="*/ 850468 w 1060450"/>
                                    <a:gd name="connsiteY50" fmla="*/ 378002 h 1859366"/>
                                    <a:gd name="connsiteX51" fmla="*/ 861724 w 1060450"/>
                                    <a:gd name="connsiteY51" fmla="*/ 366663 h 1859366"/>
                                    <a:gd name="connsiteX52" fmla="*/ 861724 w 1060450"/>
                                    <a:gd name="connsiteY52" fmla="*/ 336425 h 1859366"/>
                                    <a:gd name="connsiteX53" fmla="*/ 861724 w 1060450"/>
                                    <a:gd name="connsiteY53" fmla="*/ 332645 h 1859366"/>
                                    <a:gd name="connsiteX54" fmla="*/ 869229 w 1060450"/>
                                    <a:gd name="connsiteY54" fmla="*/ 328865 h 1859366"/>
                                    <a:gd name="connsiteX55" fmla="*/ 876734 w 1060450"/>
                                    <a:gd name="connsiteY55" fmla="*/ 328865 h 1859366"/>
                                    <a:gd name="connsiteX56" fmla="*/ 880486 w 1060450"/>
                                    <a:gd name="connsiteY56" fmla="*/ 321305 h 1859366"/>
                                    <a:gd name="connsiteX57" fmla="*/ 884238 w 1060450"/>
                                    <a:gd name="connsiteY57" fmla="*/ 313746 h 1859366"/>
                                    <a:gd name="connsiteX58" fmla="*/ 827882 w 1060450"/>
                                    <a:gd name="connsiteY58" fmla="*/ 280332 h 1859366"/>
                                    <a:gd name="connsiteX59" fmla="*/ 831851 w 1060450"/>
                                    <a:gd name="connsiteY59" fmla="*/ 291445 h 1859366"/>
                                    <a:gd name="connsiteX60" fmla="*/ 823913 w 1060450"/>
                                    <a:gd name="connsiteY60" fmla="*/ 284037 h 1859366"/>
                                    <a:gd name="connsiteX61" fmla="*/ 827882 w 1060450"/>
                                    <a:gd name="connsiteY61" fmla="*/ 280332 h 1859366"/>
                                    <a:gd name="connsiteX62" fmla="*/ 827088 w 1060450"/>
                                    <a:gd name="connsiteY62" fmla="*/ 117878 h 1859366"/>
                                    <a:gd name="connsiteX63" fmla="*/ 838994 w 1060450"/>
                                    <a:gd name="connsiteY63" fmla="*/ 117878 h 1859366"/>
                                    <a:gd name="connsiteX64" fmla="*/ 835025 w 1060450"/>
                                    <a:gd name="connsiteY64" fmla="*/ 125287 h 1859366"/>
                                    <a:gd name="connsiteX65" fmla="*/ 823119 w 1060450"/>
                                    <a:gd name="connsiteY65" fmla="*/ 125287 h 1859366"/>
                                    <a:gd name="connsiteX66" fmla="*/ 827088 w 1060450"/>
                                    <a:gd name="connsiteY66" fmla="*/ 117878 h 1859366"/>
                                    <a:gd name="connsiteX67" fmla="*/ 404178 w 1060450"/>
                                    <a:gd name="connsiteY67" fmla="*/ 76107 h 1859366"/>
                                    <a:gd name="connsiteX68" fmla="*/ 413703 w 1060450"/>
                                    <a:gd name="connsiteY68" fmla="*/ 77000 h 1859366"/>
                                    <a:gd name="connsiteX69" fmla="*/ 413703 w 1060450"/>
                                    <a:gd name="connsiteY69" fmla="*/ 84144 h 1859366"/>
                                    <a:gd name="connsiteX70" fmla="*/ 406083 w 1060450"/>
                                    <a:gd name="connsiteY70" fmla="*/ 80572 h 1859366"/>
                                    <a:gd name="connsiteX71" fmla="*/ 404178 w 1060450"/>
                                    <a:gd name="connsiteY71" fmla="*/ 76107 h 1859366"/>
                                    <a:gd name="connsiteX72" fmla="*/ 812272 w 1060450"/>
                                    <a:gd name="connsiteY72" fmla="*/ 75413 h 1859366"/>
                                    <a:gd name="connsiteX73" fmla="*/ 815976 w 1060450"/>
                                    <a:gd name="connsiteY73" fmla="*/ 76603 h 1859366"/>
                                    <a:gd name="connsiteX74" fmla="*/ 808567 w 1060450"/>
                                    <a:gd name="connsiteY74" fmla="*/ 79778 h 1859366"/>
                                    <a:gd name="connsiteX75" fmla="*/ 808567 w 1060450"/>
                                    <a:gd name="connsiteY75" fmla="*/ 76603 h 1859366"/>
                                    <a:gd name="connsiteX76" fmla="*/ 812272 w 1060450"/>
                                    <a:gd name="connsiteY76" fmla="*/ 75413 h 1859366"/>
                                    <a:gd name="connsiteX77" fmla="*/ 860955 w 1060450"/>
                                    <a:gd name="connsiteY77" fmla="*/ 58007 h 1859366"/>
                                    <a:gd name="connsiteX78" fmla="*/ 849842 w 1060450"/>
                                    <a:gd name="connsiteY78" fmla="*/ 68893 h 1859366"/>
                                    <a:gd name="connsiteX79" fmla="*/ 831321 w 1060450"/>
                                    <a:gd name="connsiteY79" fmla="*/ 76150 h 1859366"/>
                                    <a:gd name="connsiteX80" fmla="*/ 835026 w 1060450"/>
                                    <a:gd name="connsiteY80" fmla="*/ 72521 h 1859366"/>
                                    <a:gd name="connsiteX81" fmla="*/ 860955 w 1060450"/>
                                    <a:gd name="connsiteY81" fmla="*/ 58007 h 1859366"/>
                                    <a:gd name="connsiteX82" fmla="*/ 150511 w 1060450"/>
                                    <a:gd name="connsiteY82" fmla="*/ 39064 h 1859366"/>
                                    <a:gd name="connsiteX83" fmla="*/ 158070 w 1060450"/>
                                    <a:gd name="connsiteY83" fmla="*/ 57740 h 1859366"/>
                                    <a:gd name="connsiteX84" fmla="*/ 165630 w 1060450"/>
                                    <a:gd name="connsiteY84" fmla="*/ 76417 h 1859366"/>
                                    <a:gd name="connsiteX85" fmla="*/ 180749 w 1060450"/>
                                    <a:gd name="connsiteY85" fmla="*/ 83887 h 1859366"/>
                                    <a:gd name="connsiteX86" fmla="*/ 180749 w 1060450"/>
                                    <a:gd name="connsiteY86" fmla="*/ 98828 h 1859366"/>
                                    <a:gd name="connsiteX87" fmla="*/ 158070 w 1060450"/>
                                    <a:gd name="connsiteY87" fmla="*/ 91358 h 1859366"/>
                                    <a:gd name="connsiteX88" fmla="*/ 131612 w 1060450"/>
                                    <a:gd name="connsiteY88" fmla="*/ 95093 h 1859366"/>
                                    <a:gd name="connsiteX89" fmla="*/ 120273 w 1060450"/>
                                    <a:gd name="connsiteY89" fmla="*/ 95093 h 1859366"/>
                                    <a:gd name="connsiteX90" fmla="*/ 124052 w 1060450"/>
                                    <a:gd name="connsiteY90" fmla="*/ 83887 h 1859366"/>
                                    <a:gd name="connsiteX91" fmla="*/ 135392 w 1060450"/>
                                    <a:gd name="connsiteY91" fmla="*/ 80152 h 1859366"/>
                                    <a:gd name="connsiteX92" fmla="*/ 131612 w 1060450"/>
                                    <a:gd name="connsiteY92" fmla="*/ 54005 h 1859366"/>
                                    <a:gd name="connsiteX93" fmla="*/ 150511 w 1060450"/>
                                    <a:gd name="connsiteY93" fmla="*/ 39064 h 1859366"/>
                                    <a:gd name="connsiteX94" fmla="*/ 166247 w 1060450"/>
                                    <a:gd name="connsiteY94" fmla="*/ 20553 h 1859366"/>
                                    <a:gd name="connsiteX95" fmla="*/ 177492 w 1060450"/>
                                    <a:gd name="connsiteY95" fmla="*/ 35451 h 1859366"/>
                                    <a:gd name="connsiteX96" fmla="*/ 184988 w 1060450"/>
                                    <a:gd name="connsiteY96" fmla="*/ 39175 h 1859366"/>
                                    <a:gd name="connsiteX97" fmla="*/ 188736 w 1060450"/>
                                    <a:gd name="connsiteY97" fmla="*/ 42900 h 1859366"/>
                                    <a:gd name="connsiteX98" fmla="*/ 192485 w 1060450"/>
                                    <a:gd name="connsiteY98" fmla="*/ 46624 h 1859366"/>
                                    <a:gd name="connsiteX99" fmla="*/ 199981 w 1060450"/>
                                    <a:gd name="connsiteY99" fmla="*/ 46624 h 1859366"/>
                                    <a:gd name="connsiteX100" fmla="*/ 218723 w 1060450"/>
                                    <a:gd name="connsiteY100" fmla="*/ 39175 h 1859366"/>
                                    <a:gd name="connsiteX101" fmla="*/ 226219 w 1060450"/>
                                    <a:gd name="connsiteY101" fmla="*/ 39175 h 1859366"/>
                                    <a:gd name="connsiteX102" fmla="*/ 237464 w 1060450"/>
                                    <a:gd name="connsiteY102" fmla="*/ 42900 h 1859366"/>
                                    <a:gd name="connsiteX103" fmla="*/ 244961 w 1060450"/>
                                    <a:gd name="connsiteY103" fmla="*/ 31726 h 1859366"/>
                                    <a:gd name="connsiteX104" fmla="*/ 252457 w 1060450"/>
                                    <a:gd name="connsiteY104" fmla="*/ 39175 h 1859366"/>
                                    <a:gd name="connsiteX105" fmla="*/ 256205 w 1060450"/>
                                    <a:gd name="connsiteY105" fmla="*/ 24277 h 1859366"/>
                                    <a:gd name="connsiteX106" fmla="*/ 267450 w 1060450"/>
                                    <a:gd name="connsiteY106" fmla="*/ 28002 h 1859366"/>
                                    <a:gd name="connsiteX107" fmla="*/ 274947 w 1060450"/>
                                    <a:gd name="connsiteY107" fmla="*/ 31726 h 1859366"/>
                                    <a:gd name="connsiteX108" fmla="*/ 282443 w 1060450"/>
                                    <a:gd name="connsiteY108" fmla="*/ 35451 h 1859366"/>
                                    <a:gd name="connsiteX109" fmla="*/ 286192 w 1060450"/>
                                    <a:gd name="connsiteY109" fmla="*/ 42900 h 1859366"/>
                                    <a:gd name="connsiteX110" fmla="*/ 293688 w 1060450"/>
                                    <a:gd name="connsiteY110" fmla="*/ 46624 h 1859366"/>
                                    <a:gd name="connsiteX111" fmla="*/ 286192 w 1060450"/>
                                    <a:gd name="connsiteY111" fmla="*/ 57798 h 1859366"/>
                                    <a:gd name="connsiteX112" fmla="*/ 282443 w 1060450"/>
                                    <a:gd name="connsiteY112" fmla="*/ 72696 h 1859366"/>
                                    <a:gd name="connsiteX113" fmla="*/ 274947 w 1060450"/>
                                    <a:gd name="connsiteY113" fmla="*/ 72696 h 1859366"/>
                                    <a:gd name="connsiteX114" fmla="*/ 248709 w 1060450"/>
                                    <a:gd name="connsiteY114" fmla="*/ 91319 h 1859366"/>
                                    <a:gd name="connsiteX115" fmla="*/ 226219 w 1060450"/>
                                    <a:gd name="connsiteY115" fmla="*/ 106217 h 1859366"/>
                                    <a:gd name="connsiteX116" fmla="*/ 192485 w 1060450"/>
                                    <a:gd name="connsiteY116" fmla="*/ 87594 h 1859366"/>
                                    <a:gd name="connsiteX117" fmla="*/ 173743 w 1060450"/>
                                    <a:gd name="connsiteY117" fmla="*/ 72696 h 1859366"/>
                                    <a:gd name="connsiteX118" fmla="*/ 166247 w 1060450"/>
                                    <a:gd name="connsiteY118" fmla="*/ 57798 h 1859366"/>
                                    <a:gd name="connsiteX119" fmla="*/ 158750 w 1060450"/>
                                    <a:gd name="connsiteY119" fmla="*/ 28002 h 1859366"/>
                                    <a:gd name="connsiteX120" fmla="*/ 166247 w 1060450"/>
                                    <a:gd name="connsiteY120" fmla="*/ 20553 h 1859366"/>
                                    <a:gd name="connsiteX121" fmla="*/ 383567 w 1060450"/>
                                    <a:gd name="connsiteY121" fmla="*/ 16279 h 1859366"/>
                                    <a:gd name="connsiteX122" fmla="*/ 391088 w 1060450"/>
                                    <a:gd name="connsiteY122" fmla="*/ 27563 h 1859366"/>
                                    <a:gd name="connsiteX123" fmla="*/ 394849 w 1060450"/>
                                    <a:gd name="connsiteY123" fmla="*/ 27563 h 1859366"/>
                                    <a:gd name="connsiteX124" fmla="*/ 406130 w 1060450"/>
                                    <a:gd name="connsiteY124" fmla="*/ 35086 h 1859366"/>
                                    <a:gd name="connsiteX125" fmla="*/ 424932 w 1060450"/>
                                    <a:gd name="connsiteY125" fmla="*/ 53893 h 1859366"/>
                                    <a:gd name="connsiteX126" fmla="*/ 432453 w 1060450"/>
                                    <a:gd name="connsiteY126" fmla="*/ 57654 h 1859366"/>
                                    <a:gd name="connsiteX127" fmla="*/ 447495 w 1060450"/>
                                    <a:gd name="connsiteY127" fmla="*/ 50131 h 1859366"/>
                                    <a:gd name="connsiteX128" fmla="*/ 455016 w 1060450"/>
                                    <a:gd name="connsiteY128" fmla="*/ 42608 h 1859366"/>
                                    <a:gd name="connsiteX129" fmla="*/ 470058 w 1060450"/>
                                    <a:gd name="connsiteY129" fmla="*/ 57654 h 1859366"/>
                                    <a:gd name="connsiteX130" fmla="*/ 470058 w 1060450"/>
                                    <a:gd name="connsiteY130" fmla="*/ 68938 h 1859366"/>
                                    <a:gd name="connsiteX131" fmla="*/ 492621 w 1060450"/>
                                    <a:gd name="connsiteY131" fmla="*/ 83984 h 1859366"/>
                                    <a:gd name="connsiteX132" fmla="*/ 503902 w 1060450"/>
                                    <a:gd name="connsiteY132" fmla="*/ 80222 h 1859366"/>
                                    <a:gd name="connsiteX133" fmla="*/ 503902 w 1060450"/>
                                    <a:gd name="connsiteY133" fmla="*/ 87745 h 1859366"/>
                                    <a:gd name="connsiteX134" fmla="*/ 515183 w 1060450"/>
                                    <a:gd name="connsiteY134" fmla="*/ 87745 h 1859366"/>
                                    <a:gd name="connsiteX135" fmla="*/ 518944 w 1060450"/>
                                    <a:gd name="connsiteY135" fmla="*/ 91507 h 1859366"/>
                                    <a:gd name="connsiteX136" fmla="*/ 526465 w 1060450"/>
                                    <a:gd name="connsiteY136" fmla="*/ 91507 h 1859366"/>
                                    <a:gd name="connsiteX137" fmla="*/ 526465 w 1060450"/>
                                    <a:gd name="connsiteY137" fmla="*/ 95268 h 1859366"/>
                                    <a:gd name="connsiteX138" fmla="*/ 533986 w 1060450"/>
                                    <a:gd name="connsiteY138" fmla="*/ 95268 h 1859366"/>
                                    <a:gd name="connsiteX139" fmla="*/ 541507 w 1060450"/>
                                    <a:gd name="connsiteY139" fmla="*/ 91507 h 1859366"/>
                                    <a:gd name="connsiteX140" fmla="*/ 556548 w 1060450"/>
                                    <a:gd name="connsiteY140" fmla="*/ 87745 h 1859366"/>
                                    <a:gd name="connsiteX141" fmla="*/ 567830 w 1060450"/>
                                    <a:gd name="connsiteY141" fmla="*/ 87745 h 1859366"/>
                                    <a:gd name="connsiteX142" fmla="*/ 560309 w 1060450"/>
                                    <a:gd name="connsiteY142" fmla="*/ 99029 h 1859366"/>
                                    <a:gd name="connsiteX143" fmla="*/ 575351 w 1060450"/>
                                    <a:gd name="connsiteY143" fmla="*/ 102791 h 1859366"/>
                                    <a:gd name="connsiteX144" fmla="*/ 586632 w 1060450"/>
                                    <a:gd name="connsiteY144" fmla="*/ 99029 h 1859366"/>
                                    <a:gd name="connsiteX145" fmla="*/ 594153 w 1060450"/>
                                    <a:gd name="connsiteY145" fmla="*/ 106552 h 1859366"/>
                                    <a:gd name="connsiteX146" fmla="*/ 601674 w 1060450"/>
                                    <a:gd name="connsiteY146" fmla="*/ 110314 h 1859366"/>
                                    <a:gd name="connsiteX147" fmla="*/ 597913 w 1060450"/>
                                    <a:gd name="connsiteY147" fmla="*/ 121598 h 1859366"/>
                                    <a:gd name="connsiteX148" fmla="*/ 612955 w 1060450"/>
                                    <a:gd name="connsiteY148" fmla="*/ 117836 h 1859366"/>
                                    <a:gd name="connsiteX149" fmla="*/ 643039 w 1060450"/>
                                    <a:gd name="connsiteY149" fmla="*/ 125359 h 1859366"/>
                                    <a:gd name="connsiteX150" fmla="*/ 665602 w 1060450"/>
                                    <a:gd name="connsiteY150" fmla="*/ 114075 h 1859366"/>
                                    <a:gd name="connsiteX151" fmla="*/ 676883 w 1060450"/>
                                    <a:gd name="connsiteY151" fmla="*/ 125359 h 1859366"/>
                                    <a:gd name="connsiteX152" fmla="*/ 688165 w 1060450"/>
                                    <a:gd name="connsiteY152" fmla="*/ 132882 h 1859366"/>
                                    <a:gd name="connsiteX153" fmla="*/ 699446 w 1060450"/>
                                    <a:gd name="connsiteY153" fmla="*/ 144166 h 1859366"/>
                                    <a:gd name="connsiteX154" fmla="*/ 710727 w 1060450"/>
                                    <a:gd name="connsiteY154" fmla="*/ 147928 h 1859366"/>
                                    <a:gd name="connsiteX155" fmla="*/ 722009 w 1060450"/>
                                    <a:gd name="connsiteY155" fmla="*/ 147928 h 1859366"/>
                                    <a:gd name="connsiteX156" fmla="*/ 729530 w 1060450"/>
                                    <a:gd name="connsiteY156" fmla="*/ 144166 h 1859366"/>
                                    <a:gd name="connsiteX157" fmla="*/ 725769 w 1060450"/>
                                    <a:gd name="connsiteY157" fmla="*/ 132882 h 1859366"/>
                                    <a:gd name="connsiteX158" fmla="*/ 740811 w 1060450"/>
                                    <a:gd name="connsiteY158" fmla="*/ 125359 h 1859366"/>
                                    <a:gd name="connsiteX159" fmla="*/ 752092 w 1060450"/>
                                    <a:gd name="connsiteY159" fmla="*/ 129121 h 1859366"/>
                                    <a:gd name="connsiteX160" fmla="*/ 759613 w 1060450"/>
                                    <a:gd name="connsiteY160" fmla="*/ 125359 h 1859366"/>
                                    <a:gd name="connsiteX161" fmla="*/ 767134 w 1060450"/>
                                    <a:gd name="connsiteY161" fmla="*/ 121598 h 1859366"/>
                                    <a:gd name="connsiteX162" fmla="*/ 763374 w 1060450"/>
                                    <a:gd name="connsiteY162" fmla="*/ 117836 h 1859366"/>
                                    <a:gd name="connsiteX163" fmla="*/ 767134 w 1060450"/>
                                    <a:gd name="connsiteY163" fmla="*/ 110314 h 1859366"/>
                                    <a:gd name="connsiteX164" fmla="*/ 782176 w 1060450"/>
                                    <a:gd name="connsiteY164" fmla="*/ 106552 h 1859366"/>
                                    <a:gd name="connsiteX165" fmla="*/ 797218 w 1060450"/>
                                    <a:gd name="connsiteY165" fmla="*/ 95268 h 1859366"/>
                                    <a:gd name="connsiteX166" fmla="*/ 800978 w 1060450"/>
                                    <a:gd name="connsiteY166" fmla="*/ 91507 h 1859366"/>
                                    <a:gd name="connsiteX167" fmla="*/ 800978 w 1060450"/>
                                    <a:gd name="connsiteY167" fmla="*/ 99029 h 1859366"/>
                                    <a:gd name="connsiteX168" fmla="*/ 782176 w 1060450"/>
                                    <a:gd name="connsiteY168" fmla="*/ 117836 h 1859366"/>
                                    <a:gd name="connsiteX169" fmla="*/ 793457 w 1060450"/>
                                    <a:gd name="connsiteY169" fmla="*/ 117836 h 1859366"/>
                                    <a:gd name="connsiteX170" fmla="*/ 774655 w 1060450"/>
                                    <a:gd name="connsiteY170" fmla="*/ 140405 h 1859366"/>
                                    <a:gd name="connsiteX171" fmla="*/ 778416 w 1060450"/>
                                    <a:gd name="connsiteY171" fmla="*/ 147928 h 1859366"/>
                                    <a:gd name="connsiteX172" fmla="*/ 785937 w 1060450"/>
                                    <a:gd name="connsiteY172" fmla="*/ 144166 h 1859366"/>
                                    <a:gd name="connsiteX173" fmla="*/ 800978 w 1060450"/>
                                    <a:gd name="connsiteY173" fmla="*/ 132882 h 1859366"/>
                                    <a:gd name="connsiteX174" fmla="*/ 812260 w 1060450"/>
                                    <a:gd name="connsiteY174" fmla="*/ 125359 h 1859366"/>
                                    <a:gd name="connsiteX175" fmla="*/ 804739 w 1060450"/>
                                    <a:gd name="connsiteY175" fmla="*/ 144166 h 1859366"/>
                                    <a:gd name="connsiteX176" fmla="*/ 816020 w 1060450"/>
                                    <a:gd name="connsiteY176" fmla="*/ 147928 h 1859366"/>
                                    <a:gd name="connsiteX177" fmla="*/ 808499 w 1060450"/>
                                    <a:gd name="connsiteY177" fmla="*/ 159212 h 1859366"/>
                                    <a:gd name="connsiteX178" fmla="*/ 812260 w 1060450"/>
                                    <a:gd name="connsiteY178" fmla="*/ 170496 h 1859366"/>
                                    <a:gd name="connsiteX179" fmla="*/ 831062 w 1060450"/>
                                    <a:gd name="connsiteY179" fmla="*/ 170496 h 1859366"/>
                                    <a:gd name="connsiteX180" fmla="*/ 842343 w 1060450"/>
                                    <a:gd name="connsiteY180" fmla="*/ 162973 h 1859366"/>
                                    <a:gd name="connsiteX181" fmla="*/ 846104 w 1060450"/>
                                    <a:gd name="connsiteY181" fmla="*/ 140405 h 1859366"/>
                                    <a:gd name="connsiteX182" fmla="*/ 834822 w 1060450"/>
                                    <a:gd name="connsiteY182" fmla="*/ 136643 h 1859366"/>
                                    <a:gd name="connsiteX183" fmla="*/ 846104 w 1060450"/>
                                    <a:gd name="connsiteY183" fmla="*/ 125359 h 1859366"/>
                                    <a:gd name="connsiteX184" fmla="*/ 857385 w 1060450"/>
                                    <a:gd name="connsiteY184" fmla="*/ 114075 h 1859366"/>
                                    <a:gd name="connsiteX185" fmla="*/ 872427 w 1060450"/>
                                    <a:gd name="connsiteY185" fmla="*/ 110314 h 1859366"/>
                                    <a:gd name="connsiteX186" fmla="*/ 879948 w 1060450"/>
                                    <a:gd name="connsiteY186" fmla="*/ 106552 h 1859366"/>
                                    <a:gd name="connsiteX187" fmla="*/ 872427 w 1060450"/>
                                    <a:gd name="connsiteY187" fmla="*/ 117836 h 1859366"/>
                                    <a:gd name="connsiteX188" fmla="*/ 879948 w 1060450"/>
                                    <a:gd name="connsiteY188" fmla="*/ 136643 h 1859366"/>
                                    <a:gd name="connsiteX189" fmla="*/ 891229 w 1060450"/>
                                    <a:gd name="connsiteY189" fmla="*/ 147928 h 1859366"/>
                                    <a:gd name="connsiteX190" fmla="*/ 894990 w 1060450"/>
                                    <a:gd name="connsiteY190" fmla="*/ 144166 h 1859366"/>
                                    <a:gd name="connsiteX191" fmla="*/ 898750 w 1060450"/>
                                    <a:gd name="connsiteY191" fmla="*/ 136643 h 1859366"/>
                                    <a:gd name="connsiteX192" fmla="*/ 917553 w 1060450"/>
                                    <a:gd name="connsiteY192" fmla="*/ 147928 h 1859366"/>
                                    <a:gd name="connsiteX193" fmla="*/ 921313 w 1060450"/>
                                    <a:gd name="connsiteY193" fmla="*/ 159212 h 1859366"/>
                                    <a:gd name="connsiteX194" fmla="*/ 902511 w 1060450"/>
                                    <a:gd name="connsiteY194" fmla="*/ 178019 h 1859366"/>
                                    <a:gd name="connsiteX195" fmla="*/ 898750 w 1060450"/>
                                    <a:gd name="connsiteY195" fmla="*/ 174257 h 1859366"/>
                                    <a:gd name="connsiteX196" fmla="*/ 891229 w 1060450"/>
                                    <a:gd name="connsiteY196" fmla="*/ 193064 h 1859366"/>
                                    <a:gd name="connsiteX197" fmla="*/ 883708 w 1060450"/>
                                    <a:gd name="connsiteY197" fmla="*/ 200587 h 1859366"/>
                                    <a:gd name="connsiteX198" fmla="*/ 879948 w 1060450"/>
                                    <a:gd name="connsiteY198" fmla="*/ 208110 h 1859366"/>
                                    <a:gd name="connsiteX199" fmla="*/ 876188 w 1060450"/>
                                    <a:gd name="connsiteY199" fmla="*/ 211871 h 1859366"/>
                                    <a:gd name="connsiteX200" fmla="*/ 872427 w 1060450"/>
                                    <a:gd name="connsiteY200" fmla="*/ 208110 h 1859366"/>
                                    <a:gd name="connsiteX201" fmla="*/ 868667 w 1060450"/>
                                    <a:gd name="connsiteY201" fmla="*/ 211871 h 1859366"/>
                                    <a:gd name="connsiteX202" fmla="*/ 864906 w 1060450"/>
                                    <a:gd name="connsiteY202" fmla="*/ 215633 h 1859366"/>
                                    <a:gd name="connsiteX203" fmla="*/ 876188 w 1060450"/>
                                    <a:gd name="connsiteY203" fmla="*/ 226917 h 1859366"/>
                                    <a:gd name="connsiteX204" fmla="*/ 887469 w 1060450"/>
                                    <a:gd name="connsiteY204" fmla="*/ 230679 h 1859366"/>
                                    <a:gd name="connsiteX205" fmla="*/ 879948 w 1060450"/>
                                    <a:gd name="connsiteY205" fmla="*/ 234440 h 1859366"/>
                                    <a:gd name="connsiteX206" fmla="*/ 868667 w 1060450"/>
                                    <a:gd name="connsiteY206" fmla="*/ 230679 h 1859366"/>
                                    <a:gd name="connsiteX207" fmla="*/ 868667 w 1060450"/>
                                    <a:gd name="connsiteY207" fmla="*/ 238201 h 1859366"/>
                                    <a:gd name="connsiteX208" fmla="*/ 872427 w 1060450"/>
                                    <a:gd name="connsiteY208" fmla="*/ 249485 h 1859366"/>
                                    <a:gd name="connsiteX209" fmla="*/ 864906 w 1060450"/>
                                    <a:gd name="connsiteY209" fmla="*/ 260770 h 1859366"/>
                                    <a:gd name="connsiteX210" fmla="*/ 857385 w 1060450"/>
                                    <a:gd name="connsiteY210" fmla="*/ 264531 h 1859366"/>
                                    <a:gd name="connsiteX211" fmla="*/ 853625 w 1060450"/>
                                    <a:gd name="connsiteY211" fmla="*/ 268293 h 1859366"/>
                                    <a:gd name="connsiteX212" fmla="*/ 849864 w 1060450"/>
                                    <a:gd name="connsiteY212" fmla="*/ 260770 h 1859366"/>
                                    <a:gd name="connsiteX213" fmla="*/ 853625 w 1060450"/>
                                    <a:gd name="connsiteY213" fmla="*/ 249485 h 1859366"/>
                                    <a:gd name="connsiteX214" fmla="*/ 849864 w 1060450"/>
                                    <a:gd name="connsiteY214" fmla="*/ 241963 h 1859366"/>
                                    <a:gd name="connsiteX215" fmla="*/ 846104 w 1060450"/>
                                    <a:gd name="connsiteY215" fmla="*/ 253247 h 1859366"/>
                                    <a:gd name="connsiteX216" fmla="*/ 838583 w 1060450"/>
                                    <a:gd name="connsiteY216" fmla="*/ 253247 h 1859366"/>
                                    <a:gd name="connsiteX217" fmla="*/ 831062 w 1060450"/>
                                    <a:gd name="connsiteY217" fmla="*/ 260770 h 1859366"/>
                                    <a:gd name="connsiteX218" fmla="*/ 823541 w 1060450"/>
                                    <a:gd name="connsiteY218" fmla="*/ 253247 h 1859366"/>
                                    <a:gd name="connsiteX219" fmla="*/ 816020 w 1060450"/>
                                    <a:gd name="connsiteY219" fmla="*/ 268293 h 1859366"/>
                                    <a:gd name="connsiteX220" fmla="*/ 808499 w 1060450"/>
                                    <a:gd name="connsiteY220" fmla="*/ 260770 h 1859366"/>
                                    <a:gd name="connsiteX221" fmla="*/ 800978 w 1060450"/>
                                    <a:gd name="connsiteY221" fmla="*/ 268293 h 1859366"/>
                                    <a:gd name="connsiteX222" fmla="*/ 797218 w 1060450"/>
                                    <a:gd name="connsiteY222" fmla="*/ 275815 h 1859366"/>
                                    <a:gd name="connsiteX223" fmla="*/ 804739 w 1060450"/>
                                    <a:gd name="connsiteY223" fmla="*/ 287100 h 1859366"/>
                                    <a:gd name="connsiteX224" fmla="*/ 793457 w 1060450"/>
                                    <a:gd name="connsiteY224" fmla="*/ 287100 h 1859366"/>
                                    <a:gd name="connsiteX225" fmla="*/ 793457 w 1060450"/>
                                    <a:gd name="connsiteY225" fmla="*/ 309668 h 1859366"/>
                                    <a:gd name="connsiteX226" fmla="*/ 797218 w 1060450"/>
                                    <a:gd name="connsiteY226" fmla="*/ 320952 h 1859366"/>
                                    <a:gd name="connsiteX227" fmla="*/ 808499 w 1060450"/>
                                    <a:gd name="connsiteY227" fmla="*/ 320952 h 1859366"/>
                                    <a:gd name="connsiteX228" fmla="*/ 812260 w 1060450"/>
                                    <a:gd name="connsiteY228" fmla="*/ 320952 h 1859366"/>
                                    <a:gd name="connsiteX229" fmla="*/ 804739 w 1060450"/>
                                    <a:gd name="connsiteY229" fmla="*/ 347282 h 1859366"/>
                                    <a:gd name="connsiteX230" fmla="*/ 797218 w 1060450"/>
                                    <a:gd name="connsiteY230" fmla="*/ 362328 h 1859366"/>
                                    <a:gd name="connsiteX231" fmla="*/ 793457 w 1060450"/>
                                    <a:gd name="connsiteY231" fmla="*/ 377373 h 1859366"/>
                                    <a:gd name="connsiteX232" fmla="*/ 763374 w 1060450"/>
                                    <a:gd name="connsiteY232" fmla="*/ 411226 h 1859366"/>
                                    <a:gd name="connsiteX233" fmla="*/ 748332 w 1060450"/>
                                    <a:gd name="connsiteY233" fmla="*/ 437556 h 1859366"/>
                                    <a:gd name="connsiteX234" fmla="*/ 737051 w 1060450"/>
                                    <a:gd name="connsiteY234" fmla="*/ 441317 h 1859366"/>
                                    <a:gd name="connsiteX235" fmla="*/ 752092 w 1060450"/>
                                    <a:gd name="connsiteY235" fmla="*/ 471408 h 1859366"/>
                                    <a:gd name="connsiteX236" fmla="*/ 827302 w 1060450"/>
                                    <a:gd name="connsiteY236" fmla="*/ 516545 h 1859366"/>
                                    <a:gd name="connsiteX237" fmla="*/ 838583 w 1060450"/>
                                    <a:gd name="connsiteY237" fmla="*/ 531591 h 1859366"/>
                                    <a:gd name="connsiteX238" fmla="*/ 853625 w 1060450"/>
                                    <a:gd name="connsiteY238" fmla="*/ 546636 h 1859366"/>
                                    <a:gd name="connsiteX239" fmla="*/ 872427 w 1060450"/>
                                    <a:gd name="connsiteY239" fmla="*/ 557921 h 1859366"/>
                                    <a:gd name="connsiteX240" fmla="*/ 883708 w 1060450"/>
                                    <a:gd name="connsiteY240" fmla="*/ 561682 h 1859366"/>
                                    <a:gd name="connsiteX241" fmla="*/ 891229 w 1060450"/>
                                    <a:gd name="connsiteY241" fmla="*/ 576728 h 1859366"/>
                                    <a:gd name="connsiteX242" fmla="*/ 894990 w 1060450"/>
                                    <a:gd name="connsiteY242" fmla="*/ 584250 h 1859366"/>
                                    <a:gd name="connsiteX243" fmla="*/ 910032 w 1060450"/>
                                    <a:gd name="connsiteY243" fmla="*/ 580489 h 1859366"/>
                                    <a:gd name="connsiteX244" fmla="*/ 917553 w 1060450"/>
                                    <a:gd name="connsiteY244" fmla="*/ 584250 h 1859366"/>
                                    <a:gd name="connsiteX245" fmla="*/ 925074 w 1060450"/>
                                    <a:gd name="connsiteY245" fmla="*/ 580489 h 1859366"/>
                                    <a:gd name="connsiteX246" fmla="*/ 970199 w 1060450"/>
                                    <a:gd name="connsiteY246" fmla="*/ 610580 h 1859366"/>
                                    <a:gd name="connsiteX247" fmla="*/ 1004043 w 1060450"/>
                                    <a:gd name="connsiteY247" fmla="*/ 618103 h 1859366"/>
                                    <a:gd name="connsiteX248" fmla="*/ 1037887 w 1060450"/>
                                    <a:gd name="connsiteY248" fmla="*/ 651956 h 1859366"/>
                                    <a:gd name="connsiteX249" fmla="*/ 1060450 w 1060450"/>
                                    <a:gd name="connsiteY249" fmla="*/ 670763 h 1859366"/>
                                    <a:gd name="connsiteX250" fmla="*/ 1011564 w 1060450"/>
                                    <a:gd name="connsiteY250" fmla="*/ 1859366 h 1859366"/>
                                    <a:gd name="connsiteX251" fmla="*/ 22563 w 1060450"/>
                                    <a:gd name="connsiteY251" fmla="*/ 1851843 h 1859366"/>
                                    <a:gd name="connsiteX252" fmla="*/ 0 w 1060450"/>
                                    <a:gd name="connsiteY252" fmla="*/ 456363 h 1859366"/>
                                    <a:gd name="connsiteX253" fmla="*/ 22563 w 1060450"/>
                                    <a:gd name="connsiteY253" fmla="*/ 471408 h 1859366"/>
                                    <a:gd name="connsiteX254" fmla="*/ 18802 w 1060450"/>
                                    <a:gd name="connsiteY254" fmla="*/ 486454 h 1859366"/>
                                    <a:gd name="connsiteX255" fmla="*/ 18802 w 1060450"/>
                                    <a:gd name="connsiteY255" fmla="*/ 493977 h 1859366"/>
                                    <a:gd name="connsiteX256" fmla="*/ 30084 w 1060450"/>
                                    <a:gd name="connsiteY256" fmla="*/ 486454 h 1859366"/>
                                    <a:gd name="connsiteX257" fmla="*/ 26323 w 1060450"/>
                                    <a:gd name="connsiteY257" fmla="*/ 467647 h 1859366"/>
                                    <a:gd name="connsiteX258" fmla="*/ 30084 w 1060450"/>
                                    <a:gd name="connsiteY258" fmla="*/ 452601 h 1859366"/>
                                    <a:gd name="connsiteX259" fmla="*/ 56407 w 1060450"/>
                                    <a:gd name="connsiteY259" fmla="*/ 467647 h 1859366"/>
                                    <a:gd name="connsiteX260" fmla="*/ 67688 w 1060450"/>
                                    <a:gd name="connsiteY260" fmla="*/ 478931 h 1859366"/>
                                    <a:gd name="connsiteX261" fmla="*/ 71449 w 1060450"/>
                                    <a:gd name="connsiteY261" fmla="*/ 490215 h 1859366"/>
                                    <a:gd name="connsiteX262" fmla="*/ 78970 w 1060450"/>
                                    <a:gd name="connsiteY262" fmla="*/ 486454 h 1859366"/>
                                    <a:gd name="connsiteX263" fmla="*/ 71449 w 1060450"/>
                                    <a:gd name="connsiteY263" fmla="*/ 460124 h 1859366"/>
                                    <a:gd name="connsiteX264" fmla="*/ 78970 w 1060450"/>
                                    <a:gd name="connsiteY264" fmla="*/ 456363 h 1859366"/>
                                    <a:gd name="connsiteX265" fmla="*/ 105293 w 1060450"/>
                                    <a:gd name="connsiteY265" fmla="*/ 452601 h 1859366"/>
                                    <a:gd name="connsiteX266" fmla="*/ 112814 w 1060450"/>
                                    <a:gd name="connsiteY266" fmla="*/ 445079 h 1859366"/>
                                    <a:gd name="connsiteX267" fmla="*/ 105293 w 1060450"/>
                                    <a:gd name="connsiteY267" fmla="*/ 445079 h 1859366"/>
                                    <a:gd name="connsiteX268" fmla="*/ 90251 w 1060450"/>
                                    <a:gd name="connsiteY268" fmla="*/ 448840 h 1859366"/>
                                    <a:gd name="connsiteX269" fmla="*/ 82730 w 1060450"/>
                                    <a:gd name="connsiteY269" fmla="*/ 445079 h 1859366"/>
                                    <a:gd name="connsiteX270" fmla="*/ 71449 w 1060450"/>
                                    <a:gd name="connsiteY270" fmla="*/ 437556 h 1859366"/>
                                    <a:gd name="connsiteX271" fmla="*/ 71449 w 1060450"/>
                                    <a:gd name="connsiteY271" fmla="*/ 426272 h 1859366"/>
                                    <a:gd name="connsiteX272" fmla="*/ 82730 w 1060450"/>
                                    <a:gd name="connsiteY272" fmla="*/ 422510 h 1859366"/>
                                    <a:gd name="connsiteX273" fmla="*/ 78970 w 1060450"/>
                                    <a:gd name="connsiteY273" fmla="*/ 418749 h 1859366"/>
                                    <a:gd name="connsiteX274" fmla="*/ 48886 w 1060450"/>
                                    <a:gd name="connsiteY274" fmla="*/ 411226 h 1859366"/>
                                    <a:gd name="connsiteX275" fmla="*/ 45126 w 1060450"/>
                                    <a:gd name="connsiteY275" fmla="*/ 392419 h 1859366"/>
                                    <a:gd name="connsiteX276" fmla="*/ 52647 w 1060450"/>
                                    <a:gd name="connsiteY276" fmla="*/ 373612 h 1859366"/>
                                    <a:gd name="connsiteX277" fmla="*/ 60168 w 1060450"/>
                                    <a:gd name="connsiteY277" fmla="*/ 358566 h 1859366"/>
                                    <a:gd name="connsiteX278" fmla="*/ 67688 w 1060450"/>
                                    <a:gd name="connsiteY278" fmla="*/ 358566 h 1859366"/>
                                    <a:gd name="connsiteX279" fmla="*/ 71449 w 1060450"/>
                                    <a:gd name="connsiteY279" fmla="*/ 354805 h 1859366"/>
                                    <a:gd name="connsiteX280" fmla="*/ 82730 w 1060450"/>
                                    <a:gd name="connsiteY280" fmla="*/ 351043 h 1859366"/>
                                    <a:gd name="connsiteX281" fmla="*/ 90251 w 1060450"/>
                                    <a:gd name="connsiteY281" fmla="*/ 328475 h 1859366"/>
                                    <a:gd name="connsiteX282" fmla="*/ 94012 w 1060450"/>
                                    <a:gd name="connsiteY282" fmla="*/ 317191 h 1859366"/>
                                    <a:gd name="connsiteX283" fmla="*/ 97772 w 1060450"/>
                                    <a:gd name="connsiteY283" fmla="*/ 290861 h 1859366"/>
                                    <a:gd name="connsiteX284" fmla="*/ 105293 w 1060450"/>
                                    <a:gd name="connsiteY284" fmla="*/ 290861 h 1859366"/>
                                    <a:gd name="connsiteX285" fmla="*/ 120335 w 1060450"/>
                                    <a:gd name="connsiteY285" fmla="*/ 294622 h 1859366"/>
                                    <a:gd name="connsiteX286" fmla="*/ 135377 w 1060450"/>
                                    <a:gd name="connsiteY286" fmla="*/ 287100 h 1859366"/>
                                    <a:gd name="connsiteX287" fmla="*/ 142898 w 1060450"/>
                                    <a:gd name="connsiteY287" fmla="*/ 275815 h 1859366"/>
                                    <a:gd name="connsiteX288" fmla="*/ 146658 w 1060450"/>
                                    <a:gd name="connsiteY288" fmla="*/ 268293 h 1859366"/>
                                    <a:gd name="connsiteX289" fmla="*/ 131616 w 1060450"/>
                                    <a:gd name="connsiteY289" fmla="*/ 249485 h 1859366"/>
                                    <a:gd name="connsiteX290" fmla="*/ 139137 w 1060450"/>
                                    <a:gd name="connsiteY290" fmla="*/ 223156 h 1859366"/>
                                    <a:gd name="connsiteX291" fmla="*/ 157939 w 1060450"/>
                                    <a:gd name="connsiteY291" fmla="*/ 219394 h 1859366"/>
                                    <a:gd name="connsiteX292" fmla="*/ 161700 w 1060450"/>
                                    <a:gd name="connsiteY292" fmla="*/ 193064 h 1859366"/>
                                    <a:gd name="connsiteX293" fmla="*/ 176742 w 1060450"/>
                                    <a:gd name="connsiteY293" fmla="*/ 189303 h 1859366"/>
                                    <a:gd name="connsiteX294" fmla="*/ 180502 w 1060450"/>
                                    <a:gd name="connsiteY294" fmla="*/ 193064 h 1859366"/>
                                    <a:gd name="connsiteX295" fmla="*/ 191784 w 1060450"/>
                                    <a:gd name="connsiteY295" fmla="*/ 196826 h 1859366"/>
                                    <a:gd name="connsiteX296" fmla="*/ 184263 w 1060450"/>
                                    <a:gd name="connsiteY296" fmla="*/ 189303 h 1859366"/>
                                    <a:gd name="connsiteX297" fmla="*/ 180502 w 1060450"/>
                                    <a:gd name="connsiteY297" fmla="*/ 181780 h 1859366"/>
                                    <a:gd name="connsiteX298" fmla="*/ 184263 w 1060450"/>
                                    <a:gd name="connsiteY298" fmla="*/ 170496 h 1859366"/>
                                    <a:gd name="connsiteX299" fmla="*/ 188023 w 1060450"/>
                                    <a:gd name="connsiteY299" fmla="*/ 162973 h 1859366"/>
                                    <a:gd name="connsiteX300" fmla="*/ 206825 w 1060450"/>
                                    <a:gd name="connsiteY300" fmla="*/ 170496 h 1859366"/>
                                    <a:gd name="connsiteX301" fmla="*/ 206825 w 1060450"/>
                                    <a:gd name="connsiteY301" fmla="*/ 181780 h 1859366"/>
                                    <a:gd name="connsiteX302" fmla="*/ 214346 w 1060450"/>
                                    <a:gd name="connsiteY302" fmla="*/ 185542 h 1859366"/>
                                    <a:gd name="connsiteX303" fmla="*/ 221867 w 1060450"/>
                                    <a:gd name="connsiteY303" fmla="*/ 185542 h 1859366"/>
                                    <a:gd name="connsiteX304" fmla="*/ 218107 w 1060450"/>
                                    <a:gd name="connsiteY304" fmla="*/ 178019 h 1859366"/>
                                    <a:gd name="connsiteX305" fmla="*/ 225628 w 1060450"/>
                                    <a:gd name="connsiteY305" fmla="*/ 178019 h 1859366"/>
                                    <a:gd name="connsiteX306" fmla="*/ 214346 w 1060450"/>
                                    <a:gd name="connsiteY306" fmla="*/ 159212 h 1859366"/>
                                    <a:gd name="connsiteX307" fmla="*/ 225628 w 1060450"/>
                                    <a:gd name="connsiteY307" fmla="*/ 159212 h 1859366"/>
                                    <a:gd name="connsiteX308" fmla="*/ 233149 w 1060450"/>
                                    <a:gd name="connsiteY308" fmla="*/ 155450 h 1859366"/>
                                    <a:gd name="connsiteX309" fmla="*/ 233149 w 1060450"/>
                                    <a:gd name="connsiteY309" fmla="*/ 144166 h 1859366"/>
                                    <a:gd name="connsiteX310" fmla="*/ 233149 w 1060450"/>
                                    <a:gd name="connsiteY310" fmla="*/ 136643 h 1859366"/>
                                    <a:gd name="connsiteX311" fmla="*/ 244430 w 1060450"/>
                                    <a:gd name="connsiteY311" fmla="*/ 136643 h 1859366"/>
                                    <a:gd name="connsiteX312" fmla="*/ 255711 w 1060450"/>
                                    <a:gd name="connsiteY312" fmla="*/ 140405 h 1859366"/>
                                    <a:gd name="connsiteX313" fmla="*/ 259472 w 1060450"/>
                                    <a:gd name="connsiteY313" fmla="*/ 132882 h 1859366"/>
                                    <a:gd name="connsiteX314" fmla="*/ 266993 w 1060450"/>
                                    <a:gd name="connsiteY314" fmla="*/ 129121 h 1859366"/>
                                    <a:gd name="connsiteX315" fmla="*/ 285795 w 1060450"/>
                                    <a:gd name="connsiteY315" fmla="*/ 151689 h 1859366"/>
                                    <a:gd name="connsiteX316" fmla="*/ 327160 w 1060450"/>
                                    <a:gd name="connsiteY316" fmla="*/ 147928 h 1859366"/>
                                    <a:gd name="connsiteX317" fmla="*/ 338442 w 1060450"/>
                                    <a:gd name="connsiteY317" fmla="*/ 147928 h 1859366"/>
                                    <a:gd name="connsiteX318" fmla="*/ 361004 w 1060450"/>
                                    <a:gd name="connsiteY318" fmla="*/ 147928 h 1859366"/>
                                    <a:gd name="connsiteX319" fmla="*/ 376046 w 1060450"/>
                                    <a:gd name="connsiteY319" fmla="*/ 136643 h 1859366"/>
                                    <a:gd name="connsiteX320" fmla="*/ 383567 w 1060450"/>
                                    <a:gd name="connsiteY320" fmla="*/ 140405 h 1859366"/>
                                    <a:gd name="connsiteX321" fmla="*/ 391088 w 1060450"/>
                                    <a:gd name="connsiteY321" fmla="*/ 147928 h 1859366"/>
                                    <a:gd name="connsiteX322" fmla="*/ 391088 w 1060450"/>
                                    <a:gd name="connsiteY322" fmla="*/ 159212 h 1859366"/>
                                    <a:gd name="connsiteX323" fmla="*/ 394849 w 1060450"/>
                                    <a:gd name="connsiteY323" fmla="*/ 144166 h 1859366"/>
                                    <a:gd name="connsiteX324" fmla="*/ 398609 w 1060450"/>
                                    <a:gd name="connsiteY324" fmla="*/ 136643 h 1859366"/>
                                    <a:gd name="connsiteX325" fmla="*/ 413651 w 1060450"/>
                                    <a:gd name="connsiteY325" fmla="*/ 129121 h 1859366"/>
                                    <a:gd name="connsiteX326" fmla="*/ 424932 w 1060450"/>
                                    <a:gd name="connsiteY326" fmla="*/ 129121 h 1859366"/>
                                    <a:gd name="connsiteX327" fmla="*/ 424932 w 1060450"/>
                                    <a:gd name="connsiteY327" fmla="*/ 125359 h 1859366"/>
                                    <a:gd name="connsiteX328" fmla="*/ 421172 w 1060450"/>
                                    <a:gd name="connsiteY328" fmla="*/ 114075 h 1859366"/>
                                    <a:gd name="connsiteX329" fmla="*/ 421172 w 1060450"/>
                                    <a:gd name="connsiteY329" fmla="*/ 95268 h 1859366"/>
                                    <a:gd name="connsiteX330" fmla="*/ 421172 w 1060450"/>
                                    <a:gd name="connsiteY330" fmla="*/ 83984 h 1859366"/>
                                    <a:gd name="connsiteX331" fmla="*/ 421172 w 1060450"/>
                                    <a:gd name="connsiteY331" fmla="*/ 72700 h 1859366"/>
                                    <a:gd name="connsiteX332" fmla="*/ 406130 w 1060450"/>
                                    <a:gd name="connsiteY332" fmla="*/ 61415 h 1859366"/>
                                    <a:gd name="connsiteX333" fmla="*/ 383567 w 1060450"/>
                                    <a:gd name="connsiteY333" fmla="*/ 53893 h 1859366"/>
                                    <a:gd name="connsiteX334" fmla="*/ 357244 w 1060450"/>
                                    <a:gd name="connsiteY334" fmla="*/ 61415 h 1859366"/>
                                    <a:gd name="connsiteX335" fmla="*/ 349723 w 1060450"/>
                                    <a:gd name="connsiteY335" fmla="*/ 50131 h 1859366"/>
                                    <a:gd name="connsiteX336" fmla="*/ 342202 w 1060450"/>
                                    <a:gd name="connsiteY336" fmla="*/ 46370 h 1859366"/>
                                    <a:gd name="connsiteX337" fmla="*/ 338442 w 1060450"/>
                                    <a:gd name="connsiteY337" fmla="*/ 38847 h 1859366"/>
                                    <a:gd name="connsiteX338" fmla="*/ 323400 w 1060450"/>
                                    <a:gd name="connsiteY338" fmla="*/ 35086 h 1859366"/>
                                    <a:gd name="connsiteX339" fmla="*/ 327160 w 1060450"/>
                                    <a:gd name="connsiteY339" fmla="*/ 27563 h 1859366"/>
                                    <a:gd name="connsiteX340" fmla="*/ 330921 w 1060450"/>
                                    <a:gd name="connsiteY340" fmla="*/ 23801 h 1859366"/>
                                    <a:gd name="connsiteX341" fmla="*/ 338442 w 1060450"/>
                                    <a:gd name="connsiteY341" fmla="*/ 23801 h 1859366"/>
                                    <a:gd name="connsiteX342" fmla="*/ 342202 w 1060450"/>
                                    <a:gd name="connsiteY342" fmla="*/ 23801 h 1859366"/>
                                    <a:gd name="connsiteX343" fmla="*/ 349723 w 1060450"/>
                                    <a:gd name="connsiteY343" fmla="*/ 20040 h 1859366"/>
                                    <a:gd name="connsiteX344" fmla="*/ 361004 w 1060450"/>
                                    <a:gd name="connsiteY344" fmla="*/ 27563 h 1859366"/>
                                    <a:gd name="connsiteX345" fmla="*/ 361004 w 1060450"/>
                                    <a:gd name="connsiteY345" fmla="*/ 38847 h 1859366"/>
                                    <a:gd name="connsiteX346" fmla="*/ 372286 w 1060450"/>
                                    <a:gd name="connsiteY346" fmla="*/ 42608 h 1859366"/>
                                    <a:gd name="connsiteX347" fmla="*/ 368525 w 1060450"/>
                                    <a:gd name="connsiteY347" fmla="*/ 35086 h 1859366"/>
                                    <a:gd name="connsiteX348" fmla="*/ 368525 w 1060450"/>
                                    <a:gd name="connsiteY348" fmla="*/ 23801 h 1859366"/>
                                    <a:gd name="connsiteX349" fmla="*/ 376046 w 1060450"/>
                                    <a:gd name="connsiteY349" fmla="*/ 23801 h 1859366"/>
                                    <a:gd name="connsiteX350" fmla="*/ 379807 w 1060450"/>
                                    <a:gd name="connsiteY350" fmla="*/ 23801 h 1859366"/>
                                    <a:gd name="connsiteX351" fmla="*/ 383567 w 1060450"/>
                                    <a:gd name="connsiteY351" fmla="*/ 16279 h 1859366"/>
                                    <a:gd name="connsiteX352" fmla="*/ 894822 w 1060450"/>
                                    <a:gd name="connsiteY352" fmla="*/ 13104 h 1859366"/>
                                    <a:gd name="connsiteX353" fmla="*/ 887413 w 1060450"/>
                                    <a:gd name="connsiteY353" fmla="*/ 27921 h 1859366"/>
                                    <a:gd name="connsiteX354" fmla="*/ 872597 w 1060450"/>
                                    <a:gd name="connsiteY354" fmla="*/ 50146 h 1859366"/>
                                    <a:gd name="connsiteX355" fmla="*/ 872597 w 1060450"/>
                                    <a:gd name="connsiteY355" fmla="*/ 42738 h 1859366"/>
                                    <a:gd name="connsiteX356" fmla="*/ 894822 w 1060450"/>
                                    <a:gd name="connsiteY356" fmla="*/ 13104 h 1859366"/>
                                    <a:gd name="connsiteX357" fmla="*/ 410369 w 1060450"/>
                                    <a:gd name="connsiteY357" fmla="*/ 1038 h 1859366"/>
                                    <a:gd name="connsiteX358" fmla="*/ 417513 w 1060450"/>
                                    <a:gd name="connsiteY358" fmla="*/ 8658 h 1859366"/>
                                    <a:gd name="connsiteX359" fmla="*/ 417513 w 1060450"/>
                                    <a:gd name="connsiteY359" fmla="*/ 27708 h 1859366"/>
                                    <a:gd name="connsiteX360" fmla="*/ 413941 w 1060450"/>
                                    <a:gd name="connsiteY360" fmla="*/ 31518 h 1859366"/>
                                    <a:gd name="connsiteX361" fmla="*/ 403225 w 1060450"/>
                                    <a:gd name="connsiteY361" fmla="*/ 8658 h 1859366"/>
                                    <a:gd name="connsiteX362" fmla="*/ 410369 w 1060450"/>
                                    <a:gd name="connsiteY362" fmla="*/ 1038 h 1859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Lst>
                                  <a:rect l="l" t="t" r="r" b="b"/>
                                  <a:pathLst>
                                    <a:path w="1060450" h="1859366">
                                      <a:moveTo>
                                        <a:pt x="883643" y="550737"/>
                                      </a:moveTo>
                                      <a:cubicBezTo>
                                        <a:pt x="885032" y="550736"/>
                                        <a:pt x="886884" y="551795"/>
                                        <a:pt x="886884" y="553911"/>
                                      </a:cubicBezTo>
                                      <a:cubicBezTo>
                                        <a:pt x="890588" y="558145"/>
                                        <a:pt x="890588" y="562378"/>
                                        <a:pt x="886884" y="562378"/>
                                      </a:cubicBezTo>
                                      <a:cubicBezTo>
                                        <a:pt x="883179" y="562378"/>
                                        <a:pt x="883179" y="553911"/>
                                        <a:pt x="883179" y="553911"/>
                                      </a:cubicBezTo>
                                      <a:cubicBezTo>
                                        <a:pt x="881327" y="551795"/>
                                        <a:pt x="882253" y="550736"/>
                                        <a:pt x="883643" y="550737"/>
                                      </a:cubicBezTo>
                                      <a:close/>
                                      <a:moveTo>
                                        <a:pt x="903288" y="549678"/>
                                      </a:moveTo>
                                      <a:cubicBezTo>
                                        <a:pt x="903288" y="553911"/>
                                        <a:pt x="903288" y="553911"/>
                                        <a:pt x="899055" y="558145"/>
                                      </a:cubicBezTo>
                                      <a:cubicBezTo>
                                        <a:pt x="894821" y="562378"/>
                                        <a:pt x="894821" y="553911"/>
                                        <a:pt x="894821" y="553911"/>
                                      </a:cubicBezTo>
                                      <a:cubicBezTo>
                                        <a:pt x="890588" y="549678"/>
                                        <a:pt x="899055" y="549678"/>
                                        <a:pt x="903288" y="549678"/>
                                      </a:cubicBezTo>
                                      <a:close/>
                                      <a:moveTo>
                                        <a:pt x="929005" y="547032"/>
                                      </a:moveTo>
                                      <a:cubicBezTo>
                                        <a:pt x="932815" y="543328"/>
                                        <a:pt x="936625" y="558145"/>
                                        <a:pt x="936625" y="569258"/>
                                      </a:cubicBezTo>
                                      <a:cubicBezTo>
                                        <a:pt x="932815" y="576666"/>
                                        <a:pt x="925195" y="558145"/>
                                        <a:pt x="925195" y="558145"/>
                                      </a:cubicBezTo>
                                      <a:cubicBezTo>
                                        <a:pt x="917575" y="554441"/>
                                        <a:pt x="921385" y="550737"/>
                                        <a:pt x="929005" y="547032"/>
                                      </a:cubicBezTo>
                                      <a:close/>
                                      <a:moveTo>
                                        <a:pt x="875189" y="533556"/>
                                      </a:moveTo>
                                      <a:cubicBezTo>
                                        <a:pt x="877570" y="534002"/>
                                        <a:pt x="879475" y="535788"/>
                                        <a:pt x="879475" y="539360"/>
                                      </a:cubicBezTo>
                                      <a:cubicBezTo>
                                        <a:pt x="879475" y="546504"/>
                                        <a:pt x="875665" y="546504"/>
                                        <a:pt x="868045" y="546504"/>
                                      </a:cubicBezTo>
                                      <a:cubicBezTo>
                                        <a:pt x="860425" y="546504"/>
                                        <a:pt x="868045" y="535788"/>
                                        <a:pt x="868045" y="535788"/>
                                      </a:cubicBezTo>
                                      <a:cubicBezTo>
                                        <a:pt x="869950" y="534002"/>
                                        <a:pt x="872808" y="533109"/>
                                        <a:pt x="875189" y="533556"/>
                                      </a:cubicBezTo>
                                      <a:close/>
                                      <a:moveTo>
                                        <a:pt x="910432" y="532216"/>
                                      </a:moveTo>
                                      <a:cubicBezTo>
                                        <a:pt x="914401" y="532216"/>
                                        <a:pt x="914401" y="539201"/>
                                        <a:pt x="910432" y="542694"/>
                                      </a:cubicBezTo>
                                      <a:cubicBezTo>
                                        <a:pt x="910432" y="549679"/>
                                        <a:pt x="906463" y="539201"/>
                                        <a:pt x="906463" y="539201"/>
                                      </a:cubicBezTo>
                                      <a:cubicBezTo>
                                        <a:pt x="906463" y="535709"/>
                                        <a:pt x="906463" y="535709"/>
                                        <a:pt x="910432" y="532216"/>
                                      </a:cubicBezTo>
                                      <a:close/>
                                      <a:moveTo>
                                        <a:pt x="778404" y="452345"/>
                                      </a:moveTo>
                                      <a:cubicBezTo>
                                        <a:pt x="780257" y="451452"/>
                                        <a:pt x="782109" y="451452"/>
                                        <a:pt x="782109" y="453238"/>
                                      </a:cubicBezTo>
                                      <a:cubicBezTo>
                                        <a:pt x="785813" y="456810"/>
                                        <a:pt x="785813" y="460382"/>
                                        <a:pt x="782109" y="463954"/>
                                      </a:cubicBezTo>
                                      <a:cubicBezTo>
                                        <a:pt x="774700" y="463954"/>
                                        <a:pt x="774700" y="456810"/>
                                        <a:pt x="774700" y="456810"/>
                                      </a:cubicBezTo>
                                      <a:cubicBezTo>
                                        <a:pt x="774700" y="455024"/>
                                        <a:pt x="776552" y="453238"/>
                                        <a:pt x="778404" y="452345"/>
                                      </a:cubicBezTo>
                                      <a:close/>
                                      <a:moveTo>
                                        <a:pt x="835343" y="316912"/>
                                      </a:moveTo>
                                      <a:cubicBezTo>
                                        <a:pt x="839153" y="316912"/>
                                        <a:pt x="842963" y="316912"/>
                                        <a:pt x="842963" y="320682"/>
                                      </a:cubicBezTo>
                                      <a:cubicBezTo>
                                        <a:pt x="839153" y="324452"/>
                                        <a:pt x="835343" y="343304"/>
                                        <a:pt x="835343" y="335763"/>
                                      </a:cubicBezTo>
                                      <a:cubicBezTo>
                                        <a:pt x="831533" y="324452"/>
                                        <a:pt x="827723" y="331993"/>
                                        <a:pt x="827723" y="328223"/>
                                      </a:cubicBezTo>
                                      <a:cubicBezTo>
                                        <a:pt x="827723" y="328223"/>
                                        <a:pt x="823913" y="324452"/>
                                        <a:pt x="823913" y="320682"/>
                                      </a:cubicBezTo>
                                      <a:cubicBezTo>
                                        <a:pt x="827723" y="320682"/>
                                        <a:pt x="827723" y="313141"/>
                                        <a:pt x="835343" y="316912"/>
                                      </a:cubicBezTo>
                                      <a:close/>
                                      <a:moveTo>
                                        <a:pt x="884238" y="313746"/>
                                      </a:moveTo>
                                      <a:cubicBezTo>
                                        <a:pt x="887990" y="317526"/>
                                        <a:pt x="895495" y="309966"/>
                                        <a:pt x="895495" y="313746"/>
                                      </a:cubicBezTo>
                                      <a:cubicBezTo>
                                        <a:pt x="891743" y="317526"/>
                                        <a:pt x="891743" y="325085"/>
                                        <a:pt x="891743" y="328865"/>
                                      </a:cubicBezTo>
                                      <a:cubicBezTo>
                                        <a:pt x="891743" y="332645"/>
                                        <a:pt x="891743" y="332645"/>
                                        <a:pt x="895495" y="336425"/>
                                      </a:cubicBezTo>
                                      <a:cubicBezTo>
                                        <a:pt x="899247" y="336425"/>
                                        <a:pt x="899247" y="332645"/>
                                        <a:pt x="902999" y="328865"/>
                                      </a:cubicBezTo>
                                      <a:cubicBezTo>
                                        <a:pt x="910504" y="325085"/>
                                        <a:pt x="914256" y="325085"/>
                                        <a:pt x="918009" y="328865"/>
                                      </a:cubicBezTo>
                                      <a:cubicBezTo>
                                        <a:pt x="918009" y="332645"/>
                                        <a:pt x="910504" y="336425"/>
                                        <a:pt x="910504" y="340204"/>
                                      </a:cubicBezTo>
                                      <a:cubicBezTo>
                                        <a:pt x="910504" y="343984"/>
                                        <a:pt x="906752" y="343984"/>
                                        <a:pt x="902999" y="343984"/>
                                      </a:cubicBezTo>
                                      <a:cubicBezTo>
                                        <a:pt x="899247" y="343984"/>
                                        <a:pt x="895495" y="351544"/>
                                        <a:pt x="895495" y="351544"/>
                                      </a:cubicBezTo>
                                      <a:cubicBezTo>
                                        <a:pt x="895495" y="355323"/>
                                        <a:pt x="906752" y="351544"/>
                                        <a:pt x="902999" y="355323"/>
                                      </a:cubicBezTo>
                                      <a:cubicBezTo>
                                        <a:pt x="902999" y="359103"/>
                                        <a:pt x="891743" y="362883"/>
                                        <a:pt x="891743" y="366663"/>
                                      </a:cubicBezTo>
                                      <a:cubicBezTo>
                                        <a:pt x="891743" y="370442"/>
                                        <a:pt x="895495" y="378002"/>
                                        <a:pt x="899247" y="374222"/>
                                      </a:cubicBezTo>
                                      <a:cubicBezTo>
                                        <a:pt x="899247" y="370442"/>
                                        <a:pt x="902999" y="370442"/>
                                        <a:pt x="902999" y="374222"/>
                                      </a:cubicBezTo>
                                      <a:cubicBezTo>
                                        <a:pt x="906752" y="378002"/>
                                        <a:pt x="910504" y="381782"/>
                                        <a:pt x="914256" y="378002"/>
                                      </a:cubicBezTo>
                                      <a:cubicBezTo>
                                        <a:pt x="918009" y="374222"/>
                                        <a:pt x="921761" y="366663"/>
                                        <a:pt x="921761" y="370442"/>
                                      </a:cubicBezTo>
                                      <a:cubicBezTo>
                                        <a:pt x="921761" y="374222"/>
                                        <a:pt x="925513" y="385561"/>
                                        <a:pt x="918009" y="385561"/>
                                      </a:cubicBezTo>
                                      <a:cubicBezTo>
                                        <a:pt x="910504" y="389341"/>
                                        <a:pt x="884238" y="389341"/>
                                        <a:pt x="869229" y="385561"/>
                                      </a:cubicBezTo>
                                      <a:cubicBezTo>
                                        <a:pt x="854220" y="381782"/>
                                        <a:pt x="842963" y="385561"/>
                                        <a:pt x="850468" y="378002"/>
                                      </a:cubicBezTo>
                                      <a:cubicBezTo>
                                        <a:pt x="857972" y="374222"/>
                                        <a:pt x="861724" y="370442"/>
                                        <a:pt x="861724" y="366663"/>
                                      </a:cubicBezTo>
                                      <a:cubicBezTo>
                                        <a:pt x="857972" y="359103"/>
                                        <a:pt x="857972" y="347764"/>
                                        <a:pt x="861724" y="336425"/>
                                      </a:cubicBezTo>
                                      <a:cubicBezTo>
                                        <a:pt x="861724" y="336425"/>
                                        <a:pt x="854220" y="328865"/>
                                        <a:pt x="861724" y="332645"/>
                                      </a:cubicBezTo>
                                      <a:cubicBezTo>
                                        <a:pt x="865477" y="332645"/>
                                        <a:pt x="869229" y="332645"/>
                                        <a:pt x="869229" y="328865"/>
                                      </a:cubicBezTo>
                                      <a:cubicBezTo>
                                        <a:pt x="872981" y="325085"/>
                                        <a:pt x="876734" y="332645"/>
                                        <a:pt x="876734" y="328865"/>
                                      </a:cubicBezTo>
                                      <a:cubicBezTo>
                                        <a:pt x="880486" y="328865"/>
                                        <a:pt x="880486" y="328865"/>
                                        <a:pt x="880486" y="321305"/>
                                      </a:cubicBezTo>
                                      <a:cubicBezTo>
                                        <a:pt x="876734" y="317526"/>
                                        <a:pt x="876734" y="313746"/>
                                        <a:pt x="884238" y="313746"/>
                                      </a:cubicBezTo>
                                      <a:close/>
                                      <a:moveTo>
                                        <a:pt x="827882" y="280332"/>
                                      </a:moveTo>
                                      <a:cubicBezTo>
                                        <a:pt x="831851" y="284037"/>
                                        <a:pt x="831851" y="287741"/>
                                        <a:pt x="831851" y="291445"/>
                                      </a:cubicBezTo>
                                      <a:cubicBezTo>
                                        <a:pt x="831851" y="295149"/>
                                        <a:pt x="827882" y="298853"/>
                                        <a:pt x="823913" y="284037"/>
                                      </a:cubicBezTo>
                                      <a:cubicBezTo>
                                        <a:pt x="823913" y="284037"/>
                                        <a:pt x="823913" y="276628"/>
                                        <a:pt x="827882" y="280332"/>
                                      </a:cubicBezTo>
                                      <a:close/>
                                      <a:moveTo>
                                        <a:pt x="827088" y="117878"/>
                                      </a:moveTo>
                                      <a:cubicBezTo>
                                        <a:pt x="831057" y="117878"/>
                                        <a:pt x="835025" y="117878"/>
                                        <a:pt x="838994" y="117878"/>
                                      </a:cubicBezTo>
                                      <a:cubicBezTo>
                                        <a:pt x="842963" y="117878"/>
                                        <a:pt x="838994" y="121583"/>
                                        <a:pt x="835025" y="125287"/>
                                      </a:cubicBezTo>
                                      <a:cubicBezTo>
                                        <a:pt x="831057" y="125287"/>
                                        <a:pt x="827088" y="128991"/>
                                        <a:pt x="823119" y="125287"/>
                                      </a:cubicBezTo>
                                      <a:cubicBezTo>
                                        <a:pt x="819150" y="121583"/>
                                        <a:pt x="827088" y="117878"/>
                                        <a:pt x="827088" y="117878"/>
                                      </a:cubicBezTo>
                                      <a:close/>
                                      <a:moveTo>
                                        <a:pt x="404178" y="76107"/>
                                      </a:moveTo>
                                      <a:cubicBezTo>
                                        <a:pt x="406083" y="75214"/>
                                        <a:pt x="409893" y="75214"/>
                                        <a:pt x="413703" y="77000"/>
                                      </a:cubicBezTo>
                                      <a:cubicBezTo>
                                        <a:pt x="417513" y="77000"/>
                                        <a:pt x="417513" y="84144"/>
                                        <a:pt x="413703" y="84144"/>
                                      </a:cubicBezTo>
                                      <a:cubicBezTo>
                                        <a:pt x="409893" y="87716"/>
                                        <a:pt x="406083" y="80572"/>
                                        <a:pt x="406083" y="80572"/>
                                      </a:cubicBezTo>
                                      <a:cubicBezTo>
                                        <a:pt x="402273" y="78786"/>
                                        <a:pt x="402273" y="77000"/>
                                        <a:pt x="404178" y="76107"/>
                                      </a:cubicBezTo>
                                      <a:close/>
                                      <a:moveTo>
                                        <a:pt x="812272" y="75413"/>
                                      </a:moveTo>
                                      <a:cubicBezTo>
                                        <a:pt x="814124" y="75810"/>
                                        <a:pt x="815976" y="76603"/>
                                        <a:pt x="815976" y="76603"/>
                                      </a:cubicBezTo>
                                      <a:cubicBezTo>
                                        <a:pt x="812272" y="79778"/>
                                        <a:pt x="812272" y="79778"/>
                                        <a:pt x="808567" y="79778"/>
                                      </a:cubicBezTo>
                                      <a:cubicBezTo>
                                        <a:pt x="804863" y="79778"/>
                                        <a:pt x="808567" y="76603"/>
                                        <a:pt x="808567" y="76603"/>
                                      </a:cubicBezTo>
                                      <a:cubicBezTo>
                                        <a:pt x="808567" y="75016"/>
                                        <a:pt x="810420" y="75016"/>
                                        <a:pt x="812272" y="75413"/>
                                      </a:cubicBezTo>
                                      <a:close/>
                                      <a:moveTo>
                                        <a:pt x="860955" y="58007"/>
                                      </a:moveTo>
                                      <a:cubicBezTo>
                                        <a:pt x="868363" y="54378"/>
                                        <a:pt x="857251" y="65264"/>
                                        <a:pt x="849842" y="68893"/>
                                      </a:cubicBezTo>
                                      <a:cubicBezTo>
                                        <a:pt x="842434" y="72521"/>
                                        <a:pt x="842434" y="72521"/>
                                        <a:pt x="831321" y="76150"/>
                                      </a:cubicBezTo>
                                      <a:cubicBezTo>
                                        <a:pt x="823913" y="79778"/>
                                        <a:pt x="835026" y="72521"/>
                                        <a:pt x="835026" y="72521"/>
                                      </a:cubicBezTo>
                                      <a:cubicBezTo>
                                        <a:pt x="838730" y="68893"/>
                                        <a:pt x="853546" y="61635"/>
                                        <a:pt x="860955" y="58007"/>
                                      </a:cubicBezTo>
                                      <a:close/>
                                      <a:moveTo>
                                        <a:pt x="150511" y="39064"/>
                                      </a:moveTo>
                                      <a:cubicBezTo>
                                        <a:pt x="158070" y="35328"/>
                                        <a:pt x="158070" y="50270"/>
                                        <a:pt x="158070" y="57740"/>
                                      </a:cubicBezTo>
                                      <a:cubicBezTo>
                                        <a:pt x="158070" y="61476"/>
                                        <a:pt x="165630" y="68946"/>
                                        <a:pt x="165630" y="76417"/>
                                      </a:cubicBezTo>
                                      <a:cubicBezTo>
                                        <a:pt x="165630" y="83887"/>
                                        <a:pt x="165630" y="80152"/>
                                        <a:pt x="180749" y="83887"/>
                                      </a:cubicBezTo>
                                      <a:cubicBezTo>
                                        <a:pt x="192088" y="87623"/>
                                        <a:pt x="184529" y="95093"/>
                                        <a:pt x="180749" y="98828"/>
                                      </a:cubicBezTo>
                                      <a:cubicBezTo>
                                        <a:pt x="173189" y="98828"/>
                                        <a:pt x="165630" y="95093"/>
                                        <a:pt x="158070" y="91358"/>
                                      </a:cubicBezTo>
                                      <a:cubicBezTo>
                                        <a:pt x="150511" y="91358"/>
                                        <a:pt x="142951" y="91358"/>
                                        <a:pt x="131612" y="95093"/>
                                      </a:cubicBezTo>
                                      <a:cubicBezTo>
                                        <a:pt x="120273" y="95093"/>
                                        <a:pt x="120273" y="95093"/>
                                        <a:pt x="120273" y="95093"/>
                                      </a:cubicBezTo>
                                      <a:cubicBezTo>
                                        <a:pt x="112713" y="87623"/>
                                        <a:pt x="124052" y="87623"/>
                                        <a:pt x="124052" y="83887"/>
                                      </a:cubicBezTo>
                                      <a:cubicBezTo>
                                        <a:pt x="120273" y="80152"/>
                                        <a:pt x="127832" y="80152"/>
                                        <a:pt x="135392" y="80152"/>
                                      </a:cubicBezTo>
                                      <a:cubicBezTo>
                                        <a:pt x="139171" y="80152"/>
                                        <a:pt x="135392" y="61476"/>
                                        <a:pt x="131612" y="54005"/>
                                      </a:cubicBezTo>
                                      <a:cubicBezTo>
                                        <a:pt x="131612" y="50270"/>
                                        <a:pt x="142951" y="42799"/>
                                        <a:pt x="150511" y="39064"/>
                                      </a:cubicBezTo>
                                      <a:close/>
                                      <a:moveTo>
                                        <a:pt x="166247" y="20553"/>
                                      </a:moveTo>
                                      <a:cubicBezTo>
                                        <a:pt x="173743" y="31726"/>
                                        <a:pt x="173743" y="35451"/>
                                        <a:pt x="177492" y="35451"/>
                                      </a:cubicBezTo>
                                      <a:cubicBezTo>
                                        <a:pt x="181240" y="35451"/>
                                        <a:pt x="184988" y="35451"/>
                                        <a:pt x="184988" y="39175"/>
                                      </a:cubicBezTo>
                                      <a:cubicBezTo>
                                        <a:pt x="181240" y="42900"/>
                                        <a:pt x="184988" y="42900"/>
                                        <a:pt x="188736" y="42900"/>
                                      </a:cubicBezTo>
                                      <a:cubicBezTo>
                                        <a:pt x="192485" y="39175"/>
                                        <a:pt x="188736" y="42900"/>
                                        <a:pt x="192485" y="46624"/>
                                      </a:cubicBezTo>
                                      <a:cubicBezTo>
                                        <a:pt x="192485" y="46624"/>
                                        <a:pt x="196233" y="46624"/>
                                        <a:pt x="199981" y="46624"/>
                                      </a:cubicBezTo>
                                      <a:cubicBezTo>
                                        <a:pt x="203729" y="42900"/>
                                        <a:pt x="218723" y="42900"/>
                                        <a:pt x="218723" y="39175"/>
                                      </a:cubicBezTo>
                                      <a:cubicBezTo>
                                        <a:pt x="222471" y="35451"/>
                                        <a:pt x="222471" y="39175"/>
                                        <a:pt x="226219" y="39175"/>
                                      </a:cubicBezTo>
                                      <a:cubicBezTo>
                                        <a:pt x="229967" y="42900"/>
                                        <a:pt x="233716" y="46624"/>
                                        <a:pt x="237464" y="42900"/>
                                      </a:cubicBezTo>
                                      <a:cubicBezTo>
                                        <a:pt x="241212" y="39175"/>
                                        <a:pt x="241212" y="31726"/>
                                        <a:pt x="244961" y="31726"/>
                                      </a:cubicBezTo>
                                      <a:cubicBezTo>
                                        <a:pt x="248709" y="35451"/>
                                        <a:pt x="256205" y="46624"/>
                                        <a:pt x="252457" y="39175"/>
                                      </a:cubicBezTo>
                                      <a:cubicBezTo>
                                        <a:pt x="252457" y="28002"/>
                                        <a:pt x="252457" y="28002"/>
                                        <a:pt x="256205" y="24277"/>
                                      </a:cubicBezTo>
                                      <a:cubicBezTo>
                                        <a:pt x="259954" y="24277"/>
                                        <a:pt x="263702" y="24277"/>
                                        <a:pt x="267450" y="28002"/>
                                      </a:cubicBezTo>
                                      <a:cubicBezTo>
                                        <a:pt x="267450" y="31726"/>
                                        <a:pt x="274947" y="31726"/>
                                        <a:pt x="274947" y="31726"/>
                                      </a:cubicBezTo>
                                      <a:cubicBezTo>
                                        <a:pt x="274947" y="31726"/>
                                        <a:pt x="278695" y="31726"/>
                                        <a:pt x="282443" y="35451"/>
                                      </a:cubicBezTo>
                                      <a:cubicBezTo>
                                        <a:pt x="282443" y="39175"/>
                                        <a:pt x="282443" y="42900"/>
                                        <a:pt x="286192" y="42900"/>
                                      </a:cubicBezTo>
                                      <a:cubicBezTo>
                                        <a:pt x="289940" y="46624"/>
                                        <a:pt x="293688" y="42900"/>
                                        <a:pt x="293688" y="46624"/>
                                      </a:cubicBezTo>
                                      <a:cubicBezTo>
                                        <a:pt x="293688" y="50349"/>
                                        <a:pt x="286192" y="54073"/>
                                        <a:pt x="286192" y="57798"/>
                                      </a:cubicBezTo>
                                      <a:cubicBezTo>
                                        <a:pt x="286192" y="61522"/>
                                        <a:pt x="286192" y="72696"/>
                                        <a:pt x="282443" y="72696"/>
                                      </a:cubicBezTo>
                                      <a:cubicBezTo>
                                        <a:pt x="278695" y="68972"/>
                                        <a:pt x="274947" y="68972"/>
                                        <a:pt x="274947" y="72696"/>
                                      </a:cubicBezTo>
                                      <a:cubicBezTo>
                                        <a:pt x="271198" y="76421"/>
                                        <a:pt x="263702" y="83870"/>
                                        <a:pt x="248709" y="91319"/>
                                      </a:cubicBezTo>
                                      <a:cubicBezTo>
                                        <a:pt x="237464" y="98768"/>
                                        <a:pt x="233716" y="109941"/>
                                        <a:pt x="226219" y="106217"/>
                                      </a:cubicBezTo>
                                      <a:cubicBezTo>
                                        <a:pt x="218723" y="102492"/>
                                        <a:pt x="199981" y="95043"/>
                                        <a:pt x="192485" y="87594"/>
                                      </a:cubicBezTo>
                                      <a:cubicBezTo>
                                        <a:pt x="188736" y="83870"/>
                                        <a:pt x="173743" y="80145"/>
                                        <a:pt x="173743" y="72696"/>
                                      </a:cubicBezTo>
                                      <a:cubicBezTo>
                                        <a:pt x="173743" y="65247"/>
                                        <a:pt x="169995" y="61522"/>
                                        <a:pt x="166247" y="57798"/>
                                      </a:cubicBezTo>
                                      <a:cubicBezTo>
                                        <a:pt x="166247" y="57798"/>
                                        <a:pt x="158750" y="39175"/>
                                        <a:pt x="158750" y="28002"/>
                                      </a:cubicBezTo>
                                      <a:cubicBezTo>
                                        <a:pt x="158750" y="28002"/>
                                        <a:pt x="158750" y="13103"/>
                                        <a:pt x="166247" y="20553"/>
                                      </a:cubicBezTo>
                                      <a:close/>
                                      <a:moveTo>
                                        <a:pt x="383567" y="16279"/>
                                      </a:moveTo>
                                      <a:cubicBezTo>
                                        <a:pt x="391088" y="20040"/>
                                        <a:pt x="391088" y="23801"/>
                                        <a:pt x="391088" y="27563"/>
                                      </a:cubicBezTo>
                                      <a:cubicBezTo>
                                        <a:pt x="391088" y="31324"/>
                                        <a:pt x="391088" y="27563"/>
                                        <a:pt x="394849" y="27563"/>
                                      </a:cubicBezTo>
                                      <a:cubicBezTo>
                                        <a:pt x="398609" y="27563"/>
                                        <a:pt x="402369" y="27563"/>
                                        <a:pt x="406130" y="35086"/>
                                      </a:cubicBezTo>
                                      <a:cubicBezTo>
                                        <a:pt x="409890" y="38847"/>
                                        <a:pt x="421172" y="50131"/>
                                        <a:pt x="424932" y="53893"/>
                                      </a:cubicBezTo>
                                      <a:cubicBezTo>
                                        <a:pt x="428693" y="61415"/>
                                        <a:pt x="428693" y="61415"/>
                                        <a:pt x="432453" y="57654"/>
                                      </a:cubicBezTo>
                                      <a:cubicBezTo>
                                        <a:pt x="439974" y="53893"/>
                                        <a:pt x="439974" y="50131"/>
                                        <a:pt x="447495" y="50131"/>
                                      </a:cubicBezTo>
                                      <a:cubicBezTo>
                                        <a:pt x="451255" y="50131"/>
                                        <a:pt x="447495" y="35086"/>
                                        <a:pt x="455016" y="42608"/>
                                      </a:cubicBezTo>
                                      <a:cubicBezTo>
                                        <a:pt x="458776" y="46370"/>
                                        <a:pt x="466297" y="53893"/>
                                        <a:pt x="470058" y="57654"/>
                                      </a:cubicBezTo>
                                      <a:cubicBezTo>
                                        <a:pt x="470058" y="61415"/>
                                        <a:pt x="466297" y="61415"/>
                                        <a:pt x="470058" y="68938"/>
                                      </a:cubicBezTo>
                                      <a:cubicBezTo>
                                        <a:pt x="473818" y="76461"/>
                                        <a:pt x="481339" y="83984"/>
                                        <a:pt x="492621" y="83984"/>
                                      </a:cubicBezTo>
                                      <a:cubicBezTo>
                                        <a:pt x="500141" y="80222"/>
                                        <a:pt x="507662" y="76461"/>
                                        <a:pt x="503902" y="80222"/>
                                      </a:cubicBezTo>
                                      <a:cubicBezTo>
                                        <a:pt x="503902" y="83984"/>
                                        <a:pt x="496381" y="91507"/>
                                        <a:pt x="503902" y="87745"/>
                                      </a:cubicBezTo>
                                      <a:cubicBezTo>
                                        <a:pt x="507662" y="87745"/>
                                        <a:pt x="511423" y="83984"/>
                                        <a:pt x="515183" y="87745"/>
                                      </a:cubicBezTo>
                                      <a:cubicBezTo>
                                        <a:pt x="518944" y="87745"/>
                                        <a:pt x="515183" y="91507"/>
                                        <a:pt x="518944" y="91507"/>
                                      </a:cubicBezTo>
                                      <a:cubicBezTo>
                                        <a:pt x="522704" y="87745"/>
                                        <a:pt x="526465" y="91507"/>
                                        <a:pt x="526465" y="91507"/>
                                      </a:cubicBezTo>
                                      <a:cubicBezTo>
                                        <a:pt x="526465" y="95268"/>
                                        <a:pt x="522704" y="99029"/>
                                        <a:pt x="526465" y="95268"/>
                                      </a:cubicBezTo>
                                      <a:cubicBezTo>
                                        <a:pt x="533986" y="95268"/>
                                        <a:pt x="533986" y="95268"/>
                                        <a:pt x="533986" y="95268"/>
                                      </a:cubicBezTo>
                                      <a:cubicBezTo>
                                        <a:pt x="537746" y="99029"/>
                                        <a:pt x="541507" y="91507"/>
                                        <a:pt x="541507" y="91507"/>
                                      </a:cubicBezTo>
                                      <a:cubicBezTo>
                                        <a:pt x="545267" y="91507"/>
                                        <a:pt x="552788" y="87745"/>
                                        <a:pt x="556548" y="87745"/>
                                      </a:cubicBezTo>
                                      <a:cubicBezTo>
                                        <a:pt x="556548" y="87745"/>
                                        <a:pt x="564069" y="83984"/>
                                        <a:pt x="567830" y="87745"/>
                                      </a:cubicBezTo>
                                      <a:cubicBezTo>
                                        <a:pt x="571590" y="91507"/>
                                        <a:pt x="556548" y="95268"/>
                                        <a:pt x="560309" y="99029"/>
                                      </a:cubicBezTo>
                                      <a:cubicBezTo>
                                        <a:pt x="564069" y="102791"/>
                                        <a:pt x="567830" y="106552"/>
                                        <a:pt x="575351" y="102791"/>
                                      </a:cubicBezTo>
                                      <a:cubicBezTo>
                                        <a:pt x="582872" y="99029"/>
                                        <a:pt x="582872" y="99029"/>
                                        <a:pt x="586632" y="99029"/>
                                      </a:cubicBezTo>
                                      <a:cubicBezTo>
                                        <a:pt x="590393" y="102791"/>
                                        <a:pt x="586632" y="106552"/>
                                        <a:pt x="594153" y="106552"/>
                                      </a:cubicBezTo>
                                      <a:cubicBezTo>
                                        <a:pt x="597913" y="106552"/>
                                        <a:pt x="601674" y="106552"/>
                                        <a:pt x="601674" y="110314"/>
                                      </a:cubicBezTo>
                                      <a:cubicBezTo>
                                        <a:pt x="601674" y="114075"/>
                                        <a:pt x="594153" y="121598"/>
                                        <a:pt x="597913" y="121598"/>
                                      </a:cubicBezTo>
                                      <a:cubicBezTo>
                                        <a:pt x="605434" y="125359"/>
                                        <a:pt x="605434" y="114075"/>
                                        <a:pt x="612955" y="117836"/>
                                      </a:cubicBezTo>
                                      <a:cubicBezTo>
                                        <a:pt x="616716" y="117836"/>
                                        <a:pt x="631758" y="125359"/>
                                        <a:pt x="643039" y="125359"/>
                                      </a:cubicBezTo>
                                      <a:cubicBezTo>
                                        <a:pt x="650560" y="121598"/>
                                        <a:pt x="661841" y="106552"/>
                                        <a:pt x="665602" y="114075"/>
                                      </a:cubicBezTo>
                                      <a:cubicBezTo>
                                        <a:pt x="669362" y="117836"/>
                                        <a:pt x="673123" y="121598"/>
                                        <a:pt x="676883" y="125359"/>
                                      </a:cubicBezTo>
                                      <a:cubicBezTo>
                                        <a:pt x="680644" y="132882"/>
                                        <a:pt x="684404" y="132882"/>
                                        <a:pt x="688165" y="132882"/>
                                      </a:cubicBezTo>
                                      <a:cubicBezTo>
                                        <a:pt x="691925" y="136643"/>
                                        <a:pt x="695685" y="140405"/>
                                        <a:pt x="699446" y="144166"/>
                                      </a:cubicBezTo>
                                      <a:cubicBezTo>
                                        <a:pt x="703206" y="147928"/>
                                        <a:pt x="706967" y="147928"/>
                                        <a:pt x="710727" y="147928"/>
                                      </a:cubicBezTo>
                                      <a:cubicBezTo>
                                        <a:pt x="718248" y="147928"/>
                                        <a:pt x="714488" y="147928"/>
                                        <a:pt x="722009" y="147928"/>
                                      </a:cubicBezTo>
                                      <a:cubicBezTo>
                                        <a:pt x="729530" y="147928"/>
                                        <a:pt x="737051" y="147928"/>
                                        <a:pt x="729530" y="144166"/>
                                      </a:cubicBezTo>
                                      <a:cubicBezTo>
                                        <a:pt x="722009" y="140405"/>
                                        <a:pt x="722009" y="140405"/>
                                        <a:pt x="725769" y="132882"/>
                                      </a:cubicBezTo>
                                      <a:cubicBezTo>
                                        <a:pt x="733290" y="129121"/>
                                        <a:pt x="737051" y="125359"/>
                                        <a:pt x="740811" y="125359"/>
                                      </a:cubicBezTo>
                                      <a:cubicBezTo>
                                        <a:pt x="748332" y="129121"/>
                                        <a:pt x="748332" y="129121"/>
                                        <a:pt x="752092" y="129121"/>
                                      </a:cubicBezTo>
                                      <a:cubicBezTo>
                                        <a:pt x="755853" y="125359"/>
                                        <a:pt x="755853" y="125359"/>
                                        <a:pt x="759613" y="125359"/>
                                      </a:cubicBezTo>
                                      <a:cubicBezTo>
                                        <a:pt x="763374" y="125359"/>
                                        <a:pt x="767134" y="125359"/>
                                        <a:pt x="767134" y="121598"/>
                                      </a:cubicBezTo>
                                      <a:cubicBezTo>
                                        <a:pt x="767134" y="117836"/>
                                        <a:pt x="763374" y="121598"/>
                                        <a:pt x="763374" y="117836"/>
                                      </a:cubicBezTo>
                                      <a:cubicBezTo>
                                        <a:pt x="763374" y="114075"/>
                                        <a:pt x="763374" y="110314"/>
                                        <a:pt x="767134" y="110314"/>
                                      </a:cubicBezTo>
                                      <a:cubicBezTo>
                                        <a:pt x="774655" y="110314"/>
                                        <a:pt x="778416" y="110314"/>
                                        <a:pt x="782176" y="106552"/>
                                      </a:cubicBezTo>
                                      <a:cubicBezTo>
                                        <a:pt x="785937" y="102791"/>
                                        <a:pt x="797218" y="99029"/>
                                        <a:pt x="797218" y="95268"/>
                                      </a:cubicBezTo>
                                      <a:cubicBezTo>
                                        <a:pt x="797218" y="91507"/>
                                        <a:pt x="797218" y="87745"/>
                                        <a:pt x="800978" y="91507"/>
                                      </a:cubicBezTo>
                                      <a:cubicBezTo>
                                        <a:pt x="804739" y="91507"/>
                                        <a:pt x="804739" y="95268"/>
                                        <a:pt x="800978" y="99029"/>
                                      </a:cubicBezTo>
                                      <a:cubicBezTo>
                                        <a:pt x="793457" y="106552"/>
                                        <a:pt x="774655" y="117836"/>
                                        <a:pt x="782176" y="117836"/>
                                      </a:cubicBezTo>
                                      <a:cubicBezTo>
                                        <a:pt x="793457" y="117836"/>
                                        <a:pt x="804739" y="110314"/>
                                        <a:pt x="793457" y="117836"/>
                                      </a:cubicBezTo>
                                      <a:cubicBezTo>
                                        <a:pt x="778416" y="125359"/>
                                        <a:pt x="774655" y="132882"/>
                                        <a:pt x="774655" y="140405"/>
                                      </a:cubicBezTo>
                                      <a:cubicBezTo>
                                        <a:pt x="774655" y="144166"/>
                                        <a:pt x="778416" y="147928"/>
                                        <a:pt x="778416" y="147928"/>
                                      </a:cubicBezTo>
                                      <a:cubicBezTo>
                                        <a:pt x="778416" y="151689"/>
                                        <a:pt x="782176" y="151689"/>
                                        <a:pt x="785937" y="144166"/>
                                      </a:cubicBezTo>
                                      <a:cubicBezTo>
                                        <a:pt x="789697" y="140405"/>
                                        <a:pt x="793457" y="136643"/>
                                        <a:pt x="800978" y="132882"/>
                                      </a:cubicBezTo>
                                      <a:cubicBezTo>
                                        <a:pt x="804739" y="132882"/>
                                        <a:pt x="816020" y="121598"/>
                                        <a:pt x="812260" y="125359"/>
                                      </a:cubicBezTo>
                                      <a:cubicBezTo>
                                        <a:pt x="808499" y="132882"/>
                                        <a:pt x="800978" y="140405"/>
                                        <a:pt x="804739" y="144166"/>
                                      </a:cubicBezTo>
                                      <a:cubicBezTo>
                                        <a:pt x="808499" y="147928"/>
                                        <a:pt x="816020" y="144166"/>
                                        <a:pt x="816020" y="147928"/>
                                      </a:cubicBezTo>
                                      <a:cubicBezTo>
                                        <a:pt x="812260" y="151689"/>
                                        <a:pt x="804739" y="159212"/>
                                        <a:pt x="808499" y="159212"/>
                                      </a:cubicBezTo>
                                      <a:cubicBezTo>
                                        <a:pt x="812260" y="162973"/>
                                        <a:pt x="808499" y="170496"/>
                                        <a:pt x="812260" y="170496"/>
                                      </a:cubicBezTo>
                                      <a:cubicBezTo>
                                        <a:pt x="819781" y="170496"/>
                                        <a:pt x="827302" y="166735"/>
                                        <a:pt x="831062" y="170496"/>
                                      </a:cubicBezTo>
                                      <a:cubicBezTo>
                                        <a:pt x="834822" y="170496"/>
                                        <a:pt x="838583" y="170496"/>
                                        <a:pt x="842343" y="162973"/>
                                      </a:cubicBezTo>
                                      <a:cubicBezTo>
                                        <a:pt x="849864" y="159212"/>
                                        <a:pt x="853625" y="144166"/>
                                        <a:pt x="846104" y="140405"/>
                                      </a:cubicBezTo>
                                      <a:cubicBezTo>
                                        <a:pt x="842343" y="140405"/>
                                        <a:pt x="827302" y="140405"/>
                                        <a:pt x="834822" y="136643"/>
                                      </a:cubicBezTo>
                                      <a:cubicBezTo>
                                        <a:pt x="838583" y="132882"/>
                                        <a:pt x="838583" y="125359"/>
                                        <a:pt x="846104" y="125359"/>
                                      </a:cubicBezTo>
                                      <a:cubicBezTo>
                                        <a:pt x="849864" y="121598"/>
                                        <a:pt x="853625" y="114075"/>
                                        <a:pt x="857385" y="114075"/>
                                      </a:cubicBezTo>
                                      <a:cubicBezTo>
                                        <a:pt x="864906" y="114075"/>
                                        <a:pt x="868667" y="110314"/>
                                        <a:pt x="872427" y="110314"/>
                                      </a:cubicBezTo>
                                      <a:cubicBezTo>
                                        <a:pt x="876188" y="106552"/>
                                        <a:pt x="879948" y="99029"/>
                                        <a:pt x="879948" y="106552"/>
                                      </a:cubicBezTo>
                                      <a:cubicBezTo>
                                        <a:pt x="879948" y="110314"/>
                                        <a:pt x="868667" y="114075"/>
                                        <a:pt x="872427" y="117836"/>
                                      </a:cubicBezTo>
                                      <a:cubicBezTo>
                                        <a:pt x="872427" y="121598"/>
                                        <a:pt x="879948" y="125359"/>
                                        <a:pt x="879948" y="136643"/>
                                      </a:cubicBezTo>
                                      <a:cubicBezTo>
                                        <a:pt x="883708" y="144166"/>
                                        <a:pt x="883708" y="147928"/>
                                        <a:pt x="891229" y="147928"/>
                                      </a:cubicBezTo>
                                      <a:cubicBezTo>
                                        <a:pt x="894990" y="151689"/>
                                        <a:pt x="898750" y="144166"/>
                                        <a:pt x="894990" y="144166"/>
                                      </a:cubicBezTo>
                                      <a:cubicBezTo>
                                        <a:pt x="887469" y="140405"/>
                                        <a:pt x="891229" y="136643"/>
                                        <a:pt x="898750" y="136643"/>
                                      </a:cubicBezTo>
                                      <a:cubicBezTo>
                                        <a:pt x="906271" y="140405"/>
                                        <a:pt x="913792" y="144166"/>
                                        <a:pt x="917553" y="147928"/>
                                      </a:cubicBezTo>
                                      <a:cubicBezTo>
                                        <a:pt x="917553" y="151689"/>
                                        <a:pt x="925074" y="155450"/>
                                        <a:pt x="921313" y="159212"/>
                                      </a:cubicBezTo>
                                      <a:cubicBezTo>
                                        <a:pt x="917553" y="162973"/>
                                        <a:pt x="898750" y="181780"/>
                                        <a:pt x="902511" y="178019"/>
                                      </a:cubicBezTo>
                                      <a:cubicBezTo>
                                        <a:pt x="902511" y="174257"/>
                                        <a:pt x="898750" y="174257"/>
                                        <a:pt x="898750" y="174257"/>
                                      </a:cubicBezTo>
                                      <a:cubicBezTo>
                                        <a:pt x="894990" y="178019"/>
                                        <a:pt x="891229" y="189303"/>
                                        <a:pt x="891229" y="193064"/>
                                      </a:cubicBezTo>
                                      <a:cubicBezTo>
                                        <a:pt x="887469" y="196826"/>
                                        <a:pt x="887469" y="200587"/>
                                        <a:pt x="883708" y="200587"/>
                                      </a:cubicBezTo>
                                      <a:cubicBezTo>
                                        <a:pt x="879948" y="200587"/>
                                        <a:pt x="879948" y="204349"/>
                                        <a:pt x="879948" y="208110"/>
                                      </a:cubicBezTo>
                                      <a:cubicBezTo>
                                        <a:pt x="883708" y="211871"/>
                                        <a:pt x="879948" y="219394"/>
                                        <a:pt x="876188" y="211871"/>
                                      </a:cubicBezTo>
                                      <a:cubicBezTo>
                                        <a:pt x="876188" y="208110"/>
                                        <a:pt x="872427" y="208110"/>
                                        <a:pt x="872427" y="208110"/>
                                      </a:cubicBezTo>
                                      <a:cubicBezTo>
                                        <a:pt x="872427" y="211871"/>
                                        <a:pt x="868667" y="215633"/>
                                        <a:pt x="868667" y="211871"/>
                                      </a:cubicBezTo>
                                      <a:cubicBezTo>
                                        <a:pt x="864906" y="208110"/>
                                        <a:pt x="861146" y="211871"/>
                                        <a:pt x="864906" y="215633"/>
                                      </a:cubicBezTo>
                                      <a:cubicBezTo>
                                        <a:pt x="868667" y="219394"/>
                                        <a:pt x="868667" y="223156"/>
                                        <a:pt x="876188" y="226917"/>
                                      </a:cubicBezTo>
                                      <a:cubicBezTo>
                                        <a:pt x="879948" y="226917"/>
                                        <a:pt x="887469" y="230679"/>
                                        <a:pt x="887469" y="230679"/>
                                      </a:cubicBezTo>
                                      <a:cubicBezTo>
                                        <a:pt x="883708" y="234440"/>
                                        <a:pt x="883708" y="234440"/>
                                        <a:pt x="879948" y="234440"/>
                                      </a:cubicBezTo>
                                      <a:cubicBezTo>
                                        <a:pt x="876188" y="230679"/>
                                        <a:pt x="872427" y="230679"/>
                                        <a:pt x="868667" y="230679"/>
                                      </a:cubicBezTo>
                                      <a:cubicBezTo>
                                        <a:pt x="868667" y="234440"/>
                                        <a:pt x="864906" y="234440"/>
                                        <a:pt x="868667" y="238201"/>
                                      </a:cubicBezTo>
                                      <a:cubicBezTo>
                                        <a:pt x="872427" y="241963"/>
                                        <a:pt x="876188" y="245724"/>
                                        <a:pt x="872427" y="249485"/>
                                      </a:cubicBezTo>
                                      <a:cubicBezTo>
                                        <a:pt x="868667" y="253247"/>
                                        <a:pt x="864906" y="257008"/>
                                        <a:pt x="864906" y="260770"/>
                                      </a:cubicBezTo>
                                      <a:cubicBezTo>
                                        <a:pt x="864906" y="260770"/>
                                        <a:pt x="861146" y="264531"/>
                                        <a:pt x="857385" y="264531"/>
                                      </a:cubicBezTo>
                                      <a:cubicBezTo>
                                        <a:pt x="857385" y="264531"/>
                                        <a:pt x="853625" y="268293"/>
                                        <a:pt x="853625" y="268293"/>
                                      </a:cubicBezTo>
                                      <a:cubicBezTo>
                                        <a:pt x="849864" y="268293"/>
                                        <a:pt x="846104" y="268293"/>
                                        <a:pt x="849864" y="260770"/>
                                      </a:cubicBezTo>
                                      <a:cubicBezTo>
                                        <a:pt x="857385" y="257008"/>
                                        <a:pt x="853625" y="257008"/>
                                        <a:pt x="853625" y="249485"/>
                                      </a:cubicBezTo>
                                      <a:cubicBezTo>
                                        <a:pt x="853625" y="245724"/>
                                        <a:pt x="853625" y="238201"/>
                                        <a:pt x="849864" y="241963"/>
                                      </a:cubicBezTo>
                                      <a:cubicBezTo>
                                        <a:pt x="846104" y="241963"/>
                                        <a:pt x="849864" y="253247"/>
                                        <a:pt x="846104" y="253247"/>
                                      </a:cubicBezTo>
                                      <a:cubicBezTo>
                                        <a:pt x="838583" y="253247"/>
                                        <a:pt x="838583" y="249485"/>
                                        <a:pt x="838583" y="253247"/>
                                      </a:cubicBezTo>
                                      <a:cubicBezTo>
                                        <a:pt x="838583" y="257008"/>
                                        <a:pt x="834822" y="264531"/>
                                        <a:pt x="831062" y="260770"/>
                                      </a:cubicBezTo>
                                      <a:cubicBezTo>
                                        <a:pt x="827302" y="260770"/>
                                        <a:pt x="827302" y="249485"/>
                                        <a:pt x="823541" y="253247"/>
                                      </a:cubicBezTo>
                                      <a:cubicBezTo>
                                        <a:pt x="819781" y="257008"/>
                                        <a:pt x="819781" y="268293"/>
                                        <a:pt x="816020" y="268293"/>
                                      </a:cubicBezTo>
                                      <a:cubicBezTo>
                                        <a:pt x="816020" y="264531"/>
                                        <a:pt x="808499" y="257008"/>
                                        <a:pt x="808499" y="260770"/>
                                      </a:cubicBezTo>
                                      <a:cubicBezTo>
                                        <a:pt x="804739" y="268293"/>
                                        <a:pt x="804739" y="268293"/>
                                        <a:pt x="800978" y="268293"/>
                                      </a:cubicBezTo>
                                      <a:cubicBezTo>
                                        <a:pt x="797218" y="268293"/>
                                        <a:pt x="797218" y="272054"/>
                                        <a:pt x="797218" y="275815"/>
                                      </a:cubicBezTo>
                                      <a:cubicBezTo>
                                        <a:pt x="800978" y="279577"/>
                                        <a:pt x="804739" y="283338"/>
                                        <a:pt x="804739" y="287100"/>
                                      </a:cubicBezTo>
                                      <a:cubicBezTo>
                                        <a:pt x="800978" y="290861"/>
                                        <a:pt x="793457" y="283338"/>
                                        <a:pt x="793457" y="287100"/>
                                      </a:cubicBezTo>
                                      <a:cubicBezTo>
                                        <a:pt x="793457" y="294622"/>
                                        <a:pt x="789697" y="305907"/>
                                        <a:pt x="793457" y="309668"/>
                                      </a:cubicBezTo>
                                      <a:cubicBezTo>
                                        <a:pt x="797218" y="313429"/>
                                        <a:pt x="789697" y="320952"/>
                                        <a:pt x="797218" y="320952"/>
                                      </a:cubicBezTo>
                                      <a:cubicBezTo>
                                        <a:pt x="804739" y="324714"/>
                                        <a:pt x="804739" y="324714"/>
                                        <a:pt x="808499" y="320952"/>
                                      </a:cubicBezTo>
                                      <a:cubicBezTo>
                                        <a:pt x="812260" y="317191"/>
                                        <a:pt x="816020" y="313429"/>
                                        <a:pt x="812260" y="320952"/>
                                      </a:cubicBezTo>
                                      <a:cubicBezTo>
                                        <a:pt x="812260" y="328475"/>
                                        <a:pt x="808499" y="343521"/>
                                        <a:pt x="804739" y="347282"/>
                                      </a:cubicBezTo>
                                      <a:cubicBezTo>
                                        <a:pt x="800978" y="354805"/>
                                        <a:pt x="800978" y="354805"/>
                                        <a:pt x="797218" y="362328"/>
                                      </a:cubicBezTo>
                                      <a:cubicBezTo>
                                        <a:pt x="797218" y="369850"/>
                                        <a:pt x="797218" y="373612"/>
                                        <a:pt x="793457" y="377373"/>
                                      </a:cubicBezTo>
                                      <a:cubicBezTo>
                                        <a:pt x="785937" y="381135"/>
                                        <a:pt x="767134" y="403703"/>
                                        <a:pt x="763374" y="411226"/>
                                      </a:cubicBezTo>
                                      <a:cubicBezTo>
                                        <a:pt x="759613" y="418749"/>
                                        <a:pt x="752092" y="433794"/>
                                        <a:pt x="748332" y="437556"/>
                                      </a:cubicBezTo>
                                      <a:cubicBezTo>
                                        <a:pt x="740811" y="441317"/>
                                        <a:pt x="737051" y="437556"/>
                                        <a:pt x="737051" y="441317"/>
                                      </a:cubicBezTo>
                                      <a:cubicBezTo>
                                        <a:pt x="740811" y="448840"/>
                                        <a:pt x="744571" y="467647"/>
                                        <a:pt x="752092" y="471408"/>
                                      </a:cubicBezTo>
                                      <a:cubicBezTo>
                                        <a:pt x="759613" y="475170"/>
                                        <a:pt x="819781" y="512784"/>
                                        <a:pt x="827302" y="516545"/>
                                      </a:cubicBezTo>
                                      <a:cubicBezTo>
                                        <a:pt x="834822" y="520307"/>
                                        <a:pt x="838583" y="524068"/>
                                        <a:pt x="838583" y="531591"/>
                                      </a:cubicBezTo>
                                      <a:cubicBezTo>
                                        <a:pt x="842343" y="535352"/>
                                        <a:pt x="846104" y="546636"/>
                                        <a:pt x="853625" y="546636"/>
                                      </a:cubicBezTo>
                                      <a:cubicBezTo>
                                        <a:pt x="857385" y="550398"/>
                                        <a:pt x="868667" y="557921"/>
                                        <a:pt x="872427" y="557921"/>
                                      </a:cubicBezTo>
                                      <a:cubicBezTo>
                                        <a:pt x="876188" y="557921"/>
                                        <a:pt x="879948" y="557921"/>
                                        <a:pt x="883708" y="561682"/>
                                      </a:cubicBezTo>
                                      <a:cubicBezTo>
                                        <a:pt x="883708" y="561682"/>
                                        <a:pt x="891229" y="572966"/>
                                        <a:pt x="891229" y="576728"/>
                                      </a:cubicBezTo>
                                      <a:cubicBezTo>
                                        <a:pt x="894990" y="580489"/>
                                        <a:pt x="891229" y="584250"/>
                                        <a:pt x="894990" y="584250"/>
                                      </a:cubicBezTo>
                                      <a:cubicBezTo>
                                        <a:pt x="902511" y="580489"/>
                                        <a:pt x="906271" y="580489"/>
                                        <a:pt x="910032" y="580489"/>
                                      </a:cubicBezTo>
                                      <a:cubicBezTo>
                                        <a:pt x="913792" y="584250"/>
                                        <a:pt x="917553" y="588012"/>
                                        <a:pt x="917553" y="584250"/>
                                      </a:cubicBezTo>
                                      <a:cubicBezTo>
                                        <a:pt x="917553" y="576728"/>
                                        <a:pt x="917553" y="576728"/>
                                        <a:pt x="925074" y="580489"/>
                                      </a:cubicBezTo>
                                      <a:cubicBezTo>
                                        <a:pt x="928834" y="580489"/>
                                        <a:pt x="962678" y="603058"/>
                                        <a:pt x="970199" y="610580"/>
                                      </a:cubicBezTo>
                                      <a:cubicBezTo>
                                        <a:pt x="977720" y="614342"/>
                                        <a:pt x="996522" y="610580"/>
                                        <a:pt x="1004043" y="618103"/>
                                      </a:cubicBezTo>
                                      <a:cubicBezTo>
                                        <a:pt x="1015325" y="625626"/>
                                        <a:pt x="1026606" y="644433"/>
                                        <a:pt x="1037887" y="651956"/>
                                      </a:cubicBezTo>
                                      <a:cubicBezTo>
                                        <a:pt x="1041648" y="659479"/>
                                        <a:pt x="1049169" y="663240"/>
                                        <a:pt x="1060450" y="670763"/>
                                      </a:cubicBezTo>
                                      <a:cubicBezTo>
                                        <a:pt x="1060450" y="670763"/>
                                        <a:pt x="1060450" y="670763"/>
                                        <a:pt x="1011564" y="1859366"/>
                                      </a:cubicBezTo>
                                      <a:lnTo>
                                        <a:pt x="22563" y="1851843"/>
                                      </a:lnTo>
                                      <a:cubicBezTo>
                                        <a:pt x="11282" y="1212405"/>
                                        <a:pt x="0" y="561682"/>
                                        <a:pt x="0" y="456363"/>
                                      </a:cubicBezTo>
                                      <a:cubicBezTo>
                                        <a:pt x="7521" y="460124"/>
                                        <a:pt x="22563" y="467647"/>
                                        <a:pt x="22563" y="471408"/>
                                      </a:cubicBezTo>
                                      <a:cubicBezTo>
                                        <a:pt x="22563" y="478931"/>
                                        <a:pt x="18802" y="482693"/>
                                        <a:pt x="18802" y="486454"/>
                                      </a:cubicBezTo>
                                      <a:cubicBezTo>
                                        <a:pt x="22563" y="490215"/>
                                        <a:pt x="15042" y="497738"/>
                                        <a:pt x="18802" y="493977"/>
                                      </a:cubicBezTo>
                                      <a:cubicBezTo>
                                        <a:pt x="22563" y="493977"/>
                                        <a:pt x="26323" y="490215"/>
                                        <a:pt x="30084" y="486454"/>
                                      </a:cubicBezTo>
                                      <a:cubicBezTo>
                                        <a:pt x="30084" y="482693"/>
                                        <a:pt x="30084" y="471408"/>
                                        <a:pt x="26323" y="467647"/>
                                      </a:cubicBezTo>
                                      <a:cubicBezTo>
                                        <a:pt x="26323" y="460124"/>
                                        <a:pt x="22563" y="452601"/>
                                        <a:pt x="30084" y="452601"/>
                                      </a:cubicBezTo>
                                      <a:cubicBezTo>
                                        <a:pt x="33844" y="456363"/>
                                        <a:pt x="52647" y="463886"/>
                                        <a:pt x="56407" y="467647"/>
                                      </a:cubicBezTo>
                                      <a:cubicBezTo>
                                        <a:pt x="60168" y="475170"/>
                                        <a:pt x="63928" y="475170"/>
                                        <a:pt x="67688" y="478931"/>
                                      </a:cubicBezTo>
                                      <a:cubicBezTo>
                                        <a:pt x="67688" y="486454"/>
                                        <a:pt x="67688" y="486454"/>
                                        <a:pt x="71449" y="490215"/>
                                      </a:cubicBezTo>
                                      <a:cubicBezTo>
                                        <a:pt x="75209" y="490215"/>
                                        <a:pt x="86491" y="497738"/>
                                        <a:pt x="78970" y="486454"/>
                                      </a:cubicBezTo>
                                      <a:cubicBezTo>
                                        <a:pt x="71449" y="475170"/>
                                        <a:pt x="67688" y="467647"/>
                                        <a:pt x="71449" y="460124"/>
                                      </a:cubicBezTo>
                                      <a:cubicBezTo>
                                        <a:pt x="75209" y="456363"/>
                                        <a:pt x="71449" y="452601"/>
                                        <a:pt x="78970" y="456363"/>
                                      </a:cubicBezTo>
                                      <a:cubicBezTo>
                                        <a:pt x="90251" y="456363"/>
                                        <a:pt x="97772" y="456363"/>
                                        <a:pt x="105293" y="452601"/>
                                      </a:cubicBezTo>
                                      <a:cubicBezTo>
                                        <a:pt x="109053" y="452601"/>
                                        <a:pt x="116574" y="448840"/>
                                        <a:pt x="112814" y="445079"/>
                                      </a:cubicBezTo>
                                      <a:cubicBezTo>
                                        <a:pt x="112814" y="441317"/>
                                        <a:pt x="112814" y="441317"/>
                                        <a:pt x="105293" y="445079"/>
                                      </a:cubicBezTo>
                                      <a:cubicBezTo>
                                        <a:pt x="97772" y="448840"/>
                                        <a:pt x="86491" y="448840"/>
                                        <a:pt x="90251" y="448840"/>
                                      </a:cubicBezTo>
                                      <a:cubicBezTo>
                                        <a:pt x="90251" y="445079"/>
                                        <a:pt x="86491" y="445079"/>
                                        <a:pt x="82730" y="445079"/>
                                      </a:cubicBezTo>
                                      <a:cubicBezTo>
                                        <a:pt x="78970" y="445079"/>
                                        <a:pt x="75209" y="441317"/>
                                        <a:pt x="71449" y="437556"/>
                                      </a:cubicBezTo>
                                      <a:cubicBezTo>
                                        <a:pt x="71449" y="433794"/>
                                        <a:pt x="67688" y="426272"/>
                                        <a:pt x="71449" y="426272"/>
                                      </a:cubicBezTo>
                                      <a:cubicBezTo>
                                        <a:pt x="75209" y="426272"/>
                                        <a:pt x="78970" y="422510"/>
                                        <a:pt x="82730" y="422510"/>
                                      </a:cubicBezTo>
                                      <a:cubicBezTo>
                                        <a:pt x="90251" y="418749"/>
                                        <a:pt x="90251" y="418749"/>
                                        <a:pt x="78970" y="418749"/>
                                      </a:cubicBezTo>
                                      <a:cubicBezTo>
                                        <a:pt x="67688" y="422510"/>
                                        <a:pt x="56407" y="414987"/>
                                        <a:pt x="48886" y="411226"/>
                                      </a:cubicBezTo>
                                      <a:cubicBezTo>
                                        <a:pt x="41365" y="403703"/>
                                        <a:pt x="41365" y="403703"/>
                                        <a:pt x="45126" y="392419"/>
                                      </a:cubicBezTo>
                                      <a:cubicBezTo>
                                        <a:pt x="45126" y="384896"/>
                                        <a:pt x="48886" y="377373"/>
                                        <a:pt x="52647" y="373612"/>
                                      </a:cubicBezTo>
                                      <a:cubicBezTo>
                                        <a:pt x="56407" y="366089"/>
                                        <a:pt x="52647" y="354805"/>
                                        <a:pt x="60168" y="358566"/>
                                      </a:cubicBezTo>
                                      <a:cubicBezTo>
                                        <a:pt x="63928" y="362328"/>
                                        <a:pt x="67688" y="362328"/>
                                        <a:pt x="67688" y="358566"/>
                                      </a:cubicBezTo>
                                      <a:cubicBezTo>
                                        <a:pt x="71449" y="354805"/>
                                        <a:pt x="71449" y="354805"/>
                                        <a:pt x="71449" y="354805"/>
                                      </a:cubicBezTo>
                                      <a:cubicBezTo>
                                        <a:pt x="75209" y="358566"/>
                                        <a:pt x="82730" y="358566"/>
                                        <a:pt x="82730" y="351043"/>
                                      </a:cubicBezTo>
                                      <a:cubicBezTo>
                                        <a:pt x="86491" y="343521"/>
                                        <a:pt x="82730" y="332236"/>
                                        <a:pt x="90251" y="328475"/>
                                      </a:cubicBezTo>
                                      <a:cubicBezTo>
                                        <a:pt x="94012" y="328475"/>
                                        <a:pt x="94012" y="324714"/>
                                        <a:pt x="94012" y="317191"/>
                                      </a:cubicBezTo>
                                      <a:cubicBezTo>
                                        <a:pt x="94012" y="309668"/>
                                        <a:pt x="94012" y="298384"/>
                                        <a:pt x="97772" y="290861"/>
                                      </a:cubicBezTo>
                                      <a:cubicBezTo>
                                        <a:pt x="101533" y="287100"/>
                                        <a:pt x="101533" y="287100"/>
                                        <a:pt x="105293" y="290861"/>
                                      </a:cubicBezTo>
                                      <a:cubicBezTo>
                                        <a:pt x="105293" y="298384"/>
                                        <a:pt x="112814" y="298384"/>
                                        <a:pt x="120335" y="294622"/>
                                      </a:cubicBezTo>
                                      <a:cubicBezTo>
                                        <a:pt x="124095" y="290861"/>
                                        <a:pt x="127856" y="290861"/>
                                        <a:pt x="135377" y="287100"/>
                                      </a:cubicBezTo>
                                      <a:cubicBezTo>
                                        <a:pt x="139137" y="283338"/>
                                        <a:pt x="135377" y="279577"/>
                                        <a:pt x="142898" y="275815"/>
                                      </a:cubicBezTo>
                                      <a:cubicBezTo>
                                        <a:pt x="146658" y="275815"/>
                                        <a:pt x="154179" y="275815"/>
                                        <a:pt x="146658" y="268293"/>
                                      </a:cubicBezTo>
                                      <a:cubicBezTo>
                                        <a:pt x="139137" y="260770"/>
                                        <a:pt x="131616" y="257008"/>
                                        <a:pt x="131616" y="249485"/>
                                      </a:cubicBezTo>
                                      <a:cubicBezTo>
                                        <a:pt x="127856" y="241963"/>
                                        <a:pt x="127856" y="223156"/>
                                        <a:pt x="139137" y="223156"/>
                                      </a:cubicBezTo>
                                      <a:cubicBezTo>
                                        <a:pt x="146658" y="223156"/>
                                        <a:pt x="157939" y="226917"/>
                                        <a:pt x="157939" y="219394"/>
                                      </a:cubicBezTo>
                                      <a:cubicBezTo>
                                        <a:pt x="157939" y="208110"/>
                                        <a:pt x="154179" y="196826"/>
                                        <a:pt x="161700" y="193064"/>
                                      </a:cubicBezTo>
                                      <a:cubicBezTo>
                                        <a:pt x="169221" y="193064"/>
                                        <a:pt x="172981" y="189303"/>
                                        <a:pt x="176742" y="189303"/>
                                      </a:cubicBezTo>
                                      <a:cubicBezTo>
                                        <a:pt x="176742" y="189303"/>
                                        <a:pt x="176742" y="189303"/>
                                        <a:pt x="180502" y="193064"/>
                                      </a:cubicBezTo>
                                      <a:cubicBezTo>
                                        <a:pt x="184263" y="196826"/>
                                        <a:pt x="199305" y="200587"/>
                                        <a:pt x="191784" y="196826"/>
                                      </a:cubicBezTo>
                                      <a:cubicBezTo>
                                        <a:pt x="184263" y="193064"/>
                                        <a:pt x="184263" y="193064"/>
                                        <a:pt x="184263" y="189303"/>
                                      </a:cubicBezTo>
                                      <a:cubicBezTo>
                                        <a:pt x="184263" y="189303"/>
                                        <a:pt x="176742" y="185542"/>
                                        <a:pt x="180502" y="181780"/>
                                      </a:cubicBezTo>
                                      <a:cubicBezTo>
                                        <a:pt x="180502" y="178019"/>
                                        <a:pt x="184263" y="174257"/>
                                        <a:pt x="184263" y="170496"/>
                                      </a:cubicBezTo>
                                      <a:cubicBezTo>
                                        <a:pt x="184263" y="166735"/>
                                        <a:pt x="184263" y="162973"/>
                                        <a:pt x="188023" y="162973"/>
                                      </a:cubicBezTo>
                                      <a:cubicBezTo>
                                        <a:pt x="195544" y="162973"/>
                                        <a:pt x="206825" y="166735"/>
                                        <a:pt x="206825" y="170496"/>
                                      </a:cubicBezTo>
                                      <a:cubicBezTo>
                                        <a:pt x="206825" y="178019"/>
                                        <a:pt x="203065" y="181780"/>
                                        <a:pt x="206825" y="181780"/>
                                      </a:cubicBezTo>
                                      <a:cubicBezTo>
                                        <a:pt x="210586" y="185542"/>
                                        <a:pt x="210586" y="181780"/>
                                        <a:pt x="214346" y="185542"/>
                                      </a:cubicBezTo>
                                      <a:cubicBezTo>
                                        <a:pt x="218107" y="189303"/>
                                        <a:pt x="229388" y="193064"/>
                                        <a:pt x="221867" y="185542"/>
                                      </a:cubicBezTo>
                                      <a:cubicBezTo>
                                        <a:pt x="214346" y="178019"/>
                                        <a:pt x="214346" y="178019"/>
                                        <a:pt x="218107" y="178019"/>
                                      </a:cubicBezTo>
                                      <a:cubicBezTo>
                                        <a:pt x="221867" y="178019"/>
                                        <a:pt x="233149" y="181780"/>
                                        <a:pt x="225628" y="178019"/>
                                      </a:cubicBezTo>
                                      <a:cubicBezTo>
                                        <a:pt x="218107" y="170496"/>
                                        <a:pt x="210586" y="162973"/>
                                        <a:pt x="214346" y="159212"/>
                                      </a:cubicBezTo>
                                      <a:cubicBezTo>
                                        <a:pt x="218107" y="155450"/>
                                        <a:pt x="221867" y="159212"/>
                                        <a:pt x="225628" y="159212"/>
                                      </a:cubicBezTo>
                                      <a:cubicBezTo>
                                        <a:pt x="233149" y="159212"/>
                                        <a:pt x="236909" y="159212"/>
                                        <a:pt x="233149" y="155450"/>
                                      </a:cubicBezTo>
                                      <a:cubicBezTo>
                                        <a:pt x="233149" y="151689"/>
                                        <a:pt x="236909" y="147928"/>
                                        <a:pt x="233149" y="144166"/>
                                      </a:cubicBezTo>
                                      <a:cubicBezTo>
                                        <a:pt x="233149" y="140405"/>
                                        <a:pt x="229388" y="136643"/>
                                        <a:pt x="233149" y="136643"/>
                                      </a:cubicBezTo>
                                      <a:cubicBezTo>
                                        <a:pt x="236909" y="132882"/>
                                        <a:pt x="240670" y="136643"/>
                                        <a:pt x="244430" y="136643"/>
                                      </a:cubicBezTo>
                                      <a:cubicBezTo>
                                        <a:pt x="244430" y="140405"/>
                                        <a:pt x="251951" y="136643"/>
                                        <a:pt x="255711" y="140405"/>
                                      </a:cubicBezTo>
                                      <a:cubicBezTo>
                                        <a:pt x="255711" y="140405"/>
                                        <a:pt x="259472" y="140405"/>
                                        <a:pt x="259472" y="132882"/>
                                      </a:cubicBezTo>
                                      <a:cubicBezTo>
                                        <a:pt x="263232" y="125359"/>
                                        <a:pt x="263232" y="121598"/>
                                        <a:pt x="266993" y="129121"/>
                                      </a:cubicBezTo>
                                      <a:cubicBezTo>
                                        <a:pt x="266993" y="136643"/>
                                        <a:pt x="270753" y="147928"/>
                                        <a:pt x="285795" y="151689"/>
                                      </a:cubicBezTo>
                                      <a:cubicBezTo>
                                        <a:pt x="300837" y="155450"/>
                                        <a:pt x="315879" y="147928"/>
                                        <a:pt x="327160" y="147928"/>
                                      </a:cubicBezTo>
                                      <a:cubicBezTo>
                                        <a:pt x="334681" y="144166"/>
                                        <a:pt x="334681" y="144166"/>
                                        <a:pt x="338442" y="147928"/>
                                      </a:cubicBezTo>
                                      <a:cubicBezTo>
                                        <a:pt x="342202" y="147928"/>
                                        <a:pt x="349723" y="151689"/>
                                        <a:pt x="361004" y="147928"/>
                                      </a:cubicBezTo>
                                      <a:cubicBezTo>
                                        <a:pt x="368525" y="144166"/>
                                        <a:pt x="376046" y="132882"/>
                                        <a:pt x="376046" y="136643"/>
                                      </a:cubicBezTo>
                                      <a:cubicBezTo>
                                        <a:pt x="379807" y="140405"/>
                                        <a:pt x="376046" y="144166"/>
                                        <a:pt x="383567" y="140405"/>
                                      </a:cubicBezTo>
                                      <a:cubicBezTo>
                                        <a:pt x="391088" y="140405"/>
                                        <a:pt x="391088" y="144166"/>
                                        <a:pt x="391088" y="147928"/>
                                      </a:cubicBezTo>
                                      <a:cubicBezTo>
                                        <a:pt x="394849" y="151689"/>
                                        <a:pt x="387328" y="159212"/>
                                        <a:pt x="391088" y="159212"/>
                                      </a:cubicBezTo>
                                      <a:cubicBezTo>
                                        <a:pt x="398609" y="159212"/>
                                        <a:pt x="398609" y="151689"/>
                                        <a:pt x="394849" y="144166"/>
                                      </a:cubicBezTo>
                                      <a:cubicBezTo>
                                        <a:pt x="394849" y="140405"/>
                                        <a:pt x="394849" y="136643"/>
                                        <a:pt x="398609" y="136643"/>
                                      </a:cubicBezTo>
                                      <a:cubicBezTo>
                                        <a:pt x="402369" y="132882"/>
                                        <a:pt x="406130" y="125359"/>
                                        <a:pt x="413651" y="129121"/>
                                      </a:cubicBezTo>
                                      <a:cubicBezTo>
                                        <a:pt x="417411" y="129121"/>
                                        <a:pt x="421172" y="129121"/>
                                        <a:pt x="424932" y="129121"/>
                                      </a:cubicBezTo>
                                      <a:cubicBezTo>
                                        <a:pt x="432453" y="129121"/>
                                        <a:pt x="428693" y="129121"/>
                                        <a:pt x="424932" y="125359"/>
                                      </a:cubicBezTo>
                                      <a:cubicBezTo>
                                        <a:pt x="421172" y="121598"/>
                                        <a:pt x="417411" y="121598"/>
                                        <a:pt x="421172" y="114075"/>
                                      </a:cubicBezTo>
                                      <a:cubicBezTo>
                                        <a:pt x="421172" y="102791"/>
                                        <a:pt x="424932" y="99029"/>
                                        <a:pt x="421172" y="95268"/>
                                      </a:cubicBezTo>
                                      <a:cubicBezTo>
                                        <a:pt x="413651" y="91507"/>
                                        <a:pt x="417411" y="87745"/>
                                        <a:pt x="421172" y="83984"/>
                                      </a:cubicBezTo>
                                      <a:cubicBezTo>
                                        <a:pt x="424932" y="80222"/>
                                        <a:pt x="428693" y="76461"/>
                                        <a:pt x="421172" y="72700"/>
                                      </a:cubicBezTo>
                                      <a:cubicBezTo>
                                        <a:pt x="413651" y="68938"/>
                                        <a:pt x="406130" y="65177"/>
                                        <a:pt x="406130" y="61415"/>
                                      </a:cubicBezTo>
                                      <a:cubicBezTo>
                                        <a:pt x="406130" y="57654"/>
                                        <a:pt x="398609" y="50131"/>
                                        <a:pt x="383567" y="53893"/>
                                      </a:cubicBezTo>
                                      <a:cubicBezTo>
                                        <a:pt x="372286" y="53893"/>
                                        <a:pt x="361004" y="65177"/>
                                        <a:pt x="357244" y="61415"/>
                                      </a:cubicBezTo>
                                      <a:cubicBezTo>
                                        <a:pt x="353483" y="57654"/>
                                        <a:pt x="353483" y="50131"/>
                                        <a:pt x="349723" y="50131"/>
                                      </a:cubicBezTo>
                                      <a:cubicBezTo>
                                        <a:pt x="345963" y="50131"/>
                                        <a:pt x="342202" y="50131"/>
                                        <a:pt x="342202" y="46370"/>
                                      </a:cubicBezTo>
                                      <a:cubicBezTo>
                                        <a:pt x="342202" y="42608"/>
                                        <a:pt x="338442" y="42608"/>
                                        <a:pt x="338442" y="38847"/>
                                      </a:cubicBezTo>
                                      <a:cubicBezTo>
                                        <a:pt x="334681" y="38847"/>
                                        <a:pt x="327160" y="35086"/>
                                        <a:pt x="323400" y="35086"/>
                                      </a:cubicBezTo>
                                      <a:cubicBezTo>
                                        <a:pt x="319639" y="35086"/>
                                        <a:pt x="319639" y="31324"/>
                                        <a:pt x="327160" y="27563"/>
                                      </a:cubicBezTo>
                                      <a:cubicBezTo>
                                        <a:pt x="330921" y="27563"/>
                                        <a:pt x="327160" y="20040"/>
                                        <a:pt x="330921" y="23801"/>
                                      </a:cubicBezTo>
                                      <a:cubicBezTo>
                                        <a:pt x="334681" y="27563"/>
                                        <a:pt x="334681" y="20040"/>
                                        <a:pt x="338442" y="23801"/>
                                      </a:cubicBezTo>
                                      <a:cubicBezTo>
                                        <a:pt x="342202" y="27563"/>
                                        <a:pt x="342202" y="27563"/>
                                        <a:pt x="342202" y="23801"/>
                                      </a:cubicBezTo>
                                      <a:cubicBezTo>
                                        <a:pt x="345963" y="20040"/>
                                        <a:pt x="345963" y="16279"/>
                                        <a:pt x="349723" y="20040"/>
                                      </a:cubicBezTo>
                                      <a:cubicBezTo>
                                        <a:pt x="357244" y="23801"/>
                                        <a:pt x="361004" y="23801"/>
                                        <a:pt x="361004" y="27563"/>
                                      </a:cubicBezTo>
                                      <a:cubicBezTo>
                                        <a:pt x="361004" y="35086"/>
                                        <a:pt x="357244" y="35086"/>
                                        <a:pt x="361004" y="38847"/>
                                      </a:cubicBezTo>
                                      <a:cubicBezTo>
                                        <a:pt x="364765" y="42608"/>
                                        <a:pt x="368525" y="46370"/>
                                        <a:pt x="372286" y="42608"/>
                                      </a:cubicBezTo>
                                      <a:cubicBezTo>
                                        <a:pt x="372286" y="38847"/>
                                        <a:pt x="372286" y="38847"/>
                                        <a:pt x="368525" y="35086"/>
                                      </a:cubicBezTo>
                                      <a:cubicBezTo>
                                        <a:pt x="368525" y="31324"/>
                                        <a:pt x="372286" y="23801"/>
                                        <a:pt x="368525" y="23801"/>
                                      </a:cubicBezTo>
                                      <a:cubicBezTo>
                                        <a:pt x="368525" y="20040"/>
                                        <a:pt x="372286" y="16279"/>
                                        <a:pt x="376046" y="23801"/>
                                      </a:cubicBezTo>
                                      <a:cubicBezTo>
                                        <a:pt x="379807" y="31324"/>
                                        <a:pt x="379807" y="27563"/>
                                        <a:pt x="379807" y="23801"/>
                                      </a:cubicBezTo>
                                      <a:cubicBezTo>
                                        <a:pt x="379807" y="16279"/>
                                        <a:pt x="379807" y="16279"/>
                                        <a:pt x="383567" y="16279"/>
                                      </a:cubicBezTo>
                                      <a:close/>
                                      <a:moveTo>
                                        <a:pt x="894822" y="13104"/>
                                      </a:moveTo>
                                      <a:cubicBezTo>
                                        <a:pt x="898526" y="1991"/>
                                        <a:pt x="894822" y="24217"/>
                                        <a:pt x="887413" y="27921"/>
                                      </a:cubicBezTo>
                                      <a:cubicBezTo>
                                        <a:pt x="883709" y="35329"/>
                                        <a:pt x="880005" y="42738"/>
                                        <a:pt x="872597" y="50146"/>
                                      </a:cubicBezTo>
                                      <a:cubicBezTo>
                                        <a:pt x="865188" y="57554"/>
                                        <a:pt x="872597" y="42738"/>
                                        <a:pt x="872597" y="42738"/>
                                      </a:cubicBezTo>
                                      <a:cubicBezTo>
                                        <a:pt x="876301" y="35329"/>
                                        <a:pt x="887413" y="20512"/>
                                        <a:pt x="894822" y="13104"/>
                                      </a:cubicBezTo>
                                      <a:close/>
                                      <a:moveTo>
                                        <a:pt x="410369" y="1038"/>
                                      </a:moveTo>
                                      <a:cubicBezTo>
                                        <a:pt x="413941" y="-2772"/>
                                        <a:pt x="413941" y="4848"/>
                                        <a:pt x="417513" y="8658"/>
                                      </a:cubicBezTo>
                                      <a:cubicBezTo>
                                        <a:pt x="417513" y="16278"/>
                                        <a:pt x="417513" y="16278"/>
                                        <a:pt x="417513" y="27708"/>
                                      </a:cubicBezTo>
                                      <a:cubicBezTo>
                                        <a:pt x="417513" y="35328"/>
                                        <a:pt x="417513" y="35328"/>
                                        <a:pt x="413941" y="31518"/>
                                      </a:cubicBezTo>
                                      <a:cubicBezTo>
                                        <a:pt x="406797" y="27708"/>
                                        <a:pt x="403225" y="8658"/>
                                        <a:pt x="403225" y="8658"/>
                                      </a:cubicBezTo>
                                      <a:cubicBezTo>
                                        <a:pt x="403225" y="1038"/>
                                        <a:pt x="406797" y="4848"/>
                                        <a:pt x="410369" y="10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1" name="Freeform 153"/>
                              <wps:cNvSpPr>
                                <a:spLocks/>
                              </wps:cNvSpPr>
                              <wps:spPr bwMode="auto">
                                <a:xfrm>
                                  <a:off x="3200401" y="2982408"/>
                                  <a:ext cx="1063625" cy="755650"/>
                                </a:xfrm>
                                <a:custGeom>
                                  <a:avLst/>
                                  <a:gdLst>
                                    <a:gd name="connsiteX0" fmla="*/ 691923 w 1063625"/>
                                    <a:gd name="connsiteY0" fmla="*/ 696714 h 755650"/>
                                    <a:gd name="connsiteX1" fmla="*/ 703489 w 1063625"/>
                                    <a:gd name="connsiteY1" fmla="*/ 699029 h 755650"/>
                                    <a:gd name="connsiteX2" fmla="*/ 695778 w 1063625"/>
                                    <a:gd name="connsiteY2" fmla="*/ 702734 h 755650"/>
                                    <a:gd name="connsiteX3" fmla="*/ 691923 w 1063625"/>
                                    <a:gd name="connsiteY3" fmla="*/ 702734 h 755650"/>
                                    <a:gd name="connsiteX4" fmla="*/ 691923 w 1063625"/>
                                    <a:gd name="connsiteY4" fmla="*/ 696714 h 755650"/>
                                    <a:gd name="connsiteX5" fmla="*/ 543421 w 1063625"/>
                                    <a:gd name="connsiteY5" fmla="*/ 653653 h 755650"/>
                                    <a:gd name="connsiteX6" fmla="*/ 552847 w 1063625"/>
                                    <a:gd name="connsiteY6" fmla="*/ 654579 h 755650"/>
                                    <a:gd name="connsiteX7" fmla="*/ 556618 w 1063625"/>
                                    <a:gd name="connsiteY7" fmla="*/ 669396 h 755650"/>
                                    <a:gd name="connsiteX8" fmla="*/ 537766 w 1063625"/>
                                    <a:gd name="connsiteY8" fmla="*/ 665692 h 755650"/>
                                    <a:gd name="connsiteX9" fmla="*/ 533995 w 1063625"/>
                                    <a:gd name="connsiteY9" fmla="*/ 658283 h 755650"/>
                                    <a:gd name="connsiteX10" fmla="*/ 543421 w 1063625"/>
                                    <a:gd name="connsiteY10" fmla="*/ 653653 h 755650"/>
                                    <a:gd name="connsiteX11" fmla="*/ 552273 w 1063625"/>
                                    <a:gd name="connsiteY11" fmla="*/ 635635 h 755650"/>
                                    <a:gd name="connsiteX12" fmla="*/ 571676 w 1063625"/>
                                    <a:gd name="connsiteY12" fmla="*/ 643255 h 755650"/>
                                    <a:gd name="connsiteX13" fmla="*/ 552273 w 1063625"/>
                                    <a:gd name="connsiteY13" fmla="*/ 647065 h 755650"/>
                                    <a:gd name="connsiteX14" fmla="*/ 548393 w 1063625"/>
                                    <a:gd name="connsiteY14" fmla="*/ 639445 h 755650"/>
                                    <a:gd name="connsiteX15" fmla="*/ 552273 w 1063625"/>
                                    <a:gd name="connsiteY15" fmla="*/ 635635 h 755650"/>
                                    <a:gd name="connsiteX16" fmla="*/ 7517 w 1063625"/>
                                    <a:gd name="connsiteY16" fmla="*/ 0 h 755650"/>
                                    <a:gd name="connsiteX17" fmla="*/ 45101 w 1063625"/>
                                    <a:gd name="connsiteY17" fmla="*/ 7519 h 755650"/>
                                    <a:gd name="connsiteX18" fmla="*/ 86443 w 1063625"/>
                                    <a:gd name="connsiteY18" fmla="*/ 22557 h 755650"/>
                                    <a:gd name="connsiteX19" fmla="*/ 105235 w 1063625"/>
                                    <a:gd name="connsiteY19" fmla="*/ 78949 h 755650"/>
                                    <a:gd name="connsiteX20" fmla="*/ 127785 w 1063625"/>
                                    <a:gd name="connsiteY20" fmla="*/ 75189 h 755650"/>
                                    <a:gd name="connsiteX21" fmla="*/ 180403 w 1063625"/>
                                    <a:gd name="connsiteY21" fmla="*/ 86468 h 755650"/>
                                    <a:gd name="connsiteX22" fmla="*/ 191678 w 1063625"/>
                                    <a:gd name="connsiteY22" fmla="*/ 120303 h 755650"/>
                                    <a:gd name="connsiteX23" fmla="*/ 210470 w 1063625"/>
                                    <a:gd name="connsiteY23" fmla="*/ 157897 h 755650"/>
                                    <a:gd name="connsiteX24" fmla="*/ 259329 w 1063625"/>
                                    <a:gd name="connsiteY24" fmla="*/ 199251 h 755650"/>
                                    <a:gd name="connsiteX25" fmla="*/ 289396 w 1063625"/>
                                    <a:gd name="connsiteY25" fmla="*/ 244365 h 755650"/>
                                    <a:gd name="connsiteX26" fmla="*/ 326980 w 1063625"/>
                                    <a:gd name="connsiteY26" fmla="*/ 278200 h 755650"/>
                                    <a:gd name="connsiteX27" fmla="*/ 357047 w 1063625"/>
                                    <a:gd name="connsiteY27" fmla="*/ 255643 h 755650"/>
                                    <a:gd name="connsiteX28" fmla="*/ 420940 w 1063625"/>
                                    <a:gd name="connsiteY28" fmla="*/ 263162 h 755650"/>
                                    <a:gd name="connsiteX29" fmla="*/ 469799 w 1063625"/>
                                    <a:gd name="connsiteY29" fmla="*/ 285719 h 755650"/>
                                    <a:gd name="connsiteX30" fmla="*/ 518658 w 1063625"/>
                                    <a:gd name="connsiteY30" fmla="*/ 285719 h 755650"/>
                                    <a:gd name="connsiteX31" fmla="*/ 571276 w 1063625"/>
                                    <a:gd name="connsiteY31" fmla="*/ 300756 h 755650"/>
                                    <a:gd name="connsiteX32" fmla="*/ 657719 w 1063625"/>
                                    <a:gd name="connsiteY32" fmla="*/ 300756 h 755650"/>
                                    <a:gd name="connsiteX33" fmla="*/ 706578 w 1063625"/>
                                    <a:gd name="connsiteY33" fmla="*/ 357148 h 755650"/>
                                    <a:gd name="connsiteX34" fmla="*/ 747920 w 1063625"/>
                                    <a:gd name="connsiteY34" fmla="*/ 402262 h 755650"/>
                                    <a:gd name="connsiteX35" fmla="*/ 1063625 w 1063625"/>
                                    <a:gd name="connsiteY35" fmla="*/ 533842 h 755650"/>
                                    <a:gd name="connsiteX36" fmla="*/ 1026041 w 1063625"/>
                                    <a:gd name="connsiteY36" fmla="*/ 556399 h 755650"/>
                                    <a:gd name="connsiteX37" fmla="*/ 1007249 w 1063625"/>
                                    <a:gd name="connsiteY37" fmla="*/ 560159 h 755650"/>
                                    <a:gd name="connsiteX38" fmla="*/ 992216 w 1063625"/>
                                    <a:gd name="connsiteY38" fmla="*/ 556399 h 755650"/>
                                    <a:gd name="connsiteX39" fmla="*/ 943356 w 1063625"/>
                                    <a:gd name="connsiteY39" fmla="*/ 560159 h 755650"/>
                                    <a:gd name="connsiteX40" fmla="*/ 875705 w 1063625"/>
                                    <a:gd name="connsiteY40" fmla="*/ 567678 h 755650"/>
                                    <a:gd name="connsiteX41" fmla="*/ 800538 w 1063625"/>
                                    <a:gd name="connsiteY41" fmla="*/ 616550 h 755650"/>
                                    <a:gd name="connsiteX42" fmla="*/ 732887 w 1063625"/>
                                    <a:gd name="connsiteY42" fmla="*/ 684221 h 755650"/>
                                    <a:gd name="connsiteX43" fmla="*/ 729128 w 1063625"/>
                                    <a:gd name="connsiteY43" fmla="*/ 684221 h 755650"/>
                                    <a:gd name="connsiteX44" fmla="*/ 717853 w 1063625"/>
                                    <a:gd name="connsiteY44" fmla="*/ 684221 h 755650"/>
                                    <a:gd name="connsiteX45" fmla="*/ 706578 w 1063625"/>
                                    <a:gd name="connsiteY45" fmla="*/ 687980 h 755650"/>
                                    <a:gd name="connsiteX46" fmla="*/ 691544 w 1063625"/>
                                    <a:gd name="connsiteY46" fmla="*/ 691739 h 755650"/>
                                    <a:gd name="connsiteX47" fmla="*/ 676511 w 1063625"/>
                                    <a:gd name="connsiteY47" fmla="*/ 695499 h 755650"/>
                                    <a:gd name="connsiteX48" fmla="*/ 657719 w 1063625"/>
                                    <a:gd name="connsiteY48" fmla="*/ 691739 h 755650"/>
                                    <a:gd name="connsiteX49" fmla="*/ 657719 w 1063625"/>
                                    <a:gd name="connsiteY49" fmla="*/ 703018 h 755650"/>
                                    <a:gd name="connsiteX50" fmla="*/ 668994 w 1063625"/>
                                    <a:gd name="connsiteY50" fmla="*/ 718056 h 755650"/>
                                    <a:gd name="connsiteX51" fmla="*/ 676511 w 1063625"/>
                                    <a:gd name="connsiteY51" fmla="*/ 714296 h 755650"/>
                                    <a:gd name="connsiteX52" fmla="*/ 684027 w 1063625"/>
                                    <a:gd name="connsiteY52" fmla="*/ 706777 h 755650"/>
                                    <a:gd name="connsiteX53" fmla="*/ 687786 w 1063625"/>
                                    <a:gd name="connsiteY53" fmla="*/ 725575 h 755650"/>
                                    <a:gd name="connsiteX54" fmla="*/ 684027 w 1063625"/>
                                    <a:gd name="connsiteY54" fmla="*/ 736853 h 755650"/>
                                    <a:gd name="connsiteX55" fmla="*/ 680269 w 1063625"/>
                                    <a:gd name="connsiteY55" fmla="*/ 755650 h 755650"/>
                                    <a:gd name="connsiteX56" fmla="*/ 668994 w 1063625"/>
                                    <a:gd name="connsiteY56" fmla="*/ 748131 h 755650"/>
                                    <a:gd name="connsiteX57" fmla="*/ 661477 w 1063625"/>
                                    <a:gd name="connsiteY57" fmla="*/ 733093 h 755650"/>
                                    <a:gd name="connsiteX58" fmla="*/ 646444 w 1063625"/>
                                    <a:gd name="connsiteY58" fmla="*/ 714296 h 755650"/>
                                    <a:gd name="connsiteX59" fmla="*/ 635168 w 1063625"/>
                                    <a:gd name="connsiteY59" fmla="*/ 710537 h 755650"/>
                                    <a:gd name="connsiteX60" fmla="*/ 627652 w 1063625"/>
                                    <a:gd name="connsiteY60" fmla="*/ 718056 h 755650"/>
                                    <a:gd name="connsiteX61" fmla="*/ 612618 w 1063625"/>
                                    <a:gd name="connsiteY61" fmla="*/ 699258 h 755650"/>
                                    <a:gd name="connsiteX62" fmla="*/ 608860 w 1063625"/>
                                    <a:gd name="connsiteY62" fmla="*/ 687980 h 755650"/>
                                    <a:gd name="connsiteX63" fmla="*/ 608860 w 1063625"/>
                                    <a:gd name="connsiteY63" fmla="*/ 680461 h 755650"/>
                                    <a:gd name="connsiteX64" fmla="*/ 586309 w 1063625"/>
                                    <a:gd name="connsiteY64" fmla="*/ 684221 h 755650"/>
                                    <a:gd name="connsiteX65" fmla="*/ 571276 w 1063625"/>
                                    <a:gd name="connsiteY65" fmla="*/ 672942 h 755650"/>
                                    <a:gd name="connsiteX66" fmla="*/ 563759 w 1063625"/>
                                    <a:gd name="connsiteY66" fmla="*/ 665423 h 755650"/>
                                    <a:gd name="connsiteX67" fmla="*/ 567517 w 1063625"/>
                                    <a:gd name="connsiteY67" fmla="*/ 654145 h 755650"/>
                                    <a:gd name="connsiteX68" fmla="*/ 571276 w 1063625"/>
                                    <a:gd name="connsiteY68" fmla="*/ 650385 h 755650"/>
                                    <a:gd name="connsiteX69" fmla="*/ 578792 w 1063625"/>
                                    <a:gd name="connsiteY69" fmla="*/ 642867 h 755650"/>
                                    <a:gd name="connsiteX70" fmla="*/ 575034 w 1063625"/>
                                    <a:gd name="connsiteY70" fmla="*/ 631588 h 755650"/>
                                    <a:gd name="connsiteX71" fmla="*/ 567517 w 1063625"/>
                                    <a:gd name="connsiteY71" fmla="*/ 624069 h 755650"/>
                                    <a:gd name="connsiteX72" fmla="*/ 548725 w 1063625"/>
                                    <a:gd name="connsiteY72" fmla="*/ 624069 h 755650"/>
                                    <a:gd name="connsiteX73" fmla="*/ 541209 w 1063625"/>
                                    <a:gd name="connsiteY73" fmla="*/ 635348 h 755650"/>
                                    <a:gd name="connsiteX74" fmla="*/ 541209 w 1063625"/>
                                    <a:gd name="connsiteY74" fmla="*/ 646626 h 755650"/>
                                    <a:gd name="connsiteX75" fmla="*/ 522417 w 1063625"/>
                                    <a:gd name="connsiteY75" fmla="*/ 654145 h 755650"/>
                                    <a:gd name="connsiteX76" fmla="*/ 507383 w 1063625"/>
                                    <a:gd name="connsiteY76" fmla="*/ 661664 h 755650"/>
                                    <a:gd name="connsiteX77" fmla="*/ 488591 w 1063625"/>
                                    <a:gd name="connsiteY77" fmla="*/ 642867 h 755650"/>
                                    <a:gd name="connsiteX78" fmla="*/ 488591 w 1063625"/>
                                    <a:gd name="connsiteY78" fmla="*/ 639107 h 755650"/>
                                    <a:gd name="connsiteX79" fmla="*/ 511141 w 1063625"/>
                                    <a:gd name="connsiteY79" fmla="*/ 639107 h 755650"/>
                                    <a:gd name="connsiteX80" fmla="*/ 522417 w 1063625"/>
                                    <a:gd name="connsiteY80" fmla="*/ 624069 h 755650"/>
                                    <a:gd name="connsiteX81" fmla="*/ 526175 w 1063625"/>
                                    <a:gd name="connsiteY81" fmla="*/ 601513 h 755650"/>
                                    <a:gd name="connsiteX82" fmla="*/ 511141 w 1063625"/>
                                    <a:gd name="connsiteY82" fmla="*/ 578956 h 755650"/>
                                    <a:gd name="connsiteX83" fmla="*/ 503625 w 1063625"/>
                                    <a:gd name="connsiteY83" fmla="*/ 571437 h 755650"/>
                                    <a:gd name="connsiteX84" fmla="*/ 492349 w 1063625"/>
                                    <a:gd name="connsiteY84" fmla="*/ 578956 h 755650"/>
                                    <a:gd name="connsiteX85" fmla="*/ 477316 w 1063625"/>
                                    <a:gd name="connsiteY85" fmla="*/ 590234 h 755650"/>
                                    <a:gd name="connsiteX86" fmla="*/ 466041 w 1063625"/>
                                    <a:gd name="connsiteY86" fmla="*/ 597753 h 755650"/>
                                    <a:gd name="connsiteX87" fmla="*/ 458524 w 1063625"/>
                                    <a:gd name="connsiteY87" fmla="*/ 601513 h 755650"/>
                                    <a:gd name="connsiteX88" fmla="*/ 451007 w 1063625"/>
                                    <a:gd name="connsiteY88" fmla="*/ 609031 h 755650"/>
                                    <a:gd name="connsiteX89" fmla="*/ 466041 w 1063625"/>
                                    <a:gd name="connsiteY89" fmla="*/ 612791 h 755650"/>
                                    <a:gd name="connsiteX90" fmla="*/ 484833 w 1063625"/>
                                    <a:gd name="connsiteY90" fmla="*/ 609031 h 755650"/>
                                    <a:gd name="connsiteX91" fmla="*/ 473557 w 1063625"/>
                                    <a:gd name="connsiteY91" fmla="*/ 631588 h 755650"/>
                                    <a:gd name="connsiteX92" fmla="*/ 466041 w 1063625"/>
                                    <a:gd name="connsiteY92" fmla="*/ 631588 h 755650"/>
                                    <a:gd name="connsiteX93" fmla="*/ 451007 w 1063625"/>
                                    <a:gd name="connsiteY93" fmla="*/ 631588 h 755650"/>
                                    <a:gd name="connsiteX94" fmla="*/ 409665 w 1063625"/>
                                    <a:gd name="connsiteY94" fmla="*/ 657904 h 755650"/>
                                    <a:gd name="connsiteX95" fmla="*/ 402148 w 1063625"/>
                                    <a:gd name="connsiteY95" fmla="*/ 669183 h 755650"/>
                                    <a:gd name="connsiteX96" fmla="*/ 390873 w 1063625"/>
                                    <a:gd name="connsiteY96" fmla="*/ 676702 h 755650"/>
                                    <a:gd name="connsiteX97" fmla="*/ 375839 w 1063625"/>
                                    <a:gd name="connsiteY97" fmla="*/ 691739 h 755650"/>
                                    <a:gd name="connsiteX98" fmla="*/ 357047 w 1063625"/>
                                    <a:gd name="connsiteY98" fmla="*/ 706777 h 755650"/>
                                    <a:gd name="connsiteX99" fmla="*/ 342014 w 1063625"/>
                                    <a:gd name="connsiteY99" fmla="*/ 710537 h 755650"/>
                                    <a:gd name="connsiteX100" fmla="*/ 315705 w 1063625"/>
                                    <a:gd name="connsiteY100" fmla="*/ 699258 h 755650"/>
                                    <a:gd name="connsiteX101" fmla="*/ 300671 w 1063625"/>
                                    <a:gd name="connsiteY101" fmla="*/ 691739 h 755650"/>
                                    <a:gd name="connsiteX102" fmla="*/ 293155 w 1063625"/>
                                    <a:gd name="connsiteY102" fmla="*/ 684221 h 755650"/>
                                    <a:gd name="connsiteX103" fmla="*/ 236779 w 1063625"/>
                                    <a:gd name="connsiteY103" fmla="*/ 650385 h 755650"/>
                                    <a:gd name="connsiteX104" fmla="*/ 214228 w 1063625"/>
                                    <a:gd name="connsiteY104" fmla="*/ 642867 h 755650"/>
                                    <a:gd name="connsiteX105" fmla="*/ 202953 w 1063625"/>
                                    <a:gd name="connsiteY105" fmla="*/ 642867 h 755650"/>
                                    <a:gd name="connsiteX106" fmla="*/ 187920 w 1063625"/>
                                    <a:gd name="connsiteY106" fmla="*/ 646626 h 755650"/>
                                    <a:gd name="connsiteX107" fmla="*/ 154094 w 1063625"/>
                                    <a:gd name="connsiteY107" fmla="*/ 631588 h 755650"/>
                                    <a:gd name="connsiteX108" fmla="*/ 127785 w 1063625"/>
                                    <a:gd name="connsiteY108" fmla="*/ 631588 h 755650"/>
                                    <a:gd name="connsiteX109" fmla="*/ 127785 w 1063625"/>
                                    <a:gd name="connsiteY109" fmla="*/ 642867 h 755650"/>
                                    <a:gd name="connsiteX110" fmla="*/ 116510 w 1063625"/>
                                    <a:gd name="connsiteY110" fmla="*/ 650385 h 755650"/>
                                    <a:gd name="connsiteX111" fmla="*/ 108993 w 1063625"/>
                                    <a:gd name="connsiteY111" fmla="*/ 642867 h 755650"/>
                                    <a:gd name="connsiteX112" fmla="*/ 97718 w 1063625"/>
                                    <a:gd name="connsiteY112" fmla="*/ 642867 h 755650"/>
                                    <a:gd name="connsiteX113" fmla="*/ 93960 w 1063625"/>
                                    <a:gd name="connsiteY113" fmla="*/ 627829 h 755650"/>
                                    <a:gd name="connsiteX114" fmla="*/ 48859 w 1063625"/>
                                    <a:gd name="connsiteY114" fmla="*/ 597753 h 755650"/>
                                    <a:gd name="connsiteX115" fmla="*/ 0 w 1063625"/>
                                    <a:gd name="connsiteY115" fmla="*/ 582715 h 755650"/>
                                    <a:gd name="connsiteX116" fmla="*/ 7517 w 1063625"/>
                                    <a:gd name="connsiteY116" fmla="*/ 0 h 75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1063625" h="755650">
                                      <a:moveTo>
                                        <a:pt x="691923" y="696714"/>
                                      </a:moveTo>
                                      <a:cubicBezTo>
                                        <a:pt x="694814" y="696251"/>
                                        <a:pt x="699634" y="697177"/>
                                        <a:pt x="703489" y="699029"/>
                                      </a:cubicBezTo>
                                      <a:cubicBezTo>
                                        <a:pt x="711200" y="699029"/>
                                        <a:pt x="699634" y="702734"/>
                                        <a:pt x="695778" y="702734"/>
                                      </a:cubicBezTo>
                                      <a:cubicBezTo>
                                        <a:pt x="691923" y="706438"/>
                                        <a:pt x="691923" y="702734"/>
                                        <a:pt x="691923" y="702734"/>
                                      </a:cubicBezTo>
                                      <a:cubicBezTo>
                                        <a:pt x="688068" y="699030"/>
                                        <a:pt x="689031" y="697177"/>
                                        <a:pt x="691923" y="696714"/>
                                      </a:cubicBezTo>
                                      <a:close/>
                                      <a:moveTo>
                                        <a:pt x="543421" y="653653"/>
                                      </a:moveTo>
                                      <a:cubicBezTo>
                                        <a:pt x="546249" y="652727"/>
                                        <a:pt x="549077" y="652727"/>
                                        <a:pt x="552847" y="654579"/>
                                      </a:cubicBezTo>
                                      <a:cubicBezTo>
                                        <a:pt x="556618" y="661988"/>
                                        <a:pt x="560388" y="673100"/>
                                        <a:pt x="556618" y="669396"/>
                                      </a:cubicBezTo>
                                      <a:cubicBezTo>
                                        <a:pt x="552847" y="665692"/>
                                        <a:pt x="541536" y="661988"/>
                                        <a:pt x="537766" y="665692"/>
                                      </a:cubicBezTo>
                                      <a:cubicBezTo>
                                        <a:pt x="537766" y="665692"/>
                                        <a:pt x="530225" y="665692"/>
                                        <a:pt x="533995" y="658283"/>
                                      </a:cubicBezTo>
                                      <a:cubicBezTo>
                                        <a:pt x="537766" y="656431"/>
                                        <a:pt x="540594" y="654579"/>
                                        <a:pt x="543421" y="653653"/>
                                      </a:cubicBezTo>
                                      <a:close/>
                                      <a:moveTo>
                                        <a:pt x="552273" y="635635"/>
                                      </a:moveTo>
                                      <a:cubicBezTo>
                                        <a:pt x="560034" y="635635"/>
                                        <a:pt x="579437" y="639445"/>
                                        <a:pt x="571676" y="643255"/>
                                      </a:cubicBezTo>
                                      <a:cubicBezTo>
                                        <a:pt x="563915" y="643255"/>
                                        <a:pt x="560034" y="650875"/>
                                        <a:pt x="552273" y="647065"/>
                                      </a:cubicBezTo>
                                      <a:cubicBezTo>
                                        <a:pt x="548393" y="647065"/>
                                        <a:pt x="544512" y="639445"/>
                                        <a:pt x="548393" y="639445"/>
                                      </a:cubicBezTo>
                                      <a:cubicBezTo>
                                        <a:pt x="548393" y="639445"/>
                                        <a:pt x="548393" y="631825"/>
                                        <a:pt x="552273" y="635635"/>
                                      </a:cubicBezTo>
                                      <a:close/>
                                      <a:moveTo>
                                        <a:pt x="7517" y="0"/>
                                      </a:moveTo>
                                      <a:cubicBezTo>
                                        <a:pt x="22550" y="3760"/>
                                        <a:pt x="41342" y="3760"/>
                                        <a:pt x="45101" y="7519"/>
                                      </a:cubicBezTo>
                                      <a:cubicBezTo>
                                        <a:pt x="52618" y="11278"/>
                                        <a:pt x="71410" y="15038"/>
                                        <a:pt x="86443" y="22557"/>
                                      </a:cubicBezTo>
                                      <a:cubicBezTo>
                                        <a:pt x="101477" y="30076"/>
                                        <a:pt x="101477" y="60151"/>
                                        <a:pt x="105235" y="78949"/>
                                      </a:cubicBezTo>
                                      <a:cubicBezTo>
                                        <a:pt x="105235" y="93986"/>
                                        <a:pt x="124027" y="86468"/>
                                        <a:pt x="127785" y="75189"/>
                                      </a:cubicBezTo>
                                      <a:cubicBezTo>
                                        <a:pt x="135302" y="63911"/>
                                        <a:pt x="165369" y="82708"/>
                                        <a:pt x="180403" y="86468"/>
                                      </a:cubicBezTo>
                                      <a:cubicBezTo>
                                        <a:pt x="191678" y="90227"/>
                                        <a:pt x="195436" y="105265"/>
                                        <a:pt x="191678" y="120303"/>
                                      </a:cubicBezTo>
                                      <a:cubicBezTo>
                                        <a:pt x="191678" y="135340"/>
                                        <a:pt x="206712" y="146619"/>
                                        <a:pt x="210470" y="157897"/>
                                      </a:cubicBezTo>
                                      <a:cubicBezTo>
                                        <a:pt x="214228" y="172935"/>
                                        <a:pt x="236779" y="187973"/>
                                        <a:pt x="259329" y="199251"/>
                                      </a:cubicBezTo>
                                      <a:cubicBezTo>
                                        <a:pt x="281879" y="214289"/>
                                        <a:pt x="281879" y="229327"/>
                                        <a:pt x="289396" y="244365"/>
                                      </a:cubicBezTo>
                                      <a:cubicBezTo>
                                        <a:pt x="300671" y="255643"/>
                                        <a:pt x="311947" y="274440"/>
                                        <a:pt x="326980" y="278200"/>
                                      </a:cubicBezTo>
                                      <a:cubicBezTo>
                                        <a:pt x="338255" y="285719"/>
                                        <a:pt x="353289" y="266921"/>
                                        <a:pt x="357047" y="255643"/>
                                      </a:cubicBezTo>
                                      <a:cubicBezTo>
                                        <a:pt x="360806" y="244365"/>
                                        <a:pt x="405906" y="263162"/>
                                        <a:pt x="420940" y="263162"/>
                                      </a:cubicBezTo>
                                      <a:cubicBezTo>
                                        <a:pt x="432215" y="263162"/>
                                        <a:pt x="454766" y="278200"/>
                                        <a:pt x="469799" y="285719"/>
                                      </a:cubicBezTo>
                                      <a:cubicBezTo>
                                        <a:pt x="484833" y="289478"/>
                                        <a:pt x="503625" y="281959"/>
                                        <a:pt x="518658" y="285719"/>
                                      </a:cubicBezTo>
                                      <a:cubicBezTo>
                                        <a:pt x="537450" y="285719"/>
                                        <a:pt x="548725" y="304516"/>
                                        <a:pt x="571276" y="300756"/>
                                      </a:cubicBezTo>
                                      <a:cubicBezTo>
                                        <a:pt x="593826" y="296997"/>
                                        <a:pt x="638927" y="296997"/>
                                        <a:pt x="657719" y="300756"/>
                                      </a:cubicBezTo>
                                      <a:cubicBezTo>
                                        <a:pt x="680269" y="300756"/>
                                        <a:pt x="699061" y="330832"/>
                                        <a:pt x="706578" y="357148"/>
                                      </a:cubicBezTo>
                                      <a:cubicBezTo>
                                        <a:pt x="717853" y="383464"/>
                                        <a:pt x="747920" y="402262"/>
                                        <a:pt x="747920" y="402262"/>
                                      </a:cubicBezTo>
                                      <a:cubicBezTo>
                                        <a:pt x="747920" y="402262"/>
                                        <a:pt x="747920" y="402262"/>
                                        <a:pt x="1063625" y="533842"/>
                                      </a:cubicBezTo>
                                      <a:cubicBezTo>
                                        <a:pt x="1059867" y="537602"/>
                                        <a:pt x="1037316" y="556399"/>
                                        <a:pt x="1026041" y="556399"/>
                                      </a:cubicBezTo>
                                      <a:cubicBezTo>
                                        <a:pt x="1018524" y="560159"/>
                                        <a:pt x="1011008" y="560159"/>
                                        <a:pt x="1007249" y="560159"/>
                                      </a:cubicBezTo>
                                      <a:cubicBezTo>
                                        <a:pt x="1003491" y="556399"/>
                                        <a:pt x="999732" y="556399"/>
                                        <a:pt x="992216" y="556399"/>
                                      </a:cubicBezTo>
                                      <a:cubicBezTo>
                                        <a:pt x="980940" y="556399"/>
                                        <a:pt x="950873" y="563918"/>
                                        <a:pt x="943356" y="560159"/>
                                      </a:cubicBezTo>
                                      <a:cubicBezTo>
                                        <a:pt x="932081" y="560159"/>
                                        <a:pt x="894497" y="560159"/>
                                        <a:pt x="875705" y="567678"/>
                                      </a:cubicBezTo>
                                      <a:cubicBezTo>
                                        <a:pt x="853155" y="575196"/>
                                        <a:pt x="815571" y="597753"/>
                                        <a:pt x="800538" y="616550"/>
                                      </a:cubicBezTo>
                                      <a:cubicBezTo>
                                        <a:pt x="781746" y="631588"/>
                                        <a:pt x="732887" y="684221"/>
                                        <a:pt x="732887" y="684221"/>
                                      </a:cubicBezTo>
                                      <a:cubicBezTo>
                                        <a:pt x="732887" y="684221"/>
                                        <a:pt x="732887" y="687980"/>
                                        <a:pt x="729128" y="684221"/>
                                      </a:cubicBezTo>
                                      <a:cubicBezTo>
                                        <a:pt x="725370" y="684221"/>
                                        <a:pt x="721611" y="684221"/>
                                        <a:pt x="717853" y="684221"/>
                                      </a:cubicBezTo>
                                      <a:cubicBezTo>
                                        <a:pt x="714095" y="687980"/>
                                        <a:pt x="710336" y="687980"/>
                                        <a:pt x="706578" y="687980"/>
                                      </a:cubicBezTo>
                                      <a:cubicBezTo>
                                        <a:pt x="702819" y="687980"/>
                                        <a:pt x="695303" y="691739"/>
                                        <a:pt x="691544" y="691739"/>
                                      </a:cubicBezTo>
                                      <a:cubicBezTo>
                                        <a:pt x="687786" y="691739"/>
                                        <a:pt x="680269" y="695499"/>
                                        <a:pt x="676511" y="695499"/>
                                      </a:cubicBezTo>
                                      <a:cubicBezTo>
                                        <a:pt x="668994" y="695499"/>
                                        <a:pt x="661477" y="691739"/>
                                        <a:pt x="657719" y="691739"/>
                                      </a:cubicBezTo>
                                      <a:cubicBezTo>
                                        <a:pt x="653960" y="695499"/>
                                        <a:pt x="653960" y="699258"/>
                                        <a:pt x="657719" y="703018"/>
                                      </a:cubicBezTo>
                                      <a:cubicBezTo>
                                        <a:pt x="661477" y="710537"/>
                                        <a:pt x="665236" y="721815"/>
                                        <a:pt x="668994" y="718056"/>
                                      </a:cubicBezTo>
                                      <a:cubicBezTo>
                                        <a:pt x="672752" y="718056"/>
                                        <a:pt x="672752" y="714296"/>
                                        <a:pt x="676511" y="714296"/>
                                      </a:cubicBezTo>
                                      <a:cubicBezTo>
                                        <a:pt x="680269" y="714296"/>
                                        <a:pt x="680269" y="703018"/>
                                        <a:pt x="684027" y="706777"/>
                                      </a:cubicBezTo>
                                      <a:cubicBezTo>
                                        <a:pt x="684027" y="710537"/>
                                        <a:pt x="687786" y="718056"/>
                                        <a:pt x="687786" y="725575"/>
                                      </a:cubicBezTo>
                                      <a:cubicBezTo>
                                        <a:pt x="684027" y="729334"/>
                                        <a:pt x="684027" y="733093"/>
                                        <a:pt x="684027" y="736853"/>
                                      </a:cubicBezTo>
                                      <a:cubicBezTo>
                                        <a:pt x="687786" y="736853"/>
                                        <a:pt x="687786" y="755650"/>
                                        <a:pt x="680269" y="755650"/>
                                      </a:cubicBezTo>
                                      <a:cubicBezTo>
                                        <a:pt x="676511" y="755650"/>
                                        <a:pt x="672752" y="755650"/>
                                        <a:pt x="668994" y="748131"/>
                                      </a:cubicBezTo>
                                      <a:cubicBezTo>
                                        <a:pt x="668994" y="740612"/>
                                        <a:pt x="665236" y="736853"/>
                                        <a:pt x="661477" y="733093"/>
                                      </a:cubicBezTo>
                                      <a:cubicBezTo>
                                        <a:pt x="657719" y="725575"/>
                                        <a:pt x="657719" y="718056"/>
                                        <a:pt x="646444" y="714296"/>
                                      </a:cubicBezTo>
                                      <a:cubicBezTo>
                                        <a:pt x="638927" y="706777"/>
                                        <a:pt x="635168" y="706777"/>
                                        <a:pt x="635168" y="710537"/>
                                      </a:cubicBezTo>
                                      <a:cubicBezTo>
                                        <a:pt x="635168" y="714296"/>
                                        <a:pt x="631410" y="725575"/>
                                        <a:pt x="627652" y="718056"/>
                                      </a:cubicBezTo>
                                      <a:cubicBezTo>
                                        <a:pt x="620135" y="714296"/>
                                        <a:pt x="612618" y="703018"/>
                                        <a:pt x="612618" y="699258"/>
                                      </a:cubicBezTo>
                                      <a:cubicBezTo>
                                        <a:pt x="612618" y="695499"/>
                                        <a:pt x="605101" y="687980"/>
                                        <a:pt x="608860" y="687980"/>
                                      </a:cubicBezTo>
                                      <a:cubicBezTo>
                                        <a:pt x="612618" y="687980"/>
                                        <a:pt x="608860" y="684221"/>
                                        <a:pt x="608860" y="680461"/>
                                      </a:cubicBezTo>
                                      <a:cubicBezTo>
                                        <a:pt x="605101" y="680461"/>
                                        <a:pt x="590068" y="687980"/>
                                        <a:pt x="586309" y="684221"/>
                                      </a:cubicBezTo>
                                      <a:cubicBezTo>
                                        <a:pt x="582551" y="680461"/>
                                        <a:pt x="575034" y="672942"/>
                                        <a:pt x="571276" y="672942"/>
                                      </a:cubicBezTo>
                                      <a:cubicBezTo>
                                        <a:pt x="563759" y="669183"/>
                                        <a:pt x="560001" y="669183"/>
                                        <a:pt x="563759" y="665423"/>
                                      </a:cubicBezTo>
                                      <a:cubicBezTo>
                                        <a:pt x="563759" y="661664"/>
                                        <a:pt x="567517" y="657904"/>
                                        <a:pt x="567517" y="654145"/>
                                      </a:cubicBezTo>
                                      <a:cubicBezTo>
                                        <a:pt x="567517" y="650385"/>
                                        <a:pt x="571276" y="650385"/>
                                        <a:pt x="571276" y="650385"/>
                                      </a:cubicBezTo>
                                      <a:cubicBezTo>
                                        <a:pt x="571276" y="650385"/>
                                        <a:pt x="582551" y="646626"/>
                                        <a:pt x="578792" y="642867"/>
                                      </a:cubicBezTo>
                                      <a:cubicBezTo>
                                        <a:pt x="575034" y="635348"/>
                                        <a:pt x="575034" y="635348"/>
                                        <a:pt x="575034" y="631588"/>
                                      </a:cubicBezTo>
                                      <a:cubicBezTo>
                                        <a:pt x="571276" y="627829"/>
                                        <a:pt x="575034" y="624069"/>
                                        <a:pt x="567517" y="624069"/>
                                      </a:cubicBezTo>
                                      <a:cubicBezTo>
                                        <a:pt x="560001" y="624069"/>
                                        <a:pt x="548725" y="620310"/>
                                        <a:pt x="548725" y="624069"/>
                                      </a:cubicBezTo>
                                      <a:cubicBezTo>
                                        <a:pt x="544967" y="627829"/>
                                        <a:pt x="541209" y="635348"/>
                                        <a:pt x="541209" y="635348"/>
                                      </a:cubicBezTo>
                                      <a:cubicBezTo>
                                        <a:pt x="541209" y="639107"/>
                                        <a:pt x="544967" y="646626"/>
                                        <a:pt x="541209" y="646626"/>
                                      </a:cubicBezTo>
                                      <a:cubicBezTo>
                                        <a:pt x="533692" y="646626"/>
                                        <a:pt x="526175" y="650385"/>
                                        <a:pt x="522417" y="654145"/>
                                      </a:cubicBezTo>
                                      <a:cubicBezTo>
                                        <a:pt x="518658" y="657904"/>
                                        <a:pt x="514900" y="661664"/>
                                        <a:pt x="507383" y="661664"/>
                                      </a:cubicBezTo>
                                      <a:cubicBezTo>
                                        <a:pt x="499866" y="657904"/>
                                        <a:pt x="492349" y="646626"/>
                                        <a:pt x="488591" y="642867"/>
                                      </a:cubicBezTo>
                                      <a:cubicBezTo>
                                        <a:pt x="484833" y="642867"/>
                                        <a:pt x="484833" y="639107"/>
                                        <a:pt x="488591" y="639107"/>
                                      </a:cubicBezTo>
                                      <a:cubicBezTo>
                                        <a:pt x="496108" y="642867"/>
                                        <a:pt x="507383" y="642867"/>
                                        <a:pt x="511141" y="639107"/>
                                      </a:cubicBezTo>
                                      <a:cubicBezTo>
                                        <a:pt x="514900" y="635348"/>
                                        <a:pt x="518658" y="627829"/>
                                        <a:pt x="522417" y="624069"/>
                                      </a:cubicBezTo>
                                      <a:cubicBezTo>
                                        <a:pt x="526175" y="620310"/>
                                        <a:pt x="533692" y="609031"/>
                                        <a:pt x="526175" y="601513"/>
                                      </a:cubicBezTo>
                                      <a:cubicBezTo>
                                        <a:pt x="522417" y="590234"/>
                                        <a:pt x="514900" y="582715"/>
                                        <a:pt x="511141" y="578956"/>
                                      </a:cubicBezTo>
                                      <a:cubicBezTo>
                                        <a:pt x="511141" y="575196"/>
                                        <a:pt x="507383" y="571437"/>
                                        <a:pt x="503625" y="571437"/>
                                      </a:cubicBezTo>
                                      <a:cubicBezTo>
                                        <a:pt x="496108" y="575196"/>
                                        <a:pt x="496108" y="575196"/>
                                        <a:pt x="492349" y="578956"/>
                                      </a:cubicBezTo>
                                      <a:cubicBezTo>
                                        <a:pt x="488591" y="582715"/>
                                        <a:pt x="481074" y="586475"/>
                                        <a:pt x="477316" y="590234"/>
                                      </a:cubicBezTo>
                                      <a:cubicBezTo>
                                        <a:pt x="477316" y="590234"/>
                                        <a:pt x="469799" y="593994"/>
                                        <a:pt x="466041" y="597753"/>
                                      </a:cubicBezTo>
                                      <a:cubicBezTo>
                                        <a:pt x="462282" y="597753"/>
                                        <a:pt x="462282" y="601513"/>
                                        <a:pt x="458524" y="601513"/>
                                      </a:cubicBezTo>
                                      <a:cubicBezTo>
                                        <a:pt x="454766" y="605272"/>
                                        <a:pt x="447249" y="605272"/>
                                        <a:pt x="451007" y="609031"/>
                                      </a:cubicBezTo>
                                      <a:cubicBezTo>
                                        <a:pt x="454766" y="612791"/>
                                        <a:pt x="458524" y="612791"/>
                                        <a:pt x="466041" y="612791"/>
                                      </a:cubicBezTo>
                                      <a:cubicBezTo>
                                        <a:pt x="473557" y="609031"/>
                                        <a:pt x="488591" y="605272"/>
                                        <a:pt x="484833" y="609031"/>
                                      </a:cubicBezTo>
                                      <a:cubicBezTo>
                                        <a:pt x="481074" y="616550"/>
                                        <a:pt x="473557" y="627829"/>
                                        <a:pt x="473557" y="631588"/>
                                      </a:cubicBezTo>
                                      <a:cubicBezTo>
                                        <a:pt x="473557" y="631588"/>
                                        <a:pt x="469799" y="631588"/>
                                        <a:pt x="466041" y="631588"/>
                                      </a:cubicBezTo>
                                      <a:cubicBezTo>
                                        <a:pt x="462282" y="627829"/>
                                        <a:pt x="454766" y="631588"/>
                                        <a:pt x="451007" y="631588"/>
                                      </a:cubicBezTo>
                                      <a:cubicBezTo>
                                        <a:pt x="443490" y="635348"/>
                                        <a:pt x="413423" y="654145"/>
                                        <a:pt x="409665" y="657904"/>
                                      </a:cubicBezTo>
                                      <a:cubicBezTo>
                                        <a:pt x="405906" y="661664"/>
                                        <a:pt x="402148" y="665423"/>
                                        <a:pt x="402148" y="669183"/>
                                      </a:cubicBezTo>
                                      <a:cubicBezTo>
                                        <a:pt x="402148" y="669183"/>
                                        <a:pt x="398390" y="672942"/>
                                        <a:pt x="390873" y="676702"/>
                                      </a:cubicBezTo>
                                      <a:cubicBezTo>
                                        <a:pt x="387114" y="680461"/>
                                        <a:pt x="383356" y="687980"/>
                                        <a:pt x="375839" y="691739"/>
                                      </a:cubicBezTo>
                                      <a:cubicBezTo>
                                        <a:pt x="368323" y="695499"/>
                                        <a:pt x="360806" y="703018"/>
                                        <a:pt x="357047" y="706777"/>
                                      </a:cubicBezTo>
                                      <a:cubicBezTo>
                                        <a:pt x="349531" y="710537"/>
                                        <a:pt x="353289" y="714296"/>
                                        <a:pt x="342014" y="710537"/>
                                      </a:cubicBezTo>
                                      <a:cubicBezTo>
                                        <a:pt x="334497" y="706777"/>
                                        <a:pt x="323222" y="699258"/>
                                        <a:pt x="315705" y="699258"/>
                                      </a:cubicBezTo>
                                      <a:cubicBezTo>
                                        <a:pt x="311947" y="699258"/>
                                        <a:pt x="304430" y="695499"/>
                                        <a:pt x="300671" y="691739"/>
                                      </a:cubicBezTo>
                                      <a:cubicBezTo>
                                        <a:pt x="296913" y="684221"/>
                                        <a:pt x="293155" y="684221"/>
                                        <a:pt x="293155" y="684221"/>
                                      </a:cubicBezTo>
                                      <a:cubicBezTo>
                                        <a:pt x="293155" y="684221"/>
                                        <a:pt x="244296" y="661664"/>
                                        <a:pt x="236779" y="650385"/>
                                      </a:cubicBezTo>
                                      <a:cubicBezTo>
                                        <a:pt x="225504" y="642867"/>
                                        <a:pt x="225504" y="646626"/>
                                        <a:pt x="214228" y="642867"/>
                                      </a:cubicBezTo>
                                      <a:cubicBezTo>
                                        <a:pt x="206712" y="639107"/>
                                        <a:pt x="206712" y="642867"/>
                                        <a:pt x="202953" y="642867"/>
                                      </a:cubicBezTo>
                                      <a:cubicBezTo>
                                        <a:pt x="195436" y="646626"/>
                                        <a:pt x="195436" y="650385"/>
                                        <a:pt x="187920" y="646626"/>
                                      </a:cubicBezTo>
                                      <a:cubicBezTo>
                                        <a:pt x="180403" y="642867"/>
                                        <a:pt x="161611" y="631588"/>
                                        <a:pt x="154094" y="631588"/>
                                      </a:cubicBezTo>
                                      <a:cubicBezTo>
                                        <a:pt x="142819" y="627829"/>
                                        <a:pt x="135302" y="627829"/>
                                        <a:pt x="127785" y="631588"/>
                                      </a:cubicBezTo>
                                      <a:cubicBezTo>
                                        <a:pt x="120269" y="635348"/>
                                        <a:pt x="131544" y="642867"/>
                                        <a:pt x="127785" y="642867"/>
                                      </a:cubicBezTo>
                                      <a:cubicBezTo>
                                        <a:pt x="124027" y="646626"/>
                                        <a:pt x="120269" y="654145"/>
                                        <a:pt x="116510" y="650385"/>
                                      </a:cubicBezTo>
                                      <a:cubicBezTo>
                                        <a:pt x="116510" y="646626"/>
                                        <a:pt x="116510" y="642867"/>
                                        <a:pt x="108993" y="642867"/>
                                      </a:cubicBezTo>
                                      <a:cubicBezTo>
                                        <a:pt x="105235" y="642867"/>
                                        <a:pt x="97718" y="650385"/>
                                        <a:pt x="97718" y="642867"/>
                                      </a:cubicBezTo>
                                      <a:cubicBezTo>
                                        <a:pt x="97718" y="635348"/>
                                        <a:pt x="97718" y="631588"/>
                                        <a:pt x="93960" y="627829"/>
                                      </a:cubicBezTo>
                                      <a:cubicBezTo>
                                        <a:pt x="93960" y="624069"/>
                                        <a:pt x="63893" y="597753"/>
                                        <a:pt x="48859" y="597753"/>
                                      </a:cubicBezTo>
                                      <a:cubicBezTo>
                                        <a:pt x="33826" y="597753"/>
                                        <a:pt x="18792" y="597753"/>
                                        <a:pt x="0" y="582715"/>
                                      </a:cubicBezTo>
                                      <a:cubicBezTo>
                                        <a:pt x="0" y="582715"/>
                                        <a:pt x="0" y="582715"/>
                                        <a:pt x="751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2" name="Freeform 152"/>
                              <wps:cNvSpPr>
                                <a:spLocks/>
                              </wps:cNvSpPr>
                              <wps:spPr bwMode="auto">
                                <a:xfrm>
                                  <a:off x="2876551" y="0"/>
                                  <a:ext cx="1836123" cy="2472976"/>
                                </a:xfrm>
                                <a:custGeom>
                                  <a:avLst/>
                                  <a:gdLst>
                                    <a:gd name="connsiteX0" fmla="*/ 1823402 w 1836123"/>
                                    <a:gd name="connsiteY0" fmla="*/ 2114045 h 2472976"/>
                                    <a:gd name="connsiteX1" fmla="*/ 1823402 w 1836123"/>
                                    <a:gd name="connsiteY1" fmla="*/ 2125271 h 2472976"/>
                                    <a:gd name="connsiteX2" fmla="*/ 1819592 w 1836123"/>
                                    <a:gd name="connsiteY2" fmla="*/ 2151465 h 2472976"/>
                                    <a:gd name="connsiteX3" fmla="*/ 1811972 w 1836123"/>
                                    <a:gd name="connsiteY3" fmla="*/ 2155207 h 2472976"/>
                                    <a:gd name="connsiteX4" fmla="*/ 1815782 w 1836123"/>
                                    <a:gd name="connsiteY4" fmla="*/ 2121529 h 2472976"/>
                                    <a:gd name="connsiteX5" fmla="*/ 1823402 w 1836123"/>
                                    <a:gd name="connsiteY5" fmla="*/ 2114045 h 2472976"/>
                                    <a:gd name="connsiteX6" fmla="*/ 1818005 w 1836123"/>
                                    <a:gd name="connsiteY6" fmla="*/ 2068145 h 2472976"/>
                                    <a:gd name="connsiteX7" fmla="*/ 1817052 w 1836123"/>
                                    <a:gd name="connsiteY7" fmla="*/ 2076189 h 2472976"/>
                                    <a:gd name="connsiteX8" fmla="*/ 1817052 w 1836123"/>
                                    <a:gd name="connsiteY8" fmla="*/ 2098903 h 2472976"/>
                                    <a:gd name="connsiteX9" fmla="*/ 1813242 w 1836123"/>
                                    <a:gd name="connsiteY9" fmla="*/ 2102688 h 2472976"/>
                                    <a:gd name="connsiteX10" fmla="*/ 1805622 w 1836123"/>
                                    <a:gd name="connsiteY10" fmla="*/ 2079975 h 2472976"/>
                                    <a:gd name="connsiteX11" fmla="*/ 1813242 w 1836123"/>
                                    <a:gd name="connsiteY11" fmla="*/ 2068618 h 2472976"/>
                                    <a:gd name="connsiteX12" fmla="*/ 1818005 w 1836123"/>
                                    <a:gd name="connsiteY12" fmla="*/ 2068145 h 2472976"/>
                                    <a:gd name="connsiteX13" fmla="*/ 1793747 w 1836123"/>
                                    <a:gd name="connsiteY13" fmla="*/ 1770857 h 2472976"/>
                                    <a:gd name="connsiteX14" fmla="*/ 1797957 w 1836123"/>
                                    <a:gd name="connsiteY14" fmla="*/ 1775987 h 2472976"/>
                                    <a:gd name="connsiteX15" fmla="*/ 1805441 w 1836123"/>
                                    <a:gd name="connsiteY15" fmla="*/ 1802101 h 2472976"/>
                                    <a:gd name="connsiteX16" fmla="*/ 1805441 w 1836123"/>
                                    <a:gd name="connsiteY16" fmla="*/ 1820754 h 2472976"/>
                                    <a:gd name="connsiteX17" fmla="*/ 1775505 w 1836123"/>
                                    <a:gd name="connsiteY17" fmla="*/ 1895367 h 2472976"/>
                                    <a:gd name="connsiteX18" fmla="*/ 1768021 w 1836123"/>
                                    <a:gd name="connsiteY18" fmla="*/ 1902828 h 2472976"/>
                                    <a:gd name="connsiteX19" fmla="*/ 1764279 w 1836123"/>
                                    <a:gd name="connsiteY19" fmla="*/ 1884175 h 2472976"/>
                                    <a:gd name="connsiteX20" fmla="*/ 1764279 w 1836123"/>
                                    <a:gd name="connsiteY20" fmla="*/ 1872983 h 2472976"/>
                                    <a:gd name="connsiteX21" fmla="*/ 1768021 w 1836123"/>
                                    <a:gd name="connsiteY21" fmla="*/ 1858061 h 2472976"/>
                                    <a:gd name="connsiteX22" fmla="*/ 1771763 w 1836123"/>
                                    <a:gd name="connsiteY22" fmla="*/ 1843138 h 2472976"/>
                                    <a:gd name="connsiteX23" fmla="*/ 1771763 w 1836123"/>
                                    <a:gd name="connsiteY23" fmla="*/ 1831946 h 2472976"/>
                                    <a:gd name="connsiteX24" fmla="*/ 1790473 w 1836123"/>
                                    <a:gd name="connsiteY24" fmla="*/ 1813293 h 2472976"/>
                                    <a:gd name="connsiteX25" fmla="*/ 1786731 w 1836123"/>
                                    <a:gd name="connsiteY25" fmla="*/ 1787179 h 2472976"/>
                                    <a:gd name="connsiteX26" fmla="*/ 1786731 w 1836123"/>
                                    <a:gd name="connsiteY26" fmla="*/ 1779718 h 2472976"/>
                                    <a:gd name="connsiteX27" fmla="*/ 1793747 w 1836123"/>
                                    <a:gd name="connsiteY27" fmla="*/ 1770857 h 2472976"/>
                                    <a:gd name="connsiteX28" fmla="*/ 1539802 w 1836123"/>
                                    <a:gd name="connsiteY28" fmla="*/ 1612210 h 2472976"/>
                                    <a:gd name="connsiteX29" fmla="*/ 1546369 w 1836123"/>
                                    <a:gd name="connsiteY29" fmla="*/ 1614549 h 2472976"/>
                                    <a:gd name="connsiteX30" fmla="*/ 1557626 w 1836123"/>
                                    <a:gd name="connsiteY30" fmla="*/ 1618291 h 2472976"/>
                                    <a:gd name="connsiteX31" fmla="*/ 1561378 w 1836123"/>
                                    <a:gd name="connsiteY31" fmla="*/ 1625775 h 2472976"/>
                                    <a:gd name="connsiteX32" fmla="*/ 1568883 w 1836123"/>
                                    <a:gd name="connsiteY32" fmla="*/ 1648227 h 2472976"/>
                                    <a:gd name="connsiteX33" fmla="*/ 1561378 w 1836123"/>
                                    <a:gd name="connsiteY33" fmla="*/ 1655711 h 2472976"/>
                                    <a:gd name="connsiteX34" fmla="*/ 1538864 w 1836123"/>
                                    <a:gd name="connsiteY34" fmla="*/ 1618291 h 2472976"/>
                                    <a:gd name="connsiteX35" fmla="*/ 1539802 w 1836123"/>
                                    <a:gd name="connsiteY35" fmla="*/ 1612210 h 2472976"/>
                                    <a:gd name="connsiteX36" fmla="*/ 1474787 w 1836123"/>
                                    <a:gd name="connsiteY36" fmla="*/ 1463567 h 2472976"/>
                                    <a:gd name="connsiteX37" fmla="*/ 1477962 w 1836123"/>
                                    <a:gd name="connsiteY37" fmla="*/ 1470711 h 2472976"/>
                                    <a:gd name="connsiteX38" fmla="*/ 1474787 w 1836123"/>
                                    <a:gd name="connsiteY38" fmla="*/ 1463567 h 2472976"/>
                                    <a:gd name="connsiteX39" fmla="*/ 1410759 w 1836123"/>
                                    <a:gd name="connsiteY39" fmla="*/ 1437770 h 2472976"/>
                                    <a:gd name="connsiteX40" fmla="*/ 1407054 w 1836123"/>
                                    <a:gd name="connsiteY40" fmla="*/ 1455913 h 2472976"/>
                                    <a:gd name="connsiteX41" fmla="*/ 1403350 w 1836123"/>
                                    <a:gd name="connsiteY41" fmla="*/ 1448656 h 2472976"/>
                                    <a:gd name="connsiteX42" fmla="*/ 1410759 w 1836123"/>
                                    <a:gd name="connsiteY42" fmla="*/ 1437770 h 2472976"/>
                                    <a:gd name="connsiteX43" fmla="*/ 1300956 w 1836123"/>
                                    <a:gd name="connsiteY43" fmla="*/ 1206222 h 2472976"/>
                                    <a:gd name="connsiteX44" fmla="*/ 1304528 w 1836123"/>
                                    <a:gd name="connsiteY44" fmla="*/ 1212118 h 2472976"/>
                                    <a:gd name="connsiteX45" fmla="*/ 1304528 w 1836123"/>
                                    <a:gd name="connsiteY45" fmla="*/ 1223004 h 2472976"/>
                                    <a:gd name="connsiteX46" fmla="*/ 1297384 w 1836123"/>
                                    <a:gd name="connsiteY46" fmla="*/ 1215747 h 2472976"/>
                                    <a:gd name="connsiteX47" fmla="*/ 1297384 w 1836123"/>
                                    <a:gd name="connsiteY47" fmla="*/ 1208490 h 2472976"/>
                                    <a:gd name="connsiteX48" fmla="*/ 1300956 w 1836123"/>
                                    <a:gd name="connsiteY48" fmla="*/ 1206222 h 2472976"/>
                                    <a:gd name="connsiteX49" fmla="*/ 985639 w 1836123"/>
                                    <a:gd name="connsiteY49" fmla="*/ 967870 h 2472976"/>
                                    <a:gd name="connsiteX50" fmla="*/ 989409 w 1836123"/>
                                    <a:gd name="connsiteY50" fmla="*/ 975173 h 2472976"/>
                                    <a:gd name="connsiteX51" fmla="*/ 993180 w 1836123"/>
                                    <a:gd name="connsiteY51" fmla="*/ 993430 h 2472976"/>
                                    <a:gd name="connsiteX52" fmla="*/ 985639 w 1836123"/>
                                    <a:gd name="connsiteY52" fmla="*/ 993430 h 2472976"/>
                                    <a:gd name="connsiteX53" fmla="*/ 978098 w 1836123"/>
                                    <a:gd name="connsiteY53" fmla="*/ 986127 h 2472976"/>
                                    <a:gd name="connsiteX54" fmla="*/ 970557 w 1836123"/>
                                    <a:gd name="connsiteY54" fmla="*/ 975173 h 2472976"/>
                                    <a:gd name="connsiteX55" fmla="*/ 978098 w 1836123"/>
                                    <a:gd name="connsiteY55" fmla="*/ 975173 h 2472976"/>
                                    <a:gd name="connsiteX56" fmla="*/ 985639 w 1836123"/>
                                    <a:gd name="connsiteY56" fmla="*/ 967870 h 2472976"/>
                                    <a:gd name="connsiteX57" fmla="*/ 201877 w 1836123"/>
                                    <a:gd name="connsiteY57" fmla="*/ 820762 h 2472976"/>
                                    <a:gd name="connsiteX58" fmla="*/ 207433 w 1836123"/>
                                    <a:gd name="connsiteY58" fmla="*/ 824466 h 2472976"/>
                                    <a:gd name="connsiteX59" fmla="*/ 203729 w 1836123"/>
                                    <a:gd name="connsiteY59" fmla="*/ 831874 h 2472976"/>
                                    <a:gd name="connsiteX60" fmla="*/ 196320 w 1836123"/>
                                    <a:gd name="connsiteY60" fmla="*/ 835578 h 2472976"/>
                                    <a:gd name="connsiteX61" fmla="*/ 196320 w 1836123"/>
                                    <a:gd name="connsiteY61" fmla="*/ 828170 h 2472976"/>
                                    <a:gd name="connsiteX62" fmla="*/ 201877 w 1836123"/>
                                    <a:gd name="connsiteY62" fmla="*/ 820762 h 2472976"/>
                                    <a:gd name="connsiteX63" fmla="*/ 207249 w 1836123"/>
                                    <a:gd name="connsiteY63" fmla="*/ 746109 h 2472976"/>
                                    <a:gd name="connsiteX64" fmla="*/ 229632 w 1836123"/>
                                    <a:gd name="connsiteY64" fmla="*/ 757099 h 2472976"/>
                                    <a:gd name="connsiteX65" fmla="*/ 222171 w 1836123"/>
                                    <a:gd name="connsiteY65" fmla="*/ 764426 h 2472976"/>
                                    <a:gd name="connsiteX66" fmla="*/ 207249 w 1836123"/>
                                    <a:gd name="connsiteY66" fmla="*/ 760763 h 2472976"/>
                                    <a:gd name="connsiteX67" fmla="*/ 203518 w 1836123"/>
                                    <a:gd name="connsiteY67" fmla="*/ 771753 h 2472976"/>
                                    <a:gd name="connsiteX68" fmla="*/ 192326 w 1836123"/>
                                    <a:gd name="connsiteY68" fmla="*/ 779080 h 2472976"/>
                                    <a:gd name="connsiteX69" fmla="*/ 181134 w 1836123"/>
                                    <a:gd name="connsiteY69" fmla="*/ 786407 h 2472976"/>
                                    <a:gd name="connsiteX70" fmla="*/ 166211 w 1836123"/>
                                    <a:gd name="connsiteY70" fmla="*/ 782744 h 2472976"/>
                                    <a:gd name="connsiteX71" fmla="*/ 166211 w 1836123"/>
                                    <a:gd name="connsiteY71" fmla="*/ 771753 h 2472976"/>
                                    <a:gd name="connsiteX72" fmla="*/ 184865 w 1836123"/>
                                    <a:gd name="connsiteY72" fmla="*/ 753436 h 2472976"/>
                                    <a:gd name="connsiteX73" fmla="*/ 207249 w 1836123"/>
                                    <a:gd name="connsiteY73" fmla="*/ 746109 h 2472976"/>
                                    <a:gd name="connsiteX74" fmla="*/ 878280 w 1836123"/>
                                    <a:gd name="connsiteY74" fmla="*/ 611536 h 2472976"/>
                                    <a:gd name="connsiteX75" fmla="*/ 875930 w 1836123"/>
                                    <a:gd name="connsiteY75" fmla="*/ 613885 h 2472976"/>
                                    <a:gd name="connsiteX76" fmla="*/ 875930 w 1836123"/>
                                    <a:gd name="connsiteY76" fmla="*/ 613885 h 2472976"/>
                                    <a:gd name="connsiteX77" fmla="*/ 553095 w 1836123"/>
                                    <a:gd name="connsiteY77" fmla="*/ 74870 h 2472976"/>
                                    <a:gd name="connsiteX78" fmla="*/ 560144 w 1836123"/>
                                    <a:gd name="connsiteY78" fmla="*/ 76280 h 2472976"/>
                                    <a:gd name="connsiteX79" fmla="*/ 560144 w 1836123"/>
                                    <a:gd name="connsiteY79" fmla="*/ 87558 h 2472976"/>
                                    <a:gd name="connsiteX80" fmla="*/ 552625 w 1836123"/>
                                    <a:gd name="connsiteY80" fmla="*/ 102596 h 2472976"/>
                                    <a:gd name="connsiteX81" fmla="*/ 560144 w 1836123"/>
                                    <a:gd name="connsiteY81" fmla="*/ 95077 h 2472976"/>
                                    <a:gd name="connsiteX82" fmla="*/ 567663 w 1836123"/>
                                    <a:gd name="connsiteY82" fmla="*/ 102596 h 2472976"/>
                                    <a:gd name="connsiteX83" fmla="*/ 571422 w 1836123"/>
                                    <a:gd name="connsiteY83" fmla="*/ 106356 h 2472976"/>
                                    <a:gd name="connsiteX84" fmla="*/ 578941 w 1836123"/>
                                    <a:gd name="connsiteY84" fmla="*/ 110115 h 2472976"/>
                                    <a:gd name="connsiteX85" fmla="*/ 586460 w 1836123"/>
                                    <a:gd name="connsiteY85" fmla="*/ 132672 h 2472976"/>
                                    <a:gd name="connsiteX86" fmla="*/ 590219 w 1836123"/>
                                    <a:gd name="connsiteY86" fmla="*/ 147710 h 2472976"/>
                                    <a:gd name="connsiteX87" fmla="*/ 593978 w 1836123"/>
                                    <a:gd name="connsiteY87" fmla="*/ 155229 h 2472976"/>
                                    <a:gd name="connsiteX88" fmla="*/ 590219 w 1836123"/>
                                    <a:gd name="connsiteY88" fmla="*/ 170267 h 2472976"/>
                                    <a:gd name="connsiteX89" fmla="*/ 593978 w 1836123"/>
                                    <a:gd name="connsiteY89" fmla="*/ 196583 h 2472976"/>
                                    <a:gd name="connsiteX90" fmla="*/ 597738 w 1836123"/>
                                    <a:gd name="connsiteY90" fmla="*/ 211621 h 2472976"/>
                                    <a:gd name="connsiteX91" fmla="*/ 612775 w 1836123"/>
                                    <a:gd name="connsiteY91" fmla="*/ 215381 h 2472976"/>
                                    <a:gd name="connsiteX92" fmla="*/ 624053 w 1836123"/>
                                    <a:gd name="connsiteY92" fmla="*/ 219140 h 2472976"/>
                                    <a:gd name="connsiteX93" fmla="*/ 631572 w 1836123"/>
                                    <a:gd name="connsiteY93" fmla="*/ 222900 h 2472976"/>
                                    <a:gd name="connsiteX94" fmla="*/ 631572 w 1836123"/>
                                    <a:gd name="connsiteY94" fmla="*/ 230419 h 2472976"/>
                                    <a:gd name="connsiteX95" fmla="*/ 620294 w 1836123"/>
                                    <a:gd name="connsiteY95" fmla="*/ 252975 h 2472976"/>
                                    <a:gd name="connsiteX96" fmla="*/ 620294 w 1836123"/>
                                    <a:gd name="connsiteY96" fmla="*/ 264254 h 2472976"/>
                                    <a:gd name="connsiteX97" fmla="*/ 639091 w 1836123"/>
                                    <a:gd name="connsiteY97" fmla="*/ 271773 h 2472976"/>
                                    <a:gd name="connsiteX98" fmla="*/ 646609 w 1836123"/>
                                    <a:gd name="connsiteY98" fmla="*/ 290570 h 2472976"/>
                                    <a:gd name="connsiteX99" fmla="*/ 657887 w 1836123"/>
                                    <a:gd name="connsiteY99" fmla="*/ 301849 h 2472976"/>
                                    <a:gd name="connsiteX100" fmla="*/ 650369 w 1836123"/>
                                    <a:gd name="connsiteY100" fmla="*/ 324405 h 2472976"/>
                                    <a:gd name="connsiteX101" fmla="*/ 654128 w 1836123"/>
                                    <a:gd name="connsiteY101" fmla="*/ 328165 h 2472976"/>
                                    <a:gd name="connsiteX102" fmla="*/ 669165 w 1836123"/>
                                    <a:gd name="connsiteY102" fmla="*/ 328165 h 2472976"/>
                                    <a:gd name="connsiteX103" fmla="*/ 669165 w 1836123"/>
                                    <a:gd name="connsiteY103" fmla="*/ 358241 h 2472976"/>
                                    <a:gd name="connsiteX104" fmla="*/ 672925 w 1836123"/>
                                    <a:gd name="connsiteY104" fmla="*/ 384557 h 2472976"/>
                                    <a:gd name="connsiteX105" fmla="*/ 676684 w 1836123"/>
                                    <a:gd name="connsiteY105" fmla="*/ 407114 h 2472976"/>
                                    <a:gd name="connsiteX106" fmla="*/ 676684 w 1836123"/>
                                    <a:gd name="connsiteY106" fmla="*/ 448468 h 2472976"/>
                                    <a:gd name="connsiteX107" fmla="*/ 691722 w 1836123"/>
                                    <a:gd name="connsiteY107" fmla="*/ 486063 h 2472976"/>
                                    <a:gd name="connsiteX108" fmla="*/ 706759 w 1836123"/>
                                    <a:gd name="connsiteY108" fmla="*/ 516139 h 2472976"/>
                                    <a:gd name="connsiteX109" fmla="*/ 721796 w 1836123"/>
                                    <a:gd name="connsiteY109" fmla="*/ 523658 h 2472976"/>
                                    <a:gd name="connsiteX110" fmla="*/ 748112 w 1836123"/>
                                    <a:gd name="connsiteY110" fmla="*/ 501101 h 2472976"/>
                                    <a:gd name="connsiteX111" fmla="*/ 748112 w 1836123"/>
                                    <a:gd name="connsiteY111" fmla="*/ 493582 h 2472976"/>
                                    <a:gd name="connsiteX112" fmla="*/ 766909 w 1836123"/>
                                    <a:gd name="connsiteY112" fmla="*/ 497341 h 2472976"/>
                                    <a:gd name="connsiteX113" fmla="*/ 781946 w 1836123"/>
                                    <a:gd name="connsiteY113" fmla="*/ 482304 h 2472976"/>
                                    <a:gd name="connsiteX114" fmla="*/ 789465 w 1836123"/>
                                    <a:gd name="connsiteY114" fmla="*/ 497341 h 2472976"/>
                                    <a:gd name="connsiteX115" fmla="*/ 793224 w 1836123"/>
                                    <a:gd name="connsiteY115" fmla="*/ 504860 h 2472976"/>
                                    <a:gd name="connsiteX116" fmla="*/ 793224 w 1836123"/>
                                    <a:gd name="connsiteY116" fmla="*/ 512379 h 2472976"/>
                                    <a:gd name="connsiteX117" fmla="*/ 804502 w 1836123"/>
                                    <a:gd name="connsiteY117" fmla="*/ 527417 h 2472976"/>
                                    <a:gd name="connsiteX118" fmla="*/ 815780 w 1836123"/>
                                    <a:gd name="connsiteY118" fmla="*/ 531177 h 2472976"/>
                                    <a:gd name="connsiteX119" fmla="*/ 834577 w 1836123"/>
                                    <a:gd name="connsiteY119" fmla="*/ 542455 h 2472976"/>
                                    <a:gd name="connsiteX120" fmla="*/ 842096 w 1836123"/>
                                    <a:gd name="connsiteY120" fmla="*/ 557493 h 2472976"/>
                                    <a:gd name="connsiteX121" fmla="*/ 853374 w 1836123"/>
                                    <a:gd name="connsiteY121" fmla="*/ 561253 h 2472976"/>
                                    <a:gd name="connsiteX122" fmla="*/ 868411 w 1836123"/>
                                    <a:gd name="connsiteY122" fmla="*/ 565012 h 2472976"/>
                                    <a:gd name="connsiteX123" fmla="*/ 872171 w 1836123"/>
                                    <a:gd name="connsiteY123" fmla="*/ 576290 h 2472976"/>
                                    <a:gd name="connsiteX124" fmla="*/ 875930 w 1836123"/>
                                    <a:gd name="connsiteY124" fmla="*/ 580050 h 2472976"/>
                                    <a:gd name="connsiteX125" fmla="*/ 868411 w 1836123"/>
                                    <a:gd name="connsiteY125" fmla="*/ 606366 h 2472976"/>
                                    <a:gd name="connsiteX126" fmla="*/ 870761 w 1836123"/>
                                    <a:gd name="connsiteY126" fmla="*/ 612945 h 2472976"/>
                                    <a:gd name="connsiteX127" fmla="*/ 875930 w 1836123"/>
                                    <a:gd name="connsiteY127" fmla="*/ 613885 h 2472976"/>
                                    <a:gd name="connsiteX128" fmla="*/ 872171 w 1836123"/>
                                    <a:gd name="connsiteY128" fmla="*/ 617645 h 2472976"/>
                                    <a:gd name="connsiteX129" fmla="*/ 868411 w 1836123"/>
                                    <a:gd name="connsiteY129" fmla="*/ 628923 h 2472976"/>
                                    <a:gd name="connsiteX130" fmla="*/ 868411 w 1836123"/>
                                    <a:gd name="connsiteY130" fmla="*/ 636442 h 2472976"/>
                                    <a:gd name="connsiteX131" fmla="*/ 872171 w 1836123"/>
                                    <a:gd name="connsiteY131" fmla="*/ 643961 h 2472976"/>
                                    <a:gd name="connsiteX132" fmla="*/ 875930 w 1836123"/>
                                    <a:gd name="connsiteY132" fmla="*/ 658999 h 2472976"/>
                                    <a:gd name="connsiteX133" fmla="*/ 883449 w 1836123"/>
                                    <a:gd name="connsiteY133" fmla="*/ 689075 h 2472976"/>
                                    <a:gd name="connsiteX134" fmla="*/ 887208 w 1836123"/>
                                    <a:gd name="connsiteY134" fmla="*/ 700353 h 2472976"/>
                                    <a:gd name="connsiteX135" fmla="*/ 890967 w 1836123"/>
                                    <a:gd name="connsiteY135" fmla="*/ 715391 h 2472976"/>
                                    <a:gd name="connsiteX136" fmla="*/ 890967 w 1836123"/>
                                    <a:gd name="connsiteY136" fmla="*/ 726670 h 2472976"/>
                                    <a:gd name="connsiteX137" fmla="*/ 894727 w 1836123"/>
                                    <a:gd name="connsiteY137" fmla="*/ 734189 h 2472976"/>
                                    <a:gd name="connsiteX138" fmla="*/ 887208 w 1836123"/>
                                    <a:gd name="connsiteY138" fmla="*/ 749226 h 2472976"/>
                                    <a:gd name="connsiteX139" fmla="*/ 894727 w 1836123"/>
                                    <a:gd name="connsiteY139" fmla="*/ 760505 h 2472976"/>
                                    <a:gd name="connsiteX140" fmla="*/ 921042 w 1836123"/>
                                    <a:gd name="connsiteY140" fmla="*/ 794340 h 2472976"/>
                                    <a:gd name="connsiteX141" fmla="*/ 939839 w 1836123"/>
                                    <a:gd name="connsiteY141" fmla="*/ 805619 h 2472976"/>
                                    <a:gd name="connsiteX142" fmla="*/ 947358 w 1836123"/>
                                    <a:gd name="connsiteY142" fmla="*/ 809378 h 2472976"/>
                                    <a:gd name="connsiteX143" fmla="*/ 943598 w 1836123"/>
                                    <a:gd name="connsiteY143" fmla="*/ 831935 h 2472976"/>
                                    <a:gd name="connsiteX144" fmla="*/ 962395 w 1836123"/>
                                    <a:gd name="connsiteY144" fmla="*/ 865771 h 2472976"/>
                                    <a:gd name="connsiteX145" fmla="*/ 966155 w 1836123"/>
                                    <a:gd name="connsiteY145" fmla="*/ 888327 h 2472976"/>
                                    <a:gd name="connsiteX146" fmla="*/ 969914 w 1836123"/>
                                    <a:gd name="connsiteY146" fmla="*/ 899606 h 2472976"/>
                                    <a:gd name="connsiteX147" fmla="*/ 966155 w 1836123"/>
                                    <a:gd name="connsiteY147" fmla="*/ 918403 h 2472976"/>
                                    <a:gd name="connsiteX148" fmla="*/ 966155 w 1836123"/>
                                    <a:gd name="connsiteY148" fmla="*/ 937201 h 2472976"/>
                                    <a:gd name="connsiteX149" fmla="*/ 958636 w 1836123"/>
                                    <a:gd name="connsiteY149" fmla="*/ 967276 h 2472976"/>
                                    <a:gd name="connsiteX150" fmla="*/ 977433 w 1836123"/>
                                    <a:gd name="connsiteY150" fmla="*/ 989833 h 2472976"/>
                                    <a:gd name="connsiteX151" fmla="*/ 984951 w 1836123"/>
                                    <a:gd name="connsiteY151" fmla="*/ 1001112 h 2472976"/>
                                    <a:gd name="connsiteX152" fmla="*/ 996229 w 1836123"/>
                                    <a:gd name="connsiteY152" fmla="*/ 1012390 h 2472976"/>
                                    <a:gd name="connsiteX153" fmla="*/ 988711 w 1836123"/>
                                    <a:gd name="connsiteY153" fmla="*/ 1038706 h 2472976"/>
                                    <a:gd name="connsiteX154" fmla="*/ 996229 w 1836123"/>
                                    <a:gd name="connsiteY154" fmla="*/ 1053744 h 2472976"/>
                                    <a:gd name="connsiteX155" fmla="*/ 1033823 w 1836123"/>
                                    <a:gd name="connsiteY155" fmla="*/ 1083820 h 2472976"/>
                                    <a:gd name="connsiteX156" fmla="*/ 1048860 w 1836123"/>
                                    <a:gd name="connsiteY156" fmla="*/ 1080061 h 2472976"/>
                                    <a:gd name="connsiteX157" fmla="*/ 1056379 w 1836123"/>
                                    <a:gd name="connsiteY157" fmla="*/ 1076301 h 2472976"/>
                                    <a:gd name="connsiteX158" fmla="*/ 1056379 w 1836123"/>
                                    <a:gd name="connsiteY158" fmla="*/ 1091339 h 2472976"/>
                                    <a:gd name="connsiteX159" fmla="*/ 1067657 w 1836123"/>
                                    <a:gd name="connsiteY159" fmla="*/ 1095099 h 2472976"/>
                                    <a:gd name="connsiteX160" fmla="*/ 1075176 w 1836123"/>
                                    <a:gd name="connsiteY160" fmla="*/ 1087580 h 2472976"/>
                                    <a:gd name="connsiteX161" fmla="*/ 1078935 w 1836123"/>
                                    <a:gd name="connsiteY161" fmla="*/ 1102618 h 2472976"/>
                                    <a:gd name="connsiteX162" fmla="*/ 1101491 w 1836123"/>
                                    <a:gd name="connsiteY162" fmla="*/ 1113896 h 2472976"/>
                                    <a:gd name="connsiteX163" fmla="*/ 1120288 w 1836123"/>
                                    <a:gd name="connsiteY163" fmla="*/ 1110136 h 2472976"/>
                                    <a:gd name="connsiteX164" fmla="*/ 1120288 w 1836123"/>
                                    <a:gd name="connsiteY164" fmla="*/ 1102618 h 2472976"/>
                                    <a:gd name="connsiteX165" fmla="*/ 1131566 w 1836123"/>
                                    <a:gd name="connsiteY165" fmla="*/ 1125174 h 2472976"/>
                                    <a:gd name="connsiteX166" fmla="*/ 1142844 w 1836123"/>
                                    <a:gd name="connsiteY166" fmla="*/ 1143972 h 2472976"/>
                                    <a:gd name="connsiteX167" fmla="*/ 1154122 w 1836123"/>
                                    <a:gd name="connsiteY167" fmla="*/ 1162769 h 2472976"/>
                                    <a:gd name="connsiteX168" fmla="*/ 1161641 w 1836123"/>
                                    <a:gd name="connsiteY168" fmla="*/ 1159010 h 2472976"/>
                                    <a:gd name="connsiteX169" fmla="*/ 1161641 w 1836123"/>
                                    <a:gd name="connsiteY169" fmla="*/ 1147731 h 2472976"/>
                                    <a:gd name="connsiteX170" fmla="*/ 1169160 w 1836123"/>
                                    <a:gd name="connsiteY170" fmla="*/ 1159010 h 2472976"/>
                                    <a:gd name="connsiteX171" fmla="*/ 1180438 w 1836123"/>
                                    <a:gd name="connsiteY171" fmla="*/ 1170288 h 2472976"/>
                                    <a:gd name="connsiteX172" fmla="*/ 1199235 w 1836123"/>
                                    <a:gd name="connsiteY172" fmla="*/ 1174048 h 2472976"/>
                                    <a:gd name="connsiteX173" fmla="*/ 1221791 w 1836123"/>
                                    <a:gd name="connsiteY173" fmla="*/ 1189086 h 2472976"/>
                                    <a:gd name="connsiteX174" fmla="*/ 1225550 w 1836123"/>
                                    <a:gd name="connsiteY174" fmla="*/ 1200364 h 2472976"/>
                                    <a:gd name="connsiteX175" fmla="*/ 1236828 w 1836123"/>
                                    <a:gd name="connsiteY175" fmla="*/ 1204124 h 2472976"/>
                                    <a:gd name="connsiteX176" fmla="*/ 1240587 w 1836123"/>
                                    <a:gd name="connsiteY176" fmla="*/ 1196605 h 2472976"/>
                                    <a:gd name="connsiteX177" fmla="*/ 1248106 w 1836123"/>
                                    <a:gd name="connsiteY177" fmla="*/ 1192845 h 2472976"/>
                                    <a:gd name="connsiteX178" fmla="*/ 1251866 w 1836123"/>
                                    <a:gd name="connsiteY178" fmla="*/ 1196605 h 2472976"/>
                                    <a:gd name="connsiteX179" fmla="*/ 1259384 w 1836123"/>
                                    <a:gd name="connsiteY179" fmla="*/ 1207883 h 2472976"/>
                                    <a:gd name="connsiteX180" fmla="*/ 1266903 w 1836123"/>
                                    <a:gd name="connsiteY180" fmla="*/ 1211642 h 2472976"/>
                                    <a:gd name="connsiteX181" fmla="*/ 1270662 w 1836123"/>
                                    <a:gd name="connsiteY181" fmla="*/ 1215402 h 2472976"/>
                                    <a:gd name="connsiteX182" fmla="*/ 1281940 w 1836123"/>
                                    <a:gd name="connsiteY182" fmla="*/ 1219161 h 2472976"/>
                                    <a:gd name="connsiteX183" fmla="*/ 1289459 w 1836123"/>
                                    <a:gd name="connsiteY183" fmla="*/ 1237958 h 2472976"/>
                                    <a:gd name="connsiteX184" fmla="*/ 1289459 w 1836123"/>
                                    <a:gd name="connsiteY184" fmla="*/ 1245477 h 2472976"/>
                                    <a:gd name="connsiteX185" fmla="*/ 1278181 w 1836123"/>
                                    <a:gd name="connsiteY185" fmla="*/ 1241718 h 2472976"/>
                                    <a:gd name="connsiteX186" fmla="*/ 1266903 w 1836123"/>
                                    <a:gd name="connsiteY186" fmla="*/ 1245477 h 2472976"/>
                                    <a:gd name="connsiteX187" fmla="*/ 1263144 w 1836123"/>
                                    <a:gd name="connsiteY187" fmla="*/ 1256756 h 2472976"/>
                                    <a:gd name="connsiteX188" fmla="*/ 1270662 w 1836123"/>
                                    <a:gd name="connsiteY188" fmla="*/ 1271793 h 2472976"/>
                                    <a:gd name="connsiteX189" fmla="*/ 1281940 w 1836123"/>
                                    <a:gd name="connsiteY189" fmla="*/ 1279312 h 2472976"/>
                                    <a:gd name="connsiteX190" fmla="*/ 1285700 w 1836123"/>
                                    <a:gd name="connsiteY190" fmla="*/ 1286831 h 2472976"/>
                                    <a:gd name="connsiteX191" fmla="*/ 1289459 w 1836123"/>
                                    <a:gd name="connsiteY191" fmla="*/ 1290591 h 2472976"/>
                                    <a:gd name="connsiteX192" fmla="*/ 1300737 w 1836123"/>
                                    <a:gd name="connsiteY192" fmla="*/ 1294350 h 2472976"/>
                                    <a:gd name="connsiteX193" fmla="*/ 1308256 w 1836123"/>
                                    <a:gd name="connsiteY193" fmla="*/ 1305629 h 2472976"/>
                                    <a:gd name="connsiteX194" fmla="*/ 1327053 w 1836123"/>
                                    <a:gd name="connsiteY194" fmla="*/ 1320667 h 2472976"/>
                                    <a:gd name="connsiteX195" fmla="*/ 1330812 w 1836123"/>
                                    <a:gd name="connsiteY195" fmla="*/ 1339464 h 2472976"/>
                                    <a:gd name="connsiteX196" fmla="*/ 1338331 w 1836123"/>
                                    <a:gd name="connsiteY196" fmla="*/ 1346983 h 2472976"/>
                                    <a:gd name="connsiteX197" fmla="*/ 1338331 w 1836123"/>
                                    <a:gd name="connsiteY197" fmla="*/ 1362021 h 2472976"/>
                                    <a:gd name="connsiteX198" fmla="*/ 1342090 w 1836123"/>
                                    <a:gd name="connsiteY198" fmla="*/ 1369540 h 2472976"/>
                                    <a:gd name="connsiteX199" fmla="*/ 1357128 w 1836123"/>
                                    <a:gd name="connsiteY199" fmla="*/ 1377059 h 2472976"/>
                                    <a:gd name="connsiteX200" fmla="*/ 1357128 w 1836123"/>
                                    <a:gd name="connsiteY200" fmla="*/ 1384578 h 2472976"/>
                                    <a:gd name="connsiteX201" fmla="*/ 1353368 w 1836123"/>
                                    <a:gd name="connsiteY201" fmla="*/ 1392097 h 2472976"/>
                                    <a:gd name="connsiteX202" fmla="*/ 1353368 w 1836123"/>
                                    <a:gd name="connsiteY202" fmla="*/ 1403375 h 2472976"/>
                                    <a:gd name="connsiteX203" fmla="*/ 1357128 w 1836123"/>
                                    <a:gd name="connsiteY203" fmla="*/ 1418413 h 2472976"/>
                                    <a:gd name="connsiteX204" fmla="*/ 1368406 w 1836123"/>
                                    <a:gd name="connsiteY204" fmla="*/ 1456008 h 2472976"/>
                                    <a:gd name="connsiteX205" fmla="*/ 1372165 w 1836123"/>
                                    <a:gd name="connsiteY205" fmla="*/ 1463527 h 2472976"/>
                                    <a:gd name="connsiteX206" fmla="*/ 1375924 w 1836123"/>
                                    <a:gd name="connsiteY206" fmla="*/ 1467286 h 2472976"/>
                                    <a:gd name="connsiteX207" fmla="*/ 1383443 w 1836123"/>
                                    <a:gd name="connsiteY207" fmla="*/ 1478565 h 2472976"/>
                                    <a:gd name="connsiteX208" fmla="*/ 1379684 w 1836123"/>
                                    <a:gd name="connsiteY208" fmla="*/ 1489843 h 2472976"/>
                                    <a:gd name="connsiteX209" fmla="*/ 1387202 w 1836123"/>
                                    <a:gd name="connsiteY209" fmla="*/ 1489843 h 2472976"/>
                                    <a:gd name="connsiteX210" fmla="*/ 1398480 w 1836123"/>
                                    <a:gd name="connsiteY210" fmla="*/ 1478565 h 2472976"/>
                                    <a:gd name="connsiteX211" fmla="*/ 1417277 w 1836123"/>
                                    <a:gd name="connsiteY211" fmla="*/ 1501121 h 2472976"/>
                                    <a:gd name="connsiteX212" fmla="*/ 1421037 w 1836123"/>
                                    <a:gd name="connsiteY212" fmla="*/ 1493603 h 2472976"/>
                                    <a:gd name="connsiteX213" fmla="*/ 1409758 w 1836123"/>
                                    <a:gd name="connsiteY213" fmla="*/ 1474805 h 2472976"/>
                                    <a:gd name="connsiteX214" fmla="*/ 1417277 w 1836123"/>
                                    <a:gd name="connsiteY214" fmla="*/ 1448489 h 2472976"/>
                                    <a:gd name="connsiteX215" fmla="*/ 1432315 w 1836123"/>
                                    <a:gd name="connsiteY215" fmla="*/ 1456008 h 2472976"/>
                                    <a:gd name="connsiteX216" fmla="*/ 1439833 w 1836123"/>
                                    <a:gd name="connsiteY216" fmla="*/ 1471046 h 2472976"/>
                                    <a:gd name="connsiteX217" fmla="*/ 1443593 w 1836123"/>
                                    <a:gd name="connsiteY217" fmla="*/ 1478565 h 2472976"/>
                                    <a:gd name="connsiteX218" fmla="*/ 1454871 w 1836123"/>
                                    <a:gd name="connsiteY218" fmla="*/ 1482324 h 2472976"/>
                                    <a:gd name="connsiteX219" fmla="*/ 1481186 w 1836123"/>
                                    <a:gd name="connsiteY219" fmla="*/ 1501121 h 2472976"/>
                                    <a:gd name="connsiteX220" fmla="*/ 1484946 w 1836123"/>
                                    <a:gd name="connsiteY220" fmla="*/ 1501121 h 2472976"/>
                                    <a:gd name="connsiteX221" fmla="*/ 1481186 w 1836123"/>
                                    <a:gd name="connsiteY221" fmla="*/ 1478565 h 2472976"/>
                                    <a:gd name="connsiteX222" fmla="*/ 1484946 w 1836123"/>
                                    <a:gd name="connsiteY222" fmla="*/ 1474805 h 2472976"/>
                                    <a:gd name="connsiteX223" fmla="*/ 1496224 w 1836123"/>
                                    <a:gd name="connsiteY223" fmla="*/ 1478565 h 2472976"/>
                                    <a:gd name="connsiteX224" fmla="*/ 1503742 w 1836123"/>
                                    <a:gd name="connsiteY224" fmla="*/ 1486084 h 2472976"/>
                                    <a:gd name="connsiteX225" fmla="*/ 1503742 w 1836123"/>
                                    <a:gd name="connsiteY225" fmla="*/ 1493603 h 2472976"/>
                                    <a:gd name="connsiteX226" fmla="*/ 1499983 w 1836123"/>
                                    <a:gd name="connsiteY226" fmla="*/ 1497362 h 2472976"/>
                                    <a:gd name="connsiteX227" fmla="*/ 1503742 w 1836123"/>
                                    <a:gd name="connsiteY227" fmla="*/ 1504881 h 2472976"/>
                                    <a:gd name="connsiteX228" fmla="*/ 1511261 w 1836123"/>
                                    <a:gd name="connsiteY228" fmla="*/ 1508640 h 2472976"/>
                                    <a:gd name="connsiteX229" fmla="*/ 1515020 w 1836123"/>
                                    <a:gd name="connsiteY229" fmla="*/ 1538716 h 2472976"/>
                                    <a:gd name="connsiteX230" fmla="*/ 1507502 w 1836123"/>
                                    <a:gd name="connsiteY230" fmla="*/ 1549995 h 2472976"/>
                                    <a:gd name="connsiteX231" fmla="*/ 1507502 w 1836123"/>
                                    <a:gd name="connsiteY231" fmla="*/ 1572552 h 2472976"/>
                                    <a:gd name="connsiteX232" fmla="*/ 1515020 w 1836123"/>
                                    <a:gd name="connsiteY232" fmla="*/ 1591349 h 2472976"/>
                                    <a:gd name="connsiteX233" fmla="*/ 1511261 w 1836123"/>
                                    <a:gd name="connsiteY233" fmla="*/ 1598868 h 2472976"/>
                                    <a:gd name="connsiteX234" fmla="*/ 1518780 w 1836123"/>
                                    <a:gd name="connsiteY234" fmla="*/ 1613906 h 2472976"/>
                                    <a:gd name="connsiteX235" fmla="*/ 1518780 w 1836123"/>
                                    <a:gd name="connsiteY235" fmla="*/ 1621425 h 2472976"/>
                                    <a:gd name="connsiteX236" fmla="*/ 1530058 w 1836123"/>
                                    <a:gd name="connsiteY236" fmla="*/ 1625184 h 2472976"/>
                                    <a:gd name="connsiteX237" fmla="*/ 1556373 w 1836123"/>
                                    <a:gd name="connsiteY237" fmla="*/ 1655260 h 2472976"/>
                                    <a:gd name="connsiteX238" fmla="*/ 1582689 w 1836123"/>
                                    <a:gd name="connsiteY238" fmla="*/ 1677817 h 2472976"/>
                                    <a:gd name="connsiteX239" fmla="*/ 1597726 w 1836123"/>
                                    <a:gd name="connsiteY239" fmla="*/ 1685336 h 2472976"/>
                                    <a:gd name="connsiteX240" fmla="*/ 1605245 w 1836123"/>
                                    <a:gd name="connsiteY240" fmla="*/ 1689095 h 2472976"/>
                                    <a:gd name="connsiteX241" fmla="*/ 1612764 w 1836123"/>
                                    <a:gd name="connsiteY241" fmla="*/ 1681576 h 2472976"/>
                                    <a:gd name="connsiteX242" fmla="*/ 1627801 w 1836123"/>
                                    <a:gd name="connsiteY242" fmla="*/ 1689095 h 2472976"/>
                                    <a:gd name="connsiteX243" fmla="*/ 1635320 w 1836123"/>
                                    <a:gd name="connsiteY243" fmla="*/ 1700374 h 2472976"/>
                                    <a:gd name="connsiteX244" fmla="*/ 1639079 w 1836123"/>
                                    <a:gd name="connsiteY244" fmla="*/ 1711652 h 2472976"/>
                                    <a:gd name="connsiteX245" fmla="*/ 1657876 w 1836123"/>
                                    <a:gd name="connsiteY245" fmla="*/ 1749247 h 2472976"/>
                                    <a:gd name="connsiteX246" fmla="*/ 1687951 w 1836123"/>
                                    <a:gd name="connsiteY246" fmla="*/ 1771804 h 2472976"/>
                                    <a:gd name="connsiteX247" fmla="*/ 1699229 w 1836123"/>
                                    <a:gd name="connsiteY247" fmla="*/ 1779323 h 2472976"/>
                                    <a:gd name="connsiteX248" fmla="*/ 1714266 w 1836123"/>
                                    <a:gd name="connsiteY248" fmla="*/ 1813158 h 2472976"/>
                                    <a:gd name="connsiteX249" fmla="*/ 1721785 w 1836123"/>
                                    <a:gd name="connsiteY249" fmla="*/ 1824437 h 2472976"/>
                                    <a:gd name="connsiteX250" fmla="*/ 1721785 w 1836123"/>
                                    <a:gd name="connsiteY250" fmla="*/ 1831955 h 2472976"/>
                                    <a:gd name="connsiteX251" fmla="*/ 1725544 w 1836123"/>
                                    <a:gd name="connsiteY251" fmla="*/ 1835715 h 2472976"/>
                                    <a:gd name="connsiteX252" fmla="*/ 1748101 w 1836123"/>
                                    <a:gd name="connsiteY252" fmla="*/ 1843234 h 2472976"/>
                                    <a:gd name="connsiteX253" fmla="*/ 1755619 w 1836123"/>
                                    <a:gd name="connsiteY253" fmla="*/ 1850753 h 2472976"/>
                                    <a:gd name="connsiteX254" fmla="*/ 1751860 w 1836123"/>
                                    <a:gd name="connsiteY254" fmla="*/ 1865791 h 2472976"/>
                                    <a:gd name="connsiteX255" fmla="*/ 1759379 w 1836123"/>
                                    <a:gd name="connsiteY255" fmla="*/ 1865791 h 2472976"/>
                                    <a:gd name="connsiteX256" fmla="*/ 1755619 w 1836123"/>
                                    <a:gd name="connsiteY256" fmla="*/ 1877069 h 2472976"/>
                                    <a:gd name="connsiteX257" fmla="*/ 1755619 w 1836123"/>
                                    <a:gd name="connsiteY257" fmla="*/ 1895867 h 2472976"/>
                                    <a:gd name="connsiteX258" fmla="*/ 1766897 w 1836123"/>
                                    <a:gd name="connsiteY258" fmla="*/ 1914664 h 2472976"/>
                                    <a:gd name="connsiteX259" fmla="*/ 1770657 w 1836123"/>
                                    <a:gd name="connsiteY259" fmla="*/ 1922183 h 2472976"/>
                                    <a:gd name="connsiteX260" fmla="*/ 1774416 w 1836123"/>
                                    <a:gd name="connsiteY260" fmla="*/ 1914664 h 2472976"/>
                                    <a:gd name="connsiteX261" fmla="*/ 1781935 w 1836123"/>
                                    <a:gd name="connsiteY261" fmla="*/ 1922183 h 2472976"/>
                                    <a:gd name="connsiteX262" fmla="*/ 1785694 w 1836123"/>
                                    <a:gd name="connsiteY262" fmla="*/ 1929702 h 2472976"/>
                                    <a:gd name="connsiteX263" fmla="*/ 1774416 w 1836123"/>
                                    <a:gd name="connsiteY263" fmla="*/ 1974816 h 2472976"/>
                                    <a:gd name="connsiteX264" fmla="*/ 1778175 w 1836123"/>
                                    <a:gd name="connsiteY264" fmla="*/ 1997372 h 2472976"/>
                                    <a:gd name="connsiteX265" fmla="*/ 1785694 w 1836123"/>
                                    <a:gd name="connsiteY265" fmla="*/ 2057524 h 2472976"/>
                                    <a:gd name="connsiteX266" fmla="*/ 1785694 w 1836123"/>
                                    <a:gd name="connsiteY266" fmla="*/ 2076322 h 2472976"/>
                                    <a:gd name="connsiteX267" fmla="*/ 1770657 w 1836123"/>
                                    <a:gd name="connsiteY267" fmla="*/ 2080081 h 2472976"/>
                                    <a:gd name="connsiteX268" fmla="*/ 1770657 w 1836123"/>
                                    <a:gd name="connsiteY268" fmla="*/ 2087600 h 2472976"/>
                                    <a:gd name="connsiteX269" fmla="*/ 1774416 w 1836123"/>
                                    <a:gd name="connsiteY269" fmla="*/ 2095119 h 2472976"/>
                                    <a:gd name="connsiteX270" fmla="*/ 1774416 w 1836123"/>
                                    <a:gd name="connsiteY270" fmla="*/ 2106397 h 2472976"/>
                                    <a:gd name="connsiteX271" fmla="*/ 1785694 w 1836123"/>
                                    <a:gd name="connsiteY271" fmla="*/ 2117676 h 2472976"/>
                                    <a:gd name="connsiteX272" fmla="*/ 1793213 w 1836123"/>
                                    <a:gd name="connsiteY272" fmla="*/ 2125195 h 2472976"/>
                                    <a:gd name="connsiteX273" fmla="*/ 1800732 w 1836123"/>
                                    <a:gd name="connsiteY273" fmla="*/ 2132714 h 2472976"/>
                                    <a:gd name="connsiteX274" fmla="*/ 1808250 w 1836123"/>
                                    <a:gd name="connsiteY274" fmla="*/ 2162789 h 2472976"/>
                                    <a:gd name="connsiteX275" fmla="*/ 1815769 w 1836123"/>
                                    <a:gd name="connsiteY275" fmla="*/ 2170309 h 2472976"/>
                                    <a:gd name="connsiteX276" fmla="*/ 1819528 w 1836123"/>
                                    <a:gd name="connsiteY276" fmla="*/ 2200384 h 2472976"/>
                                    <a:gd name="connsiteX277" fmla="*/ 1827047 w 1836123"/>
                                    <a:gd name="connsiteY277" fmla="*/ 2215422 h 2472976"/>
                                    <a:gd name="connsiteX278" fmla="*/ 1834566 w 1836123"/>
                                    <a:gd name="connsiteY278" fmla="*/ 2230460 h 2472976"/>
                                    <a:gd name="connsiteX279" fmla="*/ 1830806 w 1836123"/>
                                    <a:gd name="connsiteY279" fmla="*/ 2260536 h 2472976"/>
                                    <a:gd name="connsiteX280" fmla="*/ 1834566 w 1836123"/>
                                    <a:gd name="connsiteY280" fmla="*/ 2294371 h 2472976"/>
                                    <a:gd name="connsiteX281" fmla="*/ 1830806 w 1836123"/>
                                    <a:gd name="connsiteY281" fmla="*/ 2313169 h 2472976"/>
                                    <a:gd name="connsiteX282" fmla="*/ 1815769 w 1836123"/>
                                    <a:gd name="connsiteY282" fmla="*/ 2339485 h 2472976"/>
                                    <a:gd name="connsiteX283" fmla="*/ 1812010 w 1836123"/>
                                    <a:gd name="connsiteY283" fmla="*/ 2354523 h 2472976"/>
                                    <a:gd name="connsiteX284" fmla="*/ 1804491 w 1836123"/>
                                    <a:gd name="connsiteY284" fmla="*/ 2369561 h 2472976"/>
                                    <a:gd name="connsiteX285" fmla="*/ 1804491 w 1836123"/>
                                    <a:gd name="connsiteY285" fmla="*/ 2392118 h 2472976"/>
                                    <a:gd name="connsiteX286" fmla="*/ 1691710 w 1836123"/>
                                    <a:gd name="connsiteY286" fmla="*/ 2399637 h 2472976"/>
                                    <a:gd name="connsiteX287" fmla="*/ 1624042 w 1836123"/>
                                    <a:gd name="connsiteY287" fmla="*/ 2410915 h 2472976"/>
                                    <a:gd name="connsiteX288" fmla="*/ 1571411 w 1836123"/>
                                    <a:gd name="connsiteY288" fmla="*/ 2399637 h 2472976"/>
                                    <a:gd name="connsiteX289" fmla="*/ 1518780 w 1836123"/>
                                    <a:gd name="connsiteY289" fmla="*/ 2414675 h 2472976"/>
                                    <a:gd name="connsiteX290" fmla="*/ 1499983 w 1836123"/>
                                    <a:gd name="connsiteY290" fmla="*/ 2456029 h 2472976"/>
                                    <a:gd name="connsiteX291" fmla="*/ 1466149 w 1836123"/>
                                    <a:gd name="connsiteY291" fmla="*/ 2456029 h 2472976"/>
                                    <a:gd name="connsiteX292" fmla="*/ 1432315 w 1836123"/>
                                    <a:gd name="connsiteY292" fmla="*/ 2467307 h 2472976"/>
                                    <a:gd name="connsiteX293" fmla="*/ 1417277 w 1836123"/>
                                    <a:gd name="connsiteY293" fmla="*/ 2433472 h 2472976"/>
                                    <a:gd name="connsiteX294" fmla="*/ 1375924 w 1836123"/>
                                    <a:gd name="connsiteY294" fmla="*/ 2410915 h 2472976"/>
                                    <a:gd name="connsiteX295" fmla="*/ 1327053 w 1836123"/>
                                    <a:gd name="connsiteY295" fmla="*/ 2392118 h 2472976"/>
                                    <a:gd name="connsiteX296" fmla="*/ 1270662 w 1836123"/>
                                    <a:gd name="connsiteY296" fmla="*/ 2392118 h 2472976"/>
                                    <a:gd name="connsiteX297" fmla="*/ 1233069 w 1836123"/>
                                    <a:gd name="connsiteY297" fmla="*/ 2388358 h 2472976"/>
                                    <a:gd name="connsiteX298" fmla="*/ 1172919 w 1836123"/>
                                    <a:gd name="connsiteY298" fmla="*/ 2422193 h 2472976"/>
                                    <a:gd name="connsiteX299" fmla="*/ 338342 w 1836123"/>
                                    <a:gd name="connsiteY299" fmla="*/ 2347004 h 2472976"/>
                                    <a:gd name="connsiteX300" fmla="*/ 342101 w 1836123"/>
                                    <a:gd name="connsiteY300" fmla="*/ 1971056 h 2472976"/>
                                    <a:gd name="connsiteX301" fmla="*/ 0 w 1836123"/>
                                    <a:gd name="connsiteY301" fmla="*/ 1967297 h 2472976"/>
                                    <a:gd name="connsiteX302" fmla="*/ 48872 w 1836123"/>
                                    <a:gd name="connsiteY302" fmla="*/ 779302 h 2472976"/>
                                    <a:gd name="connsiteX303" fmla="*/ 82706 w 1836123"/>
                                    <a:gd name="connsiteY303" fmla="*/ 794340 h 2472976"/>
                                    <a:gd name="connsiteX304" fmla="*/ 112781 w 1836123"/>
                                    <a:gd name="connsiteY304" fmla="*/ 798100 h 2472976"/>
                                    <a:gd name="connsiteX305" fmla="*/ 135337 w 1836123"/>
                                    <a:gd name="connsiteY305" fmla="*/ 805619 h 2472976"/>
                                    <a:gd name="connsiteX306" fmla="*/ 150374 w 1836123"/>
                                    <a:gd name="connsiteY306" fmla="*/ 813138 h 2472976"/>
                                    <a:gd name="connsiteX307" fmla="*/ 161652 w 1836123"/>
                                    <a:gd name="connsiteY307" fmla="*/ 831935 h 2472976"/>
                                    <a:gd name="connsiteX308" fmla="*/ 184209 w 1836123"/>
                                    <a:gd name="connsiteY308" fmla="*/ 862011 h 2472976"/>
                                    <a:gd name="connsiteX309" fmla="*/ 210524 w 1836123"/>
                                    <a:gd name="connsiteY309" fmla="*/ 877049 h 2472976"/>
                                    <a:gd name="connsiteX310" fmla="*/ 236839 w 1836123"/>
                                    <a:gd name="connsiteY310" fmla="*/ 888327 h 2472976"/>
                                    <a:gd name="connsiteX311" fmla="*/ 259396 w 1836123"/>
                                    <a:gd name="connsiteY311" fmla="*/ 903365 h 2472976"/>
                                    <a:gd name="connsiteX312" fmla="*/ 289470 w 1836123"/>
                                    <a:gd name="connsiteY312" fmla="*/ 907125 h 2472976"/>
                                    <a:gd name="connsiteX313" fmla="*/ 330823 w 1836123"/>
                                    <a:gd name="connsiteY313" fmla="*/ 892087 h 2472976"/>
                                    <a:gd name="connsiteX314" fmla="*/ 345861 w 1836123"/>
                                    <a:gd name="connsiteY314" fmla="*/ 880808 h 2472976"/>
                                    <a:gd name="connsiteX315" fmla="*/ 364658 w 1836123"/>
                                    <a:gd name="connsiteY315" fmla="*/ 858252 h 2472976"/>
                                    <a:gd name="connsiteX316" fmla="*/ 383454 w 1836123"/>
                                    <a:gd name="connsiteY316" fmla="*/ 801859 h 2472976"/>
                                    <a:gd name="connsiteX317" fmla="*/ 409770 w 1836123"/>
                                    <a:gd name="connsiteY317" fmla="*/ 752986 h 2472976"/>
                                    <a:gd name="connsiteX318" fmla="*/ 421048 w 1836123"/>
                                    <a:gd name="connsiteY318" fmla="*/ 719151 h 2472976"/>
                                    <a:gd name="connsiteX319" fmla="*/ 424807 w 1836123"/>
                                    <a:gd name="connsiteY319" fmla="*/ 700353 h 2472976"/>
                                    <a:gd name="connsiteX320" fmla="*/ 424807 w 1836123"/>
                                    <a:gd name="connsiteY320" fmla="*/ 677796 h 2472976"/>
                                    <a:gd name="connsiteX321" fmla="*/ 447363 w 1836123"/>
                                    <a:gd name="connsiteY321" fmla="*/ 598847 h 2472976"/>
                                    <a:gd name="connsiteX322" fmla="*/ 447363 w 1836123"/>
                                    <a:gd name="connsiteY322" fmla="*/ 568771 h 2472976"/>
                                    <a:gd name="connsiteX323" fmla="*/ 439845 w 1836123"/>
                                    <a:gd name="connsiteY323" fmla="*/ 512379 h 2472976"/>
                                    <a:gd name="connsiteX324" fmla="*/ 447363 w 1836123"/>
                                    <a:gd name="connsiteY324" fmla="*/ 474785 h 2472976"/>
                                    <a:gd name="connsiteX325" fmla="*/ 428567 w 1836123"/>
                                    <a:gd name="connsiteY325" fmla="*/ 444709 h 2472976"/>
                                    <a:gd name="connsiteX326" fmla="*/ 454882 w 1836123"/>
                                    <a:gd name="connsiteY326" fmla="*/ 377038 h 2472976"/>
                                    <a:gd name="connsiteX327" fmla="*/ 454882 w 1836123"/>
                                    <a:gd name="connsiteY327" fmla="*/ 369519 h 2472976"/>
                                    <a:gd name="connsiteX328" fmla="*/ 443604 w 1836123"/>
                                    <a:gd name="connsiteY328" fmla="*/ 339443 h 2472976"/>
                                    <a:gd name="connsiteX329" fmla="*/ 451123 w 1836123"/>
                                    <a:gd name="connsiteY329" fmla="*/ 331924 h 2472976"/>
                                    <a:gd name="connsiteX330" fmla="*/ 466160 w 1836123"/>
                                    <a:gd name="connsiteY330" fmla="*/ 320646 h 2472976"/>
                                    <a:gd name="connsiteX331" fmla="*/ 473679 w 1836123"/>
                                    <a:gd name="connsiteY331" fmla="*/ 305608 h 2472976"/>
                                    <a:gd name="connsiteX332" fmla="*/ 477438 w 1836123"/>
                                    <a:gd name="connsiteY332" fmla="*/ 316887 h 2472976"/>
                                    <a:gd name="connsiteX333" fmla="*/ 484957 w 1836123"/>
                                    <a:gd name="connsiteY333" fmla="*/ 328165 h 2472976"/>
                                    <a:gd name="connsiteX334" fmla="*/ 484957 w 1836123"/>
                                    <a:gd name="connsiteY334" fmla="*/ 316887 h 2472976"/>
                                    <a:gd name="connsiteX335" fmla="*/ 488716 w 1836123"/>
                                    <a:gd name="connsiteY335" fmla="*/ 309368 h 2472976"/>
                                    <a:gd name="connsiteX336" fmla="*/ 477438 w 1836123"/>
                                    <a:gd name="connsiteY336" fmla="*/ 298089 h 2472976"/>
                                    <a:gd name="connsiteX337" fmla="*/ 481198 w 1836123"/>
                                    <a:gd name="connsiteY337" fmla="*/ 294330 h 2472976"/>
                                    <a:gd name="connsiteX338" fmla="*/ 462401 w 1836123"/>
                                    <a:gd name="connsiteY338" fmla="*/ 286811 h 2472976"/>
                                    <a:gd name="connsiteX339" fmla="*/ 458641 w 1836123"/>
                                    <a:gd name="connsiteY339" fmla="*/ 283051 h 2472976"/>
                                    <a:gd name="connsiteX340" fmla="*/ 451123 w 1836123"/>
                                    <a:gd name="connsiteY340" fmla="*/ 286811 h 2472976"/>
                                    <a:gd name="connsiteX341" fmla="*/ 451123 w 1836123"/>
                                    <a:gd name="connsiteY341" fmla="*/ 275532 h 2472976"/>
                                    <a:gd name="connsiteX342" fmla="*/ 458641 w 1836123"/>
                                    <a:gd name="connsiteY342" fmla="*/ 260494 h 2472976"/>
                                    <a:gd name="connsiteX343" fmla="*/ 462401 w 1836123"/>
                                    <a:gd name="connsiteY343" fmla="*/ 252975 h 2472976"/>
                                    <a:gd name="connsiteX344" fmla="*/ 466160 w 1836123"/>
                                    <a:gd name="connsiteY344" fmla="*/ 249216 h 2472976"/>
                                    <a:gd name="connsiteX345" fmla="*/ 466160 w 1836123"/>
                                    <a:gd name="connsiteY345" fmla="*/ 237938 h 2472976"/>
                                    <a:gd name="connsiteX346" fmla="*/ 477438 w 1836123"/>
                                    <a:gd name="connsiteY346" fmla="*/ 222900 h 2472976"/>
                                    <a:gd name="connsiteX347" fmla="*/ 481198 w 1836123"/>
                                    <a:gd name="connsiteY347" fmla="*/ 226659 h 2472976"/>
                                    <a:gd name="connsiteX348" fmla="*/ 488716 w 1836123"/>
                                    <a:gd name="connsiteY348" fmla="*/ 234178 h 2472976"/>
                                    <a:gd name="connsiteX349" fmla="*/ 492476 w 1836123"/>
                                    <a:gd name="connsiteY349" fmla="*/ 226659 h 2472976"/>
                                    <a:gd name="connsiteX350" fmla="*/ 488716 w 1836123"/>
                                    <a:gd name="connsiteY350" fmla="*/ 200343 h 2472976"/>
                                    <a:gd name="connsiteX351" fmla="*/ 511272 w 1836123"/>
                                    <a:gd name="connsiteY351" fmla="*/ 106356 h 2472976"/>
                                    <a:gd name="connsiteX352" fmla="*/ 511272 w 1836123"/>
                                    <a:gd name="connsiteY352" fmla="*/ 102596 h 2472976"/>
                                    <a:gd name="connsiteX353" fmla="*/ 537588 w 1836123"/>
                                    <a:gd name="connsiteY353" fmla="*/ 87558 h 2472976"/>
                                    <a:gd name="connsiteX354" fmla="*/ 548866 w 1836123"/>
                                    <a:gd name="connsiteY354" fmla="*/ 76280 h 2472976"/>
                                    <a:gd name="connsiteX355" fmla="*/ 553095 w 1836123"/>
                                    <a:gd name="connsiteY355" fmla="*/ 74870 h 2472976"/>
                                    <a:gd name="connsiteX356" fmla="*/ 517790 w 1836123"/>
                                    <a:gd name="connsiteY356" fmla="*/ 64649 h 2472976"/>
                                    <a:gd name="connsiteX357" fmla="*/ 523346 w 1836123"/>
                                    <a:gd name="connsiteY357" fmla="*/ 72520 h 2472976"/>
                                    <a:gd name="connsiteX358" fmla="*/ 515938 w 1836123"/>
                                    <a:gd name="connsiteY358" fmla="*/ 79928 h 2472976"/>
                                    <a:gd name="connsiteX359" fmla="*/ 512233 w 1836123"/>
                                    <a:gd name="connsiteY359" fmla="*/ 76224 h 2472976"/>
                                    <a:gd name="connsiteX360" fmla="*/ 512233 w 1836123"/>
                                    <a:gd name="connsiteY360" fmla="*/ 65112 h 2472976"/>
                                    <a:gd name="connsiteX361" fmla="*/ 517790 w 1836123"/>
                                    <a:gd name="connsiteY361" fmla="*/ 64649 h 2472976"/>
                                    <a:gd name="connsiteX362" fmla="*/ 521493 w 1836123"/>
                                    <a:gd name="connsiteY362" fmla="*/ 59953 h 2472976"/>
                                    <a:gd name="connsiteX363" fmla="*/ 530754 w 1836123"/>
                                    <a:gd name="connsiteY363" fmla="*/ 60879 h 2472976"/>
                                    <a:gd name="connsiteX364" fmla="*/ 523345 w 1836123"/>
                                    <a:gd name="connsiteY364" fmla="*/ 64583 h 2472976"/>
                                    <a:gd name="connsiteX365" fmla="*/ 521493 w 1836123"/>
                                    <a:gd name="connsiteY365" fmla="*/ 59953 h 2472976"/>
                                    <a:gd name="connsiteX366" fmla="*/ 527050 w 1836123"/>
                                    <a:gd name="connsiteY366" fmla="*/ 9020 h 2472976"/>
                                    <a:gd name="connsiteX367" fmla="*/ 527050 w 1836123"/>
                                    <a:gd name="connsiteY367" fmla="*/ 19736 h 2472976"/>
                                    <a:gd name="connsiteX368" fmla="*/ 519113 w 1836123"/>
                                    <a:gd name="connsiteY368" fmla="*/ 16164 h 2472976"/>
                                    <a:gd name="connsiteX369" fmla="*/ 527050 w 1836123"/>
                                    <a:gd name="connsiteY369" fmla="*/ 9020 h 2472976"/>
                                    <a:gd name="connsiteX370" fmla="*/ 513953 w 1836123"/>
                                    <a:gd name="connsiteY370" fmla="*/ 586 h 2472976"/>
                                    <a:gd name="connsiteX371" fmla="*/ 515937 w 1836123"/>
                                    <a:gd name="connsiteY371" fmla="*/ 5051 h 2472976"/>
                                    <a:gd name="connsiteX372" fmla="*/ 508000 w 1836123"/>
                                    <a:gd name="connsiteY372" fmla="*/ 12195 h 2472976"/>
                                    <a:gd name="connsiteX373" fmla="*/ 511968 w 1836123"/>
                                    <a:gd name="connsiteY373" fmla="*/ 1479 h 2472976"/>
                                    <a:gd name="connsiteX374" fmla="*/ 513953 w 1836123"/>
                                    <a:gd name="connsiteY374" fmla="*/ 586 h 2472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Lst>
                                  <a:rect l="l" t="t" r="r" b="b"/>
                                  <a:pathLst>
                                    <a:path w="1836123" h="2472976">
                                      <a:moveTo>
                                        <a:pt x="1823402" y="2114045"/>
                                      </a:moveTo>
                                      <a:cubicBezTo>
                                        <a:pt x="1827212" y="2117787"/>
                                        <a:pt x="1827212" y="2121529"/>
                                        <a:pt x="1823402" y="2125271"/>
                                      </a:cubicBezTo>
                                      <a:cubicBezTo>
                                        <a:pt x="1823402" y="2132755"/>
                                        <a:pt x="1819592" y="2147723"/>
                                        <a:pt x="1819592" y="2151465"/>
                                      </a:cubicBezTo>
                                      <a:cubicBezTo>
                                        <a:pt x="1819592" y="2155207"/>
                                        <a:pt x="1811972" y="2166433"/>
                                        <a:pt x="1811972" y="2155207"/>
                                      </a:cubicBezTo>
                                      <a:cubicBezTo>
                                        <a:pt x="1811972" y="2143981"/>
                                        <a:pt x="1808162" y="2129013"/>
                                        <a:pt x="1815782" y="2121529"/>
                                      </a:cubicBezTo>
                                      <a:cubicBezTo>
                                        <a:pt x="1815782" y="2121529"/>
                                        <a:pt x="1819592" y="2114045"/>
                                        <a:pt x="1823402" y="2114045"/>
                                      </a:cubicBezTo>
                                      <a:close/>
                                      <a:moveTo>
                                        <a:pt x="1818005" y="2068145"/>
                                      </a:moveTo>
                                      <a:cubicBezTo>
                                        <a:pt x="1818957" y="2068618"/>
                                        <a:pt x="1818957" y="2070511"/>
                                        <a:pt x="1817052" y="2076189"/>
                                      </a:cubicBezTo>
                                      <a:cubicBezTo>
                                        <a:pt x="1817052" y="2083760"/>
                                        <a:pt x="1817052" y="2091331"/>
                                        <a:pt x="1817052" y="2098903"/>
                                      </a:cubicBezTo>
                                      <a:cubicBezTo>
                                        <a:pt x="1817052" y="2102688"/>
                                        <a:pt x="1817052" y="2114045"/>
                                        <a:pt x="1813242" y="2102688"/>
                                      </a:cubicBezTo>
                                      <a:cubicBezTo>
                                        <a:pt x="1809432" y="2095117"/>
                                        <a:pt x="1801812" y="2091331"/>
                                        <a:pt x="1805622" y="2079975"/>
                                      </a:cubicBezTo>
                                      <a:cubicBezTo>
                                        <a:pt x="1805622" y="2079975"/>
                                        <a:pt x="1809432" y="2072403"/>
                                        <a:pt x="1813242" y="2068618"/>
                                      </a:cubicBezTo>
                                      <a:cubicBezTo>
                                        <a:pt x="1815147" y="2068618"/>
                                        <a:pt x="1817052" y="2067671"/>
                                        <a:pt x="1818005" y="2068145"/>
                                      </a:cubicBezTo>
                                      <a:close/>
                                      <a:moveTo>
                                        <a:pt x="1793747" y="1770857"/>
                                      </a:moveTo>
                                      <a:cubicBezTo>
                                        <a:pt x="1796086" y="1769458"/>
                                        <a:pt x="1797957" y="1770391"/>
                                        <a:pt x="1797957" y="1775987"/>
                                      </a:cubicBezTo>
                                      <a:cubicBezTo>
                                        <a:pt x="1801699" y="1787179"/>
                                        <a:pt x="1797957" y="1798371"/>
                                        <a:pt x="1805441" y="1802101"/>
                                      </a:cubicBezTo>
                                      <a:cubicBezTo>
                                        <a:pt x="1812925" y="1809563"/>
                                        <a:pt x="1809183" y="1813293"/>
                                        <a:pt x="1805441" y="1820754"/>
                                      </a:cubicBezTo>
                                      <a:cubicBezTo>
                                        <a:pt x="1801699" y="1828216"/>
                                        <a:pt x="1779247" y="1876714"/>
                                        <a:pt x="1775505" y="1895367"/>
                                      </a:cubicBezTo>
                                      <a:cubicBezTo>
                                        <a:pt x="1775505" y="1914020"/>
                                        <a:pt x="1771763" y="1910289"/>
                                        <a:pt x="1768021" y="1902828"/>
                                      </a:cubicBezTo>
                                      <a:cubicBezTo>
                                        <a:pt x="1764279" y="1895367"/>
                                        <a:pt x="1768021" y="1891636"/>
                                        <a:pt x="1764279" y="1884175"/>
                                      </a:cubicBezTo>
                                      <a:cubicBezTo>
                                        <a:pt x="1760537" y="1880444"/>
                                        <a:pt x="1760537" y="1880444"/>
                                        <a:pt x="1764279" y="1872983"/>
                                      </a:cubicBezTo>
                                      <a:cubicBezTo>
                                        <a:pt x="1768021" y="1865522"/>
                                        <a:pt x="1764279" y="1858061"/>
                                        <a:pt x="1768021" y="1858061"/>
                                      </a:cubicBezTo>
                                      <a:cubicBezTo>
                                        <a:pt x="1771763" y="1854330"/>
                                        <a:pt x="1775505" y="1846869"/>
                                        <a:pt x="1771763" y="1843138"/>
                                      </a:cubicBezTo>
                                      <a:cubicBezTo>
                                        <a:pt x="1771763" y="1835677"/>
                                        <a:pt x="1768021" y="1839408"/>
                                        <a:pt x="1771763" y="1831946"/>
                                      </a:cubicBezTo>
                                      <a:cubicBezTo>
                                        <a:pt x="1775505" y="1824485"/>
                                        <a:pt x="1786731" y="1820754"/>
                                        <a:pt x="1790473" y="1813293"/>
                                      </a:cubicBezTo>
                                      <a:cubicBezTo>
                                        <a:pt x="1794215" y="1805832"/>
                                        <a:pt x="1797957" y="1798371"/>
                                        <a:pt x="1786731" y="1787179"/>
                                      </a:cubicBezTo>
                                      <a:cubicBezTo>
                                        <a:pt x="1786731" y="1787179"/>
                                        <a:pt x="1779247" y="1783448"/>
                                        <a:pt x="1786731" y="1779718"/>
                                      </a:cubicBezTo>
                                      <a:cubicBezTo>
                                        <a:pt x="1788602" y="1775987"/>
                                        <a:pt x="1791409" y="1772256"/>
                                        <a:pt x="1793747" y="1770857"/>
                                      </a:cubicBezTo>
                                      <a:close/>
                                      <a:moveTo>
                                        <a:pt x="1539802" y="1612210"/>
                                      </a:moveTo>
                                      <a:cubicBezTo>
                                        <a:pt x="1541679" y="1611743"/>
                                        <a:pt x="1544493" y="1612678"/>
                                        <a:pt x="1546369" y="1614549"/>
                                      </a:cubicBezTo>
                                      <a:cubicBezTo>
                                        <a:pt x="1546369" y="1618291"/>
                                        <a:pt x="1553873" y="1614549"/>
                                        <a:pt x="1557626" y="1618291"/>
                                      </a:cubicBezTo>
                                      <a:cubicBezTo>
                                        <a:pt x="1561378" y="1622033"/>
                                        <a:pt x="1561378" y="1618291"/>
                                        <a:pt x="1561378" y="1625775"/>
                                      </a:cubicBezTo>
                                      <a:cubicBezTo>
                                        <a:pt x="1561378" y="1633259"/>
                                        <a:pt x="1565130" y="1637001"/>
                                        <a:pt x="1568883" y="1648227"/>
                                      </a:cubicBezTo>
                                      <a:cubicBezTo>
                                        <a:pt x="1576387" y="1663195"/>
                                        <a:pt x="1568883" y="1659453"/>
                                        <a:pt x="1561378" y="1655711"/>
                                      </a:cubicBezTo>
                                      <a:cubicBezTo>
                                        <a:pt x="1557626" y="1651969"/>
                                        <a:pt x="1538864" y="1618291"/>
                                        <a:pt x="1538864" y="1618291"/>
                                      </a:cubicBezTo>
                                      <a:cubicBezTo>
                                        <a:pt x="1536988" y="1614549"/>
                                        <a:pt x="1537926" y="1612678"/>
                                        <a:pt x="1539802" y="1612210"/>
                                      </a:cubicBezTo>
                                      <a:close/>
                                      <a:moveTo>
                                        <a:pt x="1474787" y="1463567"/>
                                      </a:moveTo>
                                      <a:cubicBezTo>
                                        <a:pt x="1477962" y="1459995"/>
                                        <a:pt x="1481137" y="1470711"/>
                                        <a:pt x="1477962" y="1470711"/>
                                      </a:cubicBezTo>
                                      <a:cubicBezTo>
                                        <a:pt x="1474787" y="1474283"/>
                                        <a:pt x="1474787" y="1463567"/>
                                        <a:pt x="1474787" y="1463567"/>
                                      </a:cubicBezTo>
                                      <a:close/>
                                      <a:moveTo>
                                        <a:pt x="1410759" y="1437770"/>
                                      </a:moveTo>
                                      <a:cubicBezTo>
                                        <a:pt x="1414463" y="1441399"/>
                                        <a:pt x="1410759" y="1445027"/>
                                        <a:pt x="1407054" y="1455913"/>
                                      </a:cubicBezTo>
                                      <a:cubicBezTo>
                                        <a:pt x="1407054" y="1463170"/>
                                        <a:pt x="1403350" y="1448656"/>
                                        <a:pt x="1403350" y="1448656"/>
                                      </a:cubicBezTo>
                                      <a:cubicBezTo>
                                        <a:pt x="1407054" y="1441399"/>
                                        <a:pt x="1407054" y="1437770"/>
                                        <a:pt x="1410759" y="1437770"/>
                                      </a:cubicBezTo>
                                      <a:close/>
                                      <a:moveTo>
                                        <a:pt x="1300956" y="1206222"/>
                                      </a:moveTo>
                                      <a:cubicBezTo>
                                        <a:pt x="1302742" y="1207582"/>
                                        <a:pt x="1304528" y="1210304"/>
                                        <a:pt x="1304528" y="1212118"/>
                                      </a:cubicBezTo>
                                      <a:cubicBezTo>
                                        <a:pt x="1308100" y="1219375"/>
                                        <a:pt x="1308100" y="1219375"/>
                                        <a:pt x="1304528" y="1223004"/>
                                      </a:cubicBezTo>
                                      <a:cubicBezTo>
                                        <a:pt x="1300956" y="1226632"/>
                                        <a:pt x="1297384" y="1215747"/>
                                        <a:pt x="1297384" y="1215747"/>
                                      </a:cubicBezTo>
                                      <a:cubicBezTo>
                                        <a:pt x="1297384" y="1212118"/>
                                        <a:pt x="1293812" y="1212118"/>
                                        <a:pt x="1297384" y="1208490"/>
                                      </a:cubicBezTo>
                                      <a:cubicBezTo>
                                        <a:pt x="1297384" y="1204861"/>
                                        <a:pt x="1299170" y="1204861"/>
                                        <a:pt x="1300956" y="1206222"/>
                                      </a:cubicBezTo>
                                      <a:close/>
                                      <a:moveTo>
                                        <a:pt x="985639" y="967870"/>
                                      </a:moveTo>
                                      <a:cubicBezTo>
                                        <a:pt x="993180" y="971522"/>
                                        <a:pt x="989409" y="971522"/>
                                        <a:pt x="989409" y="975173"/>
                                      </a:cubicBezTo>
                                      <a:cubicBezTo>
                                        <a:pt x="989409" y="982476"/>
                                        <a:pt x="996950" y="986127"/>
                                        <a:pt x="993180" y="993430"/>
                                      </a:cubicBezTo>
                                      <a:cubicBezTo>
                                        <a:pt x="993180" y="1004383"/>
                                        <a:pt x="985639" y="993430"/>
                                        <a:pt x="985639" y="993430"/>
                                      </a:cubicBezTo>
                                      <a:cubicBezTo>
                                        <a:pt x="985639" y="993430"/>
                                        <a:pt x="981869" y="989778"/>
                                        <a:pt x="978098" y="986127"/>
                                      </a:cubicBezTo>
                                      <a:cubicBezTo>
                                        <a:pt x="978098" y="982476"/>
                                        <a:pt x="974328" y="978824"/>
                                        <a:pt x="970557" y="975173"/>
                                      </a:cubicBezTo>
                                      <a:cubicBezTo>
                                        <a:pt x="966787" y="967870"/>
                                        <a:pt x="974328" y="971522"/>
                                        <a:pt x="978098" y="975173"/>
                                      </a:cubicBezTo>
                                      <a:cubicBezTo>
                                        <a:pt x="981869" y="975173"/>
                                        <a:pt x="978098" y="967870"/>
                                        <a:pt x="985639" y="967870"/>
                                      </a:cubicBezTo>
                                      <a:close/>
                                      <a:moveTo>
                                        <a:pt x="201877" y="820762"/>
                                      </a:moveTo>
                                      <a:cubicBezTo>
                                        <a:pt x="203729" y="819836"/>
                                        <a:pt x="205581" y="820762"/>
                                        <a:pt x="207433" y="824466"/>
                                      </a:cubicBezTo>
                                      <a:cubicBezTo>
                                        <a:pt x="211137" y="831874"/>
                                        <a:pt x="211137" y="831874"/>
                                        <a:pt x="203729" y="831874"/>
                                      </a:cubicBezTo>
                                      <a:cubicBezTo>
                                        <a:pt x="200025" y="831874"/>
                                        <a:pt x="203729" y="831874"/>
                                        <a:pt x="196320" y="835578"/>
                                      </a:cubicBezTo>
                                      <a:cubicBezTo>
                                        <a:pt x="188912" y="839283"/>
                                        <a:pt x="196320" y="828170"/>
                                        <a:pt x="196320" y="828170"/>
                                      </a:cubicBezTo>
                                      <a:cubicBezTo>
                                        <a:pt x="198173" y="824466"/>
                                        <a:pt x="200025" y="821688"/>
                                        <a:pt x="201877" y="820762"/>
                                      </a:cubicBezTo>
                                      <a:close/>
                                      <a:moveTo>
                                        <a:pt x="207249" y="746109"/>
                                      </a:moveTo>
                                      <a:cubicBezTo>
                                        <a:pt x="214710" y="742446"/>
                                        <a:pt x="222171" y="753436"/>
                                        <a:pt x="229632" y="757099"/>
                                      </a:cubicBezTo>
                                      <a:cubicBezTo>
                                        <a:pt x="233363" y="760763"/>
                                        <a:pt x="229632" y="764426"/>
                                        <a:pt x="222171" y="764426"/>
                                      </a:cubicBezTo>
                                      <a:cubicBezTo>
                                        <a:pt x="214710" y="764426"/>
                                        <a:pt x="210979" y="760763"/>
                                        <a:pt x="207249" y="760763"/>
                                      </a:cubicBezTo>
                                      <a:cubicBezTo>
                                        <a:pt x="203518" y="760763"/>
                                        <a:pt x="203518" y="768090"/>
                                        <a:pt x="203518" y="771753"/>
                                      </a:cubicBezTo>
                                      <a:cubicBezTo>
                                        <a:pt x="199787" y="779080"/>
                                        <a:pt x="196057" y="782744"/>
                                        <a:pt x="192326" y="779080"/>
                                      </a:cubicBezTo>
                                      <a:cubicBezTo>
                                        <a:pt x="188595" y="775417"/>
                                        <a:pt x="184865" y="782744"/>
                                        <a:pt x="181134" y="786407"/>
                                      </a:cubicBezTo>
                                      <a:cubicBezTo>
                                        <a:pt x="177403" y="790071"/>
                                        <a:pt x="173673" y="786407"/>
                                        <a:pt x="166211" y="782744"/>
                                      </a:cubicBezTo>
                                      <a:cubicBezTo>
                                        <a:pt x="158750" y="779080"/>
                                        <a:pt x="166211" y="771753"/>
                                        <a:pt x="166211" y="771753"/>
                                      </a:cubicBezTo>
                                      <a:cubicBezTo>
                                        <a:pt x="169942" y="764426"/>
                                        <a:pt x="177403" y="757099"/>
                                        <a:pt x="184865" y="753436"/>
                                      </a:cubicBezTo>
                                      <a:cubicBezTo>
                                        <a:pt x="192326" y="753436"/>
                                        <a:pt x="199787" y="749772"/>
                                        <a:pt x="207249" y="746109"/>
                                      </a:cubicBezTo>
                                      <a:close/>
                                      <a:moveTo>
                                        <a:pt x="878280" y="611536"/>
                                      </a:moveTo>
                                      <a:cubicBezTo>
                                        <a:pt x="878750" y="611066"/>
                                        <a:pt x="877810" y="612006"/>
                                        <a:pt x="875930" y="613885"/>
                                      </a:cubicBezTo>
                                      <a:lnTo>
                                        <a:pt x="875930" y="613885"/>
                                      </a:lnTo>
                                      <a:close/>
                                      <a:moveTo>
                                        <a:pt x="553095" y="74870"/>
                                      </a:moveTo>
                                      <a:cubicBezTo>
                                        <a:pt x="554505" y="74400"/>
                                        <a:pt x="556385" y="74400"/>
                                        <a:pt x="560144" y="76280"/>
                                      </a:cubicBezTo>
                                      <a:cubicBezTo>
                                        <a:pt x="563903" y="76280"/>
                                        <a:pt x="560144" y="83799"/>
                                        <a:pt x="560144" y="87558"/>
                                      </a:cubicBezTo>
                                      <a:cubicBezTo>
                                        <a:pt x="556385" y="91318"/>
                                        <a:pt x="548866" y="102596"/>
                                        <a:pt x="552625" y="102596"/>
                                      </a:cubicBezTo>
                                      <a:cubicBezTo>
                                        <a:pt x="556385" y="98837"/>
                                        <a:pt x="560144" y="91318"/>
                                        <a:pt x="560144" y="95077"/>
                                      </a:cubicBezTo>
                                      <a:cubicBezTo>
                                        <a:pt x="563903" y="95077"/>
                                        <a:pt x="567663" y="98837"/>
                                        <a:pt x="567663" y="102596"/>
                                      </a:cubicBezTo>
                                      <a:cubicBezTo>
                                        <a:pt x="567663" y="106356"/>
                                        <a:pt x="571422" y="106356"/>
                                        <a:pt x="571422" y="106356"/>
                                      </a:cubicBezTo>
                                      <a:cubicBezTo>
                                        <a:pt x="575182" y="106356"/>
                                        <a:pt x="578941" y="102596"/>
                                        <a:pt x="578941" y="110115"/>
                                      </a:cubicBezTo>
                                      <a:cubicBezTo>
                                        <a:pt x="578941" y="113875"/>
                                        <a:pt x="586460" y="125153"/>
                                        <a:pt x="586460" y="132672"/>
                                      </a:cubicBezTo>
                                      <a:cubicBezTo>
                                        <a:pt x="586460" y="136432"/>
                                        <a:pt x="586460" y="143951"/>
                                        <a:pt x="590219" y="147710"/>
                                      </a:cubicBezTo>
                                      <a:cubicBezTo>
                                        <a:pt x="590219" y="151470"/>
                                        <a:pt x="593978" y="151470"/>
                                        <a:pt x="593978" y="155229"/>
                                      </a:cubicBezTo>
                                      <a:cubicBezTo>
                                        <a:pt x="590219" y="158989"/>
                                        <a:pt x="586460" y="162748"/>
                                        <a:pt x="590219" y="170267"/>
                                      </a:cubicBezTo>
                                      <a:cubicBezTo>
                                        <a:pt x="590219" y="177786"/>
                                        <a:pt x="593978" y="192824"/>
                                        <a:pt x="593978" y="196583"/>
                                      </a:cubicBezTo>
                                      <a:cubicBezTo>
                                        <a:pt x="593978" y="204102"/>
                                        <a:pt x="593978" y="207862"/>
                                        <a:pt x="597738" y="211621"/>
                                      </a:cubicBezTo>
                                      <a:cubicBezTo>
                                        <a:pt x="601497" y="215381"/>
                                        <a:pt x="605256" y="219140"/>
                                        <a:pt x="612775" y="215381"/>
                                      </a:cubicBezTo>
                                      <a:cubicBezTo>
                                        <a:pt x="620294" y="215381"/>
                                        <a:pt x="620294" y="215381"/>
                                        <a:pt x="624053" y="219140"/>
                                      </a:cubicBezTo>
                                      <a:cubicBezTo>
                                        <a:pt x="627813" y="219140"/>
                                        <a:pt x="631572" y="222900"/>
                                        <a:pt x="631572" y="222900"/>
                                      </a:cubicBezTo>
                                      <a:cubicBezTo>
                                        <a:pt x="635331" y="222900"/>
                                        <a:pt x="635331" y="222900"/>
                                        <a:pt x="631572" y="230419"/>
                                      </a:cubicBezTo>
                                      <a:cubicBezTo>
                                        <a:pt x="627813" y="234178"/>
                                        <a:pt x="624053" y="241697"/>
                                        <a:pt x="620294" y="252975"/>
                                      </a:cubicBezTo>
                                      <a:cubicBezTo>
                                        <a:pt x="616534" y="260494"/>
                                        <a:pt x="616534" y="264254"/>
                                        <a:pt x="620294" y="264254"/>
                                      </a:cubicBezTo>
                                      <a:cubicBezTo>
                                        <a:pt x="627813" y="268013"/>
                                        <a:pt x="635331" y="268013"/>
                                        <a:pt x="639091" y="271773"/>
                                      </a:cubicBezTo>
                                      <a:cubicBezTo>
                                        <a:pt x="642850" y="279292"/>
                                        <a:pt x="639091" y="290570"/>
                                        <a:pt x="646609" y="290570"/>
                                      </a:cubicBezTo>
                                      <a:cubicBezTo>
                                        <a:pt x="650369" y="294330"/>
                                        <a:pt x="657887" y="294330"/>
                                        <a:pt x="657887" y="301849"/>
                                      </a:cubicBezTo>
                                      <a:cubicBezTo>
                                        <a:pt x="657887" y="309368"/>
                                        <a:pt x="650369" y="320646"/>
                                        <a:pt x="650369" y="324405"/>
                                      </a:cubicBezTo>
                                      <a:cubicBezTo>
                                        <a:pt x="650369" y="331924"/>
                                        <a:pt x="650369" y="328165"/>
                                        <a:pt x="654128" y="328165"/>
                                      </a:cubicBezTo>
                                      <a:cubicBezTo>
                                        <a:pt x="657887" y="328165"/>
                                        <a:pt x="672925" y="324405"/>
                                        <a:pt x="669165" y="328165"/>
                                      </a:cubicBezTo>
                                      <a:cubicBezTo>
                                        <a:pt x="669165" y="331924"/>
                                        <a:pt x="665406" y="343203"/>
                                        <a:pt x="669165" y="358241"/>
                                      </a:cubicBezTo>
                                      <a:cubicBezTo>
                                        <a:pt x="669165" y="373279"/>
                                        <a:pt x="669165" y="377038"/>
                                        <a:pt x="672925" y="384557"/>
                                      </a:cubicBezTo>
                                      <a:cubicBezTo>
                                        <a:pt x="676684" y="392076"/>
                                        <a:pt x="676684" y="395836"/>
                                        <a:pt x="676684" y="407114"/>
                                      </a:cubicBezTo>
                                      <a:cubicBezTo>
                                        <a:pt x="676684" y="414633"/>
                                        <a:pt x="665406" y="429671"/>
                                        <a:pt x="676684" y="448468"/>
                                      </a:cubicBezTo>
                                      <a:cubicBezTo>
                                        <a:pt x="684203" y="471025"/>
                                        <a:pt x="687962" y="474785"/>
                                        <a:pt x="691722" y="486063"/>
                                      </a:cubicBezTo>
                                      <a:cubicBezTo>
                                        <a:pt x="691722" y="497341"/>
                                        <a:pt x="695481" y="512379"/>
                                        <a:pt x="706759" y="516139"/>
                                      </a:cubicBezTo>
                                      <a:cubicBezTo>
                                        <a:pt x="714278" y="519898"/>
                                        <a:pt x="718037" y="523658"/>
                                        <a:pt x="721796" y="523658"/>
                                      </a:cubicBezTo>
                                      <a:cubicBezTo>
                                        <a:pt x="729315" y="519898"/>
                                        <a:pt x="748112" y="504860"/>
                                        <a:pt x="748112" y="501101"/>
                                      </a:cubicBezTo>
                                      <a:cubicBezTo>
                                        <a:pt x="744353" y="497341"/>
                                        <a:pt x="744353" y="489822"/>
                                        <a:pt x="748112" y="493582"/>
                                      </a:cubicBezTo>
                                      <a:cubicBezTo>
                                        <a:pt x="751871" y="497341"/>
                                        <a:pt x="759390" y="501101"/>
                                        <a:pt x="766909" y="497341"/>
                                      </a:cubicBezTo>
                                      <a:cubicBezTo>
                                        <a:pt x="774427" y="493582"/>
                                        <a:pt x="778187" y="478544"/>
                                        <a:pt x="781946" y="482304"/>
                                      </a:cubicBezTo>
                                      <a:cubicBezTo>
                                        <a:pt x="785705" y="482304"/>
                                        <a:pt x="789465" y="493582"/>
                                        <a:pt x="789465" y="497341"/>
                                      </a:cubicBezTo>
                                      <a:cubicBezTo>
                                        <a:pt x="789465" y="501101"/>
                                        <a:pt x="789465" y="504860"/>
                                        <a:pt x="793224" y="504860"/>
                                      </a:cubicBezTo>
                                      <a:cubicBezTo>
                                        <a:pt x="796984" y="504860"/>
                                        <a:pt x="793224" y="508620"/>
                                        <a:pt x="793224" y="512379"/>
                                      </a:cubicBezTo>
                                      <a:cubicBezTo>
                                        <a:pt x="793224" y="512379"/>
                                        <a:pt x="796984" y="523658"/>
                                        <a:pt x="804502" y="527417"/>
                                      </a:cubicBezTo>
                                      <a:cubicBezTo>
                                        <a:pt x="812021" y="531177"/>
                                        <a:pt x="812021" y="531177"/>
                                        <a:pt x="815780" y="531177"/>
                                      </a:cubicBezTo>
                                      <a:cubicBezTo>
                                        <a:pt x="819540" y="534936"/>
                                        <a:pt x="830818" y="538696"/>
                                        <a:pt x="834577" y="542455"/>
                                      </a:cubicBezTo>
                                      <a:cubicBezTo>
                                        <a:pt x="834577" y="549974"/>
                                        <a:pt x="838336" y="557493"/>
                                        <a:pt x="842096" y="557493"/>
                                      </a:cubicBezTo>
                                      <a:cubicBezTo>
                                        <a:pt x="845855" y="557493"/>
                                        <a:pt x="849615" y="561253"/>
                                        <a:pt x="853374" y="561253"/>
                                      </a:cubicBezTo>
                                      <a:cubicBezTo>
                                        <a:pt x="857133" y="561253"/>
                                        <a:pt x="864652" y="561253"/>
                                        <a:pt x="868411" y="565012"/>
                                      </a:cubicBezTo>
                                      <a:cubicBezTo>
                                        <a:pt x="868411" y="568771"/>
                                        <a:pt x="872171" y="576290"/>
                                        <a:pt x="872171" y="576290"/>
                                      </a:cubicBezTo>
                                      <a:cubicBezTo>
                                        <a:pt x="875930" y="576290"/>
                                        <a:pt x="879689" y="576290"/>
                                        <a:pt x="875930" y="580050"/>
                                      </a:cubicBezTo>
                                      <a:cubicBezTo>
                                        <a:pt x="872171" y="587569"/>
                                        <a:pt x="868411" y="602607"/>
                                        <a:pt x="868411" y="606366"/>
                                      </a:cubicBezTo>
                                      <a:cubicBezTo>
                                        <a:pt x="868411" y="610126"/>
                                        <a:pt x="869351" y="612006"/>
                                        <a:pt x="870761" y="612945"/>
                                      </a:cubicBezTo>
                                      <a:lnTo>
                                        <a:pt x="875930" y="613885"/>
                                      </a:lnTo>
                                      <a:lnTo>
                                        <a:pt x="872171" y="617645"/>
                                      </a:lnTo>
                                      <a:cubicBezTo>
                                        <a:pt x="868411" y="621404"/>
                                        <a:pt x="872171" y="621404"/>
                                        <a:pt x="868411" y="628923"/>
                                      </a:cubicBezTo>
                                      <a:cubicBezTo>
                                        <a:pt x="864652" y="632683"/>
                                        <a:pt x="868411" y="632683"/>
                                        <a:pt x="868411" y="636442"/>
                                      </a:cubicBezTo>
                                      <a:cubicBezTo>
                                        <a:pt x="868411" y="636442"/>
                                        <a:pt x="868411" y="640202"/>
                                        <a:pt x="872171" y="643961"/>
                                      </a:cubicBezTo>
                                      <a:cubicBezTo>
                                        <a:pt x="875930" y="647721"/>
                                        <a:pt x="875930" y="655239"/>
                                        <a:pt x="875930" y="658999"/>
                                      </a:cubicBezTo>
                                      <a:cubicBezTo>
                                        <a:pt x="879689" y="662758"/>
                                        <a:pt x="883449" y="681556"/>
                                        <a:pt x="883449" y="689075"/>
                                      </a:cubicBezTo>
                                      <a:cubicBezTo>
                                        <a:pt x="879689" y="692834"/>
                                        <a:pt x="887208" y="696594"/>
                                        <a:pt x="887208" y="700353"/>
                                      </a:cubicBezTo>
                                      <a:cubicBezTo>
                                        <a:pt x="890967" y="704113"/>
                                        <a:pt x="894727" y="711632"/>
                                        <a:pt x="890967" y="715391"/>
                                      </a:cubicBezTo>
                                      <a:cubicBezTo>
                                        <a:pt x="890967" y="719151"/>
                                        <a:pt x="890967" y="722910"/>
                                        <a:pt x="890967" y="726670"/>
                                      </a:cubicBezTo>
                                      <a:cubicBezTo>
                                        <a:pt x="894727" y="730429"/>
                                        <a:pt x="894727" y="730429"/>
                                        <a:pt x="894727" y="734189"/>
                                      </a:cubicBezTo>
                                      <a:cubicBezTo>
                                        <a:pt x="890967" y="737948"/>
                                        <a:pt x="887208" y="745467"/>
                                        <a:pt x="887208" y="749226"/>
                                      </a:cubicBezTo>
                                      <a:cubicBezTo>
                                        <a:pt x="887208" y="752986"/>
                                        <a:pt x="887208" y="752986"/>
                                        <a:pt x="894727" y="760505"/>
                                      </a:cubicBezTo>
                                      <a:cubicBezTo>
                                        <a:pt x="898486" y="764264"/>
                                        <a:pt x="913524" y="786821"/>
                                        <a:pt x="921042" y="794340"/>
                                      </a:cubicBezTo>
                                      <a:cubicBezTo>
                                        <a:pt x="932320" y="801859"/>
                                        <a:pt x="932320" y="805619"/>
                                        <a:pt x="939839" y="805619"/>
                                      </a:cubicBezTo>
                                      <a:cubicBezTo>
                                        <a:pt x="943598" y="805619"/>
                                        <a:pt x="951117" y="805619"/>
                                        <a:pt x="947358" y="809378"/>
                                      </a:cubicBezTo>
                                      <a:cubicBezTo>
                                        <a:pt x="947358" y="816897"/>
                                        <a:pt x="939839" y="820657"/>
                                        <a:pt x="943598" y="831935"/>
                                      </a:cubicBezTo>
                                      <a:cubicBezTo>
                                        <a:pt x="951117" y="839454"/>
                                        <a:pt x="962395" y="858252"/>
                                        <a:pt x="962395" y="865771"/>
                                      </a:cubicBezTo>
                                      <a:cubicBezTo>
                                        <a:pt x="962395" y="873289"/>
                                        <a:pt x="962395" y="880808"/>
                                        <a:pt x="966155" y="888327"/>
                                      </a:cubicBezTo>
                                      <a:cubicBezTo>
                                        <a:pt x="969914" y="892087"/>
                                        <a:pt x="973673" y="895846"/>
                                        <a:pt x="969914" y="899606"/>
                                      </a:cubicBezTo>
                                      <a:cubicBezTo>
                                        <a:pt x="969914" y="903365"/>
                                        <a:pt x="966155" y="914644"/>
                                        <a:pt x="966155" y="918403"/>
                                      </a:cubicBezTo>
                                      <a:cubicBezTo>
                                        <a:pt x="969914" y="925922"/>
                                        <a:pt x="966155" y="933441"/>
                                        <a:pt x="966155" y="937201"/>
                                      </a:cubicBezTo>
                                      <a:cubicBezTo>
                                        <a:pt x="962395" y="937201"/>
                                        <a:pt x="951117" y="955998"/>
                                        <a:pt x="958636" y="967276"/>
                                      </a:cubicBezTo>
                                      <a:cubicBezTo>
                                        <a:pt x="966155" y="982314"/>
                                        <a:pt x="973673" y="982314"/>
                                        <a:pt x="977433" y="989833"/>
                                      </a:cubicBezTo>
                                      <a:cubicBezTo>
                                        <a:pt x="977433" y="993593"/>
                                        <a:pt x="977433" y="997352"/>
                                        <a:pt x="984951" y="1001112"/>
                                      </a:cubicBezTo>
                                      <a:cubicBezTo>
                                        <a:pt x="992470" y="1004871"/>
                                        <a:pt x="996229" y="1008631"/>
                                        <a:pt x="996229" y="1012390"/>
                                      </a:cubicBezTo>
                                      <a:cubicBezTo>
                                        <a:pt x="996229" y="1016150"/>
                                        <a:pt x="988711" y="1027428"/>
                                        <a:pt x="988711" y="1038706"/>
                                      </a:cubicBezTo>
                                      <a:cubicBezTo>
                                        <a:pt x="988711" y="1046225"/>
                                        <a:pt x="988711" y="1049985"/>
                                        <a:pt x="996229" y="1053744"/>
                                      </a:cubicBezTo>
                                      <a:cubicBezTo>
                                        <a:pt x="999989" y="1061263"/>
                                        <a:pt x="1026304" y="1083820"/>
                                        <a:pt x="1033823" y="1083820"/>
                                      </a:cubicBezTo>
                                      <a:cubicBezTo>
                                        <a:pt x="1045101" y="1087580"/>
                                        <a:pt x="1041342" y="1083820"/>
                                        <a:pt x="1048860" y="1080061"/>
                                      </a:cubicBezTo>
                                      <a:cubicBezTo>
                                        <a:pt x="1052620" y="1076301"/>
                                        <a:pt x="1052620" y="1072542"/>
                                        <a:pt x="1056379" y="1076301"/>
                                      </a:cubicBezTo>
                                      <a:cubicBezTo>
                                        <a:pt x="1060138" y="1080061"/>
                                        <a:pt x="1052620" y="1087580"/>
                                        <a:pt x="1056379" y="1091339"/>
                                      </a:cubicBezTo>
                                      <a:cubicBezTo>
                                        <a:pt x="1060138" y="1095099"/>
                                        <a:pt x="1063898" y="1098858"/>
                                        <a:pt x="1067657" y="1095099"/>
                                      </a:cubicBezTo>
                                      <a:cubicBezTo>
                                        <a:pt x="1071416" y="1091339"/>
                                        <a:pt x="1071416" y="1083820"/>
                                        <a:pt x="1075176" y="1087580"/>
                                      </a:cubicBezTo>
                                      <a:cubicBezTo>
                                        <a:pt x="1075176" y="1091339"/>
                                        <a:pt x="1075176" y="1098858"/>
                                        <a:pt x="1078935" y="1102618"/>
                                      </a:cubicBezTo>
                                      <a:cubicBezTo>
                                        <a:pt x="1086454" y="1106377"/>
                                        <a:pt x="1090213" y="1113896"/>
                                        <a:pt x="1101491" y="1113896"/>
                                      </a:cubicBezTo>
                                      <a:cubicBezTo>
                                        <a:pt x="1109010" y="1113896"/>
                                        <a:pt x="1124047" y="1113896"/>
                                        <a:pt x="1120288" y="1110136"/>
                                      </a:cubicBezTo>
                                      <a:cubicBezTo>
                                        <a:pt x="1120288" y="1106377"/>
                                        <a:pt x="1116529" y="1098858"/>
                                        <a:pt x="1120288" y="1102618"/>
                                      </a:cubicBezTo>
                                      <a:cubicBezTo>
                                        <a:pt x="1124047" y="1102618"/>
                                        <a:pt x="1127807" y="1117655"/>
                                        <a:pt x="1131566" y="1125174"/>
                                      </a:cubicBezTo>
                                      <a:cubicBezTo>
                                        <a:pt x="1135326" y="1128934"/>
                                        <a:pt x="1139085" y="1136453"/>
                                        <a:pt x="1142844" y="1143972"/>
                                      </a:cubicBezTo>
                                      <a:cubicBezTo>
                                        <a:pt x="1146604" y="1151491"/>
                                        <a:pt x="1150363" y="1162769"/>
                                        <a:pt x="1154122" y="1162769"/>
                                      </a:cubicBezTo>
                                      <a:cubicBezTo>
                                        <a:pt x="1157882" y="1162769"/>
                                        <a:pt x="1161641" y="1162769"/>
                                        <a:pt x="1161641" y="1159010"/>
                                      </a:cubicBezTo>
                                      <a:cubicBezTo>
                                        <a:pt x="1157882" y="1155250"/>
                                        <a:pt x="1157882" y="1147731"/>
                                        <a:pt x="1161641" y="1147731"/>
                                      </a:cubicBezTo>
                                      <a:cubicBezTo>
                                        <a:pt x="1165400" y="1151491"/>
                                        <a:pt x="1169160" y="1151491"/>
                                        <a:pt x="1169160" y="1159010"/>
                                      </a:cubicBezTo>
                                      <a:cubicBezTo>
                                        <a:pt x="1172919" y="1162769"/>
                                        <a:pt x="1169160" y="1170288"/>
                                        <a:pt x="1180438" y="1170288"/>
                                      </a:cubicBezTo>
                                      <a:cubicBezTo>
                                        <a:pt x="1191716" y="1174048"/>
                                        <a:pt x="1191716" y="1170288"/>
                                        <a:pt x="1199235" y="1174048"/>
                                      </a:cubicBezTo>
                                      <a:cubicBezTo>
                                        <a:pt x="1206753" y="1174048"/>
                                        <a:pt x="1221791" y="1181567"/>
                                        <a:pt x="1221791" y="1189086"/>
                                      </a:cubicBezTo>
                                      <a:cubicBezTo>
                                        <a:pt x="1221791" y="1192845"/>
                                        <a:pt x="1221791" y="1196605"/>
                                        <a:pt x="1225550" y="1200364"/>
                                      </a:cubicBezTo>
                                      <a:cubicBezTo>
                                        <a:pt x="1229309" y="1204124"/>
                                        <a:pt x="1236828" y="1211642"/>
                                        <a:pt x="1236828" y="1204124"/>
                                      </a:cubicBezTo>
                                      <a:cubicBezTo>
                                        <a:pt x="1236828" y="1200364"/>
                                        <a:pt x="1244347" y="1200364"/>
                                        <a:pt x="1240587" y="1196605"/>
                                      </a:cubicBezTo>
                                      <a:cubicBezTo>
                                        <a:pt x="1240587" y="1192845"/>
                                        <a:pt x="1244347" y="1192845"/>
                                        <a:pt x="1248106" y="1192845"/>
                                      </a:cubicBezTo>
                                      <a:cubicBezTo>
                                        <a:pt x="1251866" y="1192845"/>
                                        <a:pt x="1251866" y="1192845"/>
                                        <a:pt x="1251866" y="1196605"/>
                                      </a:cubicBezTo>
                                      <a:cubicBezTo>
                                        <a:pt x="1255625" y="1204124"/>
                                        <a:pt x="1255625" y="1204124"/>
                                        <a:pt x="1259384" y="1207883"/>
                                      </a:cubicBezTo>
                                      <a:cubicBezTo>
                                        <a:pt x="1263144" y="1207883"/>
                                        <a:pt x="1263144" y="1204124"/>
                                        <a:pt x="1266903" y="1211642"/>
                                      </a:cubicBezTo>
                                      <a:cubicBezTo>
                                        <a:pt x="1266903" y="1215402"/>
                                        <a:pt x="1266903" y="1215402"/>
                                        <a:pt x="1270662" y="1215402"/>
                                      </a:cubicBezTo>
                                      <a:cubicBezTo>
                                        <a:pt x="1278181" y="1215402"/>
                                        <a:pt x="1278181" y="1215402"/>
                                        <a:pt x="1281940" y="1219161"/>
                                      </a:cubicBezTo>
                                      <a:cubicBezTo>
                                        <a:pt x="1285700" y="1222921"/>
                                        <a:pt x="1281940" y="1234199"/>
                                        <a:pt x="1289459" y="1237958"/>
                                      </a:cubicBezTo>
                                      <a:cubicBezTo>
                                        <a:pt x="1293218" y="1241718"/>
                                        <a:pt x="1296978" y="1252996"/>
                                        <a:pt x="1289459" y="1245477"/>
                                      </a:cubicBezTo>
                                      <a:cubicBezTo>
                                        <a:pt x="1285700" y="1241718"/>
                                        <a:pt x="1281940" y="1237958"/>
                                        <a:pt x="1278181" y="1241718"/>
                                      </a:cubicBezTo>
                                      <a:cubicBezTo>
                                        <a:pt x="1274422" y="1241718"/>
                                        <a:pt x="1270662" y="1241718"/>
                                        <a:pt x="1266903" y="1245477"/>
                                      </a:cubicBezTo>
                                      <a:cubicBezTo>
                                        <a:pt x="1266903" y="1252996"/>
                                        <a:pt x="1263144" y="1252996"/>
                                        <a:pt x="1263144" y="1256756"/>
                                      </a:cubicBezTo>
                                      <a:cubicBezTo>
                                        <a:pt x="1266903" y="1260515"/>
                                        <a:pt x="1266903" y="1268034"/>
                                        <a:pt x="1270662" y="1271793"/>
                                      </a:cubicBezTo>
                                      <a:cubicBezTo>
                                        <a:pt x="1274422" y="1275553"/>
                                        <a:pt x="1278181" y="1279312"/>
                                        <a:pt x="1281940" y="1279312"/>
                                      </a:cubicBezTo>
                                      <a:cubicBezTo>
                                        <a:pt x="1281940" y="1279312"/>
                                        <a:pt x="1285700" y="1279312"/>
                                        <a:pt x="1285700" y="1286831"/>
                                      </a:cubicBezTo>
                                      <a:cubicBezTo>
                                        <a:pt x="1285700" y="1290591"/>
                                        <a:pt x="1281940" y="1290591"/>
                                        <a:pt x="1289459" y="1290591"/>
                                      </a:cubicBezTo>
                                      <a:cubicBezTo>
                                        <a:pt x="1293218" y="1290591"/>
                                        <a:pt x="1296978" y="1294350"/>
                                        <a:pt x="1300737" y="1294350"/>
                                      </a:cubicBezTo>
                                      <a:cubicBezTo>
                                        <a:pt x="1304497" y="1294350"/>
                                        <a:pt x="1308256" y="1298110"/>
                                        <a:pt x="1308256" y="1305629"/>
                                      </a:cubicBezTo>
                                      <a:cubicBezTo>
                                        <a:pt x="1312015" y="1309388"/>
                                        <a:pt x="1327053" y="1316907"/>
                                        <a:pt x="1327053" y="1320667"/>
                                      </a:cubicBezTo>
                                      <a:cubicBezTo>
                                        <a:pt x="1327053" y="1324426"/>
                                        <a:pt x="1323293" y="1339464"/>
                                        <a:pt x="1330812" y="1339464"/>
                                      </a:cubicBezTo>
                                      <a:cubicBezTo>
                                        <a:pt x="1334571" y="1339464"/>
                                        <a:pt x="1338331" y="1343223"/>
                                        <a:pt x="1338331" y="1346983"/>
                                      </a:cubicBezTo>
                                      <a:cubicBezTo>
                                        <a:pt x="1338331" y="1350742"/>
                                        <a:pt x="1334571" y="1358261"/>
                                        <a:pt x="1338331" y="1362021"/>
                                      </a:cubicBezTo>
                                      <a:cubicBezTo>
                                        <a:pt x="1342090" y="1365780"/>
                                        <a:pt x="1334571" y="1369540"/>
                                        <a:pt x="1342090" y="1369540"/>
                                      </a:cubicBezTo>
                                      <a:cubicBezTo>
                                        <a:pt x="1345849" y="1373299"/>
                                        <a:pt x="1353368" y="1377059"/>
                                        <a:pt x="1357128" y="1377059"/>
                                      </a:cubicBezTo>
                                      <a:cubicBezTo>
                                        <a:pt x="1360887" y="1373299"/>
                                        <a:pt x="1357128" y="1380818"/>
                                        <a:pt x="1357128" y="1384578"/>
                                      </a:cubicBezTo>
                                      <a:cubicBezTo>
                                        <a:pt x="1357128" y="1384578"/>
                                        <a:pt x="1353368" y="1388337"/>
                                        <a:pt x="1353368" y="1392097"/>
                                      </a:cubicBezTo>
                                      <a:cubicBezTo>
                                        <a:pt x="1357128" y="1395856"/>
                                        <a:pt x="1353368" y="1399616"/>
                                        <a:pt x="1353368" y="1403375"/>
                                      </a:cubicBezTo>
                                      <a:cubicBezTo>
                                        <a:pt x="1353368" y="1407135"/>
                                        <a:pt x="1353368" y="1410894"/>
                                        <a:pt x="1357128" y="1418413"/>
                                      </a:cubicBezTo>
                                      <a:cubicBezTo>
                                        <a:pt x="1357128" y="1422172"/>
                                        <a:pt x="1364646" y="1452248"/>
                                        <a:pt x="1368406" y="1456008"/>
                                      </a:cubicBezTo>
                                      <a:cubicBezTo>
                                        <a:pt x="1372165" y="1459767"/>
                                        <a:pt x="1372165" y="1463527"/>
                                        <a:pt x="1372165" y="1463527"/>
                                      </a:cubicBezTo>
                                      <a:cubicBezTo>
                                        <a:pt x="1368406" y="1467286"/>
                                        <a:pt x="1372165" y="1467286"/>
                                        <a:pt x="1375924" y="1467286"/>
                                      </a:cubicBezTo>
                                      <a:cubicBezTo>
                                        <a:pt x="1379684" y="1471046"/>
                                        <a:pt x="1379684" y="1474805"/>
                                        <a:pt x="1383443" y="1478565"/>
                                      </a:cubicBezTo>
                                      <a:cubicBezTo>
                                        <a:pt x="1383443" y="1478565"/>
                                        <a:pt x="1383443" y="1486084"/>
                                        <a:pt x="1379684" y="1489843"/>
                                      </a:cubicBezTo>
                                      <a:cubicBezTo>
                                        <a:pt x="1379684" y="1493603"/>
                                        <a:pt x="1379684" y="1493603"/>
                                        <a:pt x="1387202" y="1489843"/>
                                      </a:cubicBezTo>
                                      <a:cubicBezTo>
                                        <a:pt x="1394721" y="1486084"/>
                                        <a:pt x="1394721" y="1478565"/>
                                        <a:pt x="1398480" y="1478565"/>
                                      </a:cubicBezTo>
                                      <a:cubicBezTo>
                                        <a:pt x="1398480" y="1482324"/>
                                        <a:pt x="1413518" y="1497362"/>
                                        <a:pt x="1417277" y="1501121"/>
                                      </a:cubicBezTo>
                                      <a:cubicBezTo>
                                        <a:pt x="1421037" y="1508640"/>
                                        <a:pt x="1424796" y="1504881"/>
                                        <a:pt x="1421037" y="1493603"/>
                                      </a:cubicBezTo>
                                      <a:cubicBezTo>
                                        <a:pt x="1417277" y="1486084"/>
                                        <a:pt x="1409758" y="1478565"/>
                                        <a:pt x="1409758" y="1474805"/>
                                      </a:cubicBezTo>
                                      <a:cubicBezTo>
                                        <a:pt x="1413518" y="1467286"/>
                                        <a:pt x="1413518" y="1448489"/>
                                        <a:pt x="1417277" y="1448489"/>
                                      </a:cubicBezTo>
                                      <a:cubicBezTo>
                                        <a:pt x="1424796" y="1448489"/>
                                        <a:pt x="1428555" y="1452248"/>
                                        <a:pt x="1432315" y="1456008"/>
                                      </a:cubicBezTo>
                                      <a:cubicBezTo>
                                        <a:pt x="1436074" y="1463527"/>
                                        <a:pt x="1436074" y="1467286"/>
                                        <a:pt x="1439833" y="1471046"/>
                                      </a:cubicBezTo>
                                      <a:cubicBezTo>
                                        <a:pt x="1439833" y="1474805"/>
                                        <a:pt x="1439833" y="1478565"/>
                                        <a:pt x="1443593" y="1478565"/>
                                      </a:cubicBezTo>
                                      <a:cubicBezTo>
                                        <a:pt x="1447352" y="1482324"/>
                                        <a:pt x="1451111" y="1482324"/>
                                        <a:pt x="1454871" y="1482324"/>
                                      </a:cubicBezTo>
                                      <a:cubicBezTo>
                                        <a:pt x="1458630" y="1486084"/>
                                        <a:pt x="1481186" y="1501121"/>
                                        <a:pt x="1481186" y="1501121"/>
                                      </a:cubicBezTo>
                                      <a:cubicBezTo>
                                        <a:pt x="1481186" y="1501121"/>
                                        <a:pt x="1488705" y="1508640"/>
                                        <a:pt x="1484946" y="1501121"/>
                                      </a:cubicBezTo>
                                      <a:cubicBezTo>
                                        <a:pt x="1481186" y="1493603"/>
                                        <a:pt x="1477427" y="1482324"/>
                                        <a:pt x="1481186" y="1478565"/>
                                      </a:cubicBezTo>
                                      <a:cubicBezTo>
                                        <a:pt x="1481186" y="1474805"/>
                                        <a:pt x="1481186" y="1474805"/>
                                        <a:pt x="1484946" y="1474805"/>
                                      </a:cubicBezTo>
                                      <a:cubicBezTo>
                                        <a:pt x="1488705" y="1474805"/>
                                        <a:pt x="1492464" y="1478565"/>
                                        <a:pt x="1496224" y="1478565"/>
                                      </a:cubicBezTo>
                                      <a:cubicBezTo>
                                        <a:pt x="1496224" y="1482324"/>
                                        <a:pt x="1499983" y="1486084"/>
                                        <a:pt x="1503742" y="1486084"/>
                                      </a:cubicBezTo>
                                      <a:cubicBezTo>
                                        <a:pt x="1503742" y="1489843"/>
                                        <a:pt x="1507502" y="1493603"/>
                                        <a:pt x="1503742" y="1493603"/>
                                      </a:cubicBezTo>
                                      <a:cubicBezTo>
                                        <a:pt x="1499983" y="1493603"/>
                                        <a:pt x="1496224" y="1493603"/>
                                        <a:pt x="1499983" y="1497362"/>
                                      </a:cubicBezTo>
                                      <a:cubicBezTo>
                                        <a:pt x="1503742" y="1501121"/>
                                        <a:pt x="1503742" y="1512400"/>
                                        <a:pt x="1503742" y="1504881"/>
                                      </a:cubicBezTo>
                                      <a:cubicBezTo>
                                        <a:pt x="1507502" y="1501121"/>
                                        <a:pt x="1507502" y="1504881"/>
                                        <a:pt x="1511261" y="1508640"/>
                                      </a:cubicBezTo>
                                      <a:cubicBezTo>
                                        <a:pt x="1515020" y="1516159"/>
                                        <a:pt x="1515020" y="1531197"/>
                                        <a:pt x="1515020" y="1538716"/>
                                      </a:cubicBezTo>
                                      <a:cubicBezTo>
                                        <a:pt x="1511261" y="1542476"/>
                                        <a:pt x="1507502" y="1542476"/>
                                        <a:pt x="1507502" y="1549995"/>
                                      </a:cubicBezTo>
                                      <a:cubicBezTo>
                                        <a:pt x="1507502" y="1561273"/>
                                        <a:pt x="1503742" y="1568792"/>
                                        <a:pt x="1507502" y="1572552"/>
                                      </a:cubicBezTo>
                                      <a:cubicBezTo>
                                        <a:pt x="1511261" y="1580070"/>
                                        <a:pt x="1518780" y="1587589"/>
                                        <a:pt x="1515020" y="1591349"/>
                                      </a:cubicBezTo>
                                      <a:cubicBezTo>
                                        <a:pt x="1511261" y="1595108"/>
                                        <a:pt x="1511261" y="1595108"/>
                                        <a:pt x="1511261" y="1598868"/>
                                      </a:cubicBezTo>
                                      <a:cubicBezTo>
                                        <a:pt x="1515020" y="1606387"/>
                                        <a:pt x="1522539" y="1610146"/>
                                        <a:pt x="1518780" y="1613906"/>
                                      </a:cubicBezTo>
                                      <a:cubicBezTo>
                                        <a:pt x="1518780" y="1617665"/>
                                        <a:pt x="1515020" y="1621425"/>
                                        <a:pt x="1518780" y="1621425"/>
                                      </a:cubicBezTo>
                                      <a:cubicBezTo>
                                        <a:pt x="1522539" y="1625184"/>
                                        <a:pt x="1522539" y="1625184"/>
                                        <a:pt x="1530058" y="1625184"/>
                                      </a:cubicBezTo>
                                      <a:cubicBezTo>
                                        <a:pt x="1533817" y="1628944"/>
                                        <a:pt x="1548855" y="1640222"/>
                                        <a:pt x="1556373" y="1655260"/>
                                      </a:cubicBezTo>
                                      <a:cubicBezTo>
                                        <a:pt x="1567651" y="1670298"/>
                                        <a:pt x="1571411" y="1674057"/>
                                        <a:pt x="1582689" y="1677817"/>
                                      </a:cubicBezTo>
                                      <a:cubicBezTo>
                                        <a:pt x="1590208" y="1685336"/>
                                        <a:pt x="1593967" y="1681576"/>
                                        <a:pt x="1597726" y="1685336"/>
                                      </a:cubicBezTo>
                                      <a:cubicBezTo>
                                        <a:pt x="1601486" y="1692855"/>
                                        <a:pt x="1597726" y="1689095"/>
                                        <a:pt x="1605245" y="1689095"/>
                                      </a:cubicBezTo>
                                      <a:cubicBezTo>
                                        <a:pt x="1612764" y="1692855"/>
                                        <a:pt x="1609004" y="1681576"/>
                                        <a:pt x="1612764" y="1681576"/>
                                      </a:cubicBezTo>
                                      <a:cubicBezTo>
                                        <a:pt x="1616523" y="1685336"/>
                                        <a:pt x="1627801" y="1685336"/>
                                        <a:pt x="1627801" y="1689095"/>
                                      </a:cubicBezTo>
                                      <a:cubicBezTo>
                                        <a:pt x="1627801" y="1692855"/>
                                        <a:pt x="1631560" y="1700374"/>
                                        <a:pt x="1635320" y="1700374"/>
                                      </a:cubicBezTo>
                                      <a:cubicBezTo>
                                        <a:pt x="1635320" y="1704133"/>
                                        <a:pt x="1639079" y="1704133"/>
                                        <a:pt x="1639079" y="1711652"/>
                                      </a:cubicBezTo>
                                      <a:cubicBezTo>
                                        <a:pt x="1642839" y="1715412"/>
                                        <a:pt x="1650357" y="1741728"/>
                                        <a:pt x="1657876" y="1749247"/>
                                      </a:cubicBezTo>
                                      <a:cubicBezTo>
                                        <a:pt x="1661635" y="1756766"/>
                                        <a:pt x="1680432" y="1764285"/>
                                        <a:pt x="1687951" y="1771804"/>
                                      </a:cubicBezTo>
                                      <a:cubicBezTo>
                                        <a:pt x="1691710" y="1775563"/>
                                        <a:pt x="1695470" y="1775563"/>
                                        <a:pt x="1699229" y="1779323"/>
                                      </a:cubicBezTo>
                                      <a:cubicBezTo>
                                        <a:pt x="1702988" y="1783082"/>
                                        <a:pt x="1714266" y="1809399"/>
                                        <a:pt x="1714266" y="1813158"/>
                                      </a:cubicBezTo>
                                      <a:cubicBezTo>
                                        <a:pt x="1714266" y="1820677"/>
                                        <a:pt x="1721785" y="1824437"/>
                                        <a:pt x="1721785" y="1824437"/>
                                      </a:cubicBezTo>
                                      <a:cubicBezTo>
                                        <a:pt x="1721785" y="1828196"/>
                                        <a:pt x="1725544" y="1831955"/>
                                        <a:pt x="1721785" y="1831955"/>
                                      </a:cubicBezTo>
                                      <a:cubicBezTo>
                                        <a:pt x="1718026" y="1828196"/>
                                        <a:pt x="1718026" y="1831955"/>
                                        <a:pt x="1725544" y="1835715"/>
                                      </a:cubicBezTo>
                                      <a:cubicBezTo>
                                        <a:pt x="1729304" y="1839474"/>
                                        <a:pt x="1740582" y="1843234"/>
                                        <a:pt x="1748101" y="1843234"/>
                                      </a:cubicBezTo>
                                      <a:cubicBezTo>
                                        <a:pt x="1755619" y="1846993"/>
                                        <a:pt x="1755619" y="1846993"/>
                                        <a:pt x="1755619" y="1850753"/>
                                      </a:cubicBezTo>
                                      <a:cubicBezTo>
                                        <a:pt x="1755619" y="1854512"/>
                                        <a:pt x="1748101" y="1869550"/>
                                        <a:pt x="1751860" y="1865791"/>
                                      </a:cubicBezTo>
                                      <a:cubicBezTo>
                                        <a:pt x="1755619" y="1865791"/>
                                        <a:pt x="1759379" y="1862031"/>
                                        <a:pt x="1759379" y="1865791"/>
                                      </a:cubicBezTo>
                                      <a:cubicBezTo>
                                        <a:pt x="1759379" y="1869550"/>
                                        <a:pt x="1755619" y="1873310"/>
                                        <a:pt x="1755619" y="1877069"/>
                                      </a:cubicBezTo>
                                      <a:cubicBezTo>
                                        <a:pt x="1755619" y="1880829"/>
                                        <a:pt x="1751860" y="1892107"/>
                                        <a:pt x="1755619" y="1895867"/>
                                      </a:cubicBezTo>
                                      <a:cubicBezTo>
                                        <a:pt x="1759379" y="1903386"/>
                                        <a:pt x="1766897" y="1907145"/>
                                        <a:pt x="1766897" y="1914664"/>
                                      </a:cubicBezTo>
                                      <a:cubicBezTo>
                                        <a:pt x="1766897" y="1918423"/>
                                        <a:pt x="1766897" y="1925942"/>
                                        <a:pt x="1770657" y="1922183"/>
                                      </a:cubicBezTo>
                                      <a:cubicBezTo>
                                        <a:pt x="1774416" y="1918423"/>
                                        <a:pt x="1770657" y="1910905"/>
                                        <a:pt x="1774416" y="1914664"/>
                                      </a:cubicBezTo>
                                      <a:cubicBezTo>
                                        <a:pt x="1778175" y="1918423"/>
                                        <a:pt x="1770657" y="1918423"/>
                                        <a:pt x="1781935" y="1922183"/>
                                      </a:cubicBezTo>
                                      <a:cubicBezTo>
                                        <a:pt x="1789453" y="1925942"/>
                                        <a:pt x="1785694" y="1925942"/>
                                        <a:pt x="1785694" y="1929702"/>
                                      </a:cubicBezTo>
                                      <a:cubicBezTo>
                                        <a:pt x="1785694" y="1937221"/>
                                        <a:pt x="1770657" y="1963537"/>
                                        <a:pt x="1774416" y="1974816"/>
                                      </a:cubicBezTo>
                                      <a:cubicBezTo>
                                        <a:pt x="1778175" y="1989854"/>
                                        <a:pt x="1778175" y="1982335"/>
                                        <a:pt x="1778175" y="1997372"/>
                                      </a:cubicBezTo>
                                      <a:cubicBezTo>
                                        <a:pt x="1781935" y="2008651"/>
                                        <a:pt x="1781935" y="2038727"/>
                                        <a:pt x="1785694" y="2057524"/>
                                      </a:cubicBezTo>
                                      <a:cubicBezTo>
                                        <a:pt x="1789453" y="2072562"/>
                                        <a:pt x="1793213" y="2072562"/>
                                        <a:pt x="1785694" y="2076322"/>
                                      </a:cubicBezTo>
                                      <a:cubicBezTo>
                                        <a:pt x="1778175" y="2076322"/>
                                        <a:pt x="1774416" y="2076322"/>
                                        <a:pt x="1770657" y="2080081"/>
                                      </a:cubicBezTo>
                                      <a:cubicBezTo>
                                        <a:pt x="1770657" y="2083840"/>
                                        <a:pt x="1766897" y="2087600"/>
                                        <a:pt x="1770657" y="2087600"/>
                                      </a:cubicBezTo>
                                      <a:cubicBezTo>
                                        <a:pt x="1778175" y="2091359"/>
                                        <a:pt x="1778175" y="2091359"/>
                                        <a:pt x="1774416" y="2095119"/>
                                      </a:cubicBezTo>
                                      <a:cubicBezTo>
                                        <a:pt x="1774416" y="2098878"/>
                                        <a:pt x="1770657" y="2102638"/>
                                        <a:pt x="1774416" y="2106397"/>
                                      </a:cubicBezTo>
                                      <a:cubicBezTo>
                                        <a:pt x="1778175" y="2106397"/>
                                        <a:pt x="1785694" y="2113916"/>
                                        <a:pt x="1785694" y="2117676"/>
                                      </a:cubicBezTo>
                                      <a:cubicBezTo>
                                        <a:pt x="1785694" y="2121435"/>
                                        <a:pt x="1789453" y="2125195"/>
                                        <a:pt x="1793213" y="2125195"/>
                                      </a:cubicBezTo>
                                      <a:cubicBezTo>
                                        <a:pt x="1796972" y="2125195"/>
                                        <a:pt x="1796972" y="2125195"/>
                                        <a:pt x="1800732" y="2132714"/>
                                      </a:cubicBezTo>
                                      <a:cubicBezTo>
                                        <a:pt x="1800732" y="2136473"/>
                                        <a:pt x="1808250" y="2155271"/>
                                        <a:pt x="1808250" y="2162789"/>
                                      </a:cubicBezTo>
                                      <a:cubicBezTo>
                                        <a:pt x="1812010" y="2166549"/>
                                        <a:pt x="1815769" y="2170309"/>
                                        <a:pt x="1815769" y="2170309"/>
                                      </a:cubicBezTo>
                                      <a:cubicBezTo>
                                        <a:pt x="1815769" y="2174068"/>
                                        <a:pt x="1815769" y="2192865"/>
                                        <a:pt x="1819528" y="2200384"/>
                                      </a:cubicBezTo>
                                      <a:cubicBezTo>
                                        <a:pt x="1823288" y="2211663"/>
                                        <a:pt x="1823288" y="2211663"/>
                                        <a:pt x="1827047" y="2215422"/>
                                      </a:cubicBezTo>
                                      <a:cubicBezTo>
                                        <a:pt x="1830806" y="2219182"/>
                                        <a:pt x="1834566" y="2222941"/>
                                        <a:pt x="1834566" y="2230460"/>
                                      </a:cubicBezTo>
                                      <a:cubicBezTo>
                                        <a:pt x="1830806" y="2237979"/>
                                        <a:pt x="1830806" y="2256776"/>
                                        <a:pt x="1830806" y="2260536"/>
                                      </a:cubicBezTo>
                                      <a:cubicBezTo>
                                        <a:pt x="1834566" y="2264295"/>
                                        <a:pt x="1838325" y="2286852"/>
                                        <a:pt x="1834566" y="2294371"/>
                                      </a:cubicBezTo>
                                      <a:cubicBezTo>
                                        <a:pt x="1834566" y="2301890"/>
                                        <a:pt x="1834566" y="2305650"/>
                                        <a:pt x="1830806" y="2313169"/>
                                      </a:cubicBezTo>
                                      <a:cubicBezTo>
                                        <a:pt x="1823288" y="2320688"/>
                                        <a:pt x="1815769" y="2331966"/>
                                        <a:pt x="1815769" y="2339485"/>
                                      </a:cubicBezTo>
                                      <a:cubicBezTo>
                                        <a:pt x="1815769" y="2347004"/>
                                        <a:pt x="1815769" y="2350763"/>
                                        <a:pt x="1812010" y="2354523"/>
                                      </a:cubicBezTo>
                                      <a:cubicBezTo>
                                        <a:pt x="1808250" y="2358282"/>
                                        <a:pt x="1804491" y="2365801"/>
                                        <a:pt x="1804491" y="2369561"/>
                                      </a:cubicBezTo>
                                      <a:cubicBezTo>
                                        <a:pt x="1804491" y="2369561"/>
                                        <a:pt x="1808250" y="2380839"/>
                                        <a:pt x="1804491" y="2392118"/>
                                      </a:cubicBezTo>
                                      <a:cubicBezTo>
                                        <a:pt x="1774416" y="2392118"/>
                                        <a:pt x="1714266" y="2392118"/>
                                        <a:pt x="1691710" y="2399637"/>
                                      </a:cubicBezTo>
                                      <a:cubicBezTo>
                                        <a:pt x="1657876" y="2407156"/>
                                        <a:pt x="1631560" y="2414675"/>
                                        <a:pt x="1624042" y="2410915"/>
                                      </a:cubicBezTo>
                                      <a:cubicBezTo>
                                        <a:pt x="1612764" y="2407156"/>
                                        <a:pt x="1586448" y="2392118"/>
                                        <a:pt x="1571411" y="2399637"/>
                                      </a:cubicBezTo>
                                      <a:cubicBezTo>
                                        <a:pt x="1552614" y="2403396"/>
                                        <a:pt x="1515020" y="2399637"/>
                                        <a:pt x="1518780" y="2414675"/>
                                      </a:cubicBezTo>
                                      <a:cubicBezTo>
                                        <a:pt x="1522539" y="2433472"/>
                                        <a:pt x="1515020" y="2459788"/>
                                        <a:pt x="1499983" y="2456029"/>
                                      </a:cubicBezTo>
                                      <a:cubicBezTo>
                                        <a:pt x="1484946" y="2452269"/>
                                        <a:pt x="1477427" y="2444750"/>
                                        <a:pt x="1466149" y="2456029"/>
                                      </a:cubicBezTo>
                                      <a:cubicBezTo>
                                        <a:pt x="1458630" y="2463548"/>
                                        <a:pt x="1436074" y="2482345"/>
                                        <a:pt x="1432315" y="2467307"/>
                                      </a:cubicBezTo>
                                      <a:cubicBezTo>
                                        <a:pt x="1432315" y="2448510"/>
                                        <a:pt x="1424796" y="2440991"/>
                                        <a:pt x="1417277" y="2433472"/>
                                      </a:cubicBezTo>
                                      <a:cubicBezTo>
                                        <a:pt x="1409758" y="2425953"/>
                                        <a:pt x="1390962" y="2414675"/>
                                        <a:pt x="1375924" y="2410915"/>
                                      </a:cubicBezTo>
                                      <a:cubicBezTo>
                                        <a:pt x="1357128" y="2410915"/>
                                        <a:pt x="1338331" y="2392118"/>
                                        <a:pt x="1327053" y="2392118"/>
                                      </a:cubicBezTo>
                                      <a:cubicBezTo>
                                        <a:pt x="1312015" y="2392118"/>
                                        <a:pt x="1281940" y="2392118"/>
                                        <a:pt x="1270662" y="2392118"/>
                                      </a:cubicBezTo>
                                      <a:cubicBezTo>
                                        <a:pt x="1259384" y="2388358"/>
                                        <a:pt x="1240587" y="2380839"/>
                                        <a:pt x="1233069" y="2388358"/>
                                      </a:cubicBezTo>
                                      <a:cubicBezTo>
                                        <a:pt x="1225550" y="2399637"/>
                                        <a:pt x="1195475" y="2422193"/>
                                        <a:pt x="1172919" y="2422193"/>
                                      </a:cubicBezTo>
                                      <a:cubicBezTo>
                                        <a:pt x="1157882" y="2425953"/>
                                        <a:pt x="518791" y="2365801"/>
                                        <a:pt x="338342" y="2347004"/>
                                      </a:cubicBezTo>
                                      <a:cubicBezTo>
                                        <a:pt x="338342" y="2347004"/>
                                        <a:pt x="338342" y="2347004"/>
                                        <a:pt x="342101" y="1971056"/>
                                      </a:cubicBezTo>
                                      <a:cubicBezTo>
                                        <a:pt x="342101" y="1971056"/>
                                        <a:pt x="342101" y="1971056"/>
                                        <a:pt x="0" y="1967297"/>
                                      </a:cubicBezTo>
                                      <a:cubicBezTo>
                                        <a:pt x="0" y="1967297"/>
                                        <a:pt x="0" y="1967297"/>
                                        <a:pt x="48872" y="779302"/>
                                      </a:cubicBezTo>
                                      <a:cubicBezTo>
                                        <a:pt x="60150" y="786821"/>
                                        <a:pt x="71428" y="794340"/>
                                        <a:pt x="82706" y="794340"/>
                                      </a:cubicBezTo>
                                      <a:cubicBezTo>
                                        <a:pt x="101503" y="794340"/>
                                        <a:pt x="101503" y="790581"/>
                                        <a:pt x="112781" y="798100"/>
                                      </a:cubicBezTo>
                                      <a:cubicBezTo>
                                        <a:pt x="120299" y="801859"/>
                                        <a:pt x="127818" y="805619"/>
                                        <a:pt x="135337" y="805619"/>
                                      </a:cubicBezTo>
                                      <a:cubicBezTo>
                                        <a:pt x="142856" y="805619"/>
                                        <a:pt x="146615" y="809378"/>
                                        <a:pt x="150374" y="813138"/>
                                      </a:cubicBezTo>
                                      <a:cubicBezTo>
                                        <a:pt x="154134" y="816897"/>
                                        <a:pt x="161652" y="824416"/>
                                        <a:pt x="161652" y="831935"/>
                                      </a:cubicBezTo>
                                      <a:cubicBezTo>
                                        <a:pt x="161652" y="835695"/>
                                        <a:pt x="161652" y="854492"/>
                                        <a:pt x="184209" y="862011"/>
                                      </a:cubicBezTo>
                                      <a:cubicBezTo>
                                        <a:pt x="203005" y="869530"/>
                                        <a:pt x="203005" y="869530"/>
                                        <a:pt x="210524" y="877049"/>
                                      </a:cubicBezTo>
                                      <a:cubicBezTo>
                                        <a:pt x="221802" y="884568"/>
                                        <a:pt x="229321" y="888327"/>
                                        <a:pt x="236839" y="888327"/>
                                      </a:cubicBezTo>
                                      <a:cubicBezTo>
                                        <a:pt x="244358" y="892087"/>
                                        <a:pt x="255636" y="895846"/>
                                        <a:pt x="259396" y="903365"/>
                                      </a:cubicBezTo>
                                      <a:cubicBezTo>
                                        <a:pt x="266914" y="907125"/>
                                        <a:pt x="278192" y="907125"/>
                                        <a:pt x="289470" y="907125"/>
                                      </a:cubicBezTo>
                                      <a:cubicBezTo>
                                        <a:pt x="300749" y="903365"/>
                                        <a:pt x="327064" y="895846"/>
                                        <a:pt x="330823" y="892087"/>
                                      </a:cubicBezTo>
                                      <a:cubicBezTo>
                                        <a:pt x="338342" y="888327"/>
                                        <a:pt x="342101" y="884568"/>
                                        <a:pt x="345861" y="880808"/>
                                      </a:cubicBezTo>
                                      <a:cubicBezTo>
                                        <a:pt x="349620" y="877049"/>
                                        <a:pt x="360898" y="869530"/>
                                        <a:pt x="364658" y="858252"/>
                                      </a:cubicBezTo>
                                      <a:cubicBezTo>
                                        <a:pt x="368417" y="846973"/>
                                        <a:pt x="375936" y="816897"/>
                                        <a:pt x="383454" y="801859"/>
                                      </a:cubicBezTo>
                                      <a:cubicBezTo>
                                        <a:pt x="394732" y="790581"/>
                                        <a:pt x="406011" y="768024"/>
                                        <a:pt x="409770" y="752986"/>
                                      </a:cubicBezTo>
                                      <a:cubicBezTo>
                                        <a:pt x="413529" y="737948"/>
                                        <a:pt x="421048" y="726670"/>
                                        <a:pt x="421048" y="719151"/>
                                      </a:cubicBezTo>
                                      <a:cubicBezTo>
                                        <a:pt x="424807" y="715391"/>
                                        <a:pt x="424807" y="707872"/>
                                        <a:pt x="424807" y="700353"/>
                                      </a:cubicBezTo>
                                      <a:cubicBezTo>
                                        <a:pt x="421048" y="696594"/>
                                        <a:pt x="421048" y="685315"/>
                                        <a:pt x="424807" y="677796"/>
                                      </a:cubicBezTo>
                                      <a:cubicBezTo>
                                        <a:pt x="424807" y="666518"/>
                                        <a:pt x="443604" y="613885"/>
                                        <a:pt x="447363" y="598847"/>
                                      </a:cubicBezTo>
                                      <a:cubicBezTo>
                                        <a:pt x="454882" y="583809"/>
                                        <a:pt x="451123" y="576290"/>
                                        <a:pt x="447363" y="568771"/>
                                      </a:cubicBezTo>
                                      <a:cubicBezTo>
                                        <a:pt x="447363" y="561253"/>
                                        <a:pt x="436085" y="527417"/>
                                        <a:pt x="439845" y="512379"/>
                                      </a:cubicBezTo>
                                      <a:cubicBezTo>
                                        <a:pt x="443604" y="497341"/>
                                        <a:pt x="451123" y="482304"/>
                                        <a:pt x="447363" y="474785"/>
                                      </a:cubicBezTo>
                                      <a:cubicBezTo>
                                        <a:pt x="443604" y="467266"/>
                                        <a:pt x="428567" y="455987"/>
                                        <a:pt x="428567" y="444709"/>
                                      </a:cubicBezTo>
                                      <a:cubicBezTo>
                                        <a:pt x="432326" y="433430"/>
                                        <a:pt x="436085" y="407114"/>
                                        <a:pt x="454882" y="377038"/>
                                      </a:cubicBezTo>
                                      <a:cubicBezTo>
                                        <a:pt x="454882" y="377038"/>
                                        <a:pt x="458641" y="373279"/>
                                        <a:pt x="454882" y="369519"/>
                                      </a:cubicBezTo>
                                      <a:cubicBezTo>
                                        <a:pt x="451123" y="365760"/>
                                        <a:pt x="439845" y="346962"/>
                                        <a:pt x="443604" y="339443"/>
                                      </a:cubicBezTo>
                                      <a:cubicBezTo>
                                        <a:pt x="443604" y="335684"/>
                                        <a:pt x="447363" y="335684"/>
                                        <a:pt x="451123" y="331924"/>
                                      </a:cubicBezTo>
                                      <a:cubicBezTo>
                                        <a:pt x="458641" y="331924"/>
                                        <a:pt x="462401" y="324405"/>
                                        <a:pt x="466160" y="320646"/>
                                      </a:cubicBezTo>
                                      <a:cubicBezTo>
                                        <a:pt x="466160" y="316887"/>
                                        <a:pt x="469920" y="309368"/>
                                        <a:pt x="473679" y="305608"/>
                                      </a:cubicBezTo>
                                      <a:cubicBezTo>
                                        <a:pt x="473679" y="305608"/>
                                        <a:pt x="477438" y="309368"/>
                                        <a:pt x="477438" y="316887"/>
                                      </a:cubicBezTo>
                                      <a:cubicBezTo>
                                        <a:pt x="477438" y="320646"/>
                                        <a:pt x="481198" y="335684"/>
                                        <a:pt x="484957" y="328165"/>
                                      </a:cubicBezTo>
                                      <a:cubicBezTo>
                                        <a:pt x="484957" y="324405"/>
                                        <a:pt x="484957" y="320646"/>
                                        <a:pt x="484957" y="316887"/>
                                      </a:cubicBezTo>
                                      <a:cubicBezTo>
                                        <a:pt x="488716" y="313127"/>
                                        <a:pt x="492476" y="313127"/>
                                        <a:pt x="488716" y="309368"/>
                                      </a:cubicBezTo>
                                      <a:cubicBezTo>
                                        <a:pt x="481198" y="309368"/>
                                        <a:pt x="469920" y="301849"/>
                                        <a:pt x="477438" y="298089"/>
                                      </a:cubicBezTo>
                                      <a:cubicBezTo>
                                        <a:pt x="481198" y="298089"/>
                                        <a:pt x="492476" y="294330"/>
                                        <a:pt x="481198" y="294330"/>
                                      </a:cubicBezTo>
                                      <a:cubicBezTo>
                                        <a:pt x="469920" y="290570"/>
                                        <a:pt x="462401" y="290570"/>
                                        <a:pt x="462401" y="286811"/>
                                      </a:cubicBezTo>
                                      <a:cubicBezTo>
                                        <a:pt x="458641" y="283051"/>
                                        <a:pt x="462401" y="283051"/>
                                        <a:pt x="458641" y="283051"/>
                                      </a:cubicBezTo>
                                      <a:cubicBezTo>
                                        <a:pt x="454882" y="283051"/>
                                        <a:pt x="454882" y="290570"/>
                                        <a:pt x="451123" y="286811"/>
                                      </a:cubicBezTo>
                                      <a:cubicBezTo>
                                        <a:pt x="447363" y="283051"/>
                                        <a:pt x="451123" y="279292"/>
                                        <a:pt x="451123" y="275532"/>
                                      </a:cubicBezTo>
                                      <a:cubicBezTo>
                                        <a:pt x="454882" y="271773"/>
                                        <a:pt x="458641" y="264254"/>
                                        <a:pt x="458641" y="260494"/>
                                      </a:cubicBezTo>
                                      <a:cubicBezTo>
                                        <a:pt x="458641" y="256735"/>
                                        <a:pt x="458641" y="252975"/>
                                        <a:pt x="462401" y="252975"/>
                                      </a:cubicBezTo>
                                      <a:cubicBezTo>
                                        <a:pt x="466160" y="252975"/>
                                        <a:pt x="469920" y="252975"/>
                                        <a:pt x="466160" y="249216"/>
                                      </a:cubicBezTo>
                                      <a:cubicBezTo>
                                        <a:pt x="466160" y="245456"/>
                                        <a:pt x="466160" y="241697"/>
                                        <a:pt x="466160" y="237938"/>
                                      </a:cubicBezTo>
                                      <a:cubicBezTo>
                                        <a:pt x="469920" y="230419"/>
                                        <a:pt x="477438" y="222900"/>
                                        <a:pt x="477438" y="222900"/>
                                      </a:cubicBezTo>
                                      <a:cubicBezTo>
                                        <a:pt x="477438" y="222900"/>
                                        <a:pt x="481198" y="219140"/>
                                        <a:pt x="481198" y="226659"/>
                                      </a:cubicBezTo>
                                      <a:cubicBezTo>
                                        <a:pt x="481198" y="234178"/>
                                        <a:pt x="484957" y="234178"/>
                                        <a:pt x="488716" y="234178"/>
                                      </a:cubicBezTo>
                                      <a:cubicBezTo>
                                        <a:pt x="492476" y="230419"/>
                                        <a:pt x="496235" y="230419"/>
                                        <a:pt x="492476" y="226659"/>
                                      </a:cubicBezTo>
                                      <a:cubicBezTo>
                                        <a:pt x="492476" y="222900"/>
                                        <a:pt x="481198" y="219140"/>
                                        <a:pt x="488716" y="200343"/>
                                      </a:cubicBezTo>
                                      <a:cubicBezTo>
                                        <a:pt x="496235" y="185305"/>
                                        <a:pt x="515032" y="128913"/>
                                        <a:pt x="511272" y="106356"/>
                                      </a:cubicBezTo>
                                      <a:cubicBezTo>
                                        <a:pt x="511272" y="106356"/>
                                        <a:pt x="507513" y="102596"/>
                                        <a:pt x="511272" y="102596"/>
                                      </a:cubicBezTo>
                                      <a:cubicBezTo>
                                        <a:pt x="518791" y="98837"/>
                                        <a:pt x="533829" y="95077"/>
                                        <a:pt x="537588" y="87558"/>
                                      </a:cubicBezTo>
                                      <a:cubicBezTo>
                                        <a:pt x="541347" y="83799"/>
                                        <a:pt x="541347" y="76280"/>
                                        <a:pt x="548866" y="76280"/>
                                      </a:cubicBezTo>
                                      <a:cubicBezTo>
                                        <a:pt x="550746" y="76280"/>
                                        <a:pt x="551686" y="75340"/>
                                        <a:pt x="553095" y="74870"/>
                                      </a:cubicBezTo>
                                      <a:close/>
                                      <a:moveTo>
                                        <a:pt x="517790" y="64649"/>
                                      </a:moveTo>
                                      <a:cubicBezTo>
                                        <a:pt x="519642" y="66038"/>
                                        <a:pt x="521494" y="68816"/>
                                        <a:pt x="523346" y="72520"/>
                                      </a:cubicBezTo>
                                      <a:cubicBezTo>
                                        <a:pt x="527050" y="76224"/>
                                        <a:pt x="519642" y="76224"/>
                                        <a:pt x="515938" y="79928"/>
                                      </a:cubicBezTo>
                                      <a:cubicBezTo>
                                        <a:pt x="512233" y="83632"/>
                                        <a:pt x="512233" y="76224"/>
                                        <a:pt x="512233" y="76224"/>
                                      </a:cubicBezTo>
                                      <a:cubicBezTo>
                                        <a:pt x="504825" y="72520"/>
                                        <a:pt x="508529" y="65112"/>
                                        <a:pt x="512233" y="65112"/>
                                      </a:cubicBezTo>
                                      <a:cubicBezTo>
                                        <a:pt x="514086" y="63260"/>
                                        <a:pt x="515938" y="63260"/>
                                        <a:pt x="517790" y="64649"/>
                                      </a:cubicBezTo>
                                      <a:close/>
                                      <a:moveTo>
                                        <a:pt x="521493" y="59953"/>
                                      </a:moveTo>
                                      <a:cubicBezTo>
                                        <a:pt x="523345" y="58101"/>
                                        <a:pt x="527050" y="57175"/>
                                        <a:pt x="530754" y="60879"/>
                                      </a:cubicBezTo>
                                      <a:cubicBezTo>
                                        <a:pt x="538162" y="64583"/>
                                        <a:pt x="523345" y="64583"/>
                                        <a:pt x="523345" y="64583"/>
                                      </a:cubicBezTo>
                                      <a:cubicBezTo>
                                        <a:pt x="519641" y="64583"/>
                                        <a:pt x="519641" y="61805"/>
                                        <a:pt x="521493" y="59953"/>
                                      </a:cubicBezTo>
                                      <a:close/>
                                      <a:moveTo>
                                        <a:pt x="527050" y="9020"/>
                                      </a:moveTo>
                                      <a:cubicBezTo>
                                        <a:pt x="534988" y="9020"/>
                                        <a:pt x="531019" y="12592"/>
                                        <a:pt x="527050" y="19736"/>
                                      </a:cubicBezTo>
                                      <a:cubicBezTo>
                                        <a:pt x="523082" y="23308"/>
                                        <a:pt x="519113" y="16164"/>
                                        <a:pt x="519113" y="16164"/>
                                      </a:cubicBezTo>
                                      <a:cubicBezTo>
                                        <a:pt x="511175" y="12592"/>
                                        <a:pt x="523082" y="9020"/>
                                        <a:pt x="527050" y="9020"/>
                                      </a:cubicBezTo>
                                      <a:close/>
                                      <a:moveTo>
                                        <a:pt x="513953" y="586"/>
                                      </a:moveTo>
                                      <a:cubicBezTo>
                                        <a:pt x="514945" y="1479"/>
                                        <a:pt x="515937" y="3265"/>
                                        <a:pt x="515937" y="5051"/>
                                      </a:cubicBezTo>
                                      <a:cubicBezTo>
                                        <a:pt x="515937" y="12195"/>
                                        <a:pt x="508000" y="12195"/>
                                        <a:pt x="508000" y="12195"/>
                                      </a:cubicBezTo>
                                      <a:cubicBezTo>
                                        <a:pt x="500062" y="1479"/>
                                        <a:pt x="508000" y="1479"/>
                                        <a:pt x="511968" y="1479"/>
                                      </a:cubicBezTo>
                                      <a:cubicBezTo>
                                        <a:pt x="511968" y="-307"/>
                                        <a:pt x="512961" y="-307"/>
                                        <a:pt x="513953" y="58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3" name="Freeform 86"/>
                              <wps:cNvSpPr>
                                <a:spLocks/>
                              </wps:cNvSpPr>
                              <wps:spPr bwMode="auto">
                                <a:xfrm>
                                  <a:off x="3208338" y="2347408"/>
                                  <a:ext cx="1473200" cy="1168400"/>
                                </a:xfrm>
                                <a:custGeom>
                                  <a:avLst/>
                                  <a:gdLst>
                                    <a:gd name="T0" fmla="*/ 330 w 392"/>
                                    <a:gd name="T1" fmla="*/ 14 h 311"/>
                                    <a:gd name="T2" fmla="*/ 311 w 392"/>
                                    <a:gd name="T3" fmla="*/ 29 h 311"/>
                                    <a:gd name="T4" fmla="*/ 293 w 392"/>
                                    <a:gd name="T5" fmla="*/ 32 h 311"/>
                                    <a:gd name="T6" fmla="*/ 278 w 392"/>
                                    <a:gd name="T7" fmla="*/ 17 h 311"/>
                                    <a:gd name="T8" fmla="*/ 250 w 392"/>
                                    <a:gd name="T9" fmla="*/ 12 h 311"/>
                                    <a:gd name="T10" fmla="*/ 224 w 392"/>
                                    <a:gd name="T11" fmla="*/ 20 h 311"/>
                                    <a:gd name="T12" fmla="*/ 0 w 392"/>
                                    <a:gd name="T13" fmla="*/ 169 h 311"/>
                                    <a:gd name="T14" fmla="*/ 21 w 392"/>
                                    <a:gd name="T15" fmla="*/ 175 h 311"/>
                                    <a:gd name="T16" fmla="*/ 32 w 392"/>
                                    <a:gd name="T17" fmla="*/ 189 h 311"/>
                                    <a:gd name="T18" fmla="*/ 49 w 392"/>
                                    <a:gd name="T19" fmla="*/ 201 h 311"/>
                                    <a:gd name="T20" fmla="*/ 67 w 392"/>
                                    <a:gd name="T21" fmla="*/ 222 h 311"/>
                                    <a:gd name="T22" fmla="*/ 85 w 392"/>
                                    <a:gd name="T23" fmla="*/ 243 h 311"/>
                                    <a:gd name="T24" fmla="*/ 110 w 392"/>
                                    <a:gd name="T25" fmla="*/ 239 h 311"/>
                                    <a:gd name="T26" fmla="*/ 136 w 392"/>
                                    <a:gd name="T27" fmla="*/ 245 h 311"/>
                                    <a:gd name="T28" fmla="*/ 173 w 392"/>
                                    <a:gd name="T29" fmla="*/ 249 h 311"/>
                                    <a:gd name="T30" fmla="*/ 197 w 392"/>
                                    <a:gd name="T31" fmla="*/ 276 h 311"/>
                                    <a:gd name="T32" fmla="*/ 281 w 392"/>
                                    <a:gd name="T33" fmla="*/ 311 h 311"/>
                                    <a:gd name="T34" fmla="*/ 283 w 392"/>
                                    <a:gd name="T35" fmla="*/ 308 h 311"/>
                                    <a:gd name="T36" fmla="*/ 288 w 392"/>
                                    <a:gd name="T37" fmla="*/ 305 h 311"/>
                                    <a:gd name="T38" fmla="*/ 290 w 392"/>
                                    <a:gd name="T39" fmla="*/ 296 h 311"/>
                                    <a:gd name="T40" fmla="*/ 286 w 392"/>
                                    <a:gd name="T41" fmla="*/ 291 h 311"/>
                                    <a:gd name="T42" fmla="*/ 287 w 392"/>
                                    <a:gd name="T43" fmla="*/ 284 h 311"/>
                                    <a:gd name="T44" fmla="*/ 291 w 392"/>
                                    <a:gd name="T45" fmla="*/ 267 h 311"/>
                                    <a:gd name="T46" fmla="*/ 293 w 392"/>
                                    <a:gd name="T47" fmla="*/ 252 h 311"/>
                                    <a:gd name="T48" fmla="*/ 296 w 392"/>
                                    <a:gd name="T49" fmla="*/ 242 h 311"/>
                                    <a:gd name="T50" fmla="*/ 298 w 392"/>
                                    <a:gd name="T51" fmla="*/ 238 h 311"/>
                                    <a:gd name="T52" fmla="*/ 302 w 392"/>
                                    <a:gd name="T53" fmla="*/ 230 h 311"/>
                                    <a:gd name="T54" fmla="*/ 305 w 392"/>
                                    <a:gd name="T55" fmla="*/ 222 h 311"/>
                                    <a:gd name="T56" fmla="*/ 312 w 392"/>
                                    <a:gd name="T57" fmla="*/ 217 h 311"/>
                                    <a:gd name="T58" fmla="*/ 312 w 392"/>
                                    <a:gd name="T59" fmla="*/ 211 h 311"/>
                                    <a:gd name="T60" fmla="*/ 315 w 392"/>
                                    <a:gd name="T61" fmla="*/ 213 h 311"/>
                                    <a:gd name="T62" fmla="*/ 313 w 392"/>
                                    <a:gd name="T63" fmla="*/ 209 h 311"/>
                                    <a:gd name="T64" fmla="*/ 313 w 392"/>
                                    <a:gd name="T65" fmla="*/ 205 h 311"/>
                                    <a:gd name="T66" fmla="*/ 317 w 392"/>
                                    <a:gd name="T67" fmla="*/ 196 h 311"/>
                                    <a:gd name="T68" fmla="*/ 318 w 392"/>
                                    <a:gd name="T69" fmla="*/ 187 h 311"/>
                                    <a:gd name="T70" fmla="*/ 326 w 392"/>
                                    <a:gd name="T71" fmla="*/ 176 h 311"/>
                                    <a:gd name="T72" fmla="*/ 325 w 392"/>
                                    <a:gd name="T73" fmla="*/ 173 h 311"/>
                                    <a:gd name="T74" fmla="*/ 330 w 392"/>
                                    <a:gd name="T75" fmla="*/ 164 h 311"/>
                                    <a:gd name="T76" fmla="*/ 330 w 392"/>
                                    <a:gd name="T77" fmla="*/ 159 h 311"/>
                                    <a:gd name="T78" fmla="*/ 328 w 392"/>
                                    <a:gd name="T79" fmla="*/ 157 h 311"/>
                                    <a:gd name="T80" fmla="*/ 335 w 392"/>
                                    <a:gd name="T81" fmla="*/ 152 h 311"/>
                                    <a:gd name="T82" fmla="*/ 336 w 392"/>
                                    <a:gd name="T83" fmla="*/ 147 h 311"/>
                                    <a:gd name="T84" fmla="*/ 351 w 392"/>
                                    <a:gd name="T85" fmla="*/ 130 h 311"/>
                                    <a:gd name="T86" fmla="*/ 354 w 392"/>
                                    <a:gd name="T87" fmla="*/ 127 h 311"/>
                                    <a:gd name="T88" fmla="*/ 358 w 392"/>
                                    <a:gd name="T89" fmla="*/ 123 h 311"/>
                                    <a:gd name="T90" fmla="*/ 367 w 392"/>
                                    <a:gd name="T91" fmla="*/ 114 h 311"/>
                                    <a:gd name="T92" fmla="*/ 367 w 392"/>
                                    <a:gd name="T93" fmla="*/ 106 h 311"/>
                                    <a:gd name="T94" fmla="*/ 373 w 392"/>
                                    <a:gd name="T95" fmla="*/ 95 h 311"/>
                                    <a:gd name="T96" fmla="*/ 378 w 392"/>
                                    <a:gd name="T97" fmla="*/ 83 h 311"/>
                                    <a:gd name="T98" fmla="*/ 384 w 392"/>
                                    <a:gd name="T99" fmla="*/ 64 h 311"/>
                                    <a:gd name="T100" fmla="*/ 383 w 392"/>
                                    <a:gd name="T101" fmla="*/ 48 h 311"/>
                                    <a:gd name="T102" fmla="*/ 391 w 392"/>
                                    <a:gd name="T103" fmla="*/ 19 h 311"/>
                                    <a:gd name="T104" fmla="*/ 362 w 392"/>
                                    <a:gd name="T105" fmla="*/ 1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2" h="311">
                                      <a:moveTo>
                                        <a:pt x="344" y="17"/>
                                      </a:moveTo>
                                      <a:cubicBezTo>
                                        <a:pt x="341" y="16"/>
                                        <a:pt x="334" y="12"/>
                                        <a:pt x="330" y="14"/>
                                      </a:cubicBezTo>
                                      <a:cubicBezTo>
                                        <a:pt x="325" y="15"/>
                                        <a:pt x="315" y="14"/>
                                        <a:pt x="316" y="18"/>
                                      </a:cubicBezTo>
                                      <a:cubicBezTo>
                                        <a:pt x="317" y="23"/>
                                        <a:pt x="315" y="30"/>
                                        <a:pt x="311" y="29"/>
                                      </a:cubicBezTo>
                                      <a:cubicBezTo>
                                        <a:pt x="307" y="28"/>
                                        <a:pt x="305" y="26"/>
                                        <a:pt x="302" y="29"/>
                                      </a:cubicBezTo>
                                      <a:cubicBezTo>
                                        <a:pt x="300" y="31"/>
                                        <a:pt x="294" y="36"/>
                                        <a:pt x="293" y="32"/>
                                      </a:cubicBezTo>
                                      <a:cubicBezTo>
                                        <a:pt x="293" y="27"/>
                                        <a:pt x="291" y="25"/>
                                        <a:pt x="289" y="23"/>
                                      </a:cubicBezTo>
                                      <a:cubicBezTo>
                                        <a:pt x="287" y="21"/>
                                        <a:pt x="282" y="18"/>
                                        <a:pt x="278" y="17"/>
                                      </a:cubicBezTo>
                                      <a:cubicBezTo>
                                        <a:pt x="273" y="17"/>
                                        <a:pt x="268" y="12"/>
                                        <a:pt x="265" y="12"/>
                                      </a:cubicBezTo>
                                      <a:cubicBezTo>
                                        <a:pt x="261" y="12"/>
                                        <a:pt x="253" y="12"/>
                                        <a:pt x="250" y="12"/>
                                      </a:cubicBezTo>
                                      <a:cubicBezTo>
                                        <a:pt x="247" y="11"/>
                                        <a:pt x="242" y="9"/>
                                        <a:pt x="240" y="11"/>
                                      </a:cubicBezTo>
                                      <a:cubicBezTo>
                                        <a:pt x="238" y="14"/>
                                        <a:pt x="230" y="20"/>
                                        <a:pt x="224" y="20"/>
                                      </a:cubicBezTo>
                                      <a:cubicBezTo>
                                        <a:pt x="220" y="21"/>
                                        <a:pt x="50" y="5"/>
                                        <a:pt x="2" y="0"/>
                                      </a:cubicBezTo>
                                      <a:cubicBezTo>
                                        <a:pt x="0" y="169"/>
                                        <a:pt x="0" y="169"/>
                                        <a:pt x="0" y="169"/>
                                      </a:cubicBezTo>
                                      <a:cubicBezTo>
                                        <a:pt x="4" y="170"/>
                                        <a:pt x="9" y="170"/>
                                        <a:pt x="10" y="171"/>
                                      </a:cubicBezTo>
                                      <a:cubicBezTo>
                                        <a:pt x="12" y="172"/>
                                        <a:pt x="17" y="173"/>
                                        <a:pt x="21" y="175"/>
                                      </a:cubicBezTo>
                                      <a:cubicBezTo>
                                        <a:pt x="25" y="177"/>
                                        <a:pt x="25" y="185"/>
                                        <a:pt x="26" y="190"/>
                                      </a:cubicBezTo>
                                      <a:cubicBezTo>
                                        <a:pt x="26" y="194"/>
                                        <a:pt x="31" y="192"/>
                                        <a:pt x="32" y="189"/>
                                      </a:cubicBezTo>
                                      <a:cubicBezTo>
                                        <a:pt x="34" y="186"/>
                                        <a:pt x="42" y="191"/>
                                        <a:pt x="46" y="192"/>
                                      </a:cubicBezTo>
                                      <a:cubicBezTo>
                                        <a:pt x="49" y="193"/>
                                        <a:pt x="50" y="197"/>
                                        <a:pt x="49" y="201"/>
                                      </a:cubicBezTo>
                                      <a:cubicBezTo>
                                        <a:pt x="49" y="205"/>
                                        <a:pt x="53" y="208"/>
                                        <a:pt x="54" y="211"/>
                                      </a:cubicBezTo>
                                      <a:cubicBezTo>
                                        <a:pt x="55" y="215"/>
                                        <a:pt x="61" y="219"/>
                                        <a:pt x="67" y="222"/>
                                      </a:cubicBezTo>
                                      <a:cubicBezTo>
                                        <a:pt x="73" y="226"/>
                                        <a:pt x="73" y="230"/>
                                        <a:pt x="75" y="234"/>
                                      </a:cubicBezTo>
                                      <a:cubicBezTo>
                                        <a:pt x="78" y="237"/>
                                        <a:pt x="81" y="242"/>
                                        <a:pt x="85" y="243"/>
                                      </a:cubicBezTo>
                                      <a:cubicBezTo>
                                        <a:pt x="88" y="245"/>
                                        <a:pt x="92" y="240"/>
                                        <a:pt x="93" y="237"/>
                                      </a:cubicBezTo>
                                      <a:cubicBezTo>
                                        <a:pt x="94" y="234"/>
                                        <a:pt x="106" y="239"/>
                                        <a:pt x="110" y="239"/>
                                      </a:cubicBezTo>
                                      <a:cubicBezTo>
                                        <a:pt x="113" y="239"/>
                                        <a:pt x="119" y="243"/>
                                        <a:pt x="123" y="245"/>
                                      </a:cubicBezTo>
                                      <a:cubicBezTo>
                                        <a:pt x="127" y="246"/>
                                        <a:pt x="132" y="244"/>
                                        <a:pt x="136" y="245"/>
                                      </a:cubicBezTo>
                                      <a:cubicBezTo>
                                        <a:pt x="141" y="245"/>
                                        <a:pt x="144" y="250"/>
                                        <a:pt x="150" y="249"/>
                                      </a:cubicBezTo>
                                      <a:cubicBezTo>
                                        <a:pt x="156" y="248"/>
                                        <a:pt x="168" y="248"/>
                                        <a:pt x="173" y="249"/>
                                      </a:cubicBezTo>
                                      <a:cubicBezTo>
                                        <a:pt x="179" y="249"/>
                                        <a:pt x="184" y="257"/>
                                        <a:pt x="186" y="264"/>
                                      </a:cubicBezTo>
                                      <a:cubicBezTo>
                                        <a:pt x="189" y="271"/>
                                        <a:pt x="197" y="276"/>
                                        <a:pt x="197" y="276"/>
                                      </a:cubicBezTo>
                                      <a:cubicBezTo>
                                        <a:pt x="281" y="311"/>
                                        <a:pt x="281" y="311"/>
                                        <a:pt x="281" y="311"/>
                                      </a:cubicBezTo>
                                      <a:cubicBezTo>
                                        <a:pt x="281" y="311"/>
                                        <a:pt x="281" y="311"/>
                                        <a:pt x="281" y="311"/>
                                      </a:cubicBezTo>
                                      <a:cubicBezTo>
                                        <a:pt x="282" y="310"/>
                                        <a:pt x="282" y="309"/>
                                        <a:pt x="281" y="308"/>
                                      </a:cubicBezTo>
                                      <a:cubicBezTo>
                                        <a:pt x="281" y="306"/>
                                        <a:pt x="282" y="307"/>
                                        <a:pt x="283" y="308"/>
                                      </a:cubicBezTo>
                                      <a:cubicBezTo>
                                        <a:pt x="285" y="308"/>
                                        <a:pt x="286" y="308"/>
                                        <a:pt x="287" y="307"/>
                                      </a:cubicBezTo>
                                      <a:cubicBezTo>
                                        <a:pt x="288" y="306"/>
                                        <a:pt x="288" y="306"/>
                                        <a:pt x="288" y="305"/>
                                      </a:cubicBezTo>
                                      <a:cubicBezTo>
                                        <a:pt x="288" y="304"/>
                                        <a:pt x="288" y="299"/>
                                        <a:pt x="288" y="298"/>
                                      </a:cubicBezTo>
                                      <a:cubicBezTo>
                                        <a:pt x="288" y="297"/>
                                        <a:pt x="289" y="297"/>
                                        <a:pt x="290" y="296"/>
                                      </a:cubicBezTo>
                                      <a:cubicBezTo>
                                        <a:pt x="291" y="296"/>
                                        <a:pt x="289" y="293"/>
                                        <a:pt x="289" y="292"/>
                                      </a:cubicBezTo>
                                      <a:cubicBezTo>
                                        <a:pt x="288" y="291"/>
                                        <a:pt x="287" y="291"/>
                                        <a:pt x="286" y="291"/>
                                      </a:cubicBezTo>
                                      <a:cubicBezTo>
                                        <a:pt x="285" y="291"/>
                                        <a:pt x="286" y="289"/>
                                        <a:pt x="287" y="288"/>
                                      </a:cubicBezTo>
                                      <a:cubicBezTo>
                                        <a:pt x="288" y="287"/>
                                        <a:pt x="287" y="285"/>
                                        <a:pt x="287" y="284"/>
                                      </a:cubicBezTo>
                                      <a:cubicBezTo>
                                        <a:pt x="286" y="283"/>
                                        <a:pt x="289" y="275"/>
                                        <a:pt x="290" y="273"/>
                                      </a:cubicBezTo>
                                      <a:cubicBezTo>
                                        <a:pt x="291" y="270"/>
                                        <a:pt x="290" y="269"/>
                                        <a:pt x="291" y="267"/>
                                      </a:cubicBezTo>
                                      <a:cubicBezTo>
                                        <a:pt x="292" y="265"/>
                                        <a:pt x="292" y="263"/>
                                        <a:pt x="293" y="260"/>
                                      </a:cubicBezTo>
                                      <a:cubicBezTo>
                                        <a:pt x="294" y="258"/>
                                        <a:pt x="294" y="253"/>
                                        <a:pt x="293" y="252"/>
                                      </a:cubicBezTo>
                                      <a:cubicBezTo>
                                        <a:pt x="292" y="251"/>
                                        <a:pt x="294" y="251"/>
                                        <a:pt x="294" y="249"/>
                                      </a:cubicBezTo>
                                      <a:cubicBezTo>
                                        <a:pt x="294" y="246"/>
                                        <a:pt x="295" y="244"/>
                                        <a:pt x="296" y="242"/>
                                      </a:cubicBezTo>
                                      <a:cubicBezTo>
                                        <a:pt x="297" y="241"/>
                                        <a:pt x="297" y="240"/>
                                        <a:pt x="296" y="239"/>
                                      </a:cubicBezTo>
                                      <a:cubicBezTo>
                                        <a:pt x="295" y="238"/>
                                        <a:pt x="297" y="238"/>
                                        <a:pt x="298" y="238"/>
                                      </a:cubicBezTo>
                                      <a:cubicBezTo>
                                        <a:pt x="299" y="237"/>
                                        <a:pt x="300" y="234"/>
                                        <a:pt x="301" y="233"/>
                                      </a:cubicBezTo>
                                      <a:cubicBezTo>
                                        <a:pt x="301" y="232"/>
                                        <a:pt x="302" y="231"/>
                                        <a:pt x="302" y="230"/>
                                      </a:cubicBezTo>
                                      <a:cubicBezTo>
                                        <a:pt x="302" y="229"/>
                                        <a:pt x="302" y="227"/>
                                        <a:pt x="303" y="226"/>
                                      </a:cubicBezTo>
                                      <a:cubicBezTo>
                                        <a:pt x="303" y="226"/>
                                        <a:pt x="304" y="224"/>
                                        <a:pt x="305" y="222"/>
                                      </a:cubicBezTo>
                                      <a:cubicBezTo>
                                        <a:pt x="305" y="221"/>
                                        <a:pt x="305" y="220"/>
                                        <a:pt x="307" y="218"/>
                                      </a:cubicBezTo>
                                      <a:cubicBezTo>
                                        <a:pt x="309" y="217"/>
                                        <a:pt x="311" y="218"/>
                                        <a:pt x="312" y="217"/>
                                      </a:cubicBezTo>
                                      <a:cubicBezTo>
                                        <a:pt x="314" y="216"/>
                                        <a:pt x="313" y="216"/>
                                        <a:pt x="311" y="215"/>
                                      </a:cubicBezTo>
                                      <a:cubicBezTo>
                                        <a:pt x="310" y="214"/>
                                        <a:pt x="310" y="212"/>
                                        <a:pt x="312" y="211"/>
                                      </a:cubicBezTo>
                                      <a:cubicBezTo>
                                        <a:pt x="313" y="210"/>
                                        <a:pt x="313" y="211"/>
                                        <a:pt x="314" y="213"/>
                                      </a:cubicBezTo>
                                      <a:cubicBezTo>
                                        <a:pt x="314" y="214"/>
                                        <a:pt x="314" y="214"/>
                                        <a:pt x="315" y="213"/>
                                      </a:cubicBezTo>
                                      <a:cubicBezTo>
                                        <a:pt x="316" y="212"/>
                                        <a:pt x="315" y="211"/>
                                        <a:pt x="315" y="211"/>
                                      </a:cubicBezTo>
                                      <a:cubicBezTo>
                                        <a:pt x="314" y="211"/>
                                        <a:pt x="314" y="210"/>
                                        <a:pt x="313" y="209"/>
                                      </a:cubicBezTo>
                                      <a:cubicBezTo>
                                        <a:pt x="312" y="209"/>
                                        <a:pt x="313" y="208"/>
                                        <a:pt x="313" y="207"/>
                                      </a:cubicBezTo>
                                      <a:cubicBezTo>
                                        <a:pt x="313" y="205"/>
                                        <a:pt x="312" y="205"/>
                                        <a:pt x="313" y="205"/>
                                      </a:cubicBezTo>
                                      <a:cubicBezTo>
                                        <a:pt x="314" y="204"/>
                                        <a:pt x="316" y="201"/>
                                        <a:pt x="316" y="200"/>
                                      </a:cubicBezTo>
                                      <a:cubicBezTo>
                                        <a:pt x="316" y="199"/>
                                        <a:pt x="316" y="197"/>
                                        <a:pt x="317" y="196"/>
                                      </a:cubicBezTo>
                                      <a:cubicBezTo>
                                        <a:pt x="317" y="195"/>
                                        <a:pt x="316" y="195"/>
                                        <a:pt x="315" y="195"/>
                                      </a:cubicBezTo>
                                      <a:cubicBezTo>
                                        <a:pt x="314" y="194"/>
                                        <a:pt x="317" y="188"/>
                                        <a:pt x="318" y="187"/>
                                      </a:cubicBezTo>
                                      <a:cubicBezTo>
                                        <a:pt x="318" y="186"/>
                                        <a:pt x="320" y="182"/>
                                        <a:pt x="322" y="181"/>
                                      </a:cubicBezTo>
                                      <a:cubicBezTo>
                                        <a:pt x="324" y="179"/>
                                        <a:pt x="325" y="177"/>
                                        <a:pt x="326" y="176"/>
                                      </a:cubicBezTo>
                                      <a:cubicBezTo>
                                        <a:pt x="326" y="175"/>
                                        <a:pt x="326" y="175"/>
                                        <a:pt x="325" y="174"/>
                                      </a:cubicBezTo>
                                      <a:cubicBezTo>
                                        <a:pt x="324" y="174"/>
                                        <a:pt x="325" y="173"/>
                                        <a:pt x="325" y="173"/>
                                      </a:cubicBezTo>
                                      <a:cubicBezTo>
                                        <a:pt x="326" y="172"/>
                                        <a:pt x="328" y="171"/>
                                        <a:pt x="328" y="172"/>
                                      </a:cubicBezTo>
                                      <a:cubicBezTo>
                                        <a:pt x="329" y="173"/>
                                        <a:pt x="330" y="165"/>
                                        <a:pt x="330" y="164"/>
                                      </a:cubicBezTo>
                                      <a:cubicBezTo>
                                        <a:pt x="331" y="163"/>
                                        <a:pt x="331" y="161"/>
                                        <a:pt x="330" y="161"/>
                                      </a:cubicBezTo>
                                      <a:cubicBezTo>
                                        <a:pt x="329" y="160"/>
                                        <a:pt x="330" y="160"/>
                                        <a:pt x="330" y="159"/>
                                      </a:cubicBezTo>
                                      <a:cubicBezTo>
                                        <a:pt x="329" y="159"/>
                                        <a:pt x="328" y="160"/>
                                        <a:pt x="327" y="159"/>
                                      </a:cubicBezTo>
                                      <a:cubicBezTo>
                                        <a:pt x="327" y="157"/>
                                        <a:pt x="327" y="157"/>
                                        <a:pt x="328" y="157"/>
                                      </a:cubicBezTo>
                                      <a:cubicBezTo>
                                        <a:pt x="329" y="158"/>
                                        <a:pt x="329" y="158"/>
                                        <a:pt x="332" y="157"/>
                                      </a:cubicBezTo>
                                      <a:cubicBezTo>
                                        <a:pt x="335" y="156"/>
                                        <a:pt x="335" y="153"/>
                                        <a:pt x="335" y="152"/>
                                      </a:cubicBezTo>
                                      <a:cubicBezTo>
                                        <a:pt x="336" y="151"/>
                                        <a:pt x="335" y="150"/>
                                        <a:pt x="334" y="150"/>
                                      </a:cubicBezTo>
                                      <a:cubicBezTo>
                                        <a:pt x="333" y="150"/>
                                        <a:pt x="333" y="149"/>
                                        <a:pt x="336" y="147"/>
                                      </a:cubicBezTo>
                                      <a:cubicBezTo>
                                        <a:pt x="338" y="146"/>
                                        <a:pt x="341" y="140"/>
                                        <a:pt x="342" y="137"/>
                                      </a:cubicBezTo>
                                      <a:cubicBezTo>
                                        <a:pt x="343" y="134"/>
                                        <a:pt x="348" y="131"/>
                                        <a:pt x="351" y="130"/>
                                      </a:cubicBezTo>
                                      <a:cubicBezTo>
                                        <a:pt x="354" y="129"/>
                                        <a:pt x="356" y="129"/>
                                        <a:pt x="357" y="127"/>
                                      </a:cubicBezTo>
                                      <a:cubicBezTo>
                                        <a:pt x="358" y="126"/>
                                        <a:pt x="355" y="127"/>
                                        <a:pt x="354" y="127"/>
                                      </a:cubicBezTo>
                                      <a:cubicBezTo>
                                        <a:pt x="353" y="126"/>
                                        <a:pt x="354" y="125"/>
                                        <a:pt x="356" y="125"/>
                                      </a:cubicBezTo>
                                      <a:cubicBezTo>
                                        <a:pt x="358" y="126"/>
                                        <a:pt x="357" y="124"/>
                                        <a:pt x="358" y="123"/>
                                      </a:cubicBezTo>
                                      <a:cubicBezTo>
                                        <a:pt x="360" y="121"/>
                                        <a:pt x="366" y="118"/>
                                        <a:pt x="367" y="117"/>
                                      </a:cubicBezTo>
                                      <a:cubicBezTo>
                                        <a:pt x="368" y="117"/>
                                        <a:pt x="367" y="116"/>
                                        <a:pt x="367" y="114"/>
                                      </a:cubicBezTo>
                                      <a:cubicBezTo>
                                        <a:pt x="367" y="113"/>
                                        <a:pt x="368" y="109"/>
                                        <a:pt x="368" y="109"/>
                                      </a:cubicBezTo>
                                      <a:cubicBezTo>
                                        <a:pt x="368" y="108"/>
                                        <a:pt x="368" y="108"/>
                                        <a:pt x="367" y="106"/>
                                      </a:cubicBezTo>
                                      <a:cubicBezTo>
                                        <a:pt x="366" y="105"/>
                                        <a:pt x="367" y="103"/>
                                        <a:pt x="368" y="102"/>
                                      </a:cubicBezTo>
                                      <a:cubicBezTo>
                                        <a:pt x="369" y="100"/>
                                        <a:pt x="372" y="96"/>
                                        <a:pt x="373" y="95"/>
                                      </a:cubicBezTo>
                                      <a:cubicBezTo>
                                        <a:pt x="375" y="94"/>
                                        <a:pt x="375" y="91"/>
                                        <a:pt x="376" y="89"/>
                                      </a:cubicBezTo>
                                      <a:cubicBezTo>
                                        <a:pt x="377" y="88"/>
                                        <a:pt x="378" y="85"/>
                                        <a:pt x="378" y="83"/>
                                      </a:cubicBezTo>
                                      <a:cubicBezTo>
                                        <a:pt x="379" y="82"/>
                                        <a:pt x="380" y="78"/>
                                        <a:pt x="380" y="75"/>
                                      </a:cubicBezTo>
                                      <a:cubicBezTo>
                                        <a:pt x="381" y="72"/>
                                        <a:pt x="384" y="66"/>
                                        <a:pt x="384" y="64"/>
                                      </a:cubicBezTo>
                                      <a:cubicBezTo>
                                        <a:pt x="385" y="61"/>
                                        <a:pt x="384" y="61"/>
                                        <a:pt x="383" y="61"/>
                                      </a:cubicBezTo>
                                      <a:cubicBezTo>
                                        <a:pt x="382" y="60"/>
                                        <a:pt x="381" y="50"/>
                                        <a:pt x="383" y="48"/>
                                      </a:cubicBezTo>
                                      <a:cubicBezTo>
                                        <a:pt x="385" y="45"/>
                                        <a:pt x="387" y="35"/>
                                        <a:pt x="388" y="32"/>
                                      </a:cubicBezTo>
                                      <a:cubicBezTo>
                                        <a:pt x="388" y="29"/>
                                        <a:pt x="390" y="25"/>
                                        <a:pt x="391" y="19"/>
                                      </a:cubicBezTo>
                                      <a:cubicBezTo>
                                        <a:pt x="392" y="17"/>
                                        <a:pt x="392" y="14"/>
                                        <a:pt x="392" y="12"/>
                                      </a:cubicBezTo>
                                      <a:cubicBezTo>
                                        <a:pt x="384" y="12"/>
                                        <a:pt x="368" y="12"/>
                                        <a:pt x="362" y="14"/>
                                      </a:cubicBezTo>
                                      <a:cubicBezTo>
                                        <a:pt x="353" y="16"/>
                                        <a:pt x="346" y="18"/>
                                        <a:pt x="344"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27C99658" id="Group 157" o:spid="_x0000_s1026" alt="Australian map highlighting state of South Australia." style="width:66.4pt;height:62.35pt;mso-position-horizontal-relative:char;mso-position-vertical-relative:line" coordsize="47126,4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">
                      <o:lock v:ext="edit" aspectratio="t"/>
                      <v:shape id="Freeform 151" o:spid="_x0000_s1027" style="position:absolute;left:35820;top:38011;width:5359;height:6270;visibility:visible;mso-wrap-style:square;v-text-anchor:top" coordsize="535931,62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" path="m407199,546090v3752,-7520,7505,7520,7505,15039c418456,568649,410951,568649,407199,568649v-3752,3760,-3752,11280,,18800c410951,594969,399695,606248,399695,606248v,,-3753,-3760,-7505,-7520c392190,594969,388438,598728,384686,606248v,3760,-3753,-3760,-3753,-3760c377181,598728,377181,591209,380933,594969v7505,3759,3753,-7520,7505,-7520c392190,587449,392190,587449,392190,583689v,-3760,3752,-7520,7505,-15040c403447,561129,403447,561129,399695,553610v,-3760,3752,,7504,-7520xm490528,463957v6985,,10478,3771,6985,7541c497513,479039,490528,475268,494021,479039v,3770,-3493,3770,-3493,7540c487036,490350,483543,494120,483543,490350v,,,-26393,6985,-26393xm102737,162916v,7519,3768,11278,11305,15037c121580,177953,129117,177953,136654,181712v3769,3760,3769,7519,11306,7519c155497,185472,159266,189231,163034,185472v3769,-3760,3769,-3760,7537,c174340,189231,174340,192990,181877,196749v11306,,11306,,15074,3759c200720,200508,204489,204268,212026,204268v3768,3759,7537,7518,15074,15036c234637,223064,238406,226823,245943,226823v3769,3759,26380,15037,48992,15037c313778,245619,317546,245619,321315,238100v7537,-3759,7537,-11277,11306,-7518c340158,230582,340158,238100,347695,241860v3769,3759,11306,,3769,-7519c343927,230582,343927,226823,347695,223064v7537,-3760,18843,-7519,30149,-7519c392918,215545,392918,215545,396687,211786v3768,,3768,,11306,3759c415530,215545,415530,219304,419298,215545v3769,-3759,18843,-22555,22612,-22555c449447,192990,453216,196749,456984,200508v3769,3760,7538,3760,11306,-3759c472059,189231,479596,177953,483365,181712v3768,,11305,7519,15074,11278c505976,192990,505976,196749,505976,196749v3769,3759,15074,15037,11306,18796c517282,219304,517282,223064,517282,226823v,,-3769,11277,,22555c524819,260656,517282,264415,517282,264415v-3769,3759,7537,,3768,3759c521050,275692,513513,294488,517282,298248v,7518,,33832,,41351c513513,343358,517282,347117,517282,354636v,3759,-3769,11277,,18796c517282,377191,524819,388468,524819,392228v,3759,,22555,-3769,22555c517282,411024,509745,414783,513513,403505v7537,-7518,7537,-11277,3769,-15037c513513,384709,505976,384709,505976,380950v,-3759,3769,-11278,,-7518c502207,373432,498439,380950,502207,384709v,3759,-3768,,-7537,3759c490902,395987,487133,411024,483365,414783v,3759,-3769,3759,,11277c483365,429820,487133,448616,483365,452375v-7538,3759,-15075,,-11306,3759c472059,459893,479596,474930,475827,482448v,11278,-7537,18796,-11305,22556c464522,508763,472059,501244,475827,505004v3769,3759,7538,11277,3769,18796c479596,527559,475827,538836,479596,546355v,7518,7537,7518,3769,11277c479596,565151,479596,565151,475827,565151v,,-11305,-15037,-7537,-11278c468290,561392,468290,557632,464522,561392v-3769,,-3769,3759,-11306,c449447,553873,449447,550114,449447,550114v,,-7537,-11278,-7537,-15037c438141,531318,438141,531318,441910,527559v3769,-3759,7537,-11278,7537,-3759c449447,527559,453216,531318,460753,535077v3769,,11306,,7537,-7518c464522,520040,464522,512522,460753,512522v-3769,,-18843,,-18843,-3759c441910,505004,438141,497485,430604,501244v-7537,3760,,11278,-3768,18796c426836,527559,426836,531318,423067,527559v,,,-11278,-3769,-15037c415530,508763,407993,501244,404224,497485v-3769,,-3769,7519,,15037c404224,523800,404224,523800,400455,527559v,7518,-3768,7518,,15037c400455,546355,392918,550114,396687,557632v,7519,,18796,-7537,15037c385381,572669,377844,568910,377844,561392v3768,-3760,,-7519,-3769,-3760c370307,561392,370307,557632,370307,553873v-3769,-3759,-7537,-7518,-7537,-3759c366538,553873,362770,561392,370307,565151v3768,3759,7537,11277,3768,11277c366538,576428,359001,580188,362770,580188v7537,3759,7537,3759,7537,7518c366538,591465,362770,595224,362770,595224v-3769,,,3760,,3760c366538,598984,362770,602743,362770,602743v-3769,,-3769,3759,-3769,7518c355232,610261,355232,617780,355232,617780v3769,,3769,7518,,7518c351464,629057,347695,625298,340158,625298v-7537,3759,-11306,,-15074,-3759c321315,617780,317546,602743,313778,606502v,3759,,7518,-11306,7518c294935,614020,283629,606502,279860,606502v-7537,3759,-7537,7518,-11305,3759c264786,610261,257249,610261,257249,610261v-3769,3759,-3769,3759,-3769,-3759c253480,602743,249712,595224,245943,591465v-3768,,,-3759,3769,-3759c253480,583947,261018,580188,264786,583947v,3759,3769,7518,7537,7518c272323,587706,279860,583947,276092,580188v-3769,-3760,-7537,-3760,-11306,-3760c261018,580188,261018,576428,257249,576428v-3769,,-7537,-3759,-11306,-7518c242175,565151,242175,565151,238406,568910v,,,7518,-3769,7518c230869,572669,230869,568910,223332,561392v-3769,-7519,-11306,-15037,-11306,-18796c212026,535077,204489,520040,196951,523800v-7537,,-7537,-11278,-7537,-15037c185646,508763,178109,493726,178109,486208v-3769,-7519,,-11278,-7538,-15037c163034,467412,166803,467412,166803,463652v,-3759,,-3759,,-7518c163034,452375,155497,418542,155497,414783v,-3759,,-11278,7537,-3759c170571,422301,185646,433579,185646,437338v,7518,,22555,3768,15037c189414,441097,185646,437338,193183,437338v3768,,3768,-7518,3768,-11278c196951,426060,185646,426060,185646,422301v-3769,-3759,-11306,-33833,-15075,-26314c166803,403505,159266,407264,163034,403505v3769,-7518,,-26314,-3768,-30073c159266,373432,125348,332080,125348,324562v-3768,-7518,-3768,-18796,-7537,-26314c110274,294488,102737,286970,106505,279452v3769,-3760,3769,-11278,,-15037c102737,260656,95200,241860,95200,234341v,-7518,-3769,-15037,-3769,-22555c91431,204268,98968,200508,98968,196749v,-7518,,-18796,,-18796c98968,177953,98968,159157,102737,162916xm126752,161836v2778,893,6483,2679,10187,4465c140643,169873,133235,169873,125826,173445v-7408,,-3704,-10716,-3704,-10716c122122,160943,123974,160943,126752,161836xm506086,140107v7620,,3810,3572,,10716c506086,154395,502276,154395,498466,150823v-3810,,-3810,-7144,-3810,-7144c498466,140107,502276,140107,506086,140107xm111274,132170v3969,,,15082,-3969,22622c103337,162333,103337,139711,103337,139711v-3969,-3770,3968,-7541,7937,-7541xm129134,124232v3572,,3572,8467,-3572,8467c121990,136932,118418,132699,118418,132699v,-8467,7144,-8467,10716,-8467xm519739,112302v952,-472,952,-472,952,1414c524501,117486,532121,121256,535931,128797v,3770,-3810,3770,-3810,7541c528311,140108,528311,140108,524501,140108v-3810,,-3810,-3770,-7620,-7541c513071,128797,494021,132567,486401,132567v-7620,,-3810,-7540,-3810,-7540c482591,125027,486401,117486,494021,117486v3810,,3810,3770,7620,c505451,117486,509261,117486,513071,113716v3810,,5715,-943,6668,-1414xm479310,23227v,3771,18521,33933,22225,33933c508944,60931,516352,60931,516352,64701v,3770,-11113,18852,-3704,18852c516352,83553,520056,83553,520056,87323v,3770,-3704,7541,-3704,7541c520056,98634,520056,102404,516352,102404v-7408,-3770,-7408,-7540,-11113,-3770c501535,106175,497831,109945,490423,106175v-3704,-3771,,-7541,-3704,-15082c483014,87323,471902,76012,468198,64701v,-7541,,-15081,-7409,-15081c460789,49620,453381,49620,457085,45849v3704,-3770,7409,-7540,7409,-11311c464494,34538,464494,26998,468198,26998v3704,,7408,-7541,11112,-3771xm16818,1002v3810,3771,15240,11311,15240,15082c32058,19854,32058,38706,32058,46246v,3771,3810,7541,3810,11311c35868,61328,32058,68868,28248,72639,24438,76409,13008,87720,9198,80179,1578,76409,9198,68868,5388,61328,1578,57557,-2232,50017,1578,46246v,-7540,,-11311,,-18851c1578,23624,1578,19854,5388,19854v,,7620,-3770,7620,-7541c9198,4773,9198,-2768,16818,1002xe" filled="f" stroked="f">
                        <v:path arrowok="t" o:connecttype="custom" o:connectlocs="407199,546090;414704,561129;407199,568649;407199,587449;399695,606248;392190,598728;384686,606248;380933,602488;380933,594969;388438,587449;392190,583689;399695,568649;399695,553610;407199,546090;490528,463957;497513,471498;494021,479039;490528,486579;483543,490350;490528,463957;102737,162916;114042,177953;136654,181712;147960,189231;163034,185472;170571,185472;181877,196749;196951,200508;212026,204268;227100,219304;245943,226823;294935,241860;321315,238100;332621,230582;347695,241860;351464,234341;347695,223064;377844,215545;396687,211786;407993,215545;419298,215545;441910,192990;456984,200508;468290,196749;483365,181712;498439,192990;505976,196749;517282,215545;517282,226823;517282,249378;517282,264415;521050,268174;517282,298248;517282,339599;517282,354636;517282,373432;524819,392228;521050,414783;513513,403505;517282,388468;505976,380950;505976,373432;502207,384709;494670,388468;483365,414783;483365,426060;483365,452375;472059,456134;475827,482448;464522,505004;475827,505004;479596,523800;479596,546355;483365,557632;475827,565151;468290,553873;464522,561392;453216,561392;449447,550114;441910,535077;441910,527559;449447,523800;460753,535077;468290,527559;460753,512522;441910,508763;430604,501244;426836,520040;423067,527559;419298,512522;404224,497485;404224,512522;400455,527559;400455,542596;396687,557632;389150,572669;377844,561392;374075,557632;370307,553873;362770,550114;370307,565151;374075,576428;362770,580188;370307,587706;362770,595224;362770,598984;362770,602743;359001,610261;355232,617780;355232,625298;340158,625298;325084,621539;313778,606502;302472,614020;279860,606502;268555,610261;257249,610261;253480,606502;245943,591465;249712,587706;264786,583947;272323,591465;276092,580188;264786,576428;257249,576428;245943,568910;238406,568910;234637,576428;223332,561392;212026,542596;196951,523800;189414,508763;178109,486208;170571,471171;166803,463652;166803,456134;155497,414783;163034,411024;185646,437338;189414,452375;193183,437338;196951,426060;185646,422301;170571,395987;163034,403505;159266,373432;125348,324562;117811,298248;106505,279452;106505,264415;95200,234341;91431,211786;98968,196749;98968,177953;102737,162916;126752,161836;136939,166301;125826,173445;122122,162729;126752,161836;506086,140107;506086,150823;498466,150823;494656,143679;506086,140107;111274,132170;107305,154792;103337,139711;111274,132170;129134,124232;125562,132699;118418,132699;129134,124232;519739,112302;520691,113716;535931,128797;532121,136338;524501,140108;516881,132567;486401,132567;482591,125027;494021,117486;501641,117486;513071,113716;519739,112302;479310,23227;501535,57160;516352,64701;512648,83553;520056,87323;516352,94864;516352,102404;505239,98634;490423,106175;486719,91093;468198,64701;460789,49620;457085,45849;464494,34538;468198,26998;479310,23227;16818,1002;32058,16084;32058,46246;35868,57557;28248,72639;9198,80179;5388,61328;1578,46246;1578,27395;5388,19854;13008,12313;16818,1002" o:connectangles="0,0,0,0,0,0,0,0,0,0,0,0,0,0,0,0,0,0,0,0,0,0,0,0,0,0,0,0,0,0,0,0,0,0,0,0,0,0,0,0,0,0,0,0,0,0,0,0,0,0,0,0,0,0,0,0,0,0,0,0,0,0,0,0,0,0,0,0,0,0,0,0,0,0,0,0,0,0,0,0,0,0,0,0,0,0,0,0,0,0,0,0,0,0,0,0,0,0,0,0,0,0,0,0,0,0,0,0,0,0,0,0,0,0,0,0,0,0,0,0,0,0,0,0,0,0,0,0,0,0,0,0,0,0,0,0,0,0,0,0,0,0,0,0,0,0,0,0,0,0,0,0,0,0,0,0,0,0,0,0,0,0,0,0,0,0,0,0,0,0,0,0,0,0,0,0,0,0,0,0,0,0,0,0,0,0,0,0,0,0,0,0,0,0,0,0,0,0,0,0,0,0,0,0,0,0,0,0,0,0,0,0,0"/>
                      </v:shape>
                      <v:shape id="Freeform 154" o:spid="_x0000_s1028" style="position:absolute;left:18875;top:19600;width:13319;height:16050;visibility:visible;mso-wrap-style:square;v-text-anchor:top" coordsize="1331913,160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" path="m944657,1263650v7533,3704,15065,,22598,c974788,1263650,971022,1263650,971022,1267354v3766,3704,7533,7409,,14817c963489,1285875,989854,1285875,989854,1285875v,,7533,,3766,7408c993620,1296988,1004920,1289579,1008686,1285875v3766,-3704,18832,3704,22599,7408c1035051,1300692,1031285,1304396,1027518,1308100v-3766,,-7533,,-7533,c1019985,1308100,1012452,1304396,1004920,1300692v-11300,,-22599,7408,-30132,11112c971022,1315508,974788,1322917,967255,1326621v-7533,3704,-7533,3704,-11299,c948423,1326621,940890,1319213,937124,1319213v-7533,,-11299,,-11299,3704c922058,1322917,918292,1326621,914525,1326621v-3766,,-15065,,-22598,c888160,1326621,884394,1326621,876861,1330325v-3766,,-3766,-3704,-11299,-7408c861795,1319213,858029,1311804,850496,1308100v-7533,,,-11112,3766,-18521c854262,1285875,884394,1282171,895693,1278467v11299,,33898,-7409,37664,-11113c937124,1263650,940890,1263650,944657,1263650xm799306,1169392v1852,463,5557,5094,9261,14354c815975,1198563,801158,1180042,801158,1180042v-3704,-7408,-3704,-11113,-1852,-10650xm616744,995363v3572,,7144,,,7620c609600,1014413,613172,1002983,613172,1002983v,-3810,,-7620,3572,-7620xm511652,797818v2381,,4286,893,4286,2679c512128,804069,512128,807641,504508,811213v-7620,,,-10716,,-10716c506413,798711,509271,797818,511652,797818xm,c,,,,989529,7517v,,,,342384,3759c1331913,11276,1331913,11276,1328151,387146v,,,,-7525,635219l1313101,1604963v-3763,,-3763,,-3763,c1286763,1586170,1264189,1556100,1264189,1544824v,-11276,-7525,-7517,-11288,-11276c1245376,1533548,1222802,1499720,1222802,1492202v-3763,-7517,,,,-7517c1222802,1480926,1222802,1473409,1219039,1469650v,-3759,-7525,-11276,-3762,-11276c1219039,1454615,1222802,1454615,1226564,1450857v3762,-7518,11287,-30070,3762,-48863c1222802,1383200,1203989,1326820,1143790,1266681v,,-3763,-3759,,-7518c1143790,1255405,1147552,1251646,1151315,1251646v7525,3759,15050,7517,11287,7517c1162602,1262922,1158840,1270439,1162602,1274198v,,3763,,3763,c1166365,1274198,1177652,1277957,1177652,1266681v-3763,-11276,-18812,-15035,-15050,-15035c1170127,1251646,1177652,1251646,1177652,1244128v,-7517,,-7517,-7525,-11276c1166365,1229094,1162602,1225335,1158840,1229094v-7525,3758,-18813,7517,-26338,11276c1128740,1240370,1124977,1244128,1128740,1247887v7525,,7525,7518,3762,3759l1123983,1250227r-2768,-2340c1117452,1247887,1118393,1248827,1121215,1249766r2768,461l1127329,1253055v470,1410,-470,2350,-2352,2350c1121215,1255405,1098640,1255405,1091115,1259163v-3762,3759,-7525,15035,-22575,15035c1053491,1274198,1023391,1274198,1030916,1262922v11287,-11276,18812,-11276,22575,-18794c1057253,1240370,1057253,1236611,1064778,1232852v3762,-3758,7525,-7517,7525,-11276c1072303,1214059,1072303,1195265,1076065,1183989v3763,-7517,,-26311,,-30069c1076065,1150161,1079828,1150161,1079828,1150161v3762,-3759,3762,-3759,,-7517c1072303,1135126,1049728,1116333,1049728,1097539v-3762,-15034,-7525,-15034,-11287,-22552c1034678,1067470,1030916,1059952,1027153,1063711v-3762,3759,-11287,11276,-7525,15035c1019628,1082505,1019628,1086263,1019628,1090022v-3762,3759,-15049,26311,-15049,30069c1004579,1127609,1008341,1131368,1004579,1135126v,7518,-11288,41346,-11288,48863c989529,1187748,989529,1206541,978241,1202783v-11287,,-22574,-7518,-26337,-7518c944379,1199024,936854,1206541,933092,1206541v-3763,,-11288,7518,-18813,7518c910517,1214059,902992,1214059,899230,1217818v,,-11288,7517,-15050,c884180,1210300,884180,1206541,891705,1202783v3762,-3759,7525,-7518,7525,-15035c899230,1183989,895467,1183989,899230,1180231v3762,-3759,3762,-15035,7524,-15035c910517,1165196,914279,1168955,918042,1168955v7525,-3759,18812,-3759,22575,c944379,1172713,951904,1176472,951904,1172713v3763,-3758,3763,-11276,3763,-18793c955667,1146402,963191,1105057,955667,1101298v-7525,-3759,-3763,-3759,,-7517c955667,1090022,959429,1078746,959429,1071228v-3762,-7517,-3762,-11276,,-11276c963191,1056194,966954,1052435,966954,1048676v,-3758,,-11276,3762,-15035c974479,1029883,974479,1022365,978241,1018607v3763,-3759,30100,-30070,33862,-33829c1012103,981020,1015866,973502,1012103,965985v-3762,-3759,-26337,-30070,-11287,-37587c1015866,920881,1023391,924639,1023391,917122v,-7518,-11288,-7518,-11288,-26311c1012103,875776,1008341,875776,1008341,872018v,-7518,,-11277,-3762,-11277c1000816,856983,997054,853224,997054,849465v,-7517,-3763,-15034,-3763,-11276c989529,841948,989529,853224,993291,856983v3763,7517,3763,15035,3763,18793c997054,883294,989529,890811,993291,894570v,3758,3763,7517,,7517c985766,898328,982004,890811,978241,894570v-7525,7517,-7525,18793,-15050,22552c955667,924639,951904,932157,948142,947191v-7525,11277,-18813,48863,-26338,52622c910517,1003572,906754,1003572,902992,1003572v-3762,-3759,-3762,-7518,-7525,-3759c895467,999813,891705,1003572,895467,1007331v3763,,,,-3762,3758c891705,1011089,880417,1014848,872892,1018607v-3762,3758,-15050,7517,-18812,15034c850317,1037400,839030,1044918,835268,1048676v-3763,,-7525,7518,-11288,15035c820218,1067470,816455,1086263,808930,1086263v-7525,3759,-11287,7518,-11287,11276c801405,1101298,797643,1120091,797643,1112574v-3762,-3759,-3762,-3759,-11287,c782593,1112574,778831,1116333,778831,1120091v,3759,3762,11277,-3763,11277c771306,1131368,771306,1135126,771306,1135126v,3759,,7518,,11276c771306,1150161,763781,1153920,771306,1153920v3762,-3759,7525,-7518,11287,-7518c786356,1150161,790118,1142644,790118,1146402v,3759,-7525,15035,-3762,18794c786356,1168955,790118,1183989,782593,1180231v-7525,-3759,-15050,-22553,-22575,-18794c752493,1161437,748731,1180231,744968,1168955v-7524,-11277,-18812,-30070,-26337,-30070c711106,1135126,711106,1135126,707344,1131368v,-3759,,-3759,-3763,-7518c699819,1123850,681007,1127609,684769,1120091v3762,-11276,11287,-22552,11287,-15034c696056,1108815,699819,1108815,703581,1112574v3763,,3763,3759,7525,3759c711106,1120091,711106,1123850,714869,1123850v,3759,3762,3759,7525,3759c726156,1127609,737444,1127609,726156,1123850v-11287,-7517,-7525,-7517,-7525,-15035c714869,1101298,711106,1093781,711106,1086263v,-3758,,-18793,-7525,-22552c699819,1059952,699819,1059952,703581,1056194v,-3759,,-11276,-3762,-18794c696056,1029883,696056,1026124,688531,1018607v-7524,-7518,-37624,-22553,-33862,-33829c654669,969744,658432,962226,639619,939674v,,-7525,-3759,-3762,-7517c643382,928398,639619,924639,632094,920881v-3762,,-11287,,-7524,3758c628332,928398,632094,935915,628332,932157v-7525,-3759,-11287,-7518,-15050,-7518c605757,928398,601995,924639,601995,924639v,,-11288,3759,-15050,c586945,917122,583182,913363,579420,909604v-3763,,-7525,-3758,-3763,-7517c579420,902087,583182,894570,575657,894570v-3762,-3759,-15049,-3759,-11287,-7518c568133,883294,571895,875776,571895,875776v-3762,-3758,-11287,-15035,-7525,-15035c571895,860741,579420,860741,579420,868259v,3759,3762,7517,3762,c586945,864500,590707,853224,586945,845707v-7525,-11276,-7525,-15035,-15050,-15035c568133,830672,560608,830672,556845,830672v-3762,,-18812,11276,-18812,3759c541795,830672,538033,823154,541795,823154v3763,,7525,-3758,7525,-7517c545558,808120,538033,796844,534270,796844v-3762,,-7525,,-7525,-3759c522983,793085,519220,789326,515458,785568v,-3759,,-11277,-3762,-7518c507933,781809,507933,789326,504171,785568v-3763,,-3763,-7518,-11288,-3759c489121,785568,496646,789326,492883,789326v-3762,,-18812,7518,-30100,3759c455259,789326,451496,781809,443971,781809v-7525,,-7525,-3759,-15050,-11276c417634,763015,402584,751739,383772,759257v-22575,7517,3762,7517,-15050,7517c353672,770533,349909,774291,342385,763015v-7525,-7517,-26338,-26311,-33863,-30069c297235,729187,244560,702876,240798,699118v-7525,-3759,-18812,-7518,-30100,c199411,706635,191886,714152,173074,714152v-18813,-3758,-48912,-7517,-75250,-3758c71487,714152,48912,714152,41387,717911v-7525,,-18812,,-30099,c7525,503665,3763,251833,,xe" fillcolor="#eb8c00 [3207]" stroked="f">
                        <v:path arrowok="t" o:connecttype="custom" o:connectlocs="944657,1263650;967255,1263650;971022,1267354;971022,1282171;989854,1285875;993620,1293283;1008686,1285875;1031285,1293283;1027518,1308100;1019985,1308100;1004920,1300692;974788,1311804;967255,1326621;955956,1326621;937124,1319213;925825,1322917;914525,1326621;891927,1326621;876861,1330325;865562,1322917;850496,1308100;854262,1289579;895693,1278467;933357,1267354;944657,1263650;799306,1169392;808567,1183746;801158,1180042;799306,1169392;616744,995363;616744,1002983;613172,1002983;616744,995363;511652,797818;515938,800497;504508,811213;504508,800497;511652,797818;0,0;989529,7517;1331913,11276;1328151,387146;1320626,1022365;1313101,1604963;1309338,1604963;1264189,1544824;1252901,1533548;1222802,1492202;1222802,1484685;1219039,1469650;1215277,1458374;1226564,1450857;1230326,1401994;1143790,1266681;1143790,1259163;1151315,1251646;1162602,1259163;1162602,1274198;1166365,1274198;1177652,1266681;1162602,1251646;1177652,1244128;1170127,1232852;1158840,1229094;1132502,1240370;1128740,1247887;1132502,1251646;1123983,1250227;1121215,1247887;1121215,1249766;1123983,1250227;1127329,1253055;1124977,1255405;1091115,1259163;1068540,1274198;1030916,1262922;1053491,1244128;1064778,1232852;1072303,1221576;1076065,1183989;1076065,1153920;1079828,1150161;1079828,1142644;1049728,1097539;1038441,1074987;1027153,1063711;1019628,1078746;1019628,1090022;1004579,1120091;1004579,1135126;993291,1183989;978241,1202783;951904,1195265;933092,1206541;914279,1214059;899230,1217818;884180,1217818;891705,1202783;899230,1187748;899230,1180231;906754,1165196;918042,1168955;940617,1168955;951904,1172713;955667,1153920;955667,1101298;955667,1093781;959429,1071228;959429,1059952;966954,1048676;970716,1033641;978241,1018607;1012103,984778;1012103,965985;1000816,928398;1023391,917122;1012103,890811;1008341,872018;1004579,860741;997054,849465;993291,838189;993291,856983;997054,875776;993291,894570;993291,902087;978241,894570;963191,917122;948142,947191;921804,999813;902992,1003572;895467,999813;895467,1007331;891705,1011089;872892,1018607;854080,1033641;835268,1048676;823980,1063711;808930,1086263;797643,1097539;797643,1112574;786356,1112574;778831,1120091;775068,1131368;771306,1135126;771306,1146402;771306,1153920;782593,1146402;790118,1146402;786356,1165196;782593,1180231;760018,1161437;744968,1168955;718631,1138885;707344,1131368;703581,1123850;684769,1120091;696056,1105057;703581,1112574;711106,1116333;714869,1123850;722394,1127609;726156,1123850;718631,1108815;711106,1086263;703581,1063711;703581,1056194;699819,1037400;688531,1018607;654669,984778;639619,939674;635857,932157;632094,920881;624570,924639;628332,932157;613282,924639;601995,924639;586945,924639;579420,909604;575657,902087;575657,894570;564370,887052;571895,875776;564370,860741;579420,868259;583182,868259;586945,845707;571895,830672;556845,830672;538033,834431;541795,823154;549320,815637;534270,796844;526745,793085;515458,785568;511696,778050;504171,785568;492883,781809;492883,789326;462783,793085;443971,781809;428921,770533;383772,759257;368722,766774;342385,763015;308522,732946;240798,699118;210698,699118;173074,714152;97824,710394;41387,717911;11288,717911;0,0" o:connectangles="0,0,0,0,0,0,0,0,0,0,0,0,0,0,0,0,0,0,0,0,0,0,0,0,0,0,0,0,0,0,0,0,0,0,0,0,0,0,0,0,0,0,0,0,0,0,0,0,0,0,0,0,0,0,0,0,0,0,0,0,0,0,0,0,0,0,0,0,0,0,0,0,0,0,0,0,0,0,0,0,0,0,0,0,0,0,0,0,0,0,0,0,0,0,0,0,0,0,0,0,0,0,0,0,0,0,0,0,0,0,0,0,0,0,0,0,0,0,0,0,0,0,0,0,0,0,0,0,0,0,0,0,0,0,0,0,0,0,0,0,0,0,0,0,0,0,0,0,0,0,0,0,0,0,0,0,0,0,0,0,0,0,0,0,0,0,0,0,0,0,0,0,0,0,0,0,0,0,0,0,0,0,0,0,0,0,0,0,0,0,0,0,0,0,0,0,0,0,0,0,0,0,0,0,0,0,0,0,0,0,0,0"/>
                      </v:shape>
                      <v:shape id="Freeform 155" o:spid="_x0000_s1029" style="position:absolute;top:2233;width:18986;height:29325;visibility:visible;mso-wrap-style:square;v-text-anchor:top" coordsize="1898650,29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" path="m7504,1646238v3753,3752,3753,7505,7505,11257c15009,1664999,18761,1676256,18761,1683761v3752,3752,7505,18761,7505,22513c30018,1710027,41275,1728788,37523,1728788v-7505,-3752,-11257,-7504,-15010,-15009c15009,1702522,3752,1680009,3752,1676256,,1672504,,1661247,,1657495v,,,-11257,7504,-11257xm294084,1044575v7541,,7541,11567,3771,15422c294084,1063853,286544,1071563,279003,1067708v-7541,,3770,-11566,3770,-11566c286544,1052286,290314,1044575,294084,1044575xm746522,629921v992,-953,1984,-953,1984,952c748506,630873,752475,634683,748506,642303v-3969,3810,-3969,-7620,-3969,-7620c744537,632778,745530,630873,746522,629921xm775494,604838v3969,,3969,,3969,7938c779463,620713,771525,612776,771525,612776v,-3969,3969,-7938,3969,-7938xm1229916,533400v3572,3705,3572,7409,,7409c1226344,544513,1222772,537105,1222772,537105v-3572,-3705,7144,-3705,7144,-3705xm1391709,352425v,,3704,,3704,7409c1395413,363538,1388004,356130,1388004,356130v-3704,-3705,,-3705,3705,-3705xm1424940,292100v3810,3969,,7938,,15876c1424940,311944,1421130,311944,1417320,315913v-3810,,-7620,-7937,-7620,-7937c1409700,304007,1413510,304007,1417320,300038v,-7938,,-7938,7620,-7938xm1625699,208725v1410,-470,2349,-470,2349,1409c1631807,213893,1635565,217652,1639323,221411v,7517,,3759,,7517c1643082,228928,1646840,232687,1646840,232687v,3759,3758,,7517,-3759c1654357,228928,1658115,228928,1661874,232687v3758,,3758,,7516,c1673149,228928,1673149,228928,1676907,232687v3758,3759,3758,7518,7517,11277c1688182,247723,1699457,255240,1706974,258999v3758,3759,11275,15035,15033,18794c1725766,285311,1725766,289070,1729524,289070v3758,3759,3758,7517,7517,11276c1740799,304105,1740799,307864,1748316,307864v3758,,7517,3759,11275,7518c1763349,319140,1778383,322899,1774624,326658v-3758,3759,-3758,7518,-7516,11277c1763349,345452,1759591,371764,1755833,386799v-3759,11277,-3759,3759,-3759,11277c1755833,405594,1748316,416870,1755833,413111v11275,-7517,7516,-18794,7516,-26312c1759591,379282,1763349,379282,1767108,383041v3758,,7516,11276,11275,15035c1778383,401835,1785899,401835,1778383,390558v-3759,-15035,-3759,-15035,-7517,-22553c1767108,364246,1770866,364246,1774624,360488v3759,-7518,7517,-15036,11275,-11277c1789658,352970,1785899,356729,1789658,360488v7516,,11275,,11275,-3759c1797174,349211,1793416,345452,1797174,341693v3759,,,-3758,,-3758c1793416,334176,1793416,330417,1800933,330417v11275,,18792,-3759,30067,3759c1842275,337935,1846033,337935,1857308,337935v,,3759,3758,7517,3758c1864825,446941,1876100,1097219,1887375,1736220v3758,251842,7517,503684,11275,717937c1887375,2454157,1872342,2457916,1868583,2457916v-11275,3759,-11275,7518,-18791,11277c1838516,2472952,1778383,2503022,1763349,2506781v-18792,7518,-41342,11277,-56375,18794c1688182,2533093,1676907,2548128,1582948,2544369v,,-11275,-3758,-26309,-7517c1541606,2536852,1537848,2533093,1530331,2536852v-7517,3759,-7517,3759,-11275,3759c1515298,2540611,1511539,2540611,1504022,2540611v-3758,3758,-33825,30070,-45100,33829c1447647,2581958,1410063,2596993,1402547,2604511v-11275,3759,-26309,18794,-41342,22553c1342413,2630823,1323621,2630823,1316104,2638340v-7516,7518,-15033,15036,-22550,30071c1286038,2683446,1286038,2705999,1278521,2713517v-3758,3759,-22550,22553,-22550,26312c1252212,2743588,1255971,2751105,1248454,2751105v-3758,3759,-7517,7518,-11275,7518c1233421,2762382,1229662,2766141,1225904,2766141v-7517,-3759,-7517,-7518,-15034,-3759c1203354,2769899,1192079,2784935,1188320,2777417v-7516,-3759,,-18794,-11275,-18794c1162012,2758623,1150737,2766141,1146978,2762382v-3758,-3759,-11275,,-18791,c1120670,2762382,1116911,2773658,1113153,2769899v-3758,-3758,-18792,-7517,-26308,-3758c1079328,2769899,1083086,2777417,1075569,2777417v-7516,3759,-11275,,-11275,-3759c1068053,2773658,1064294,2758623,1056778,2754864v-7517,,-18792,11277,-26309,7518c1022952,2762382,1026711,2758623,1019194,2758623v-3758,,-7517,3759,-11275,c1000402,2754864,1000402,2747346,985369,2751105v-15034,,-26309,7518,-33825,7518c944027,2754864,917718,2758623,906443,2758623v-7516,3759,-22550,3759,-26308,7518c872618,2769899,872618,2769899,865101,2769899v-7516,,-15033,,-22550,c838793,2769899,831276,2766141,823759,2766141v-7516,,-22550,3758,-33825,15035c778659,2788694,756109,2811247,763626,2822523v,,7516,3759,3758,7518c763626,2833800,763626,2833800,763626,2830041v-3759,,-11275,-3759,-11275,c752351,2837558,748592,2848835,748592,2845076v-3758,-7518,-7516,-7518,-11275,-3759c737317,2845076,737317,2852594,733559,2848835v-3759,,-11275,-7518,-22550,-7518c699734,2841317,688458,2833800,684700,2841317v-3758,7518,-7517,11277,-11275,18794c669667,2863870,673425,2867629,662150,2871388v-11275,3759,-26309,11276,-26309,18794c635841,2897700,635841,2905217,628325,2905217v-7517,-3758,-7517,,-11275,c613291,2908976,609533,2908976,613291,2912735v,,3759,7518,-3758,3759c602016,2912735,594499,2916494,590741,2916494v-7517,3759,-22550,3759,-15033,7518c583224,2927770,594499,2931529,586983,2931529v-7517,,-11275,,-22550,-3759c556916,2924012,553158,2920253,549399,2924012v,3758,,11276,-7517,7517c534366,2927770,504299,2920253,504299,2920253v,,-3758,-3759,-11275,c489265,2920253,485507,2924012,481749,2920253v-3759,,-7517,-3759,-15034,c462957,2924012,455440,2924012,451682,2920253v-7517,,-7517,-3759,-15034,c429132,2920253,425373,2920253,421615,2916494v-7517,,-18792,-11277,-15033,-7518c414098,2908976,417857,2908976,414098,2901459v-3758,-3759,-15033,-7518,-11275,-3759c406582,2901459,406582,2905217,399065,2901459v-3759,,-18792,-3759,-30067,-7518c361481,2890182,357723,2890182,353965,2882664v-7517,-11276,-15034,-22553,-22551,-30070c323898,2845076,290072,2818764,278797,2818764v-15033,-3759,-18791,11277,-22550,3759c252489,2815005,244972,2815005,244972,2803729v,-7518,-7517,-18794,-7517,-26312c237455,2769899,237455,2766141,237455,2758623v3759,-7518,,-22553,3759,-26312c241214,2724793,241214,2721035,244972,2717276v,,-3758,-11277,3758,-7518c252489,2717276,256247,2721035,260006,2724793v3758,,26308,3759,33825,-3758c305106,2713517,323898,2675929,323898,2668411v3758,-3759,-3759,-11277,-3759,-15035c320139,2649617,320139,2634581,320139,2630823v,-3759,-11275,-37589,-7516,-45106c320139,2578199,316381,2585717,320139,2589475v,7518,7517,18795,3759,7518c323898,2585717,323898,2585717,327656,2585717v7517,,3758,-3759,,-7518c327656,2574440,323898,2570681,327656,2563164v3758,-3759,,-11277,,-18795c327656,2536852,335173,2472952,327656,2461675v-7517,-15035,-45100,-90212,-48859,-97730c275039,2356428,260006,2333875,260006,2322598v-3759,-7517,-15034,-37588,-15034,-45106c244972,2266216,244972,2262457,244972,2262457v-3758,-3759,-3758,-11276,-7517,-15035c237455,2243663,237455,2194798,237455,2179763v3759,-15036,-3758,-56383,-11275,-67659c218664,2104586,199872,2089551,196113,2055721v-7516,-30071,-18791,-37588,-26308,-45106c166047,1999339,143496,1984303,143496,1961750v,-18794,3759,-33829,-3758,-41347c135980,1909127,117188,1822673,49537,1766291v,,-7516,-11277,-11275,-15035c38262,1743738,26987,1732461,34504,1736220v7517,3759,11275,3759,11275,-3759c42021,1728703,42021,1713667,45779,1717426v3758,7518,,26312,3758,30071c57054,1755014,53296,1747497,53296,1739979v,-7518,,-30071,3758,-22553c57054,1724944,57054,1728703,60812,1732461v3759,7518,7517,15036,11276,18795c72088,1758773,75846,1766291,75846,1773809v,3758,,15035,3758,7517c79604,1773809,83363,1773809,83363,1781326v3758,7518,3758,15036,7516,11277c94638,1788844,98396,1788844,102154,1785085v3759,,7517,-7518,11276,-15035c113430,1758773,109671,1743738,98396,1739979v-15033,-3759,-18792,-22553,-22550,-30071c72088,1702391,60812,1679838,60812,1672320v,-7518,,-11276,,-15035c64571,1653526,68329,1646008,68329,1653526v3759,3759,,7518,3759,7518c75846,1661044,79604,1668561,83363,1668561v,3759,,7518,3758,11277c90879,1683597,94638,1687355,94638,1691114v,,3758,7518,3758,11277c94638,1706150,94638,1709908,94638,1713667v-3759,7518,-3759,18794,3758,18794c102154,1736220,105913,1728703,109671,1721185v3759,-11277,3759,-18794,3759,-7518c117188,1724944,124705,1755014,132221,1762532v7517,11277,3759,3759,11275,c147255,1758773,158530,1751256,154771,1743738v-3758,-7518,-7516,-11277,-3758,-15035c154771,1724944,154771,1721185,154771,1717426v,-3759,-3758,-11276,,-7518c154771,1709908,158530,1709908,158530,1706150v,-3759,,-11277,-3759,-18795c147255,1683597,143496,1672320,139738,1668561v-3758,-3759,-22550,-33829,-22550,-41347c113430,1619696,105913,1604661,102154,1600902v-7516,-7517,-15033,-11276,-15033,-18794c87121,1574590,83363,1567073,83363,1563314v-3759,-7518,,-22553,-7517,-30071c68329,1529484,57054,1521967,57054,1506931v,-15035,,-18794,3758,-22553c64571,1476861,60812,1476861,64571,1469343v,-7518,,-11276,,-18794c64571,1446790,72088,1439273,72088,1431755v,-3759,3758,-7518,7516,-11277c79604,1420478,83363,1409202,87121,1405443v3758,-3759,15033,-3759,15033,-15035c102154,1382890,98396,1352819,102154,1345302v7517,-7518,7517,-22553,,-33830c98396,1300196,83363,1288919,87121,1277643v7517,-7518,15033,-26312,18792,-33830c105913,1236295,124705,1187431,139738,1183672v11275,-3759,7517,,7517,3759c143496,1194948,143496,1194948,143496,1198707v,3759,-3758,18794,-7516,26312c135980,1232537,139738,1247572,139738,1247572v,,3758,-3759,3758,3759c147255,1255090,139738,1262607,143496,1266366v3759,3759,3759,7518,7517,3759c154771,1266366,158530,1258848,166047,1262607v3758,3759,7516,3759,7516,-3759c173563,1255090,177322,1243813,181080,1236295v3758,-3758,7517,-15035,7517,-18794c184838,1213742,188597,1206225,188597,1209984v3758,,3758,,11275,-7518c203630,1194948,203630,1183672,211147,1179913v7517,-3759,26308,-15035,30067,-11277c244972,1168636,248730,1164878,256247,1164878v7517,-3759,37584,-15036,45100,-22553c308864,1134807,323898,1116013,331414,1116013v7517,-3759,7517,-7518,11275,-11277c350206,1100977,357723,1089701,361481,1085942v7517,,18792,-7517,18792,-11276c380273,1067148,380273,1063389,384031,1063389v7517,3759,7517,3759,11275,c402823,1063389,406582,1063389,410340,1063389v,,7517,-7517,11275,-7517c421615,1052113,425373,1048354,429132,1048354v3758,,15033,-7518,18791,-15035c451682,1029560,459199,1022042,455440,1029560v,11276,-3758,15035,3759,15035c466715,1044595,481749,1037078,485507,1037078v7517,,3758,,11275,3758c500541,1044595,515574,1052113,523091,1048354v11275,,26308,-7518,41342,-11276c575708,1037078,579466,1029560,583224,1025801v3759,-3759,15034,-15035,22551,-18794c613291,1003248,609533,1003248,617050,1007007v3758,,11275,-3759,15033,-3759c635841,1003248,669667,999489,677183,999489v7517,-3758,11275,-7517,15034,-15035c695975,976936,695975,976936,699734,976936v,,3758,-7517,7516,-11276c711009,961901,714767,958142,722284,958142v3758,,11275,-3759,18792,-3759c744834,958142,759867,961901,767384,961901v7517,3759,15033,3759,22550,c801209,958142,812484,954383,827518,950624v18792,,30067,,48858,-11276c898927,931830,955302,909277,974094,882966v18792,-26312,33825,-52624,37583,-60142c1015436,815306,1011677,815306,1011677,811548v,-3759,-3758,-7518,,-7518c1019194,804030,1026711,800271,1026711,796512v3758,-3759,-3759,-7517,,-11276c1026711,781477,1030469,773959,1034227,773959v3759,,3759,,11276,-3759c1049261,770200,1094361,736371,1098120,728853v,-7517,,-15035,-7517,-15035c1083086,710059,1075569,721336,1075569,706300v,-18794,,-30071,-3758,-37588c1068053,657435,1068053,631124,1079328,619847v7517,-7518,3758,-11276,11275,-18794c1098120,597294,1101878,589776,1105636,593535v3759,,,-7517,3759,-7517c1113153,586018,1124428,593535,1120670,589776v-3759,-7517,-7517,-15035,,-18794c1128187,570982,1131945,570982,1135703,570982v7517,,15034,,7517,-7518c1139462,555947,1139462,548429,1143220,544670v7517,-3758,15033,-3758,18792,-11276c1162012,525876,1162012,525876,1165770,522117v7517,,11275,7518,7517,11277c1173287,533394,1169528,537153,1169528,540912v,3758,-3758,7517,,7517c1173287,552188,1173287,559706,1177045,559706v3759,,7517,,7517,3758c1180804,567223,1177045,570982,1180804,570982v7516,3759,7516,3759,7516,7518c1188320,582259,1188320,586018,1192079,589776v3758,3759,7516,15036,11275,18795c1203354,612329,1218387,634882,1218387,642400v3758,3759,11275,11277,15034,15035c1233421,661194,1237179,672471,1237179,653677v,-18795,,-22553,3758,-30071c1240937,619847,1244696,616088,1240937,612329v-3758,-3758,-7516,-3758,-3758,-11276c1240937,597294,1240937,597294,1244696,601053v3758,,3758,,11275,3759c1259729,608571,1263487,616088,1267246,616088v3758,3759,,-3759,,-7517c1263487,604812,1259729,597294,1263487,597294v7517,,7517,,3759,-3759c1267246,589776,1267246,589776,1271004,586018v7517,-3759,11275,-11277,,-7518c1263487,586018,1259729,586018,1255971,578500v-3759,-7518,-7517,-18794,-18792,-22553c1229662,555947,1225904,552188,1233421,548429v7516,-3759,11275,-3759,7516,-7517c1237179,537153,1237179,533394,1240937,533394v3759,,-15033,-7518,-7516,-7518c1240937,525876,1252212,529635,1248454,525876v-3758,-3759,-7517,-7517,,-7517c1252212,518359,1252212,514600,1244696,514600v-7517,-3759,-15034,,-11275,-7518c1237179,499564,1233421,495805,1240937,495805v3759,,11275,-3758,15034,c1259729,495805,1263487,499564,1259729,503323v,3759,-3758,3759,,7518c1267246,510841,1267246,510841,1267246,518359v,3758,3758,7517,3758,3758c1274763,518359,1274763,518359,1278521,518359v3758,3758,3758,,3758,-3759c1282279,510841,1274763,503323,1278521,503323v7517,3759,22550,3759,26308,11277c1304829,518359,1312346,525876,1319863,525876v3758,-3759,7517,-7517,11275,-7517c1334896,522117,1353688,525876,1361205,522117v7517,,11275,,15033,3759c1383755,525876,1391272,525876,1379997,522117v-15034,-3758,-22551,-7517,-33826,-7517c1338655,518359,1327380,518359,1331138,499564v7517,-15035,7517,-18794,11275,-11276c1342413,492047,1342413,495805,1349930,492047v3758,-3759,,-11277,3758,-15036c1357446,473253,1353688,465735,1357446,465735v3759,-3759,15034,-11277,7517,-11277c1361205,450700,1357446,450700,1349930,458217v-3759,7518,-3759,15036,-7517,11277c1342413,465735,1338655,458217,1334896,458217v-3758,3759,,,-3758,-3759c1331138,450700,1327380,439423,1331138,435664v3758,,3758,,,-7517c1331138,420629,1327380,424388,1334896,420629v3759,-3759,7517,-7518,11275,-7518c1353688,416870,1353688,420629,1353688,416870v3758,-7518,3758,-11276,,-7518c1349930,409352,1346171,405594,1346171,405594v3759,-3759,3759,-3759,,-3759c1342413,401835,1334896,401835,1342413,394317v3758,-3759,3758,-7518,7517,-3759c1353688,394317,1357446,398076,1357446,401835v,3759,,11276,3759,11276c1364963,409352,1364963,409352,1364963,405594v3759,-3759,3759,-7518,,-7518c1364963,394317,1361205,386799,1364963,386799v7517,3759,11275,7518,15034,11277c1383755,398076,1395030,401835,1395030,405594v3758,3758,3758,7517,7517,7517c1410063,413111,1406305,409352,1413822,413111v3758,3759,,,,-7517c1410063,401835,1417580,394317,1413822,394317v-7517,-3759,-15034,3759,-18792,c1391272,394317,1387513,390558,1391272,386799v7516,-3758,15033,-7517,7516,-7517c1395030,379282,1387513,386799,1387513,383041v,-7518,-7516,-7518,-3758,-7518c1391272,371764,1395030,371764,1398788,368005v7517,-3759,3759,-15035,7517,-15035c1413822,356729,1410063,360488,1413822,360488v3758,3758,,7517,3758,11276c1421339,375523,1421339,371764,1421339,368005v,-7517,,-3759,3758,-3759c1432614,368005,1432614,371764,1436372,371764v7517,3759,11275,3759,11275,c1443889,368005,1443889,368005,1447647,364246v,-3758,,-3758,-3758,-7517c1443889,352970,1440130,356729,1436372,352970v-3758,,-15033,-3759,-11275,-3759c1432614,345452,1440130,341693,1436372,341693v-7517,-3758,-15033,3759,-15033,-3758c1425097,330417,1428855,330417,1421339,330417v-3759,-3759,-7517,-3759,,-7518c1428855,319140,1432614,319140,1432614,315382v,-3759,-3759,-3759,,-11277c1440130,300346,1440130,296587,1443889,304105v,3759,,3759,3758,3759c1447647,307864,1447647,307864,1451405,311623v3759,,,,3759,-7518c1458922,300346,1458922,292829,1462680,296587v3759,3759,3759,11277,7517,7518c1470197,300346,1473956,285311,1470197,281552v,-3759,-3758,-11276,,-15035c1473956,266517,1473956,270276,1477714,270276v7517,,11275,3758,7517,7517c1481472,277793,1477714,277793,1477714,285311v3758,3759,,11276,,15035c1477714,307864,1481472,307864,1481472,300346v,-3759,7517,-18794,7517,-15035c1488989,289070,1488989,292829,1492747,292829v,,3759,-3759,3759,3758c1496506,300346,1496506,304105,1500264,311623v7517,3759,7517,3759,7517,-3759c1507781,304105,1504022,300346,1511539,304105v7517,,15034,-3759,7517,-11276c1515298,285311,1511539,285311,1515298,285311v7516,-3759,11275,-7518,11275,-11277c1522814,274034,1519056,266517,1526573,266517v3758,,11275,-11277,3758,-15036c1526573,247723,1519056,251481,1519056,243964v-3758,-3759,,-7518,3758,-7518c1522814,240205,1526573,236446,1522814,232687v,-3759,-3758,-3759,3759,-7517c1530331,225170,1534089,228928,1534089,232687v,3759,,7518,3759,3759c1537848,236446,1541606,236446,1541606,240205v,3759,-3758,7518,-3758,11276c1537848,258999,1537848,258999,1541606,258999v3758,3759,3758,7518,7517,3759c1552881,262758,1556639,258999,1552881,255240v,,,-3759,3758,-7517c1560398,243964,1564156,236446,1567915,236446v7516,-3759,11275,-11276,7516,c1571673,247723,1567915,247723,1571673,247723v3758,,3758,,3758,3758c1575431,255240,1575431,255240,1579190,255240v,,,3759,3758,3759c1582948,262758,1582948,262758,1586706,258999v3759,-7518,3759,-18794,7517,-11276c1594223,251481,1597981,251481,1601740,247723v,-7518,-3759,-11277,,-11277c1605498,236446,1609257,240205,1613015,236446v,-3759,-3758,-7518,-3758,-11276c1609257,221411,1601740,217652,1605498,213893v3759,,3759,3759,7517,c1616773,210134,1613015,210134,1620532,210134v1879,,3758,-939,5167,-1409xm1234281,60325v3969,,3969,3704,3969,7409c1234281,71438,1234281,71438,1230313,67734v-7938,-3705,3968,-7409,3968,-7409xm1181497,25797v3771,-3572,7541,3572,7541,3572c1189038,36513,1181497,36513,1177727,36513v-7541,,-11311,-3572,-15081,-7144c1158875,29369,1170186,29369,1170186,29369v3771,-3572,7541,,7541,c1177727,29369,1181497,29369,1181497,25797xm1218142,v7408,,7408,3969,3704,3969c1218142,7938,1210733,3969,1210733,3969v-7408,,3705,-3969,7409,-3969xe" filled="f" stroked="f">
                        <v:path arrowok="t" o:connecttype="custom" o:connectlocs="7504,1646238;15009,1657495;18761,1683761;26266,1706274;37523,1728788;22513,1713779;3752,1676256;0,1657495;7504,1646238;294084,1044575;297855,1059997;279003,1067708;282773,1056142;294084,1044575;746522,629921;748506,630873;748506,642303;744537,634683;746522,629921;775494,604838;779463,612776;771525,612776;775494,604838;1229916,533400;1229916,540809;1222772,537105;1229916,533400;1391709,352425;1395413,359834;1388004,356130;1391709,352425;1424940,292100;1424940,307976;1417320,315913;1409700,307976;1417320,300038;1424940,292100;1625699,208725;1628048,210134;1639323,221411;1639323,228928;1646840,232687;1654357,228928;1661874,232687;1669390,232687;1676907,232687;1684424,243964;1706974,258999;1722007,277793;1729524,289070;1737041,300346;1748316,307864;1759591,315382;1774624,326658;1767108,337935;1755833,386799;1752074,398076;1755833,413111;1763349,386799;1767108,383041;1778383,398076;1778383,390558;1770866,368005;1774624,360488;1785899,349211;1789658,360488;1800933,356729;1797174,341693;1797174,337935;1800933,330417;1831000,334176;1857308,337935;1864825,341693;1887375,1736220;1898650,2454157;1868583,2457916;1849792,2469193;1763349,2506781;1706974,2525575;1582948,2544369;1556639,2536852;1530331,2536852;1519056,2540611;1504022,2540611;1458922,2574440;1402547,2604511;1361205,2627064;1316104,2638340;1293554,2668411;1278521,2713517;1255971,2739829;1248454,2751105;1237179,2758623;1225904,2766141;1210870,2762382;1188320,2777417;1177045,2758623;1146978,2762382;1128187,2762382;1113153,2769899;1086845,2766141;1075569,2777417;1064294,2773658;1056778,2754864;1030469,2762382;1019194,2758623;1007919,2758623;985369,2751105;951544,2758623;906443,2758623;880135,2766141;865101,2769899;842551,2769899;823759,2766141;789934,2781176;763626,2822523;767384,2830041;763626,2830041;752351,2830041;748592,2845076;737317,2841317;733559,2848835;711009,2841317;684700,2841317;673425,2860111;662150,2871388;635841,2890182;628325,2905217;617050,2905217;613291,2912735;609533,2916494;590741,2916494;575708,2924012;586983,2931529;564433,2927770;549399,2924012;541882,2931529;504299,2920253;493024,2920253;481749,2920253;466715,2920253;451682,2920253;436648,2920253;421615,2916494;406582,2908976;414098,2901459;402823,2897700;399065,2901459;368998,2893941;353965,2882664;331414,2852594;278797,2818764;256247,2822523;244972,2803729;237455,2777417;237455,2758623;241214,2732311;244972,2717276;248730,2709758;260006,2724793;293831,2721035;323898,2668411;320139,2653376;320139,2630823;312623,2585717;320139,2589475;323898,2596993;327656,2585717;327656,2578199;327656,2563164;327656,2544369;327656,2461675;278797,2363945;260006,2322598;244972,2277492;244972,2262457;237455,2247422;237455,2179763;226180,2112104;196113,2055721;169805,2010615;143496,1961750;139738,1920403;49537,1766291;38262,1751256;34504,1736220;45779,1732461;45779,1717426;49537,1747497;53296,1739979;57054,1717426;60812,1732461;72088,1751256;75846,1773809;79604,1781326;83363,1781326;90879,1792603;102154,1785085;113430,1770050;98396,1739979;75846,1709908;60812,1672320;60812,1657285;68329,1653526;72088,1661044;83363,1668561;87121,1679838;94638,1691114;98396,1702391;94638,1713667;98396,1732461;109671,1721185;113430,1713667;132221,1762532;143496,1762532;154771,1743738;151013,1728703;154771,1717426;154771,1709908;158530,1706150;154771,1687355;139738,1668561;117188,1627214;102154,1600902;87121,1582108;83363,1563314;75846,1533243;57054,1506931;60812,1484378;64571,1469343;64571,1450549;72088,1431755;79604,1420478;87121,1405443;102154,1390408;102154,1345302;102154,1311472;87121,1277643;105913,1243813;139738,1183672;147255,1187431;143496,1198707;135980,1225019;139738,1247572;143496,1251331;143496,1266366;151013,1270125;166047,1262607;173563,1258848;181080,1236295;188597,1217501;188597,1209984;199872,1202466;211147,1179913;241214,1168636;256247,1164878;301347,1142325;331414,1116013;342689,1104736;361481,1085942;380273,1074666;384031,1063389;395306,1063389;410340,1063389;421615,1055872;429132,1048354;447923,1033319;455440,1029560;459199,1044595;485507,1037078;496782,1040836;523091,1048354;564433,1037078;583224,1025801;605775,1007007;617050,1007007;632083,1003248;677183,999489;692217,984454;699734,976936;707250,965660;722284,958142;741076,954383;767384,961901;789934,961901;827518,950624;876376,939348;974094,882966;1011677,822824;1011677,811548;1011677,804030;1026711,796512;1026711,785236;1034227,773959;1045503,770200;1098120,728853;1090603,713818;1075569,706300;1071811,668712;1079328,619847;1090603,601053;1105636,593535;1109395,586018;1120670,589776;1120670,570982;1135703,570982;1143220,563464;1143220,544670;1162012,533394;1165770,522117;1173287,533394;1169528,540912;1169528,548429;1177045,559706;1184562,563464;1180804,570982;1188320,578500;1192079,589776;1203354,608571;1218387,642400;1233421,657435;1237179,653677;1240937,623606;1240937,612329;1237179,601053;1244696,601053;1255971,604812;1267246,616088;1267246,608571;1263487,597294;1267246,593535;1271004,586018;1271004,578500;1255971,578500;1237179,555947;1233421,548429;1240937,540912;1240937,533394;1233421,525876;1248454,525876;1248454,518359;1244696,514600;1233421,507082;1240937,495805;1255971,495805;1259729,503323;1259729,510841;1267246,518359;1271004,522117;1278521,518359;1282279,514600;1278521,503323;1304829,514600;1319863,525876;1331138,518359;1361205,522117;1376238,525876;1379997,522117;1346171,514600;1331138,499564;1342413,488288;1349930,492047;1353688,477011;1357446,465735;1364963,454458;1349930,458217;1342413,469494;1334896,458217;1331138,454458;1331138,435664;1331138,428147;1334896,420629;1346171,413111;1353688,416870;1353688,409352;1346171,405594;1346171,401835;1342413,394317;1349930,390558;1357446,401835;1361205,413111;1364963,405594;1364963,398076;1364963,386799;1379997,398076;1395030,405594;1402547,413111;1413822,413111;1413822,405594;1413822,394317;1395030,394317;1391272,386799;1398788,379282;1387513,383041;1383755,375523;1398788,368005;1406305,352970;1413822,360488;1417580,371764;1421339,368005;1425097,364246;1436372,371764;1447647,371764;1447647,364246;1443889,356729;1436372,352970;1425097,349211;1436372,341693;1421339,337935;1421339,330417;1421339,322899;1432614,315382;1432614,304105;1443889,304105;1447647,307864;1451405,311623;1455164,304105;1462680,296587;1470197,304105;1470197,281552;1470197,266517;1477714,270276;1485231,277793;1477714,285311;1477714,300346;1481472,300346;1488989,285311;1492747,292829;1496506,296587;1500264,311623;1507781,307864;1511539,304105;1519056,292829;1515298,285311;1526573,274034;1526573,266517;1530331,251481;1519056,243964;1522814,236446;1522814,232687;1526573,225170;1534089,232687;1537848,236446;1541606,240205;1537848,251481;1541606,258999;1549123,262758;1552881,255240;1556639,247723;1567915,236446;1575431,236446;1571673,247723;1575431,251481;1579190,255240;1582948,258999;1586706,258999;1594223,247723;1601740,247723;1601740,236446;1613015,236446;1609257,225170;1605498,213893;1613015,213893;1620532,210134;1625699,208725;1234281,60325;1238250,67734;1230313,67734;1234281,60325;1181497,25797;1189038,29369;1177727,36513;1162646,29369;1170186,29369;1177727,29369;1181497,25797;1218142,0;1221846,3969;1210733,3969;12181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6" o:spid="_x0000_s1030" style="position:absolute;left:18653;top:1086;width:10604;height:18593;visibility:visible;mso-wrap-style:square;v-text-anchor:top" coordsize="1060450,185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" path="m883643,550737v1389,-1,3241,1058,3241,3174c890588,558145,890588,562378,886884,562378v-3705,,-3705,-8467,-3705,-8467c881327,551795,882253,550736,883643,550737xm903288,549678v,4233,,4233,-4233,8467c894821,562378,894821,553911,894821,553911v-4233,-4233,4234,-4233,8467,-4233xm929005,547032v3810,-3704,7620,11113,7620,22226c932815,576666,925195,558145,925195,558145v-7620,-3704,-3810,-7408,3810,-11113xm875189,533556v2381,446,4286,2232,4286,5804c879475,546504,875665,546504,868045,546504v-7620,,,-10716,,-10716c869950,534002,872808,533109,875189,533556xm910432,532216v3969,,3969,6985,,10478c910432,549679,906463,539201,906463,539201v,-3492,,-3492,3969,-6985xm778404,452345v1853,-893,3705,-893,3705,893c785813,456810,785813,460382,782109,463954v-7409,,-7409,-7144,-7409,-7144c774700,455024,776552,453238,778404,452345xm835343,316912v3810,,7620,,7620,3770c839153,324452,835343,343304,835343,335763v-3810,-11311,-7620,-3770,-7620,-7540c827723,328223,823913,324452,823913,320682v3810,,3810,-7541,11430,-3770xm884238,313746v3752,3780,11257,-3780,11257,c891743,317526,891743,325085,891743,328865v,3780,,3780,3752,7560c899247,336425,899247,332645,902999,328865v7505,-3780,11257,-3780,15010,c918009,332645,910504,336425,910504,340204v,3780,-3752,3780,-7505,3780c899247,343984,895495,351544,895495,351544v,3779,11257,,7504,3779c902999,359103,891743,362883,891743,366663v,3779,3752,11339,7504,7559c899247,370442,902999,370442,902999,374222v3753,3780,7505,7560,11257,3780c918009,374222,921761,366663,921761,370442v,3780,3752,15119,-3752,15119c910504,389341,884238,389341,869229,385561v-15009,-3779,-26266,,-18761,-7559c857972,374222,861724,370442,861724,366663v-3752,-7560,-3752,-18899,,-30238c861724,336425,854220,328865,861724,332645v3753,,7505,,7505,-3780c872981,325085,876734,332645,876734,328865v3752,,3752,,3752,-7560c876734,317526,876734,313746,884238,313746xm827882,280332v3969,3705,3969,7409,3969,11113c831851,295149,827882,298853,823913,284037v,,,-7409,3969,-3705xm827088,117878v3969,,7937,,11906,c842963,117878,838994,121583,835025,125287v-3968,,-7937,3704,-11906,c819150,121583,827088,117878,827088,117878xm404178,76107v1905,-893,5715,-893,9525,893c417513,77000,417513,84144,413703,84144v-3810,3572,-7620,-3572,-7620,-3572c402273,78786,402273,77000,404178,76107xm812272,75413v1852,397,3704,1190,3704,1190c812272,79778,812272,79778,808567,79778v-3704,,,-3175,,-3175c808567,75016,810420,75016,812272,75413xm860955,58007v7408,-3629,-3704,7257,-11113,10886c842434,72521,842434,72521,831321,76150v-7408,3628,3705,-3629,3705,-3629c838730,68893,853546,61635,860955,58007xm150511,39064v7559,-3736,7559,11206,7559,18676c158070,61476,165630,68946,165630,76417v,7470,,3735,15119,7470c192088,87623,184529,95093,180749,98828v-7560,,-15119,-3735,-22679,-7470c150511,91358,142951,91358,131612,95093v-11339,,-11339,,-11339,c112713,87623,124052,87623,124052,83887v-3779,-3735,3780,-3735,11340,-3735c139171,80152,135392,61476,131612,54005v,-3735,11339,-11206,18899,-14941xm166247,20553v7496,11173,7496,14898,11245,14898c181240,35451,184988,35451,184988,39175v-3748,3725,,3725,3748,3725c192485,39175,188736,42900,192485,46624v,,3748,,7496,c203729,42900,218723,42900,218723,39175v3748,-3724,3748,,7496,c229967,42900,233716,46624,237464,42900v3748,-3725,3748,-11174,7497,-11174c248709,35451,256205,46624,252457,39175v,-11173,,-11173,3748,-14898c259954,24277,263702,24277,267450,28002v,3724,7497,3724,7497,3724c274947,31726,278695,31726,282443,35451v,3724,,7449,3749,7449c289940,46624,293688,42900,293688,46624v,3725,-7496,7449,-7496,11174c286192,61522,286192,72696,282443,72696v-3748,-3724,-7496,-3724,-7496,c271198,76421,263702,83870,248709,91319v-11245,7449,-14993,18622,-22490,14898c218723,102492,199981,95043,192485,87594,188736,83870,173743,80145,173743,72696v,-7449,-3748,-11174,-7496,-14898c166247,57798,158750,39175,158750,28002v,,,-14899,7497,-7449xm383567,16279v7521,3761,7521,7522,7521,11284c391088,31324,391088,27563,394849,27563v3760,,7520,,11281,7523c409890,38847,421172,50131,424932,53893v3761,7522,3761,7522,7521,3761c439974,53893,439974,50131,447495,50131v3760,,,-15045,7521,-7523c458776,46370,466297,53893,470058,57654v,3761,-3761,3761,,11284c473818,76461,481339,83984,492621,83984v7520,-3762,15041,-7523,11281,-3762c503902,83984,496381,91507,503902,87745v3760,,7521,-3761,11281,c518944,87745,515183,91507,518944,91507v3760,-3762,7521,,7521,c526465,95268,522704,99029,526465,95268v7521,,7521,,7521,c537746,99029,541507,91507,541507,91507v3760,,11281,-3762,15041,-3762c556548,87745,564069,83984,567830,87745v3760,3762,-11282,7523,-7521,11284c564069,102791,567830,106552,575351,102791v7521,-3762,7521,-3762,11281,-3762c590393,102791,586632,106552,594153,106552v3760,,7521,,7521,3762c601674,114075,594153,121598,597913,121598v7521,3761,7521,-7523,15042,-3762c616716,117836,631758,125359,643039,125359v7521,-3761,18802,-18807,22563,-11284c669362,117836,673123,121598,676883,125359v3761,7523,7521,7523,11282,7523c691925,136643,695685,140405,699446,144166v3760,3762,7521,3762,11281,3762c718248,147928,714488,147928,722009,147928v7521,,15042,,7521,-3762c722009,140405,722009,140405,725769,132882v7521,-3761,11282,-7523,15042,-7523c748332,129121,748332,129121,752092,129121v3761,-3762,3761,-3762,7521,-3762c763374,125359,767134,125359,767134,121598v,-3762,-3760,,-3760,-3762c763374,114075,763374,110314,767134,110314v7521,,11282,,15042,-3762c785937,102791,797218,99029,797218,95268v,-3761,,-7523,3760,-3761c804739,91507,804739,95268,800978,99029v-7521,7523,-26323,18807,-18802,18807c793457,117836,804739,110314,793457,117836v-15041,7523,-18802,15046,-18802,22569c774655,144166,778416,147928,778416,147928v,3761,3760,3761,7521,-3762c789697,140405,793457,136643,800978,132882v3761,,15042,-11284,11282,-7523c808499,132882,800978,140405,804739,144166v3760,3762,11281,,11281,3762c812260,151689,804739,159212,808499,159212v3761,3761,,11284,3761,11284c819781,170496,827302,166735,831062,170496v3760,,7521,,11281,-7523c849864,159212,853625,144166,846104,140405v-3761,,-18802,,-11282,-3762c838583,132882,838583,125359,846104,125359v3760,-3761,7521,-11284,11281,-11284c864906,114075,868667,110314,872427,110314v3761,-3762,7521,-11285,7521,-3762c879948,110314,868667,114075,872427,117836v,3762,7521,7523,7521,18807c883708,144166,883708,147928,891229,147928v3761,3761,7521,-3762,3761,-3762c887469,140405,891229,136643,898750,136643v7521,3762,15042,7523,18803,11285c917553,151689,925074,155450,921313,159212v-3760,3761,-22563,22568,-18802,18807c902511,174257,898750,174257,898750,174257v-3760,3762,-7521,15046,-7521,18807c887469,196826,887469,200587,883708,200587v-3760,,-3760,3762,-3760,7523c883708,211871,879948,219394,876188,211871v,-3761,-3761,-3761,-3761,-3761c872427,211871,868667,215633,868667,211871v-3761,-3761,-7521,,-3761,3762c868667,219394,868667,223156,876188,226917v3760,,11281,3762,11281,3762c883708,234440,883708,234440,879948,234440v-3760,-3761,-7521,-3761,-11281,-3761c868667,234440,864906,234440,868667,238201v3760,3762,7521,7523,3760,11284c868667,253247,864906,257008,864906,260770v,,-3760,3761,-7521,3761c857385,264531,853625,268293,853625,268293v-3761,,-7521,,-3761,-7523c857385,257008,853625,257008,853625,249485v,-3761,,-11284,-3761,-7522c846104,241963,849864,253247,846104,253247v-7521,,-7521,-3762,-7521,c838583,257008,834822,264531,831062,260770v-3760,,-3760,-11285,-7521,-7523c819781,257008,819781,268293,816020,268293v,-3762,-7521,-11285,-7521,-7523c804739,268293,804739,268293,800978,268293v-3760,,-3760,3761,-3760,7522c800978,279577,804739,283338,804739,287100v-3761,3761,-11282,-3762,-11282,c793457,294622,789697,305907,793457,309668v3761,3761,-3760,11284,3761,11284c804739,324714,804739,324714,808499,320952v3761,-3761,7521,-7523,3761,c812260,328475,808499,343521,804739,347282v-3761,7523,-3761,7523,-7521,15046c797218,369850,797218,373612,793457,377373v-7520,3762,-26323,26330,-30083,33853c759613,418749,752092,433794,748332,437556v-7521,3761,-11281,,-11281,3761c740811,448840,744571,467647,752092,471408v7521,3762,67689,41376,75210,45137c834822,520307,838583,524068,838583,531591v3760,3761,7521,15045,15042,15045c857385,550398,868667,557921,872427,557921v3761,,7521,,11281,3761c883708,561682,891229,572966,891229,576728v3761,3761,,7522,3761,7522c902511,580489,906271,580489,910032,580489v3760,3761,7521,7523,7521,3761c917553,576728,917553,576728,925074,580489v3760,,37604,22569,45125,30091c977720,614342,996522,610580,1004043,618103v11282,7523,22563,26330,33844,33853c1041648,659479,1049169,663240,1060450,670763v,,,,-48886,1188603l22563,1851843c11282,1212405,,561682,,456363v7521,3761,22563,11284,22563,15045c22563,478931,18802,482693,18802,486454v3761,3761,-3760,11284,,7523c22563,493977,26323,490215,30084,486454v,-3761,,-15046,-3761,-18807c26323,460124,22563,452601,30084,452601v3760,3762,22563,11285,26323,15046c60168,475170,63928,475170,67688,478931v,7523,,7523,3761,11284c75209,490215,86491,497738,78970,486454,71449,475170,67688,467647,71449,460124v3760,-3761,,-7523,7521,-3761c90251,456363,97772,456363,105293,452601v3760,,11281,-3761,7521,-7522c112814,441317,112814,441317,105293,445079v-7521,3761,-18802,3761,-15042,3761c90251,445079,86491,445079,82730,445079v-3760,,-7521,-3762,-11281,-7523c71449,433794,67688,426272,71449,426272v3760,,7521,-3762,11281,-3762c90251,418749,90251,418749,78970,418749v-11282,3761,-22563,-3762,-30084,-7523c41365,403703,41365,403703,45126,392419v,-7523,3760,-15046,7521,-18807c56407,366089,52647,354805,60168,358566v3760,3762,7520,3762,7520,c71449,354805,71449,354805,71449,354805v3760,3761,11281,3761,11281,-3762c86491,343521,82730,332236,90251,328475v3761,,3761,-3761,3761,-11284c94012,309668,94012,298384,97772,290861v3761,-3761,3761,-3761,7521,c105293,298384,112814,298384,120335,294622v3760,-3761,7521,-3761,15042,-7522c139137,283338,135377,279577,142898,275815v3760,,11281,,3760,-7522c139137,260770,131616,257008,131616,249485v-3760,-7522,-3760,-26329,7521,-26329c146658,223156,157939,226917,157939,219394v,-11284,-3760,-22568,3761,-26330c169221,193064,172981,189303,176742,189303v,,,,3760,3761c184263,196826,199305,200587,191784,196826v-7521,-3762,-7521,-3762,-7521,-7523c184263,189303,176742,185542,180502,181780v,-3761,3761,-7523,3761,-11284c184263,166735,184263,162973,188023,162973v7521,,18802,3762,18802,7523c206825,178019,203065,181780,206825,181780v3761,3762,3761,,7521,3762c218107,189303,229388,193064,221867,185542v-7521,-7523,-7521,-7523,-3760,-7523c221867,178019,233149,181780,225628,178019v-7521,-7523,-15042,-15046,-11282,-18807c218107,155450,221867,159212,225628,159212v7521,,11281,,7521,-3762c233149,151689,236909,147928,233149,144166v,-3761,-3761,-7523,,-7523c236909,132882,240670,136643,244430,136643v,3762,7521,,11281,3762c255711,140405,259472,140405,259472,132882v3760,-7523,3760,-11284,7521,-3761c266993,136643,270753,147928,285795,151689v15042,3761,30084,-3761,41365,-3761c334681,144166,334681,144166,338442,147928v3760,,11281,3761,22562,c368525,144166,376046,132882,376046,136643v3761,3762,,7523,7521,3762c391088,140405,391088,144166,391088,147928v3761,3761,-3760,11284,,11284c398609,159212,398609,151689,394849,144166v,-3761,,-7523,3760,-7523c402369,132882,406130,125359,413651,129121v3760,,7521,,11281,c432453,129121,428693,129121,424932,125359v-3760,-3761,-7521,-3761,-3760,-11284c421172,102791,424932,99029,421172,95268v-7521,-3761,-3761,-7523,,-11284c424932,80222,428693,76461,421172,72700,413651,68938,406130,65177,406130,61415v,-3761,-7521,-11284,-22563,-7522c372286,53893,361004,65177,357244,61415v-3761,-3761,-3761,-11284,-7521,-11284c345963,50131,342202,50131,342202,46370v,-3762,-3760,-3762,-3760,-7523c334681,38847,327160,35086,323400,35086v-3761,,-3761,-3762,3760,-7523c330921,27563,327160,20040,330921,23801v3760,3762,3760,-3761,7521,c342202,27563,342202,27563,342202,23801v3761,-3761,3761,-7522,7521,-3761c357244,23801,361004,23801,361004,27563v,7523,-3760,7523,,11284c364765,42608,368525,46370,372286,42608v,-3761,,-3761,-3761,-7522c368525,31324,372286,23801,368525,23801v,-3761,3761,-7522,7521,c379807,31324,379807,27563,379807,23801v,-7522,,-7522,3760,-7522xm894822,13104v3704,-11113,,11113,-7409,14817c883709,35329,880005,42738,872597,50146v-7409,7408,,-7408,,-7408c876301,35329,887413,20512,894822,13104xm410369,1038v3572,-3810,3572,3810,7144,7620c417513,16278,417513,16278,417513,27708v,7620,,7620,-3572,3810c406797,27708,403225,8658,403225,8658v,-7620,3572,-3810,7144,-7620xe" filled="f" stroked="f">
                        <v:path arrowok="t" o:connecttype="custom" o:connectlocs="883643,550737;886884,553911;886884,562378;883179,553911;883643,550737;903288,549678;899055,558145;894821,553911;903288,549678;929005,547032;936625,569258;925195,558145;929005,547032;875189,533556;879475,539360;868045,546504;868045,535788;875189,533556;910432,532216;910432,542694;906463,539201;910432,532216;778404,452345;782109,453238;782109,463954;774700,456810;778404,452345;835343,316912;842963,320682;835343,335763;827723,328223;823913,320682;835343,316912;884238,313746;895495,313746;891743,328865;895495,336425;902999,328865;918009,328865;910504,340204;902999,343984;895495,351544;902999,355323;891743,366663;899247,374222;902999,374222;914256,378002;921761,370442;918009,385561;869229,385561;850468,378002;861724,366663;861724,336425;861724,332645;869229,328865;876734,328865;880486,321305;884238,313746;827882,280332;831851,291445;823913,284037;827882,280332;827088,117878;838994,117878;835025,125287;823119,125287;827088,117878;404178,76107;413703,77000;413703,84144;406083,80572;404178,76107;812272,75413;815976,76603;808567,79778;808567,76603;812272,75413;860955,58007;849842,68893;831321,76150;835026,72521;860955,58007;150511,39064;158070,57740;165630,76417;180749,83887;180749,98828;158070,91358;131612,95093;120273,95093;124052,83887;135392,80152;131612,54005;150511,39064;166247,20553;177492,35451;184988,39175;188736,42900;192485,46624;199981,46624;218723,39175;226219,39175;237464,42900;244961,31726;252457,39175;256205,24277;267450,28002;274947,31726;282443,35451;286192,42900;293688,46624;286192,57798;282443,72696;274947,72696;248709,91319;226219,106217;192485,87594;173743,72696;166247,57798;158750,28002;166247,20553;383567,16279;391088,27563;394849,27563;406130,35086;424932,53893;432453,57654;447495,50131;455016,42608;470058,57654;470058,68938;492621,83984;503902,80222;503902,87745;515183,87745;518944,91507;526465,91507;526465,95268;533986,95268;541507,91507;556548,87745;567830,87745;560309,99029;575351,102791;586632,99029;594153,106552;601674,110314;597913,121598;612955,117836;643039,125359;665602,114075;676883,125359;688165,132882;699446,144166;710727,147928;722009,147928;729530,144166;725769,132882;740811,125359;752092,129121;759613,125359;767134,121598;763374,117836;767134,110314;782176,106552;797218,95268;800978,91507;800978,99029;782176,117836;793457,117836;774655,140405;778416,147928;785937,144166;800978,132882;812260,125359;804739,144166;816020,147928;808499,159212;812260,170496;831062,170496;842343,162973;846104,140405;834822,136643;846104,125359;857385,114075;872427,110314;879948,106552;872427,117836;879948,136643;891229,147928;894990,144166;898750,136643;917553,147928;921313,159212;902511,178019;898750,174257;891229,193064;883708,200587;879948,208110;876188,211871;872427,208110;868667,211871;864906,215633;876188,226917;887469,230679;879948,234440;868667,230679;868667,238201;872427,249485;864906,260770;857385,264531;853625,268293;849864,260770;853625,249485;849864,241963;846104,253247;838583,253247;831062,260770;823541,253247;816020,268293;808499,260770;800978,268293;797218,275815;804739,287100;793457,287100;793457,309668;797218,320952;808499,320952;812260,320952;804739,347282;797218,362328;793457,377373;763374,411226;748332,437556;737051,441317;752092,471408;827302,516545;838583,531591;853625,546636;872427,557921;883708,561682;891229,576728;894990,584250;910032,580489;917553,584250;925074,580489;970199,610580;1004043,618103;1037887,651956;1060450,670763;1011564,1859366;22563,1851843;0,456363;22563,471408;18802,486454;18802,493977;30084,486454;26323,467647;30084,452601;56407,467647;67688,478931;71449,490215;78970,486454;71449,460124;78970,456363;105293,452601;112814,445079;105293,445079;90251,448840;82730,445079;71449,437556;71449,426272;82730,422510;78970,418749;48886,411226;45126,392419;52647,373612;60168,358566;67688,358566;71449,354805;82730,351043;90251,328475;94012,317191;97772,290861;105293,290861;120335,294622;135377,287100;142898,275815;146658,268293;131616,249485;139137,223156;157939,219394;161700,193064;176742,189303;180502,193064;191784,196826;184263,189303;180502,181780;184263,170496;188023,162973;206825,170496;206825,181780;214346,185542;221867,185542;218107,178019;225628,178019;214346,159212;225628,159212;233149,155450;233149,144166;233149,136643;244430,136643;255711,140405;259472,132882;266993,129121;285795,151689;327160,147928;338442,147928;361004,147928;376046,136643;383567,140405;391088,147928;391088,159212;394849,144166;398609,136643;413651,129121;424932,129121;424932,125359;421172,114075;421172,95268;421172,83984;421172,72700;406130,61415;383567,53893;357244,61415;349723,50131;342202,46370;338442,38847;323400,35086;327160,27563;330921,23801;338442,23801;342202,23801;349723,20040;361004,27563;361004,38847;372286,42608;368525,35086;368525,23801;376046,23801;379807,23801;383567,16279;894822,13104;887413,27921;872597,50146;872597,42738;894822,13104;410369,1038;417513,8658;417513,27708;413941,31518;403225,8658;410369,103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3" o:spid="_x0000_s1031" style="position:absolute;left:32004;top:29824;width:10636;height:7556;visibility:visible;mso-wrap-style:square;v-text-anchor:top" coordsize="106362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" path="m691923,696714v2891,-463,7711,463,11566,2315c711200,699029,699634,702734,695778,702734v-3855,3704,-3855,,-3855,c688068,699030,689031,697177,691923,696714xm543421,653653v2828,-926,5656,-926,9426,926c556618,661988,560388,673100,556618,669396v-3771,-3704,-15082,-7408,-18852,-3704c537766,665692,530225,665692,533995,658283v3771,-1852,6599,-3704,9426,-4630xm552273,635635v7761,,27164,3810,19403,7620c563915,643255,560034,650875,552273,647065v-3880,,-7761,-7620,-3880,-7620c548393,639445,548393,631825,552273,635635xm7517,c22550,3760,41342,3760,45101,7519v7517,3759,26309,7519,41342,15038c101477,30076,101477,60151,105235,78949v,15037,18792,7519,22550,-3760c135302,63911,165369,82708,180403,86468v11275,3759,15033,18797,11275,33835c191678,135340,206712,146619,210470,157897v3758,15038,26309,30076,48859,41354c281879,214289,281879,229327,289396,244365v11275,11278,22551,30075,37584,33835c338255,285719,353289,266921,357047,255643v3759,-11278,48859,7519,63893,7519c432215,263162,454766,278200,469799,285719v15034,3759,33826,-3760,48859,c537450,285719,548725,304516,571276,300756v22550,-3759,67651,-3759,86443,c680269,300756,699061,330832,706578,357148v11275,26316,41342,45114,41342,45114c747920,402262,747920,402262,1063625,533842v-3758,3760,-26309,22557,-37584,22557c1018524,560159,1011008,560159,1007249,560159v-3758,-3760,-7517,-3760,-15033,-3760c980940,556399,950873,563918,943356,560159v-11275,,-48859,,-67651,7519c853155,575196,815571,597753,800538,616550v-18792,15038,-67651,67671,-67651,67671c732887,684221,732887,687980,729128,684221v-3758,,-7517,,-11275,c714095,687980,710336,687980,706578,687980v-3759,,-11275,3759,-15034,3759c687786,691739,680269,695499,676511,695499v-7517,,-15034,-3760,-18792,-3760c653960,695499,653960,699258,657719,703018v3758,7519,7517,18797,11275,15038c672752,718056,672752,714296,676511,714296v3758,,3758,-11278,7516,-7519c684027,710537,687786,718056,687786,725575v-3759,3759,-3759,7518,-3759,11278c687786,736853,687786,755650,680269,755650v-3758,,-7517,,-11275,-7519c668994,740612,665236,736853,661477,733093v-3758,-7518,-3758,-15037,-15033,-18797c638927,706777,635168,706777,635168,710537v,3759,-3758,15038,-7516,7519c620135,714296,612618,703018,612618,699258v,-3759,-7517,-11278,-3758,-11278c612618,687980,608860,684221,608860,680461v-3759,,-18792,7519,-22551,3760c582551,680461,575034,672942,571276,672942v-7517,-3759,-11275,-3759,-7517,-7519c563759,661664,567517,657904,567517,654145v,-3760,3759,-3760,3759,-3760c571276,650385,582551,646626,578792,642867v-3758,-7519,-3758,-7519,-3758,-11279c571276,627829,575034,624069,567517,624069v-7516,,-18792,-3759,-18792,c544967,627829,541209,635348,541209,635348v,3759,3758,11278,,11278c533692,646626,526175,650385,522417,654145v-3759,3759,-7517,7519,-15034,7519c499866,657904,492349,646626,488591,642867v-3758,,-3758,-3760,,-3760c496108,642867,507383,642867,511141,639107v3759,-3759,7517,-11278,11276,-15038c526175,620310,533692,609031,526175,601513v-3758,-11279,-11275,-18798,-15034,-22557c511141,575196,507383,571437,503625,571437v-7517,3759,-7517,3759,-11276,7519c488591,582715,481074,586475,477316,590234v,,-7517,3760,-11275,7519c462282,597753,462282,601513,458524,601513v-3758,3759,-11275,3759,-7517,7518c454766,612791,458524,612791,466041,612791v7516,-3760,22550,-7519,18792,-3760c481074,616550,473557,627829,473557,631588v,,-3758,,-7516,c462282,627829,454766,631588,451007,631588v-7517,3760,-37584,22557,-41342,26316c405906,661664,402148,665423,402148,669183v,,-3758,3759,-11275,7519c387114,680461,383356,687980,375839,691739v-7516,3760,-15033,11279,-18792,15038c349531,710537,353289,714296,342014,710537v-7517,-3760,-18792,-11279,-26309,-11279c311947,699258,304430,695499,300671,691739v-3758,-7518,-7516,-7518,-7516,-7518c293155,684221,244296,661664,236779,650385v-11275,-7518,-11275,-3759,-22551,-7518c206712,639107,206712,642867,202953,642867v-7517,3759,-7517,7518,-15033,3759c180403,642867,161611,631588,154094,631588v-11275,-3759,-18792,-3759,-26309,c120269,635348,131544,642867,127785,642867v-3758,3759,-7516,11278,-11275,7518c116510,646626,116510,642867,108993,642867v-3758,,-11275,7518,-11275,c97718,635348,97718,631588,93960,627829v,-3760,-30067,-30076,-45101,-30076c33826,597753,18792,597753,,582715v,,,,7517,-582715xe" filled="f" stroked="f">
                        <v:path arrowok="t" o:connecttype="custom" o:connectlocs="691923,696714;703489,699029;695778,702734;691923,702734;691923,696714;543421,653653;552847,654579;556618,669396;537766,665692;533995,658283;543421,653653;552273,635635;571676,643255;552273,647065;548393,639445;552273,635635;7517,0;45101,7519;86443,22557;105235,78949;127785,75189;180403,86468;191678,120303;210470,157897;259329,199251;289396,244365;326980,278200;357047,255643;420940,263162;469799,285719;518658,285719;571276,300756;657719,300756;706578,357148;747920,402262;1063625,533842;1026041,556399;1007249,560159;992216,556399;943356,560159;875705,567678;800538,616550;732887,684221;729128,684221;717853,684221;706578,687980;691544,691739;676511,695499;657719,691739;657719,703018;668994,718056;676511,714296;684027,706777;687786,725575;684027,736853;680269,755650;668994,748131;661477,733093;646444,714296;635168,710537;627652,718056;612618,699258;608860,687980;608860,680461;586309,684221;571276,672942;563759,665423;567517,654145;571276,650385;578792,642867;575034,631588;567517,624069;548725,624069;541209,635348;541209,646626;522417,654145;507383,661664;488591,642867;488591,639107;511141,639107;522417,624069;526175,601513;511141,578956;503625,571437;492349,578956;477316,590234;466041,597753;458524,601513;451007,609031;466041,612791;484833,609031;473557,631588;466041,631588;451007,631588;409665,657904;402148,669183;390873,676702;375839,691739;357047,706777;342014,710537;315705,699258;300671,691739;293155,684221;236779,650385;214228,642867;202953,642867;187920,646626;154094,631588;127785,631588;127785,642867;116510,650385;108993,642867;97718,642867;93960,627829;48859,597753;0,582715;7517,0" o:connectangles="0,0,0,0,0,0,0,0,0,0,0,0,0,0,0,0,0,0,0,0,0,0,0,0,0,0,0,0,0,0,0,0,0,0,0,0,0,0,0,0,0,0,0,0,0,0,0,0,0,0,0,0,0,0,0,0,0,0,0,0,0,0,0,0,0,0,0,0,0,0,0,0,0,0,0,0,0,0,0,0,0,0,0,0,0,0,0,0,0,0,0,0,0,0,0,0,0,0,0,0,0,0,0,0,0,0,0,0,0,0,0,0,0,0,0,0,0"/>
                      </v:shape>
                      <v:shape id="Freeform 152" o:spid="_x0000_s1032" style="position:absolute;left:28765;width:18361;height:24729;visibility:visible;mso-wrap-style:square;v-text-anchor:top" coordsize="1836123,247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" path="m1823402,2114045v3810,3742,3810,7484,,11226c1823402,2132755,1819592,2147723,1819592,2151465v,3742,-7620,14968,-7620,3742c1811972,2143981,1808162,2129013,1815782,2121529v,,3810,-7484,7620,-7484xm1818005,2068145v952,473,952,2366,-953,8044c1817052,2083760,1817052,2091331,1817052,2098903v,3785,,15142,-3810,3785c1809432,2095117,1801812,2091331,1805622,2079975v,,3810,-7572,7620,-11357c1815147,2068618,1817052,2067671,1818005,2068145xm1793747,1770857v2339,-1399,4210,-466,4210,5130c1801699,1787179,1797957,1798371,1805441,1802101v7484,7462,3742,11192,,18653c1801699,1828216,1779247,1876714,1775505,1895367v,18653,-3742,14922,-7484,7461c1764279,1895367,1768021,1891636,1764279,1884175v-3742,-3731,-3742,-3731,,-11192c1768021,1865522,1764279,1858061,1768021,1858061v3742,-3731,7484,-11192,3742,-14923c1771763,1835677,1768021,1839408,1771763,1831946v3742,-7461,14968,-11192,18710,-18653c1794215,1805832,1797957,1798371,1786731,1787179v,,-7484,-3731,,-7461c1788602,1775987,1791409,1772256,1793747,1770857xm1539802,1612210v1877,-467,4691,468,6567,2339c1546369,1618291,1553873,1614549,1557626,1618291v3752,3742,3752,,3752,7484c1561378,1633259,1565130,1637001,1568883,1648227v7504,14968,,11226,-7505,7484c1557626,1651969,1538864,1618291,1538864,1618291v-1876,-3742,-938,-5613,938,-6081xm1474787,1463567v3175,-3572,6350,7144,3175,7144c1474787,1474283,1474787,1463567,1474787,1463567xm1410759,1437770v3704,3629,,7257,-3705,18143c1407054,1463170,1403350,1448656,1403350,1448656v3704,-7257,3704,-10886,7409,-10886xm1300956,1206222v1786,1360,3572,4082,3572,5896c1308100,1219375,1308100,1219375,1304528,1223004v-3572,3628,-7144,-7257,-7144,-7257c1297384,1212118,1293812,1212118,1297384,1208490v,-3629,1786,-3629,3572,-2268xm985639,967870v7541,3652,3770,3652,3770,7303c989409,982476,996950,986127,993180,993430v,10953,-7541,,-7541,c985639,993430,981869,989778,978098,986127v,-3651,-3770,-7303,-7541,-10954c966787,967870,974328,971522,978098,975173v3771,,,-7303,7541,-7303xm201877,820762v1852,-926,3704,,5556,3704c211137,831874,211137,831874,203729,831874v-3704,,,,-7409,3704c188912,839283,196320,828170,196320,828170v1853,-3704,3705,-6482,5557,-7408xm207249,746109v7461,-3663,14922,7327,22383,10990c233363,760763,229632,764426,222171,764426v-7461,,-11192,-3663,-14922,-3663c203518,760763,203518,768090,203518,771753v-3731,7327,-7461,10991,-11192,7327c188595,775417,184865,782744,181134,786407v-3731,3664,-7461,,-14923,-3663c158750,779080,166211,771753,166211,771753v3731,-7327,11192,-14654,18654,-18317c192326,753436,199787,749772,207249,746109xm878280,611536v470,-470,-470,470,-2350,2349l875930,613885r2350,-2349xm553095,74870v1410,-470,3290,-470,7049,1410c563903,76280,560144,83799,560144,87558v-3759,3760,-11278,15038,-7519,15038c556385,98837,560144,91318,560144,95077v3759,,7519,3760,7519,7519c567663,106356,571422,106356,571422,106356v3760,,7519,-3760,7519,3759c578941,113875,586460,125153,586460,132672v,3760,,11279,3759,15038c590219,151470,593978,151470,593978,155229v-3759,3760,-7518,7519,-3759,15038c590219,177786,593978,192824,593978,196583v,7519,,11279,3760,15038c601497,215381,605256,219140,612775,215381v7519,,7519,,11278,3759c627813,219140,631572,222900,631572,222900v3759,,3759,,,7519c627813,234178,624053,241697,620294,252975v-3760,7519,-3760,11279,,11279c627813,268013,635331,268013,639091,271773v3759,7519,,18797,7518,18797c650369,294330,657887,294330,657887,301849v,7519,-7518,18797,-7518,22556c650369,331924,650369,328165,654128,328165v3759,,18797,-3760,15037,c669165,331924,665406,343203,669165,358241v,15038,,18797,3760,26316c676684,392076,676684,395836,676684,407114v,7519,-11278,22557,,41354c684203,471025,687962,474785,691722,486063v,11278,3759,26316,15037,30076c714278,519898,718037,523658,721796,523658v7519,-3760,26316,-18798,26316,-22557c744353,497341,744353,489822,748112,493582v3759,3759,11278,7519,18797,3759c774427,493582,778187,478544,781946,482304v3759,,7519,11278,7519,15037c789465,501101,789465,504860,793224,504860v3760,,,3760,,7519c793224,512379,796984,523658,804502,527417v7519,3760,7519,3760,11278,3760c819540,534936,830818,538696,834577,542455v,7519,3759,15038,7519,15038c845855,557493,849615,561253,853374,561253v3759,,11278,,15037,3759c868411,568771,872171,576290,872171,576290v3759,,7518,,3759,3760c872171,587569,868411,602607,868411,606366v,3760,940,5640,2350,6579l875930,613885r-3759,3760c868411,621404,872171,621404,868411,628923v-3759,3760,,3760,,7519c868411,636442,868411,640202,872171,643961v3759,3760,3759,11278,3759,15038c879689,662758,883449,681556,883449,689075v-3760,3759,3759,7519,3759,11278c890967,704113,894727,711632,890967,715391v,3760,,7519,,11279c894727,730429,894727,730429,894727,734189v-3760,3759,-7519,11278,-7519,15037c887208,752986,887208,752986,894727,760505v3759,3759,18797,26316,26315,33835c932320,801859,932320,805619,939839,805619v3759,,11278,,7519,3759c947358,816897,939839,820657,943598,831935v7519,7519,18797,26317,18797,33836c962395,873289,962395,880808,966155,888327v3759,3760,7518,7519,3759,11279c969914,903365,966155,914644,966155,918403v3759,7519,,15038,,18798c962395,937201,951117,955998,958636,967276v7519,15038,15037,15038,18797,22557c977433,993593,977433,997352,984951,1001112v7519,3759,11278,7519,11278,11278c996229,1016150,988711,1027428,988711,1038706v,7519,,11279,7518,15038c999989,1061263,1026304,1083820,1033823,1083820v11278,3760,7519,,15037,-3759c1052620,1076301,1052620,1072542,1056379,1076301v3759,3760,-3759,11279,,15038c1060138,1095099,1063898,1098858,1067657,1095099v3759,-3760,3759,-11279,7519,-7519c1075176,1091339,1075176,1098858,1078935,1102618v7519,3759,11278,11278,22556,11278c1109010,1113896,1124047,1113896,1120288,1110136v,-3759,-3759,-11278,,-7518c1124047,1102618,1127807,1117655,1131566,1125174v3760,3760,7519,11279,11278,18798c1146604,1151491,1150363,1162769,1154122,1162769v3760,,7519,,7519,-3759c1157882,1155250,1157882,1147731,1161641,1147731v3759,3760,7519,3760,7519,11279c1172919,1162769,1169160,1170288,1180438,1170288v11278,3760,11278,,18797,3760c1206753,1174048,1221791,1181567,1221791,1189086v,3759,,7519,3759,11278c1229309,1204124,1236828,1211642,1236828,1204124v,-3760,7519,-3760,3759,-7519c1240587,1192845,1244347,1192845,1248106,1192845v3760,,3760,,3760,3760c1255625,1204124,1255625,1204124,1259384,1207883v3760,,3760,-3759,7519,3759c1266903,1215402,1266903,1215402,1270662,1215402v7519,,7519,,11278,3759c1285700,1222921,1281940,1234199,1289459,1237958v3759,3760,7519,15038,,7519c1285700,1241718,1281940,1237958,1278181,1241718v-3759,,-7519,,-11278,3759c1266903,1252996,1263144,1252996,1263144,1256756v3759,3759,3759,11278,7518,15037c1274422,1275553,1278181,1279312,1281940,1279312v,,3760,,3760,7519c1285700,1290591,1281940,1290591,1289459,1290591v3759,,7519,3759,11278,3759c1304497,1294350,1308256,1298110,1308256,1305629v3759,3759,18797,11278,18797,15038c1327053,1324426,1323293,1339464,1330812,1339464v3759,,7519,3759,7519,7519c1338331,1350742,1334571,1358261,1338331,1362021v3759,3759,-3760,7519,3759,7519c1345849,1373299,1353368,1377059,1357128,1377059v3759,-3760,,3759,,7519c1357128,1384578,1353368,1388337,1353368,1392097v3760,3759,,7519,,11278c1353368,1407135,1353368,1410894,1357128,1418413v,3759,7518,33835,11278,37595c1372165,1459767,1372165,1463527,1372165,1463527v-3759,3759,,3759,3759,3759c1379684,1471046,1379684,1474805,1383443,1478565v,,,7519,-3759,11278c1379684,1493603,1379684,1493603,1387202,1489843v7519,-3759,7519,-11278,11278,-11278c1398480,1482324,1413518,1497362,1417277,1501121v3760,7519,7519,3760,3760,-7518c1417277,1486084,1409758,1478565,1409758,1474805v3760,-7519,3760,-26316,7519,-26316c1424796,1448489,1428555,1452248,1432315,1456008v3759,7519,3759,11278,7518,15038c1439833,1474805,1439833,1478565,1443593,1478565v3759,3759,7518,3759,11278,3759c1458630,1486084,1481186,1501121,1481186,1501121v,,7519,7519,3760,c1481186,1493603,1477427,1482324,1481186,1478565v,-3760,,-3760,3760,-3760c1488705,1474805,1492464,1478565,1496224,1478565v,3759,3759,7519,7518,7519c1503742,1489843,1507502,1493603,1503742,1493603v-3759,,-7518,,-3759,3759c1503742,1501121,1503742,1512400,1503742,1504881v3760,-3760,3760,,7519,3759c1515020,1516159,1515020,1531197,1515020,1538716v-3759,3760,-7518,3760,-7518,11279c1507502,1561273,1503742,1568792,1507502,1572552v3759,7518,11278,15037,7518,18797c1511261,1595108,1511261,1595108,1511261,1598868v3759,7519,11278,11278,7519,15038c1518780,1617665,1515020,1621425,1518780,1621425v3759,3759,3759,3759,11278,3759c1533817,1628944,1548855,1640222,1556373,1655260v11278,15038,15038,18797,26316,22557c1590208,1685336,1593967,1681576,1597726,1685336v3760,7519,,3759,7519,3759c1612764,1692855,1609004,1681576,1612764,1681576v3759,3760,15037,3760,15037,7519c1627801,1692855,1631560,1700374,1635320,1700374v,3759,3759,3759,3759,11278c1642839,1715412,1650357,1741728,1657876,1749247v3759,7519,22556,15038,30075,22557c1691710,1775563,1695470,1775563,1699229,1779323v3759,3759,15037,30076,15037,33835c1714266,1820677,1721785,1824437,1721785,1824437v,3759,3759,7518,,7518c1718026,1828196,1718026,1831955,1725544,1835715v3760,3759,15038,7519,22557,7519c1755619,1846993,1755619,1846993,1755619,1850753v,3759,-7518,18797,-3759,15038c1755619,1865791,1759379,1862031,1759379,1865791v,3759,-3760,7519,-3760,11278c1755619,1880829,1751860,1892107,1755619,1895867v3760,7519,11278,11278,11278,18797c1766897,1918423,1766897,1925942,1770657,1922183v3759,-3760,,-11278,3759,-7519c1778175,1918423,1770657,1918423,1781935,1922183v7518,3759,3759,3759,3759,7519c1785694,1937221,1770657,1963537,1774416,1974816v3759,15038,3759,7519,3759,22556c1781935,2008651,1781935,2038727,1785694,2057524v3759,15038,7519,15038,,18798c1778175,2076322,1774416,2076322,1770657,2080081v,3759,-3760,7519,,7519c1778175,2091359,1778175,2091359,1774416,2095119v,3759,-3759,7519,,11278c1778175,2106397,1785694,2113916,1785694,2117676v,3759,3759,7519,7519,7519c1796972,2125195,1796972,2125195,1800732,2132714v,3759,7518,22557,7518,30075c1812010,2166549,1815769,2170309,1815769,2170309v,3759,,22556,3759,30075c1823288,2211663,1823288,2211663,1827047,2215422v3759,3760,7519,7519,7519,15038c1830806,2237979,1830806,2256776,1830806,2260536v3760,3759,7519,26316,3760,33835c1834566,2301890,1834566,2305650,1830806,2313169v-7518,7519,-15037,18797,-15037,26316c1815769,2347004,1815769,2350763,1812010,2354523v-3760,3759,-7519,11278,-7519,15038c1804491,2369561,1808250,2380839,1804491,2392118v-30075,,-90225,,-112781,7519c1657876,2407156,1631560,2414675,1624042,2410915v-11278,-3759,-37594,-18797,-52631,-11278c1552614,2403396,1515020,2399637,1518780,2414675v3759,18797,-3760,45113,-18797,41354c1484946,2452269,1477427,2444750,1466149,2456029v-7519,7519,-30075,26316,-33834,11278c1432315,2448510,1424796,2440991,1417277,2433472v-7519,-7519,-26315,-18797,-41353,-22557c1357128,2410915,1338331,2392118,1327053,2392118v-15038,,-45113,,-56391,c1259384,2388358,1240587,2380839,1233069,2388358v-7519,11279,-37594,33835,-60150,33835c1157882,2425953,518791,2365801,338342,2347004v,,,,3759,-375948c342101,1971056,342101,1971056,,1967297v,,,,48872,-1187995c60150,786821,71428,794340,82706,794340v18797,,18797,-3759,30075,3760c120299,801859,127818,805619,135337,805619v7519,,11278,3759,15037,7519c154134,816897,161652,824416,161652,831935v,3760,,22557,22557,30076c203005,869530,203005,869530,210524,877049v11278,7519,18797,11278,26315,11278c244358,892087,255636,895846,259396,903365v7518,3760,18796,3760,30074,3760c300749,903365,327064,895846,330823,892087v7519,-3760,11278,-7519,15038,-11279c349620,877049,360898,869530,364658,858252v3759,-11279,11278,-41355,18796,-56393c394732,790581,406011,768024,409770,752986v3759,-15038,11278,-26316,11278,-33835c424807,715391,424807,707872,424807,700353v-3759,-3759,-3759,-15038,,-22557c424807,666518,443604,613885,447363,598847v7519,-15038,3760,-22557,,-30076c447363,561253,436085,527417,439845,512379v3759,-15038,11278,-30075,7518,-37594c443604,467266,428567,455987,428567,444709v3759,-11279,7518,-37595,26315,-67671c454882,377038,458641,373279,454882,369519v-3759,-3759,-15037,-22557,-11278,-30076c443604,335684,447363,335684,451123,331924v7518,,11278,-7519,15037,-11278c466160,316887,469920,309368,473679,305608v,,3759,3760,3759,11279c477438,320646,481198,335684,484957,328165v,-3760,,-7519,,-11278c488716,313127,492476,313127,488716,309368v-7518,,-18796,-7519,-11278,-11279c481198,298089,492476,294330,481198,294330v-11278,-3760,-18797,-3760,-18797,-7519c458641,283051,462401,283051,458641,283051v-3759,,-3759,7519,-7518,3760c447363,283051,451123,279292,451123,275532v3759,-3759,7518,-11278,7518,-15038c458641,256735,458641,252975,462401,252975v3759,,7519,,3759,-3759c466160,245456,466160,241697,466160,237938v3760,-7519,11278,-15038,11278,-15038c477438,222900,481198,219140,481198,226659v,7519,3759,7519,7518,7519c492476,230419,496235,230419,492476,226659v,-3759,-11278,-7519,-3760,-26316c496235,185305,515032,128913,511272,106356v,,-3759,-3760,,-3760c518791,98837,533829,95077,537588,87558v3759,-3759,3759,-11278,11278,-11278c550746,76280,551686,75340,553095,74870xm517790,64649v1852,1389,3704,4167,5556,7871c527050,76224,519642,76224,515938,79928v-3705,3704,-3705,-3704,-3705,-3704c504825,72520,508529,65112,512233,65112v1853,-1852,3705,-1852,5557,-463xm521493,59953v1852,-1852,5557,-2778,9261,926c538162,64583,523345,64583,523345,64583v-3704,,-3704,-2778,-1852,-4630xm527050,9020v7938,,3969,3572,,10716c523082,23308,519113,16164,519113,16164v-7938,-3572,3969,-7144,7937,-7144xm513953,586v992,893,1984,2679,1984,4465c515937,12195,508000,12195,508000,12195v-7938,-10716,,-10716,3968,-10716c511968,-307,512961,-307,513953,586xe" filled="f" stroked="f">
                        <v:path arrowok="t" o:connecttype="custom" o:connectlocs="1823402,2114045;1823402,2125271;1819592,2151465;1811972,2155207;1815782,2121529;1823402,2114045;1818005,2068145;1817052,2076189;1817052,2098903;1813242,2102688;1805622,2079975;1813242,2068618;1818005,2068145;1793747,1770857;1797957,1775987;1805441,1802101;1805441,1820754;1775505,1895367;1768021,1902828;1764279,1884175;1764279,1872983;1768021,1858061;1771763,1843138;1771763,1831946;1790473,1813293;1786731,1787179;1786731,1779718;1793747,1770857;1539802,1612210;1546369,1614549;1557626,1618291;1561378,1625775;1568883,1648227;1561378,1655711;1538864,1618291;1539802,1612210;1474787,1463567;1477962,1470711;1474787,1463567;1410759,1437770;1407054,1455913;1403350,1448656;1410759,1437770;1300956,1206222;1304528,1212118;1304528,1223004;1297384,1215747;1297384,1208490;1300956,1206222;985639,967870;989409,975173;993180,993430;985639,993430;978098,986127;970557,975173;978098,975173;985639,967870;201877,820762;207433,824466;203729,831874;196320,835578;196320,828170;201877,820762;207249,746109;229632,757099;222171,764426;207249,760763;203518,771753;192326,779080;181134,786407;166211,782744;166211,771753;184865,753436;207249,746109;878280,611536;875930,613885;875930,613885;553095,74870;560144,76280;560144,87558;552625,102596;560144,95077;567663,102596;571422,106356;578941,110115;586460,132672;590219,147710;593978,155229;590219,170267;593978,196583;597738,211621;612775,215381;624053,219140;631572,222900;631572,230419;620294,252975;620294,264254;639091,271773;646609,290570;657887,301849;650369,324405;654128,328165;669165,328165;669165,358241;672925,384557;676684,407114;676684,448468;691722,486063;706759,516139;721796,523658;748112,501101;748112,493582;766909,497341;781946,482304;789465,497341;793224,504860;793224,512379;804502,527417;815780,531177;834577,542455;842096,557493;853374,561253;868411,565012;872171,576290;875930,580050;868411,606366;870761,612945;875930,613885;872171,617645;868411,628923;868411,636442;872171,643961;875930,658999;883449,689075;887208,700353;890967,715391;890967,726670;894727,734189;887208,749226;894727,760505;921042,794340;939839,805619;947358,809378;943598,831935;962395,865771;966155,888327;969914,899606;966155,918403;966155,937201;958636,967276;977433,989833;984951,1001112;996229,1012390;988711,1038706;996229,1053744;1033823,1083820;1048860,1080061;1056379,1076301;1056379,1091339;1067657,1095099;1075176,1087580;1078935,1102618;1101491,1113896;1120288,1110136;1120288,1102618;1131566,1125174;1142844,1143972;1154122,1162769;1161641,1159010;1161641,1147731;1169160,1159010;1180438,1170288;1199235,1174048;1221791,1189086;1225550,1200364;1236828,1204124;1240587,1196605;1248106,1192845;1251866,1196605;1259384,1207883;1266903,1211642;1270662,1215402;1281940,1219161;1289459,1237958;1289459,1245477;1278181,1241718;1266903,1245477;1263144,1256756;1270662,1271793;1281940,1279312;1285700,1286831;1289459,1290591;1300737,1294350;1308256,1305629;1327053,1320667;1330812,1339464;1338331,1346983;1338331,1362021;1342090,1369540;1357128,1377059;1357128,1384578;1353368,1392097;1353368,1403375;1357128,1418413;1368406,1456008;1372165,1463527;1375924,1467286;1383443,1478565;1379684,1489843;1387202,1489843;1398480,1478565;1417277,1501121;1421037,1493603;1409758,1474805;1417277,1448489;1432315,1456008;1439833,1471046;1443593,1478565;1454871,1482324;1481186,1501121;1484946,1501121;1481186,1478565;1484946,1474805;1496224,1478565;1503742,1486084;1503742,1493603;1499983,1497362;1503742,1504881;1511261,1508640;1515020,1538716;1507502,1549995;1507502,1572552;1515020,1591349;1511261,1598868;1518780,1613906;1518780,1621425;1530058,1625184;1556373,1655260;1582689,1677817;1597726,1685336;1605245,1689095;1612764,1681576;1627801,1689095;1635320,1700374;1639079,1711652;1657876,1749247;1687951,1771804;1699229,1779323;1714266,1813158;1721785,1824437;1721785,1831955;1725544,1835715;1748101,1843234;1755619,1850753;1751860,1865791;1759379,1865791;1755619,1877069;1755619,1895867;1766897,1914664;1770657,1922183;1774416,1914664;1781935,1922183;1785694,1929702;1774416,1974816;1778175,1997372;1785694,2057524;1785694,2076322;1770657,2080081;1770657,2087600;1774416,2095119;1774416,2106397;1785694,2117676;1793213,2125195;1800732,2132714;1808250,2162789;1815769,2170309;1819528,2200384;1827047,2215422;1834566,2230460;1830806,2260536;1834566,2294371;1830806,2313169;1815769,2339485;1812010,2354523;1804491,2369561;1804491,2392118;1691710,2399637;1624042,2410915;1571411,2399637;1518780,2414675;1499983,2456029;1466149,2456029;1432315,2467307;1417277,2433472;1375924,2410915;1327053,2392118;1270662,2392118;1233069,2388358;1172919,2422193;338342,2347004;342101,1971056;0,1967297;48872,779302;82706,794340;112781,798100;135337,805619;150374,813138;161652,831935;184209,862011;210524,877049;236839,888327;259396,903365;289470,907125;330823,892087;345861,880808;364658,858252;383454,801859;409770,752986;421048,719151;424807,700353;424807,677796;447363,598847;447363,568771;439845,512379;447363,474785;428567,444709;454882,377038;454882,369519;443604,339443;451123,331924;466160,320646;473679,305608;477438,316887;484957,328165;484957,316887;488716,309368;477438,298089;481198,294330;462401,286811;458641,283051;451123,286811;451123,275532;458641,260494;462401,252975;466160,249216;466160,237938;477438,222900;481198,226659;488716,234178;492476,226659;488716,200343;511272,106356;511272,102596;537588,87558;548866,76280;553095,74870;517790,64649;523346,72520;515938,79928;512233,76224;512233,65112;517790,64649;521493,59953;530754,60879;523345,64583;521493,59953;527050,9020;527050,19736;519113,16164;527050,9020;513953,586;515937,5051;508000,12195;511968,1479;513953,58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86" o:spid="_x0000_s1033" style="position:absolute;left:32083;top:23474;width:14732;height:11684;visibility:visible;mso-wrap-style:square;v-text-anchor:top" coordsize="3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" path="m344,17v-3,-1,-10,-5,-14,-3c325,15,315,14,316,18v1,5,-1,12,-5,11c307,28,305,26,302,29v-2,2,-8,7,-9,3c293,27,291,25,289,23v-2,-2,-7,-5,-11,-6c273,17,268,12,265,12v-4,,-12,,-15,c247,11,242,9,240,11v-2,3,-10,9,-16,9c220,21,50,5,2,,,169,,169,,169v4,1,9,1,10,2c12,172,17,173,21,175v4,2,4,10,5,15c26,194,31,192,32,189v2,-3,10,2,14,3c49,193,50,197,49,201v,4,4,7,5,10c55,215,61,219,67,222v6,4,6,8,8,12c78,237,81,242,85,243v3,2,7,-3,8,-6c94,234,106,239,110,239v3,,9,4,13,6c127,246,132,244,136,245v5,,8,5,14,4c156,248,168,248,173,249v6,,11,8,13,15c189,271,197,276,197,276v84,35,84,35,84,35c281,311,281,311,281,311v1,-1,1,-2,,-3c281,306,282,307,283,308v2,,3,,4,-1c288,306,288,306,288,305v,-1,,-6,,-7c288,297,289,297,290,296v1,,-1,-3,-1,-4c288,291,287,291,286,291v-1,,,-2,1,-3c288,287,287,285,287,284v-1,-1,2,-9,3,-11c291,270,290,269,291,267v1,-2,1,-4,2,-7c294,258,294,253,293,252v-1,-1,1,-1,1,-3c294,246,295,244,296,242v1,-1,1,-2,,-3c295,238,297,238,298,238v1,-1,2,-4,3,-5c301,232,302,231,302,230v,-1,,-3,1,-4c303,226,304,224,305,222v,-1,,-2,2,-4c309,217,311,218,312,217v2,-1,1,-1,-1,-2c310,214,310,212,312,211v1,-1,1,,2,2c314,214,314,214,315,213v1,-1,,-2,,-2c314,211,314,210,313,209v-1,,,-1,,-2c313,205,312,205,313,205v1,-1,3,-4,3,-5c316,199,316,197,317,196v,-1,-1,-1,-2,-1c314,194,317,188,318,187v,-1,2,-5,4,-6c324,179,325,177,326,176v,-1,,-1,-1,-2c324,174,325,173,325,173v1,-1,3,-2,3,-1c329,173,330,165,330,164v1,-1,1,-3,,-3c329,160,330,160,330,159v-1,,-2,1,-3,c327,157,327,157,328,157v1,1,1,1,4,c335,156,335,153,335,152v1,-1,,-2,-1,-2c333,150,333,149,336,147v2,-1,5,-7,6,-10c343,134,348,131,351,130v3,-1,5,-1,6,-3c358,126,355,127,354,127v-1,-1,,-2,2,-2c358,126,357,124,358,123v2,-2,8,-5,9,-6c368,117,367,116,367,114v,-1,1,-5,1,-5c368,108,368,108,367,106v-1,-1,,-3,1,-4c369,100,372,96,373,95v2,-1,2,-4,3,-6c377,88,378,85,378,83v1,-1,2,-5,2,-8c381,72,384,66,384,64v1,-3,,-3,-1,-3c382,60,381,50,383,48v2,-3,4,-13,5,-16c388,29,390,25,391,19v1,-2,1,-5,1,-7c384,12,368,12,362,14v-9,2,-16,4,-18,3xe" filled="f" stroked="f">
                        <v:path arrowok="t" o:connecttype="custom" o:connectlocs="1240194,52597;1168789,108950;1101142,120221;1044769,63868;939541,45083;841829,75138;0,634918;78921,657460;120261,710057;184150,755140;251797,834035;319444,912930;413398,897902;511110,920444;650162,935471;740358,1036908;1056044,1168400;1063560,1157129;1082351,1145859;1089867,1112046;1074835,1093262;1078593,1066963;1093626,1003096;1101142,946742;1112416,909173;1119933,894145;1134965,864090;1146240,834035;1172547,815250;1172547,792709;1183821,800223;1176305,785195;1176305,770167;1191338,736355;1195096,702543;1225161,661217;1221403,649946;1240194,616134;1240194,597349;1232678,589835;1258985,571051;1262743,552266;1319115,488399;1330390,477128;1345422,462100;1379246,428288;1379246,398233;1401795,356907;1420586,311824;1443135,240442;1439377,180332;1469442,71381;1360455,52597" o:connectangles="0,0,0,0,0,0,0,0,0,0,0,0,0,0,0,0,0,0,0,0,0,0,0,0,0,0,0,0,0,0,0,0,0,0,0,0,0,0,0,0,0,0,0,0,0,0,0,0,0,0,0,0,0"/>
                      </v:shape>
                      <w10:anchorlock/>
                    </v:group>
                  </w:pict>
                </mc:Fallback>
              </mc:AlternateContent>
            </w:r>
          </w:p>
        </w:tc>
        <w:tc>
          <w:tcPr>
            <w:tcW w:w="7728" w:type="dxa"/>
          </w:tcPr>
          <w:p w14:paraId="6D23D09A" w14:textId="4CDB006B" w:rsid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 xml:space="preserve">The South Australian </w:t>
            </w:r>
            <w:r w:rsidR="008A4B44">
              <w:t>local government</w:t>
            </w:r>
            <w:r w:rsidRPr="00FB2431">
              <w:t xml:space="preserve"> sector has a focus on undertaking necessary reform to enable continuous improvement to meet evolving and emerging needs, community standards and best practices. Its approach to reform is to be sensible, acknowledging that a solely legislative approach and intervention is not the answer to achieving strengthened operations and outcomes, however understanding that legislation needs to be updated regularly to provide and empower the </w:t>
            </w:r>
            <w:r w:rsidR="008A4B44">
              <w:t>local government</w:t>
            </w:r>
            <w:r w:rsidRPr="00FB2431">
              <w:t xml:space="preserve"> sector with the tools and resources required to meet community needs. The Local Government Association of South Australia (LGA SA)</w:t>
            </w:r>
            <w:r>
              <w:rPr>
                <w:rStyle w:val="FootnoteReference"/>
              </w:rPr>
              <w:footnoteReference w:id="15"/>
            </w:r>
            <w:r w:rsidRPr="00FB2431">
              <w:t xml:space="preserve"> acknowledges that Councils are ultimately accountable for the communities they serve, and being the closest level of government to communities, there is a heightened need for transparency and trust. As such, for example, the South Australian community </w:t>
            </w:r>
            <w:proofErr w:type="gramStart"/>
            <w:r w:rsidRPr="00FB2431">
              <w:t>is able to</w:t>
            </w:r>
            <w:proofErr w:type="gramEnd"/>
            <w:r w:rsidRPr="00FB2431">
              <w:t xml:space="preserve"> participate in annual and long-term planning processes.</w:t>
            </w:r>
          </w:p>
          <w:p w14:paraId="7D70E448" w14:textId="15E00394" w:rsidR="00FB2431" w:rsidRPr="00FB2431" w:rsidRDefault="00FB2431" w:rsidP="00B661CC">
            <w:pPr>
              <w:pStyle w:val="TableTextNormal"/>
              <w:keepLines/>
              <w:cnfStyle w:val="000000000000" w:firstRow="0" w:lastRow="0" w:firstColumn="0" w:lastColumn="0" w:oddVBand="0" w:evenVBand="0" w:oddHBand="0" w:evenHBand="0" w:firstRowFirstColumn="0" w:firstRowLastColumn="0" w:lastRowFirstColumn="0" w:lastRowLastColumn="0"/>
            </w:pPr>
            <w:r w:rsidRPr="00FB2431">
              <w:lastRenderedPageBreak/>
              <w:t xml:space="preserve">In February 2019, LGA SA released a Briefing Paper outlining sector-driven reform plan focussed on key principles, including sustainability and efficiency, to achieve community benefit. The briefing paper included Code of Conduct reform, outlining the needs for stronger penalties or sanctions for misconduct, oversight body powers and powers to manage disruptive conduct at meetings. The plan to strengthen their Code of Conduct includes the clear delineation with the level of behaviour that should be dealt with at a </w:t>
            </w:r>
            <w:r w:rsidR="008A4B44">
              <w:t>local government</w:t>
            </w:r>
            <w:r w:rsidRPr="00FB2431">
              <w:t xml:space="preserve"> level, and high-level matters being escalated to a managing body outside of local government. There is also the intent to provide Mayors with enhanced power to manage Council Chamber behaviour and bring order, but not deter respectful debate.</w:t>
            </w:r>
          </w:p>
        </w:tc>
      </w:tr>
      <w:tr w:rsidR="00FB2431" w:rsidRPr="00FB2431" w14:paraId="75FC924D" w14:textId="77777777" w:rsidTr="000E45F7">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2876F537" w14:textId="77777777" w:rsidR="00FB2431" w:rsidRDefault="00FB2431" w:rsidP="00FB2431">
            <w:pPr>
              <w:pStyle w:val="TableTextNormal"/>
              <w:rPr>
                <w:b w:val="0"/>
                <w:bCs w:val="0"/>
              </w:rPr>
            </w:pPr>
            <w:r w:rsidRPr="00FB2431">
              <w:lastRenderedPageBreak/>
              <w:t>Tasmania</w:t>
            </w:r>
          </w:p>
          <w:p w14:paraId="20DEAE16" w14:textId="77777777" w:rsidR="00FB2431" w:rsidRDefault="00FB2431" w:rsidP="00FB2431">
            <w:pPr>
              <w:pStyle w:val="TableTextNormal"/>
              <w:rPr>
                <w:b w:val="0"/>
                <w:bCs w:val="0"/>
              </w:rPr>
            </w:pPr>
          </w:p>
          <w:p w14:paraId="6DB455AE" w14:textId="11170979" w:rsidR="00B661CC" w:rsidRPr="00FB2431" w:rsidRDefault="00B661CC" w:rsidP="00FB2431">
            <w:pPr>
              <w:pStyle w:val="TableTextNormal"/>
            </w:pPr>
            <w:r w:rsidRPr="00B661CC">
              <w:rPr>
                <w:noProof/>
              </w:rPr>
              <mc:AlternateContent>
                <mc:Choice Requires="wpg">
                  <w:drawing>
                    <wp:inline distT="0" distB="0" distL="0" distR="0" wp14:anchorId="3BD31018" wp14:editId="08E400CB">
                      <wp:extent cx="843246" cy="792000"/>
                      <wp:effectExtent l="0" t="0" r="0" b="8255"/>
                      <wp:docPr id="44" name="Group 157" descr="Australian map highlighting state of Tasman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3246" cy="792000"/>
                                <a:chOff x="0" y="0"/>
                                <a:chExt cx="4712674" cy="4428119"/>
                              </a:xfrm>
                              <a:solidFill>
                                <a:schemeClr val="tx2"/>
                              </a:solidFill>
                            </wpg:grpSpPr>
                            <wps:wsp>
                              <wps:cNvPr id="45" name="Freeform 151"/>
                              <wps:cNvSpPr>
                                <a:spLocks/>
                              </wps:cNvSpPr>
                              <wps:spPr bwMode="auto">
                                <a:xfrm>
                                  <a:off x="3582045" y="3801151"/>
                                  <a:ext cx="535931" cy="626968"/>
                                </a:xfrm>
                                <a:custGeom>
                                  <a:avLst/>
                                  <a:gdLst>
                                    <a:gd name="connsiteX0" fmla="*/ 407199 w 535931"/>
                                    <a:gd name="connsiteY0" fmla="*/ 546090 h 626968"/>
                                    <a:gd name="connsiteX1" fmla="*/ 414704 w 535931"/>
                                    <a:gd name="connsiteY1" fmla="*/ 561129 h 626968"/>
                                    <a:gd name="connsiteX2" fmla="*/ 407199 w 535931"/>
                                    <a:gd name="connsiteY2" fmla="*/ 568649 h 626968"/>
                                    <a:gd name="connsiteX3" fmla="*/ 407199 w 535931"/>
                                    <a:gd name="connsiteY3" fmla="*/ 587449 h 626968"/>
                                    <a:gd name="connsiteX4" fmla="*/ 399695 w 535931"/>
                                    <a:gd name="connsiteY4" fmla="*/ 606248 h 626968"/>
                                    <a:gd name="connsiteX5" fmla="*/ 392190 w 535931"/>
                                    <a:gd name="connsiteY5" fmla="*/ 598728 h 626968"/>
                                    <a:gd name="connsiteX6" fmla="*/ 384686 w 535931"/>
                                    <a:gd name="connsiteY6" fmla="*/ 606248 h 626968"/>
                                    <a:gd name="connsiteX7" fmla="*/ 380933 w 535931"/>
                                    <a:gd name="connsiteY7" fmla="*/ 602488 h 626968"/>
                                    <a:gd name="connsiteX8" fmla="*/ 380933 w 535931"/>
                                    <a:gd name="connsiteY8" fmla="*/ 594969 h 626968"/>
                                    <a:gd name="connsiteX9" fmla="*/ 388438 w 535931"/>
                                    <a:gd name="connsiteY9" fmla="*/ 587449 h 626968"/>
                                    <a:gd name="connsiteX10" fmla="*/ 392190 w 535931"/>
                                    <a:gd name="connsiteY10" fmla="*/ 583689 h 626968"/>
                                    <a:gd name="connsiteX11" fmla="*/ 399695 w 535931"/>
                                    <a:gd name="connsiteY11" fmla="*/ 568649 h 626968"/>
                                    <a:gd name="connsiteX12" fmla="*/ 399695 w 535931"/>
                                    <a:gd name="connsiteY12" fmla="*/ 553610 h 626968"/>
                                    <a:gd name="connsiteX13" fmla="*/ 407199 w 535931"/>
                                    <a:gd name="connsiteY13" fmla="*/ 546090 h 626968"/>
                                    <a:gd name="connsiteX14" fmla="*/ 490528 w 535931"/>
                                    <a:gd name="connsiteY14" fmla="*/ 463957 h 626968"/>
                                    <a:gd name="connsiteX15" fmla="*/ 497513 w 535931"/>
                                    <a:gd name="connsiteY15" fmla="*/ 471498 h 626968"/>
                                    <a:gd name="connsiteX16" fmla="*/ 494021 w 535931"/>
                                    <a:gd name="connsiteY16" fmla="*/ 479039 h 626968"/>
                                    <a:gd name="connsiteX17" fmla="*/ 490528 w 535931"/>
                                    <a:gd name="connsiteY17" fmla="*/ 486579 h 626968"/>
                                    <a:gd name="connsiteX18" fmla="*/ 483543 w 535931"/>
                                    <a:gd name="connsiteY18" fmla="*/ 490350 h 626968"/>
                                    <a:gd name="connsiteX19" fmla="*/ 490528 w 535931"/>
                                    <a:gd name="connsiteY19" fmla="*/ 463957 h 626968"/>
                                    <a:gd name="connsiteX20" fmla="*/ 102737 w 535931"/>
                                    <a:gd name="connsiteY20" fmla="*/ 162916 h 626968"/>
                                    <a:gd name="connsiteX21" fmla="*/ 114042 w 535931"/>
                                    <a:gd name="connsiteY21" fmla="*/ 177953 h 626968"/>
                                    <a:gd name="connsiteX22" fmla="*/ 136654 w 535931"/>
                                    <a:gd name="connsiteY22" fmla="*/ 181712 h 626968"/>
                                    <a:gd name="connsiteX23" fmla="*/ 147960 w 535931"/>
                                    <a:gd name="connsiteY23" fmla="*/ 189231 h 626968"/>
                                    <a:gd name="connsiteX24" fmla="*/ 163034 w 535931"/>
                                    <a:gd name="connsiteY24" fmla="*/ 185472 h 626968"/>
                                    <a:gd name="connsiteX25" fmla="*/ 170571 w 535931"/>
                                    <a:gd name="connsiteY25" fmla="*/ 185472 h 626968"/>
                                    <a:gd name="connsiteX26" fmla="*/ 181877 w 535931"/>
                                    <a:gd name="connsiteY26" fmla="*/ 196749 h 626968"/>
                                    <a:gd name="connsiteX27" fmla="*/ 196951 w 535931"/>
                                    <a:gd name="connsiteY27" fmla="*/ 200508 h 626968"/>
                                    <a:gd name="connsiteX28" fmla="*/ 212026 w 535931"/>
                                    <a:gd name="connsiteY28" fmla="*/ 204268 h 626968"/>
                                    <a:gd name="connsiteX29" fmla="*/ 227100 w 535931"/>
                                    <a:gd name="connsiteY29" fmla="*/ 219304 h 626968"/>
                                    <a:gd name="connsiteX30" fmla="*/ 245943 w 535931"/>
                                    <a:gd name="connsiteY30" fmla="*/ 226823 h 626968"/>
                                    <a:gd name="connsiteX31" fmla="*/ 294935 w 535931"/>
                                    <a:gd name="connsiteY31" fmla="*/ 241860 h 626968"/>
                                    <a:gd name="connsiteX32" fmla="*/ 321315 w 535931"/>
                                    <a:gd name="connsiteY32" fmla="*/ 238100 h 626968"/>
                                    <a:gd name="connsiteX33" fmla="*/ 332621 w 535931"/>
                                    <a:gd name="connsiteY33" fmla="*/ 230582 h 626968"/>
                                    <a:gd name="connsiteX34" fmla="*/ 347695 w 535931"/>
                                    <a:gd name="connsiteY34" fmla="*/ 241860 h 626968"/>
                                    <a:gd name="connsiteX35" fmla="*/ 351464 w 535931"/>
                                    <a:gd name="connsiteY35" fmla="*/ 234341 h 626968"/>
                                    <a:gd name="connsiteX36" fmla="*/ 347695 w 535931"/>
                                    <a:gd name="connsiteY36" fmla="*/ 223064 h 626968"/>
                                    <a:gd name="connsiteX37" fmla="*/ 377844 w 535931"/>
                                    <a:gd name="connsiteY37" fmla="*/ 215545 h 626968"/>
                                    <a:gd name="connsiteX38" fmla="*/ 396687 w 535931"/>
                                    <a:gd name="connsiteY38" fmla="*/ 211786 h 626968"/>
                                    <a:gd name="connsiteX39" fmla="*/ 407993 w 535931"/>
                                    <a:gd name="connsiteY39" fmla="*/ 215545 h 626968"/>
                                    <a:gd name="connsiteX40" fmla="*/ 419298 w 535931"/>
                                    <a:gd name="connsiteY40" fmla="*/ 215545 h 626968"/>
                                    <a:gd name="connsiteX41" fmla="*/ 441910 w 535931"/>
                                    <a:gd name="connsiteY41" fmla="*/ 192990 h 626968"/>
                                    <a:gd name="connsiteX42" fmla="*/ 456984 w 535931"/>
                                    <a:gd name="connsiteY42" fmla="*/ 200508 h 626968"/>
                                    <a:gd name="connsiteX43" fmla="*/ 468290 w 535931"/>
                                    <a:gd name="connsiteY43" fmla="*/ 196749 h 626968"/>
                                    <a:gd name="connsiteX44" fmla="*/ 483365 w 535931"/>
                                    <a:gd name="connsiteY44" fmla="*/ 181712 h 626968"/>
                                    <a:gd name="connsiteX45" fmla="*/ 498439 w 535931"/>
                                    <a:gd name="connsiteY45" fmla="*/ 192990 h 626968"/>
                                    <a:gd name="connsiteX46" fmla="*/ 505976 w 535931"/>
                                    <a:gd name="connsiteY46" fmla="*/ 196749 h 626968"/>
                                    <a:gd name="connsiteX47" fmla="*/ 517282 w 535931"/>
                                    <a:gd name="connsiteY47" fmla="*/ 215545 h 626968"/>
                                    <a:gd name="connsiteX48" fmla="*/ 517282 w 535931"/>
                                    <a:gd name="connsiteY48" fmla="*/ 226823 h 626968"/>
                                    <a:gd name="connsiteX49" fmla="*/ 517282 w 535931"/>
                                    <a:gd name="connsiteY49" fmla="*/ 249378 h 626968"/>
                                    <a:gd name="connsiteX50" fmla="*/ 517282 w 535931"/>
                                    <a:gd name="connsiteY50" fmla="*/ 264415 h 626968"/>
                                    <a:gd name="connsiteX51" fmla="*/ 521050 w 535931"/>
                                    <a:gd name="connsiteY51" fmla="*/ 268174 h 626968"/>
                                    <a:gd name="connsiteX52" fmla="*/ 517282 w 535931"/>
                                    <a:gd name="connsiteY52" fmla="*/ 298248 h 626968"/>
                                    <a:gd name="connsiteX53" fmla="*/ 517282 w 535931"/>
                                    <a:gd name="connsiteY53" fmla="*/ 339599 h 626968"/>
                                    <a:gd name="connsiteX54" fmla="*/ 517282 w 535931"/>
                                    <a:gd name="connsiteY54" fmla="*/ 354636 h 626968"/>
                                    <a:gd name="connsiteX55" fmla="*/ 517282 w 535931"/>
                                    <a:gd name="connsiteY55" fmla="*/ 373432 h 626968"/>
                                    <a:gd name="connsiteX56" fmla="*/ 524819 w 535931"/>
                                    <a:gd name="connsiteY56" fmla="*/ 392228 h 626968"/>
                                    <a:gd name="connsiteX57" fmla="*/ 521050 w 535931"/>
                                    <a:gd name="connsiteY57" fmla="*/ 414783 h 626968"/>
                                    <a:gd name="connsiteX58" fmla="*/ 513513 w 535931"/>
                                    <a:gd name="connsiteY58" fmla="*/ 403505 h 626968"/>
                                    <a:gd name="connsiteX59" fmla="*/ 517282 w 535931"/>
                                    <a:gd name="connsiteY59" fmla="*/ 388468 h 626968"/>
                                    <a:gd name="connsiteX60" fmla="*/ 505976 w 535931"/>
                                    <a:gd name="connsiteY60" fmla="*/ 380950 h 626968"/>
                                    <a:gd name="connsiteX61" fmla="*/ 505976 w 535931"/>
                                    <a:gd name="connsiteY61" fmla="*/ 373432 h 626968"/>
                                    <a:gd name="connsiteX62" fmla="*/ 502207 w 535931"/>
                                    <a:gd name="connsiteY62" fmla="*/ 384709 h 626968"/>
                                    <a:gd name="connsiteX63" fmla="*/ 494670 w 535931"/>
                                    <a:gd name="connsiteY63" fmla="*/ 388468 h 626968"/>
                                    <a:gd name="connsiteX64" fmla="*/ 483365 w 535931"/>
                                    <a:gd name="connsiteY64" fmla="*/ 414783 h 626968"/>
                                    <a:gd name="connsiteX65" fmla="*/ 483365 w 535931"/>
                                    <a:gd name="connsiteY65" fmla="*/ 426060 h 626968"/>
                                    <a:gd name="connsiteX66" fmla="*/ 483365 w 535931"/>
                                    <a:gd name="connsiteY66" fmla="*/ 452375 h 626968"/>
                                    <a:gd name="connsiteX67" fmla="*/ 472059 w 535931"/>
                                    <a:gd name="connsiteY67" fmla="*/ 456134 h 626968"/>
                                    <a:gd name="connsiteX68" fmla="*/ 475827 w 535931"/>
                                    <a:gd name="connsiteY68" fmla="*/ 482448 h 626968"/>
                                    <a:gd name="connsiteX69" fmla="*/ 464522 w 535931"/>
                                    <a:gd name="connsiteY69" fmla="*/ 505004 h 626968"/>
                                    <a:gd name="connsiteX70" fmla="*/ 475827 w 535931"/>
                                    <a:gd name="connsiteY70" fmla="*/ 505004 h 626968"/>
                                    <a:gd name="connsiteX71" fmla="*/ 479596 w 535931"/>
                                    <a:gd name="connsiteY71" fmla="*/ 523800 h 626968"/>
                                    <a:gd name="connsiteX72" fmla="*/ 479596 w 535931"/>
                                    <a:gd name="connsiteY72" fmla="*/ 546355 h 626968"/>
                                    <a:gd name="connsiteX73" fmla="*/ 483365 w 535931"/>
                                    <a:gd name="connsiteY73" fmla="*/ 557632 h 626968"/>
                                    <a:gd name="connsiteX74" fmla="*/ 475827 w 535931"/>
                                    <a:gd name="connsiteY74" fmla="*/ 565151 h 626968"/>
                                    <a:gd name="connsiteX75" fmla="*/ 468290 w 535931"/>
                                    <a:gd name="connsiteY75" fmla="*/ 553873 h 626968"/>
                                    <a:gd name="connsiteX76" fmla="*/ 464522 w 535931"/>
                                    <a:gd name="connsiteY76" fmla="*/ 561392 h 626968"/>
                                    <a:gd name="connsiteX77" fmla="*/ 453216 w 535931"/>
                                    <a:gd name="connsiteY77" fmla="*/ 561392 h 626968"/>
                                    <a:gd name="connsiteX78" fmla="*/ 449447 w 535931"/>
                                    <a:gd name="connsiteY78" fmla="*/ 550114 h 626968"/>
                                    <a:gd name="connsiteX79" fmla="*/ 441910 w 535931"/>
                                    <a:gd name="connsiteY79" fmla="*/ 535077 h 626968"/>
                                    <a:gd name="connsiteX80" fmla="*/ 441910 w 535931"/>
                                    <a:gd name="connsiteY80" fmla="*/ 527559 h 626968"/>
                                    <a:gd name="connsiteX81" fmla="*/ 449447 w 535931"/>
                                    <a:gd name="connsiteY81" fmla="*/ 523800 h 626968"/>
                                    <a:gd name="connsiteX82" fmla="*/ 460753 w 535931"/>
                                    <a:gd name="connsiteY82" fmla="*/ 535077 h 626968"/>
                                    <a:gd name="connsiteX83" fmla="*/ 468290 w 535931"/>
                                    <a:gd name="connsiteY83" fmla="*/ 527559 h 626968"/>
                                    <a:gd name="connsiteX84" fmla="*/ 460753 w 535931"/>
                                    <a:gd name="connsiteY84" fmla="*/ 512522 h 626968"/>
                                    <a:gd name="connsiteX85" fmla="*/ 441910 w 535931"/>
                                    <a:gd name="connsiteY85" fmla="*/ 508763 h 626968"/>
                                    <a:gd name="connsiteX86" fmla="*/ 430604 w 535931"/>
                                    <a:gd name="connsiteY86" fmla="*/ 501244 h 626968"/>
                                    <a:gd name="connsiteX87" fmla="*/ 426836 w 535931"/>
                                    <a:gd name="connsiteY87" fmla="*/ 520040 h 626968"/>
                                    <a:gd name="connsiteX88" fmla="*/ 423067 w 535931"/>
                                    <a:gd name="connsiteY88" fmla="*/ 527559 h 626968"/>
                                    <a:gd name="connsiteX89" fmla="*/ 419298 w 535931"/>
                                    <a:gd name="connsiteY89" fmla="*/ 512522 h 626968"/>
                                    <a:gd name="connsiteX90" fmla="*/ 404224 w 535931"/>
                                    <a:gd name="connsiteY90" fmla="*/ 497485 h 626968"/>
                                    <a:gd name="connsiteX91" fmla="*/ 404224 w 535931"/>
                                    <a:gd name="connsiteY91" fmla="*/ 512522 h 626968"/>
                                    <a:gd name="connsiteX92" fmla="*/ 400455 w 535931"/>
                                    <a:gd name="connsiteY92" fmla="*/ 527559 h 626968"/>
                                    <a:gd name="connsiteX93" fmla="*/ 400455 w 535931"/>
                                    <a:gd name="connsiteY93" fmla="*/ 542596 h 626968"/>
                                    <a:gd name="connsiteX94" fmla="*/ 396687 w 535931"/>
                                    <a:gd name="connsiteY94" fmla="*/ 557632 h 626968"/>
                                    <a:gd name="connsiteX95" fmla="*/ 389150 w 535931"/>
                                    <a:gd name="connsiteY95" fmla="*/ 572669 h 626968"/>
                                    <a:gd name="connsiteX96" fmla="*/ 377844 w 535931"/>
                                    <a:gd name="connsiteY96" fmla="*/ 561392 h 626968"/>
                                    <a:gd name="connsiteX97" fmla="*/ 374075 w 535931"/>
                                    <a:gd name="connsiteY97" fmla="*/ 557632 h 626968"/>
                                    <a:gd name="connsiteX98" fmla="*/ 370307 w 535931"/>
                                    <a:gd name="connsiteY98" fmla="*/ 553873 h 626968"/>
                                    <a:gd name="connsiteX99" fmla="*/ 362770 w 535931"/>
                                    <a:gd name="connsiteY99" fmla="*/ 550114 h 626968"/>
                                    <a:gd name="connsiteX100" fmla="*/ 370307 w 535931"/>
                                    <a:gd name="connsiteY100" fmla="*/ 565151 h 626968"/>
                                    <a:gd name="connsiteX101" fmla="*/ 374075 w 535931"/>
                                    <a:gd name="connsiteY101" fmla="*/ 576428 h 626968"/>
                                    <a:gd name="connsiteX102" fmla="*/ 362770 w 535931"/>
                                    <a:gd name="connsiteY102" fmla="*/ 580188 h 626968"/>
                                    <a:gd name="connsiteX103" fmla="*/ 370307 w 535931"/>
                                    <a:gd name="connsiteY103" fmla="*/ 587706 h 626968"/>
                                    <a:gd name="connsiteX104" fmla="*/ 362770 w 535931"/>
                                    <a:gd name="connsiteY104" fmla="*/ 595224 h 626968"/>
                                    <a:gd name="connsiteX105" fmla="*/ 362770 w 535931"/>
                                    <a:gd name="connsiteY105" fmla="*/ 598984 h 626968"/>
                                    <a:gd name="connsiteX106" fmla="*/ 362770 w 535931"/>
                                    <a:gd name="connsiteY106" fmla="*/ 602743 h 626968"/>
                                    <a:gd name="connsiteX107" fmla="*/ 359001 w 535931"/>
                                    <a:gd name="connsiteY107" fmla="*/ 610261 h 626968"/>
                                    <a:gd name="connsiteX108" fmla="*/ 355232 w 535931"/>
                                    <a:gd name="connsiteY108" fmla="*/ 617780 h 626968"/>
                                    <a:gd name="connsiteX109" fmla="*/ 355232 w 535931"/>
                                    <a:gd name="connsiteY109" fmla="*/ 625298 h 626968"/>
                                    <a:gd name="connsiteX110" fmla="*/ 340158 w 535931"/>
                                    <a:gd name="connsiteY110" fmla="*/ 625298 h 626968"/>
                                    <a:gd name="connsiteX111" fmla="*/ 325084 w 535931"/>
                                    <a:gd name="connsiteY111" fmla="*/ 621539 h 626968"/>
                                    <a:gd name="connsiteX112" fmla="*/ 313778 w 535931"/>
                                    <a:gd name="connsiteY112" fmla="*/ 606502 h 626968"/>
                                    <a:gd name="connsiteX113" fmla="*/ 302472 w 535931"/>
                                    <a:gd name="connsiteY113" fmla="*/ 614020 h 626968"/>
                                    <a:gd name="connsiteX114" fmla="*/ 279860 w 535931"/>
                                    <a:gd name="connsiteY114" fmla="*/ 606502 h 626968"/>
                                    <a:gd name="connsiteX115" fmla="*/ 268555 w 535931"/>
                                    <a:gd name="connsiteY115" fmla="*/ 610261 h 626968"/>
                                    <a:gd name="connsiteX116" fmla="*/ 257249 w 535931"/>
                                    <a:gd name="connsiteY116" fmla="*/ 610261 h 626968"/>
                                    <a:gd name="connsiteX117" fmla="*/ 253480 w 535931"/>
                                    <a:gd name="connsiteY117" fmla="*/ 606502 h 626968"/>
                                    <a:gd name="connsiteX118" fmla="*/ 245943 w 535931"/>
                                    <a:gd name="connsiteY118" fmla="*/ 591465 h 626968"/>
                                    <a:gd name="connsiteX119" fmla="*/ 249712 w 535931"/>
                                    <a:gd name="connsiteY119" fmla="*/ 587706 h 626968"/>
                                    <a:gd name="connsiteX120" fmla="*/ 264786 w 535931"/>
                                    <a:gd name="connsiteY120" fmla="*/ 583947 h 626968"/>
                                    <a:gd name="connsiteX121" fmla="*/ 272323 w 535931"/>
                                    <a:gd name="connsiteY121" fmla="*/ 591465 h 626968"/>
                                    <a:gd name="connsiteX122" fmla="*/ 276092 w 535931"/>
                                    <a:gd name="connsiteY122" fmla="*/ 580188 h 626968"/>
                                    <a:gd name="connsiteX123" fmla="*/ 264786 w 535931"/>
                                    <a:gd name="connsiteY123" fmla="*/ 576428 h 626968"/>
                                    <a:gd name="connsiteX124" fmla="*/ 257249 w 535931"/>
                                    <a:gd name="connsiteY124" fmla="*/ 576428 h 626968"/>
                                    <a:gd name="connsiteX125" fmla="*/ 245943 w 535931"/>
                                    <a:gd name="connsiteY125" fmla="*/ 568910 h 626968"/>
                                    <a:gd name="connsiteX126" fmla="*/ 238406 w 535931"/>
                                    <a:gd name="connsiteY126" fmla="*/ 568910 h 626968"/>
                                    <a:gd name="connsiteX127" fmla="*/ 234637 w 535931"/>
                                    <a:gd name="connsiteY127" fmla="*/ 576428 h 626968"/>
                                    <a:gd name="connsiteX128" fmla="*/ 223332 w 535931"/>
                                    <a:gd name="connsiteY128" fmla="*/ 561392 h 626968"/>
                                    <a:gd name="connsiteX129" fmla="*/ 212026 w 535931"/>
                                    <a:gd name="connsiteY129" fmla="*/ 542596 h 626968"/>
                                    <a:gd name="connsiteX130" fmla="*/ 196951 w 535931"/>
                                    <a:gd name="connsiteY130" fmla="*/ 523800 h 626968"/>
                                    <a:gd name="connsiteX131" fmla="*/ 189414 w 535931"/>
                                    <a:gd name="connsiteY131" fmla="*/ 508763 h 626968"/>
                                    <a:gd name="connsiteX132" fmla="*/ 178109 w 535931"/>
                                    <a:gd name="connsiteY132" fmla="*/ 486208 h 626968"/>
                                    <a:gd name="connsiteX133" fmla="*/ 170571 w 535931"/>
                                    <a:gd name="connsiteY133" fmla="*/ 471171 h 626968"/>
                                    <a:gd name="connsiteX134" fmla="*/ 166803 w 535931"/>
                                    <a:gd name="connsiteY134" fmla="*/ 463652 h 626968"/>
                                    <a:gd name="connsiteX135" fmla="*/ 166803 w 535931"/>
                                    <a:gd name="connsiteY135" fmla="*/ 456134 h 626968"/>
                                    <a:gd name="connsiteX136" fmla="*/ 155497 w 535931"/>
                                    <a:gd name="connsiteY136" fmla="*/ 414783 h 626968"/>
                                    <a:gd name="connsiteX137" fmla="*/ 163034 w 535931"/>
                                    <a:gd name="connsiteY137" fmla="*/ 411024 h 626968"/>
                                    <a:gd name="connsiteX138" fmla="*/ 185646 w 535931"/>
                                    <a:gd name="connsiteY138" fmla="*/ 437338 h 626968"/>
                                    <a:gd name="connsiteX139" fmla="*/ 189414 w 535931"/>
                                    <a:gd name="connsiteY139" fmla="*/ 452375 h 626968"/>
                                    <a:gd name="connsiteX140" fmla="*/ 193183 w 535931"/>
                                    <a:gd name="connsiteY140" fmla="*/ 437338 h 626968"/>
                                    <a:gd name="connsiteX141" fmla="*/ 196951 w 535931"/>
                                    <a:gd name="connsiteY141" fmla="*/ 426060 h 626968"/>
                                    <a:gd name="connsiteX142" fmla="*/ 185646 w 535931"/>
                                    <a:gd name="connsiteY142" fmla="*/ 422301 h 626968"/>
                                    <a:gd name="connsiteX143" fmla="*/ 170571 w 535931"/>
                                    <a:gd name="connsiteY143" fmla="*/ 395987 h 626968"/>
                                    <a:gd name="connsiteX144" fmla="*/ 163034 w 535931"/>
                                    <a:gd name="connsiteY144" fmla="*/ 403505 h 626968"/>
                                    <a:gd name="connsiteX145" fmla="*/ 159266 w 535931"/>
                                    <a:gd name="connsiteY145" fmla="*/ 373432 h 626968"/>
                                    <a:gd name="connsiteX146" fmla="*/ 125348 w 535931"/>
                                    <a:gd name="connsiteY146" fmla="*/ 324562 h 626968"/>
                                    <a:gd name="connsiteX147" fmla="*/ 117811 w 535931"/>
                                    <a:gd name="connsiteY147" fmla="*/ 298248 h 626968"/>
                                    <a:gd name="connsiteX148" fmla="*/ 106505 w 535931"/>
                                    <a:gd name="connsiteY148" fmla="*/ 279452 h 626968"/>
                                    <a:gd name="connsiteX149" fmla="*/ 106505 w 535931"/>
                                    <a:gd name="connsiteY149" fmla="*/ 264415 h 626968"/>
                                    <a:gd name="connsiteX150" fmla="*/ 95200 w 535931"/>
                                    <a:gd name="connsiteY150" fmla="*/ 234341 h 626968"/>
                                    <a:gd name="connsiteX151" fmla="*/ 91431 w 535931"/>
                                    <a:gd name="connsiteY151" fmla="*/ 211786 h 626968"/>
                                    <a:gd name="connsiteX152" fmla="*/ 98968 w 535931"/>
                                    <a:gd name="connsiteY152" fmla="*/ 196749 h 626968"/>
                                    <a:gd name="connsiteX153" fmla="*/ 98968 w 535931"/>
                                    <a:gd name="connsiteY153" fmla="*/ 177953 h 626968"/>
                                    <a:gd name="connsiteX154" fmla="*/ 102737 w 535931"/>
                                    <a:gd name="connsiteY154" fmla="*/ 162916 h 626968"/>
                                    <a:gd name="connsiteX155" fmla="*/ 126752 w 535931"/>
                                    <a:gd name="connsiteY155" fmla="*/ 161836 h 626968"/>
                                    <a:gd name="connsiteX156" fmla="*/ 136939 w 535931"/>
                                    <a:gd name="connsiteY156" fmla="*/ 166301 h 626968"/>
                                    <a:gd name="connsiteX157" fmla="*/ 125826 w 535931"/>
                                    <a:gd name="connsiteY157" fmla="*/ 173445 h 626968"/>
                                    <a:gd name="connsiteX158" fmla="*/ 122122 w 535931"/>
                                    <a:gd name="connsiteY158" fmla="*/ 162729 h 626968"/>
                                    <a:gd name="connsiteX159" fmla="*/ 126752 w 535931"/>
                                    <a:gd name="connsiteY159" fmla="*/ 161836 h 626968"/>
                                    <a:gd name="connsiteX160" fmla="*/ 506086 w 535931"/>
                                    <a:gd name="connsiteY160" fmla="*/ 140107 h 626968"/>
                                    <a:gd name="connsiteX161" fmla="*/ 506086 w 535931"/>
                                    <a:gd name="connsiteY161" fmla="*/ 150823 h 626968"/>
                                    <a:gd name="connsiteX162" fmla="*/ 498466 w 535931"/>
                                    <a:gd name="connsiteY162" fmla="*/ 150823 h 626968"/>
                                    <a:gd name="connsiteX163" fmla="*/ 494656 w 535931"/>
                                    <a:gd name="connsiteY163" fmla="*/ 143679 h 626968"/>
                                    <a:gd name="connsiteX164" fmla="*/ 506086 w 535931"/>
                                    <a:gd name="connsiteY164" fmla="*/ 140107 h 626968"/>
                                    <a:gd name="connsiteX165" fmla="*/ 111274 w 535931"/>
                                    <a:gd name="connsiteY165" fmla="*/ 132170 h 626968"/>
                                    <a:gd name="connsiteX166" fmla="*/ 107305 w 535931"/>
                                    <a:gd name="connsiteY166" fmla="*/ 154792 h 626968"/>
                                    <a:gd name="connsiteX167" fmla="*/ 103337 w 535931"/>
                                    <a:gd name="connsiteY167" fmla="*/ 139711 h 626968"/>
                                    <a:gd name="connsiteX168" fmla="*/ 111274 w 535931"/>
                                    <a:gd name="connsiteY168" fmla="*/ 132170 h 626968"/>
                                    <a:gd name="connsiteX169" fmla="*/ 129134 w 535931"/>
                                    <a:gd name="connsiteY169" fmla="*/ 124232 h 626968"/>
                                    <a:gd name="connsiteX170" fmla="*/ 125562 w 535931"/>
                                    <a:gd name="connsiteY170" fmla="*/ 132699 h 626968"/>
                                    <a:gd name="connsiteX171" fmla="*/ 118418 w 535931"/>
                                    <a:gd name="connsiteY171" fmla="*/ 132699 h 626968"/>
                                    <a:gd name="connsiteX172" fmla="*/ 129134 w 535931"/>
                                    <a:gd name="connsiteY172" fmla="*/ 124232 h 626968"/>
                                    <a:gd name="connsiteX173" fmla="*/ 519739 w 535931"/>
                                    <a:gd name="connsiteY173" fmla="*/ 112302 h 626968"/>
                                    <a:gd name="connsiteX174" fmla="*/ 520691 w 535931"/>
                                    <a:gd name="connsiteY174" fmla="*/ 113716 h 626968"/>
                                    <a:gd name="connsiteX175" fmla="*/ 535931 w 535931"/>
                                    <a:gd name="connsiteY175" fmla="*/ 128797 h 626968"/>
                                    <a:gd name="connsiteX176" fmla="*/ 532121 w 535931"/>
                                    <a:gd name="connsiteY176" fmla="*/ 136338 h 626968"/>
                                    <a:gd name="connsiteX177" fmla="*/ 524501 w 535931"/>
                                    <a:gd name="connsiteY177" fmla="*/ 140108 h 626968"/>
                                    <a:gd name="connsiteX178" fmla="*/ 516881 w 535931"/>
                                    <a:gd name="connsiteY178" fmla="*/ 132567 h 626968"/>
                                    <a:gd name="connsiteX179" fmla="*/ 486401 w 535931"/>
                                    <a:gd name="connsiteY179" fmla="*/ 132567 h 626968"/>
                                    <a:gd name="connsiteX180" fmla="*/ 482591 w 535931"/>
                                    <a:gd name="connsiteY180" fmla="*/ 125027 h 626968"/>
                                    <a:gd name="connsiteX181" fmla="*/ 494021 w 535931"/>
                                    <a:gd name="connsiteY181" fmla="*/ 117486 h 626968"/>
                                    <a:gd name="connsiteX182" fmla="*/ 501641 w 535931"/>
                                    <a:gd name="connsiteY182" fmla="*/ 117486 h 626968"/>
                                    <a:gd name="connsiteX183" fmla="*/ 513071 w 535931"/>
                                    <a:gd name="connsiteY183" fmla="*/ 113716 h 626968"/>
                                    <a:gd name="connsiteX184" fmla="*/ 519739 w 535931"/>
                                    <a:gd name="connsiteY184" fmla="*/ 112302 h 626968"/>
                                    <a:gd name="connsiteX185" fmla="*/ 479310 w 535931"/>
                                    <a:gd name="connsiteY185" fmla="*/ 23227 h 626968"/>
                                    <a:gd name="connsiteX186" fmla="*/ 501535 w 535931"/>
                                    <a:gd name="connsiteY186" fmla="*/ 57160 h 626968"/>
                                    <a:gd name="connsiteX187" fmla="*/ 516352 w 535931"/>
                                    <a:gd name="connsiteY187" fmla="*/ 64701 h 626968"/>
                                    <a:gd name="connsiteX188" fmla="*/ 512648 w 535931"/>
                                    <a:gd name="connsiteY188" fmla="*/ 83553 h 626968"/>
                                    <a:gd name="connsiteX189" fmla="*/ 520056 w 535931"/>
                                    <a:gd name="connsiteY189" fmla="*/ 87323 h 626968"/>
                                    <a:gd name="connsiteX190" fmla="*/ 516352 w 535931"/>
                                    <a:gd name="connsiteY190" fmla="*/ 94864 h 626968"/>
                                    <a:gd name="connsiteX191" fmla="*/ 516352 w 535931"/>
                                    <a:gd name="connsiteY191" fmla="*/ 102404 h 626968"/>
                                    <a:gd name="connsiteX192" fmla="*/ 505239 w 535931"/>
                                    <a:gd name="connsiteY192" fmla="*/ 98634 h 626968"/>
                                    <a:gd name="connsiteX193" fmla="*/ 490423 w 535931"/>
                                    <a:gd name="connsiteY193" fmla="*/ 106175 h 626968"/>
                                    <a:gd name="connsiteX194" fmla="*/ 486719 w 535931"/>
                                    <a:gd name="connsiteY194" fmla="*/ 91093 h 626968"/>
                                    <a:gd name="connsiteX195" fmla="*/ 468198 w 535931"/>
                                    <a:gd name="connsiteY195" fmla="*/ 64701 h 626968"/>
                                    <a:gd name="connsiteX196" fmla="*/ 460789 w 535931"/>
                                    <a:gd name="connsiteY196" fmla="*/ 49620 h 626968"/>
                                    <a:gd name="connsiteX197" fmla="*/ 457085 w 535931"/>
                                    <a:gd name="connsiteY197" fmla="*/ 45849 h 626968"/>
                                    <a:gd name="connsiteX198" fmla="*/ 464494 w 535931"/>
                                    <a:gd name="connsiteY198" fmla="*/ 34538 h 626968"/>
                                    <a:gd name="connsiteX199" fmla="*/ 468198 w 535931"/>
                                    <a:gd name="connsiteY199" fmla="*/ 26998 h 626968"/>
                                    <a:gd name="connsiteX200" fmla="*/ 479310 w 535931"/>
                                    <a:gd name="connsiteY200" fmla="*/ 23227 h 626968"/>
                                    <a:gd name="connsiteX201" fmla="*/ 16818 w 535931"/>
                                    <a:gd name="connsiteY201" fmla="*/ 1002 h 626968"/>
                                    <a:gd name="connsiteX202" fmla="*/ 32058 w 535931"/>
                                    <a:gd name="connsiteY202" fmla="*/ 16084 h 626968"/>
                                    <a:gd name="connsiteX203" fmla="*/ 32058 w 535931"/>
                                    <a:gd name="connsiteY203" fmla="*/ 46246 h 626968"/>
                                    <a:gd name="connsiteX204" fmla="*/ 35868 w 535931"/>
                                    <a:gd name="connsiteY204" fmla="*/ 57557 h 626968"/>
                                    <a:gd name="connsiteX205" fmla="*/ 28248 w 535931"/>
                                    <a:gd name="connsiteY205" fmla="*/ 72639 h 626968"/>
                                    <a:gd name="connsiteX206" fmla="*/ 9198 w 535931"/>
                                    <a:gd name="connsiteY206" fmla="*/ 80179 h 626968"/>
                                    <a:gd name="connsiteX207" fmla="*/ 5388 w 535931"/>
                                    <a:gd name="connsiteY207" fmla="*/ 61328 h 626968"/>
                                    <a:gd name="connsiteX208" fmla="*/ 1578 w 535931"/>
                                    <a:gd name="connsiteY208" fmla="*/ 46246 h 626968"/>
                                    <a:gd name="connsiteX209" fmla="*/ 1578 w 535931"/>
                                    <a:gd name="connsiteY209" fmla="*/ 27395 h 626968"/>
                                    <a:gd name="connsiteX210" fmla="*/ 5388 w 535931"/>
                                    <a:gd name="connsiteY210" fmla="*/ 19854 h 626968"/>
                                    <a:gd name="connsiteX211" fmla="*/ 13008 w 535931"/>
                                    <a:gd name="connsiteY211" fmla="*/ 12313 h 626968"/>
                                    <a:gd name="connsiteX212" fmla="*/ 16818 w 535931"/>
                                    <a:gd name="connsiteY212" fmla="*/ 1002 h 62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535931" h="626968">
                                      <a:moveTo>
                                        <a:pt x="407199" y="546090"/>
                                      </a:moveTo>
                                      <a:cubicBezTo>
                                        <a:pt x="410951" y="538570"/>
                                        <a:pt x="414704" y="553610"/>
                                        <a:pt x="414704" y="561129"/>
                                      </a:cubicBezTo>
                                      <a:cubicBezTo>
                                        <a:pt x="418456" y="568649"/>
                                        <a:pt x="410951" y="568649"/>
                                        <a:pt x="407199" y="568649"/>
                                      </a:cubicBezTo>
                                      <a:cubicBezTo>
                                        <a:pt x="403447" y="572409"/>
                                        <a:pt x="403447" y="579929"/>
                                        <a:pt x="407199" y="587449"/>
                                      </a:cubicBezTo>
                                      <a:cubicBezTo>
                                        <a:pt x="410951" y="594969"/>
                                        <a:pt x="399695" y="606248"/>
                                        <a:pt x="399695" y="606248"/>
                                      </a:cubicBezTo>
                                      <a:cubicBezTo>
                                        <a:pt x="399695" y="606248"/>
                                        <a:pt x="395942" y="602488"/>
                                        <a:pt x="392190" y="598728"/>
                                      </a:cubicBezTo>
                                      <a:cubicBezTo>
                                        <a:pt x="392190" y="594969"/>
                                        <a:pt x="388438" y="598728"/>
                                        <a:pt x="384686" y="606248"/>
                                      </a:cubicBezTo>
                                      <a:cubicBezTo>
                                        <a:pt x="384686" y="610008"/>
                                        <a:pt x="380933" y="602488"/>
                                        <a:pt x="380933" y="602488"/>
                                      </a:cubicBezTo>
                                      <a:cubicBezTo>
                                        <a:pt x="377181" y="598728"/>
                                        <a:pt x="377181" y="591209"/>
                                        <a:pt x="380933" y="594969"/>
                                      </a:cubicBezTo>
                                      <a:cubicBezTo>
                                        <a:pt x="388438" y="598728"/>
                                        <a:pt x="384686" y="587449"/>
                                        <a:pt x="388438" y="587449"/>
                                      </a:cubicBezTo>
                                      <a:cubicBezTo>
                                        <a:pt x="392190" y="587449"/>
                                        <a:pt x="392190" y="587449"/>
                                        <a:pt x="392190" y="583689"/>
                                      </a:cubicBezTo>
                                      <a:cubicBezTo>
                                        <a:pt x="392190" y="579929"/>
                                        <a:pt x="395942" y="576169"/>
                                        <a:pt x="399695" y="568649"/>
                                      </a:cubicBezTo>
                                      <a:cubicBezTo>
                                        <a:pt x="403447" y="561129"/>
                                        <a:pt x="403447" y="561129"/>
                                        <a:pt x="399695" y="553610"/>
                                      </a:cubicBezTo>
                                      <a:cubicBezTo>
                                        <a:pt x="399695" y="549850"/>
                                        <a:pt x="403447" y="553610"/>
                                        <a:pt x="407199" y="546090"/>
                                      </a:cubicBezTo>
                                      <a:close/>
                                      <a:moveTo>
                                        <a:pt x="490528" y="463957"/>
                                      </a:moveTo>
                                      <a:cubicBezTo>
                                        <a:pt x="497513" y="463957"/>
                                        <a:pt x="501006" y="467728"/>
                                        <a:pt x="497513" y="471498"/>
                                      </a:cubicBezTo>
                                      <a:cubicBezTo>
                                        <a:pt x="497513" y="479039"/>
                                        <a:pt x="490528" y="475268"/>
                                        <a:pt x="494021" y="479039"/>
                                      </a:cubicBezTo>
                                      <a:cubicBezTo>
                                        <a:pt x="494021" y="482809"/>
                                        <a:pt x="490528" y="482809"/>
                                        <a:pt x="490528" y="486579"/>
                                      </a:cubicBezTo>
                                      <a:cubicBezTo>
                                        <a:pt x="487036" y="490350"/>
                                        <a:pt x="483543" y="494120"/>
                                        <a:pt x="483543" y="490350"/>
                                      </a:cubicBezTo>
                                      <a:cubicBezTo>
                                        <a:pt x="483543" y="490350"/>
                                        <a:pt x="483543" y="463957"/>
                                        <a:pt x="490528" y="463957"/>
                                      </a:cubicBezTo>
                                      <a:close/>
                                      <a:moveTo>
                                        <a:pt x="102737" y="162916"/>
                                      </a:moveTo>
                                      <a:cubicBezTo>
                                        <a:pt x="102737" y="170435"/>
                                        <a:pt x="106505" y="174194"/>
                                        <a:pt x="114042" y="177953"/>
                                      </a:cubicBezTo>
                                      <a:cubicBezTo>
                                        <a:pt x="121580" y="177953"/>
                                        <a:pt x="129117" y="177953"/>
                                        <a:pt x="136654" y="181712"/>
                                      </a:cubicBezTo>
                                      <a:cubicBezTo>
                                        <a:pt x="140423" y="185472"/>
                                        <a:pt x="140423" y="189231"/>
                                        <a:pt x="147960" y="189231"/>
                                      </a:cubicBezTo>
                                      <a:cubicBezTo>
                                        <a:pt x="155497" y="185472"/>
                                        <a:pt x="159266" y="189231"/>
                                        <a:pt x="163034" y="185472"/>
                                      </a:cubicBezTo>
                                      <a:cubicBezTo>
                                        <a:pt x="166803" y="181712"/>
                                        <a:pt x="166803" y="181712"/>
                                        <a:pt x="170571" y="185472"/>
                                      </a:cubicBezTo>
                                      <a:cubicBezTo>
                                        <a:pt x="174340" y="189231"/>
                                        <a:pt x="174340" y="192990"/>
                                        <a:pt x="181877" y="196749"/>
                                      </a:cubicBezTo>
                                      <a:cubicBezTo>
                                        <a:pt x="193183" y="196749"/>
                                        <a:pt x="193183" y="196749"/>
                                        <a:pt x="196951" y="200508"/>
                                      </a:cubicBezTo>
                                      <a:cubicBezTo>
                                        <a:pt x="200720" y="200508"/>
                                        <a:pt x="204489" y="204268"/>
                                        <a:pt x="212026" y="204268"/>
                                      </a:cubicBezTo>
                                      <a:cubicBezTo>
                                        <a:pt x="215794" y="208027"/>
                                        <a:pt x="219563" y="211786"/>
                                        <a:pt x="227100" y="219304"/>
                                      </a:cubicBezTo>
                                      <a:cubicBezTo>
                                        <a:pt x="234637" y="223064"/>
                                        <a:pt x="238406" y="226823"/>
                                        <a:pt x="245943" y="226823"/>
                                      </a:cubicBezTo>
                                      <a:cubicBezTo>
                                        <a:pt x="249712" y="230582"/>
                                        <a:pt x="272323" y="241860"/>
                                        <a:pt x="294935" y="241860"/>
                                      </a:cubicBezTo>
                                      <a:cubicBezTo>
                                        <a:pt x="313778" y="245619"/>
                                        <a:pt x="317546" y="245619"/>
                                        <a:pt x="321315" y="238100"/>
                                      </a:cubicBezTo>
                                      <a:cubicBezTo>
                                        <a:pt x="328852" y="234341"/>
                                        <a:pt x="328852" y="226823"/>
                                        <a:pt x="332621" y="230582"/>
                                      </a:cubicBezTo>
                                      <a:cubicBezTo>
                                        <a:pt x="340158" y="230582"/>
                                        <a:pt x="340158" y="238100"/>
                                        <a:pt x="347695" y="241860"/>
                                      </a:cubicBezTo>
                                      <a:cubicBezTo>
                                        <a:pt x="351464" y="245619"/>
                                        <a:pt x="359001" y="241860"/>
                                        <a:pt x="351464" y="234341"/>
                                      </a:cubicBezTo>
                                      <a:cubicBezTo>
                                        <a:pt x="343927" y="230582"/>
                                        <a:pt x="343927" y="226823"/>
                                        <a:pt x="347695" y="223064"/>
                                      </a:cubicBezTo>
                                      <a:cubicBezTo>
                                        <a:pt x="355232" y="219304"/>
                                        <a:pt x="366538" y="215545"/>
                                        <a:pt x="377844" y="215545"/>
                                      </a:cubicBezTo>
                                      <a:cubicBezTo>
                                        <a:pt x="392918" y="215545"/>
                                        <a:pt x="392918" y="215545"/>
                                        <a:pt x="396687" y="211786"/>
                                      </a:cubicBezTo>
                                      <a:cubicBezTo>
                                        <a:pt x="400455" y="211786"/>
                                        <a:pt x="400455" y="211786"/>
                                        <a:pt x="407993" y="215545"/>
                                      </a:cubicBezTo>
                                      <a:cubicBezTo>
                                        <a:pt x="415530" y="215545"/>
                                        <a:pt x="415530" y="219304"/>
                                        <a:pt x="419298" y="215545"/>
                                      </a:cubicBezTo>
                                      <a:cubicBezTo>
                                        <a:pt x="423067" y="211786"/>
                                        <a:pt x="438141" y="192990"/>
                                        <a:pt x="441910" y="192990"/>
                                      </a:cubicBezTo>
                                      <a:cubicBezTo>
                                        <a:pt x="449447" y="192990"/>
                                        <a:pt x="453216" y="196749"/>
                                        <a:pt x="456984" y="200508"/>
                                      </a:cubicBezTo>
                                      <a:cubicBezTo>
                                        <a:pt x="460753" y="204268"/>
                                        <a:pt x="464522" y="204268"/>
                                        <a:pt x="468290" y="196749"/>
                                      </a:cubicBezTo>
                                      <a:cubicBezTo>
                                        <a:pt x="472059" y="189231"/>
                                        <a:pt x="479596" y="177953"/>
                                        <a:pt x="483365" y="181712"/>
                                      </a:cubicBezTo>
                                      <a:cubicBezTo>
                                        <a:pt x="487133" y="181712"/>
                                        <a:pt x="494670" y="189231"/>
                                        <a:pt x="498439" y="192990"/>
                                      </a:cubicBezTo>
                                      <a:cubicBezTo>
                                        <a:pt x="505976" y="192990"/>
                                        <a:pt x="505976" y="196749"/>
                                        <a:pt x="505976" y="196749"/>
                                      </a:cubicBezTo>
                                      <a:cubicBezTo>
                                        <a:pt x="509745" y="200508"/>
                                        <a:pt x="521050" y="211786"/>
                                        <a:pt x="517282" y="215545"/>
                                      </a:cubicBezTo>
                                      <a:cubicBezTo>
                                        <a:pt x="517282" y="219304"/>
                                        <a:pt x="517282" y="223064"/>
                                        <a:pt x="517282" y="226823"/>
                                      </a:cubicBezTo>
                                      <a:cubicBezTo>
                                        <a:pt x="517282" y="226823"/>
                                        <a:pt x="513513" y="238100"/>
                                        <a:pt x="517282" y="249378"/>
                                      </a:cubicBezTo>
                                      <a:cubicBezTo>
                                        <a:pt x="524819" y="260656"/>
                                        <a:pt x="517282" y="264415"/>
                                        <a:pt x="517282" y="264415"/>
                                      </a:cubicBezTo>
                                      <a:cubicBezTo>
                                        <a:pt x="513513" y="268174"/>
                                        <a:pt x="524819" y="264415"/>
                                        <a:pt x="521050" y="268174"/>
                                      </a:cubicBezTo>
                                      <a:cubicBezTo>
                                        <a:pt x="521050" y="275692"/>
                                        <a:pt x="513513" y="294488"/>
                                        <a:pt x="517282" y="298248"/>
                                      </a:cubicBezTo>
                                      <a:cubicBezTo>
                                        <a:pt x="517282" y="305766"/>
                                        <a:pt x="517282" y="332080"/>
                                        <a:pt x="517282" y="339599"/>
                                      </a:cubicBezTo>
                                      <a:cubicBezTo>
                                        <a:pt x="513513" y="343358"/>
                                        <a:pt x="517282" y="347117"/>
                                        <a:pt x="517282" y="354636"/>
                                      </a:cubicBezTo>
                                      <a:cubicBezTo>
                                        <a:pt x="517282" y="358395"/>
                                        <a:pt x="513513" y="365913"/>
                                        <a:pt x="517282" y="373432"/>
                                      </a:cubicBezTo>
                                      <a:cubicBezTo>
                                        <a:pt x="517282" y="377191"/>
                                        <a:pt x="524819" y="388468"/>
                                        <a:pt x="524819" y="392228"/>
                                      </a:cubicBezTo>
                                      <a:cubicBezTo>
                                        <a:pt x="524819" y="395987"/>
                                        <a:pt x="524819" y="414783"/>
                                        <a:pt x="521050" y="414783"/>
                                      </a:cubicBezTo>
                                      <a:cubicBezTo>
                                        <a:pt x="517282" y="411024"/>
                                        <a:pt x="509745" y="414783"/>
                                        <a:pt x="513513" y="403505"/>
                                      </a:cubicBezTo>
                                      <a:cubicBezTo>
                                        <a:pt x="521050" y="395987"/>
                                        <a:pt x="521050" y="392228"/>
                                        <a:pt x="517282" y="388468"/>
                                      </a:cubicBezTo>
                                      <a:cubicBezTo>
                                        <a:pt x="513513" y="384709"/>
                                        <a:pt x="505976" y="384709"/>
                                        <a:pt x="505976" y="380950"/>
                                      </a:cubicBezTo>
                                      <a:cubicBezTo>
                                        <a:pt x="505976" y="377191"/>
                                        <a:pt x="509745" y="369672"/>
                                        <a:pt x="505976" y="373432"/>
                                      </a:cubicBezTo>
                                      <a:cubicBezTo>
                                        <a:pt x="502207" y="373432"/>
                                        <a:pt x="498439" y="380950"/>
                                        <a:pt x="502207" y="384709"/>
                                      </a:cubicBezTo>
                                      <a:cubicBezTo>
                                        <a:pt x="502207" y="388468"/>
                                        <a:pt x="498439" y="384709"/>
                                        <a:pt x="494670" y="388468"/>
                                      </a:cubicBezTo>
                                      <a:cubicBezTo>
                                        <a:pt x="490902" y="395987"/>
                                        <a:pt x="487133" y="411024"/>
                                        <a:pt x="483365" y="414783"/>
                                      </a:cubicBezTo>
                                      <a:cubicBezTo>
                                        <a:pt x="483365" y="418542"/>
                                        <a:pt x="479596" y="418542"/>
                                        <a:pt x="483365" y="426060"/>
                                      </a:cubicBezTo>
                                      <a:cubicBezTo>
                                        <a:pt x="483365" y="429820"/>
                                        <a:pt x="487133" y="448616"/>
                                        <a:pt x="483365" y="452375"/>
                                      </a:cubicBezTo>
                                      <a:cubicBezTo>
                                        <a:pt x="475827" y="456134"/>
                                        <a:pt x="468290" y="452375"/>
                                        <a:pt x="472059" y="456134"/>
                                      </a:cubicBezTo>
                                      <a:cubicBezTo>
                                        <a:pt x="472059" y="459893"/>
                                        <a:pt x="479596" y="474930"/>
                                        <a:pt x="475827" y="482448"/>
                                      </a:cubicBezTo>
                                      <a:cubicBezTo>
                                        <a:pt x="475827" y="493726"/>
                                        <a:pt x="468290" y="501244"/>
                                        <a:pt x="464522" y="505004"/>
                                      </a:cubicBezTo>
                                      <a:cubicBezTo>
                                        <a:pt x="464522" y="508763"/>
                                        <a:pt x="472059" y="501244"/>
                                        <a:pt x="475827" y="505004"/>
                                      </a:cubicBezTo>
                                      <a:cubicBezTo>
                                        <a:pt x="479596" y="508763"/>
                                        <a:pt x="483365" y="516281"/>
                                        <a:pt x="479596" y="523800"/>
                                      </a:cubicBezTo>
                                      <a:cubicBezTo>
                                        <a:pt x="479596" y="527559"/>
                                        <a:pt x="475827" y="538836"/>
                                        <a:pt x="479596" y="546355"/>
                                      </a:cubicBezTo>
                                      <a:cubicBezTo>
                                        <a:pt x="479596" y="553873"/>
                                        <a:pt x="487133" y="553873"/>
                                        <a:pt x="483365" y="557632"/>
                                      </a:cubicBezTo>
                                      <a:cubicBezTo>
                                        <a:pt x="479596" y="565151"/>
                                        <a:pt x="479596" y="565151"/>
                                        <a:pt x="475827" y="565151"/>
                                      </a:cubicBezTo>
                                      <a:cubicBezTo>
                                        <a:pt x="475827" y="565151"/>
                                        <a:pt x="464522" y="550114"/>
                                        <a:pt x="468290" y="553873"/>
                                      </a:cubicBezTo>
                                      <a:cubicBezTo>
                                        <a:pt x="468290" y="561392"/>
                                        <a:pt x="468290" y="557632"/>
                                        <a:pt x="464522" y="561392"/>
                                      </a:cubicBezTo>
                                      <a:cubicBezTo>
                                        <a:pt x="460753" y="561392"/>
                                        <a:pt x="460753" y="565151"/>
                                        <a:pt x="453216" y="561392"/>
                                      </a:cubicBezTo>
                                      <a:cubicBezTo>
                                        <a:pt x="449447" y="553873"/>
                                        <a:pt x="449447" y="550114"/>
                                        <a:pt x="449447" y="550114"/>
                                      </a:cubicBezTo>
                                      <a:cubicBezTo>
                                        <a:pt x="449447" y="550114"/>
                                        <a:pt x="441910" y="538836"/>
                                        <a:pt x="441910" y="535077"/>
                                      </a:cubicBezTo>
                                      <a:cubicBezTo>
                                        <a:pt x="438141" y="531318"/>
                                        <a:pt x="438141" y="531318"/>
                                        <a:pt x="441910" y="527559"/>
                                      </a:cubicBezTo>
                                      <a:cubicBezTo>
                                        <a:pt x="445679" y="523800"/>
                                        <a:pt x="449447" y="516281"/>
                                        <a:pt x="449447" y="523800"/>
                                      </a:cubicBezTo>
                                      <a:cubicBezTo>
                                        <a:pt x="449447" y="527559"/>
                                        <a:pt x="453216" y="531318"/>
                                        <a:pt x="460753" y="535077"/>
                                      </a:cubicBezTo>
                                      <a:cubicBezTo>
                                        <a:pt x="464522" y="535077"/>
                                        <a:pt x="472059" y="535077"/>
                                        <a:pt x="468290" y="527559"/>
                                      </a:cubicBezTo>
                                      <a:cubicBezTo>
                                        <a:pt x="464522" y="520040"/>
                                        <a:pt x="464522" y="512522"/>
                                        <a:pt x="460753" y="512522"/>
                                      </a:cubicBezTo>
                                      <a:cubicBezTo>
                                        <a:pt x="456984" y="512522"/>
                                        <a:pt x="441910" y="512522"/>
                                        <a:pt x="441910" y="508763"/>
                                      </a:cubicBezTo>
                                      <a:cubicBezTo>
                                        <a:pt x="441910" y="505004"/>
                                        <a:pt x="438141" y="497485"/>
                                        <a:pt x="430604" y="501244"/>
                                      </a:cubicBezTo>
                                      <a:cubicBezTo>
                                        <a:pt x="423067" y="505004"/>
                                        <a:pt x="430604" y="512522"/>
                                        <a:pt x="426836" y="520040"/>
                                      </a:cubicBezTo>
                                      <a:cubicBezTo>
                                        <a:pt x="426836" y="527559"/>
                                        <a:pt x="426836" y="531318"/>
                                        <a:pt x="423067" y="527559"/>
                                      </a:cubicBezTo>
                                      <a:cubicBezTo>
                                        <a:pt x="423067" y="527559"/>
                                        <a:pt x="423067" y="516281"/>
                                        <a:pt x="419298" y="512522"/>
                                      </a:cubicBezTo>
                                      <a:cubicBezTo>
                                        <a:pt x="415530" y="508763"/>
                                        <a:pt x="407993" y="501244"/>
                                        <a:pt x="404224" y="497485"/>
                                      </a:cubicBezTo>
                                      <a:cubicBezTo>
                                        <a:pt x="400455" y="497485"/>
                                        <a:pt x="400455" y="505004"/>
                                        <a:pt x="404224" y="512522"/>
                                      </a:cubicBezTo>
                                      <a:cubicBezTo>
                                        <a:pt x="404224" y="523800"/>
                                        <a:pt x="404224" y="523800"/>
                                        <a:pt x="400455" y="527559"/>
                                      </a:cubicBezTo>
                                      <a:cubicBezTo>
                                        <a:pt x="400455" y="535077"/>
                                        <a:pt x="396687" y="535077"/>
                                        <a:pt x="400455" y="542596"/>
                                      </a:cubicBezTo>
                                      <a:cubicBezTo>
                                        <a:pt x="400455" y="546355"/>
                                        <a:pt x="392918" y="550114"/>
                                        <a:pt x="396687" y="557632"/>
                                      </a:cubicBezTo>
                                      <a:cubicBezTo>
                                        <a:pt x="396687" y="565151"/>
                                        <a:pt x="396687" y="576428"/>
                                        <a:pt x="389150" y="572669"/>
                                      </a:cubicBezTo>
                                      <a:cubicBezTo>
                                        <a:pt x="385381" y="572669"/>
                                        <a:pt x="377844" y="568910"/>
                                        <a:pt x="377844" y="561392"/>
                                      </a:cubicBezTo>
                                      <a:cubicBezTo>
                                        <a:pt x="381612" y="557632"/>
                                        <a:pt x="377844" y="553873"/>
                                        <a:pt x="374075" y="557632"/>
                                      </a:cubicBezTo>
                                      <a:cubicBezTo>
                                        <a:pt x="370307" y="561392"/>
                                        <a:pt x="370307" y="557632"/>
                                        <a:pt x="370307" y="553873"/>
                                      </a:cubicBezTo>
                                      <a:cubicBezTo>
                                        <a:pt x="366538" y="550114"/>
                                        <a:pt x="362770" y="546355"/>
                                        <a:pt x="362770" y="550114"/>
                                      </a:cubicBezTo>
                                      <a:cubicBezTo>
                                        <a:pt x="366538" y="553873"/>
                                        <a:pt x="362770" y="561392"/>
                                        <a:pt x="370307" y="565151"/>
                                      </a:cubicBezTo>
                                      <a:cubicBezTo>
                                        <a:pt x="374075" y="568910"/>
                                        <a:pt x="377844" y="576428"/>
                                        <a:pt x="374075" y="576428"/>
                                      </a:cubicBezTo>
                                      <a:cubicBezTo>
                                        <a:pt x="366538" y="576428"/>
                                        <a:pt x="359001" y="580188"/>
                                        <a:pt x="362770" y="580188"/>
                                      </a:cubicBezTo>
                                      <a:cubicBezTo>
                                        <a:pt x="370307" y="583947"/>
                                        <a:pt x="370307" y="583947"/>
                                        <a:pt x="370307" y="587706"/>
                                      </a:cubicBezTo>
                                      <a:cubicBezTo>
                                        <a:pt x="366538" y="591465"/>
                                        <a:pt x="362770" y="595224"/>
                                        <a:pt x="362770" y="595224"/>
                                      </a:cubicBezTo>
                                      <a:cubicBezTo>
                                        <a:pt x="359001" y="595224"/>
                                        <a:pt x="362770" y="598984"/>
                                        <a:pt x="362770" y="598984"/>
                                      </a:cubicBezTo>
                                      <a:cubicBezTo>
                                        <a:pt x="366538" y="598984"/>
                                        <a:pt x="362770" y="602743"/>
                                        <a:pt x="362770" y="602743"/>
                                      </a:cubicBezTo>
                                      <a:cubicBezTo>
                                        <a:pt x="359001" y="602743"/>
                                        <a:pt x="359001" y="606502"/>
                                        <a:pt x="359001" y="610261"/>
                                      </a:cubicBezTo>
                                      <a:cubicBezTo>
                                        <a:pt x="355232" y="610261"/>
                                        <a:pt x="355232" y="617780"/>
                                        <a:pt x="355232" y="617780"/>
                                      </a:cubicBezTo>
                                      <a:cubicBezTo>
                                        <a:pt x="359001" y="617780"/>
                                        <a:pt x="359001" y="625298"/>
                                        <a:pt x="355232" y="625298"/>
                                      </a:cubicBezTo>
                                      <a:cubicBezTo>
                                        <a:pt x="351464" y="629057"/>
                                        <a:pt x="347695" y="625298"/>
                                        <a:pt x="340158" y="625298"/>
                                      </a:cubicBezTo>
                                      <a:cubicBezTo>
                                        <a:pt x="332621" y="629057"/>
                                        <a:pt x="328852" y="625298"/>
                                        <a:pt x="325084" y="621539"/>
                                      </a:cubicBezTo>
                                      <a:cubicBezTo>
                                        <a:pt x="321315" y="617780"/>
                                        <a:pt x="317546" y="602743"/>
                                        <a:pt x="313778" y="606502"/>
                                      </a:cubicBezTo>
                                      <a:cubicBezTo>
                                        <a:pt x="313778" y="610261"/>
                                        <a:pt x="313778" y="614020"/>
                                        <a:pt x="302472" y="614020"/>
                                      </a:cubicBezTo>
                                      <a:cubicBezTo>
                                        <a:pt x="294935" y="614020"/>
                                        <a:pt x="283629" y="606502"/>
                                        <a:pt x="279860" y="606502"/>
                                      </a:cubicBezTo>
                                      <a:cubicBezTo>
                                        <a:pt x="272323" y="610261"/>
                                        <a:pt x="272323" y="614020"/>
                                        <a:pt x="268555" y="610261"/>
                                      </a:cubicBezTo>
                                      <a:cubicBezTo>
                                        <a:pt x="264786" y="610261"/>
                                        <a:pt x="257249" y="610261"/>
                                        <a:pt x="257249" y="610261"/>
                                      </a:cubicBezTo>
                                      <a:cubicBezTo>
                                        <a:pt x="253480" y="614020"/>
                                        <a:pt x="253480" y="614020"/>
                                        <a:pt x="253480" y="606502"/>
                                      </a:cubicBezTo>
                                      <a:cubicBezTo>
                                        <a:pt x="253480" y="602743"/>
                                        <a:pt x="249712" y="595224"/>
                                        <a:pt x="245943" y="591465"/>
                                      </a:cubicBezTo>
                                      <a:cubicBezTo>
                                        <a:pt x="242175" y="591465"/>
                                        <a:pt x="245943" y="587706"/>
                                        <a:pt x="249712" y="587706"/>
                                      </a:cubicBezTo>
                                      <a:cubicBezTo>
                                        <a:pt x="253480" y="583947"/>
                                        <a:pt x="261018" y="580188"/>
                                        <a:pt x="264786" y="583947"/>
                                      </a:cubicBezTo>
                                      <a:cubicBezTo>
                                        <a:pt x="264786" y="587706"/>
                                        <a:pt x="268555" y="591465"/>
                                        <a:pt x="272323" y="591465"/>
                                      </a:cubicBezTo>
                                      <a:cubicBezTo>
                                        <a:pt x="272323" y="587706"/>
                                        <a:pt x="279860" y="583947"/>
                                        <a:pt x="276092" y="580188"/>
                                      </a:cubicBezTo>
                                      <a:cubicBezTo>
                                        <a:pt x="272323" y="576428"/>
                                        <a:pt x="268555" y="576428"/>
                                        <a:pt x="264786" y="576428"/>
                                      </a:cubicBezTo>
                                      <a:cubicBezTo>
                                        <a:pt x="261018" y="580188"/>
                                        <a:pt x="261018" y="576428"/>
                                        <a:pt x="257249" y="576428"/>
                                      </a:cubicBezTo>
                                      <a:cubicBezTo>
                                        <a:pt x="253480" y="576428"/>
                                        <a:pt x="249712" y="572669"/>
                                        <a:pt x="245943" y="568910"/>
                                      </a:cubicBezTo>
                                      <a:cubicBezTo>
                                        <a:pt x="242175" y="565151"/>
                                        <a:pt x="242175" y="565151"/>
                                        <a:pt x="238406" y="568910"/>
                                      </a:cubicBezTo>
                                      <a:cubicBezTo>
                                        <a:pt x="238406" y="568910"/>
                                        <a:pt x="238406" y="576428"/>
                                        <a:pt x="234637" y="576428"/>
                                      </a:cubicBezTo>
                                      <a:cubicBezTo>
                                        <a:pt x="230869" y="572669"/>
                                        <a:pt x="230869" y="568910"/>
                                        <a:pt x="223332" y="561392"/>
                                      </a:cubicBezTo>
                                      <a:cubicBezTo>
                                        <a:pt x="219563" y="553873"/>
                                        <a:pt x="212026" y="546355"/>
                                        <a:pt x="212026" y="542596"/>
                                      </a:cubicBezTo>
                                      <a:cubicBezTo>
                                        <a:pt x="212026" y="535077"/>
                                        <a:pt x="204489" y="520040"/>
                                        <a:pt x="196951" y="523800"/>
                                      </a:cubicBezTo>
                                      <a:cubicBezTo>
                                        <a:pt x="189414" y="523800"/>
                                        <a:pt x="189414" y="512522"/>
                                        <a:pt x="189414" y="508763"/>
                                      </a:cubicBezTo>
                                      <a:cubicBezTo>
                                        <a:pt x="185646" y="508763"/>
                                        <a:pt x="178109" y="493726"/>
                                        <a:pt x="178109" y="486208"/>
                                      </a:cubicBezTo>
                                      <a:cubicBezTo>
                                        <a:pt x="174340" y="478689"/>
                                        <a:pt x="178109" y="474930"/>
                                        <a:pt x="170571" y="471171"/>
                                      </a:cubicBezTo>
                                      <a:cubicBezTo>
                                        <a:pt x="163034" y="467412"/>
                                        <a:pt x="166803" y="467412"/>
                                        <a:pt x="166803" y="463652"/>
                                      </a:cubicBezTo>
                                      <a:cubicBezTo>
                                        <a:pt x="166803" y="459893"/>
                                        <a:pt x="166803" y="459893"/>
                                        <a:pt x="166803" y="456134"/>
                                      </a:cubicBezTo>
                                      <a:cubicBezTo>
                                        <a:pt x="163034" y="452375"/>
                                        <a:pt x="155497" y="418542"/>
                                        <a:pt x="155497" y="414783"/>
                                      </a:cubicBezTo>
                                      <a:cubicBezTo>
                                        <a:pt x="155497" y="411024"/>
                                        <a:pt x="155497" y="403505"/>
                                        <a:pt x="163034" y="411024"/>
                                      </a:cubicBezTo>
                                      <a:cubicBezTo>
                                        <a:pt x="170571" y="422301"/>
                                        <a:pt x="185646" y="433579"/>
                                        <a:pt x="185646" y="437338"/>
                                      </a:cubicBezTo>
                                      <a:cubicBezTo>
                                        <a:pt x="185646" y="444856"/>
                                        <a:pt x="185646" y="459893"/>
                                        <a:pt x="189414" y="452375"/>
                                      </a:cubicBezTo>
                                      <a:cubicBezTo>
                                        <a:pt x="189414" y="441097"/>
                                        <a:pt x="185646" y="437338"/>
                                        <a:pt x="193183" y="437338"/>
                                      </a:cubicBezTo>
                                      <a:cubicBezTo>
                                        <a:pt x="196951" y="437338"/>
                                        <a:pt x="196951" y="429820"/>
                                        <a:pt x="196951" y="426060"/>
                                      </a:cubicBezTo>
                                      <a:cubicBezTo>
                                        <a:pt x="196951" y="426060"/>
                                        <a:pt x="185646" y="426060"/>
                                        <a:pt x="185646" y="422301"/>
                                      </a:cubicBezTo>
                                      <a:cubicBezTo>
                                        <a:pt x="181877" y="418542"/>
                                        <a:pt x="174340" y="388468"/>
                                        <a:pt x="170571" y="395987"/>
                                      </a:cubicBezTo>
                                      <a:cubicBezTo>
                                        <a:pt x="166803" y="403505"/>
                                        <a:pt x="159266" y="407264"/>
                                        <a:pt x="163034" y="403505"/>
                                      </a:cubicBezTo>
                                      <a:cubicBezTo>
                                        <a:pt x="166803" y="395987"/>
                                        <a:pt x="163034" y="377191"/>
                                        <a:pt x="159266" y="373432"/>
                                      </a:cubicBezTo>
                                      <a:cubicBezTo>
                                        <a:pt x="159266" y="373432"/>
                                        <a:pt x="125348" y="332080"/>
                                        <a:pt x="125348" y="324562"/>
                                      </a:cubicBezTo>
                                      <a:cubicBezTo>
                                        <a:pt x="121580" y="317044"/>
                                        <a:pt x="121580" y="305766"/>
                                        <a:pt x="117811" y="298248"/>
                                      </a:cubicBezTo>
                                      <a:cubicBezTo>
                                        <a:pt x="110274" y="294488"/>
                                        <a:pt x="102737" y="286970"/>
                                        <a:pt x="106505" y="279452"/>
                                      </a:cubicBezTo>
                                      <a:cubicBezTo>
                                        <a:pt x="110274" y="275692"/>
                                        <a:pt x="110274" y="268174"/>
                                        <a:pt x="106505" y="264415"/>
                                      </a:cubicBezTo>
                                      <a:cubicBezTo>
                                        <a:pt x="102737" y="260656"/>
                                        <a:pt x="95200" y="241860"/>
                                        <a:pt x="95200" y="234341"/>
                                      </a:cubicBezTo>
                                      <a:cubicBezTo>
                                        <a:pt x="95200" y="226823"/>
                                        <a:pt x="91431" y="219304"/>
                                        <a:pt x="91431" y="211786"/>
                                      </a:cubicBezTo>
                                      <a:cubicBezTo>
                                        <a:pt x="91431" y="204268"/>
                                        <a:pt x="98968" y="200508"/>
                                        <a:pt x="98968" y="196749"/>
                                      </a:cubicBezTo>
                                      <a:cubicBezTo>
                                        <a:pt x="98968" y="189231"/>
                                        <a:pt x="98968" y="177953"/>
                                        <a:pt x="98968" y="177953"/>
                                      </a:cubicBezTo>
                                      <a:cubicBezTo>
                                        <a:pt x="98968" y="177953"/>
                                        <a:pt x="98968" y="159157"/>
                                        <a:pt x="102737" y="162916"/>
                                      </a:cubicBezTo>
                                      <a:close/>
                                      <a:moveTo>
                                        <a:pt x="126752" y="161836"/>
                                      </a:moveTo>
                                      <a:cubicBezTo>
                                        <a:pt x="129530" y="162729"/>
                                        <a:pt x="133235" y="164515"/>
                                        <a:pt x="136939" y="166301"/>
                                      </a:cubicBezTo>
                                      <a:cubicBezTo>
                                        <a:pt x="140643" y="169873"/>
                                        <a:pt x="133235" y="169873"/>
                                        <a:pt x="125826" y="173445"/>
                                      </a:cubicBezTo>
                                      <a:cubicBezTo>
                                        <a:pt x="118418" y="173445"/>
                                        <a:pt x="122122" y="162729"/>
                                        <a:pt x="122122" y="162729"/>
                                      </a:cubicBezTo>
                                      <a:cubicBezTo>
                                        <a:pt x="122122" y="160943"/>
                                        <a:pt x="123974" y="160943"/>
                                        <a:pt x="126752" y="161836"/>
                                      </a:cubicBezTo>
                                      <a:close/>
                                      <a:moveTo>
                                        <a:pt x="506086" y="140107"/>
                                      </a:moveTo>
                                      <a:cubicBezTo>
                                        <a:pt x="513706" y="140107"/>
                                        <a:pt x="509896" y="143679"/>
                                        <a:pt x="506086" y="150823"/>
                                      </a:cubicBezTo>
                                      <a:cubicBezTo>
                                        <a:pt x="506086" y="154395"/>
                                        <a:pt x="502276" y="154395"/>
                                        <a:pt x="498466" y="150823"/>
                                      </a:cubicBezTo>
                                      <a:cubicBezTo>
                                        <a:pt x="494656" y="150823"/>
                                        <a:pt x="494656" y="143679"/>
                                        <a:pt x="494656" y="143679"/>
                                      </a:cubicBezTo>
                                      <a:cubicBezTo>
                                        <a:pt x="498466" y="140107"/>
                                        <a:pt x="502276" y="140107"/>
                                        <a:pt x="506086" y="140107"/>
                                      </a:cubicBezTo>
                                      <a:close/>
                                      <a:moveTo>
                                        <a:pt x="111274" y="132170"/>
                                      </a:moveTo>
                                      <a:cubicBezTo>
                                        <a:pt x="115243" y="132170"/>
                                        <a:pt x="111274" y="147252"/>
                                        <a:pt x="107305" y="154792"/>
                                      </a:cubicBezTo>
                                      <a:cubicBezTo>
                                        <a:pt x="103337" y="162333"/>
                                        <a:pt x="103337" y="139711"/>
                                        <a:pt x="103337" y="139711"/>
                                      </a:cubicBezTo>
                                      <a:cubicBezTo>
                                        <a:pt x="99368" y="135941"/>
                                        <a:pt x="107305" y="132170"/>
                                        <a:pt x="111274" y="132170"/>
                                      </a:cubicBezTo>
                                      <a:close/>
                                      <a:moveTo>
                                        <a:pt x="129134" y="124232"/>
                                      </a:moveTo>
                                      <a:cubicBezTo>
                                        <a:pt x="132706" y="124232"/>
                                        <a:pt x="132706" y="132699"/>
                                        <a:pt x="125562" y="132699"/>
                                      </a:cubicBezTo>
                                      <a:cubicBezTo>
                                        <a:pt x="121990" y="136932"/>
                                        <a:pt x="118418" y="132699"/>
                                        <a:pt x="118418" y="132699"/>
                                      </a:cubicBezTo>
                                      <a:cubicBezTo>
                                        <a:pt x="118418" y="124232"/>
                                        <a:pt x="125562" y="124232"/>
                                        <a:pt x="129134" y="124232"/>
                                      </a:cubicBezTo>
                                      <a:close/>
                                      <a:moveTo>
                                        <a:pt x="519739" y="112302"/>
                                      </a:moveTo>
                                      <a:cubicBezTo>
                                        <a:pt x="520691" y="111830"/>
                                        <a:pt x="520691" y="111830"/>
                                        <a:pt x="520691" y="113716"/>
                                      </a:cubicBezTo>
                                      <a:cubicBezTo>
                                        <a:pt x="524501" y="117486"/>
                                        <a:pt x="532121" y="121256"/>
                                        <a:pt x="535931" y="128797"/>
                                      </a:cubicBezTo>
                                      <a:cubicBezTo>
                                        <a:pt x="535931" y="132567"/>
                                        <a:pt x="532121" y="132567"/>
                                        <a:pt x="532121" y="136338"/>
                                      </a:cubicBezTo>
                                      <a:cubicBezTo>
                                        <a:pt x="528311" y="140108"/>
                                        <a:pt x="528311" y="140108"/>
                                        <a:pt x="524501" y="140108"/>
                                      </a:cubicBezTo>
                                      <a:cubicBezTo>
                                        <a:pt x="520691" y="140108"/>
                                        <a:pt x="520691" y="136338"/>
                                        <a:pt x="516881" y="132567"/>
                                      </a:cubicBezTo>
                                      <a:cubicBezTo>
                                        <a:pt x="513071" y="128797"/>
                                        <a:pt x="494021" y="132567"/>
                                        <a:pt x="486401" y="132567"/>
                                      </a:cubicBezTo>
                                      <a:cubicBezTo>
                                        <a:pt x="478781" y="132567"/>
                                        <a:pt x="482591" y="125027"/>
                                        <a:pt x="482591" y="125027"/>
                                      </a:cubicBezTo>
                                      <a:cubicBezTo>
                                        <a:pt x="482591" y="125027"/>
                                        <a:pt x="486401" y="117486"/>
                                        <a:pt x="494021" y="117486"/>
                                      </a:cubicBezTo>
                                      <a:cubicBezTo>
                                        <a:pt x="497831" y="117486"/>
                                        <a:pt x="497831" y="121256"/>
                                        <a:pt x="501641" y="117486"/>
                                      </a:cubicBezTo>
                                      <a:cubicBezTo>
                                        <a:pt x="505451" y="117486"/>
                                        <a:pt x="509261" y="117486"/>
                                        <a:pt x="513071" y="113716"/>
                                      </a:cubicBezTo>
                                      <a:cubicBezTo>
                                        <a:pt x="516881" y="113716"/>
                                        <a:pt x="518786" y="112773"/>
                                        <a:pt x="519739" y="112302"/>
                                      </a:cubicBezTo>
                                      <a:close/>
                                      <a:moveTo>
                                        <a:pt x="479310" y="23227"/>
                                      </a:moveTo>
                                      <a:cubicBezTo>
                                        <a:pt x="479310" y="26998"/>
                                        <a:pt x="497831" y="57160"/>
                                        <a:pt x="501535" y="57160"/>
                                      </a:cubicBezTo>
                                      <a:cubicBezTo>
                                        <a:pt x="508944" y="60931"/>
                                        <a:pt x="516352" y="60931"/>
                                        <a:pt x="516352" y="64701"/>
                                      </a:cubicBezTo>
                                      <a:cubicBezTo>
                                        <a:pt x="516352" y="68471"/>
                                        <a:pt x="505239" y="83553"/>
                                        <a:pt x="512648" y="83553"/>
                                      </a:cubicBezTo>
                                      <a:cubicBezTo>
                                        <a:pt x="516352" y="83553"/>
                                        <a:pt x="520056" y="83553"/>
                                        <a:pt x="520056" y="87323"/>
                                      </a:cubicBezTo>
                                      <a:cubicBezTo>
                                        <a:pt x="520056" y="91093"/>
                                        <a:pt x="516352" y="94864"/>
                                        <a:pt x="516352" y="94864"/>
                                      </a:cubicBezTo>
                                      <a:cubicBezTo>
                                        <a:pt x="520056" y="98634"/>
                                        <a:pt x="520056" y="102404"/>
                                        <a:pt x="516352" y="102404"/>
                                      </a:cubicBezTo>
                                      <a:cubicBezTo>
                                        <a:pt x="508944" y="98634"/>
                                        <a:pt x="508944" y="94864"/>
                                        <a:pt x="505239" y="98634"/>
                                      </a:cubicBezTo>
                                      <a:cubicBezTo>
                                        <a:pt x="501535" y="106175"/>
                                        <a:pt x="497831" y="109945"/>
                                        <a:pt x="490423" y="106175"/>
                                      </a:cubicBezTo>
                                      <a:cubicBezTo>
                                        <a:pt x="486719" y="102404"/>
                                        <a:pt x="490423" y="98634"/>
                                        <a:pt x="486719" y="91093"/>
                                      </a:cubicBezTo>
                                      <a:cubicBezTo>
                                        <a:pt x="483014" y="87323"/>
                                        <a:pt x="471902" y="76012"/>
                                        <a:pt x="468198" y="64701"/>
                                      </a:cubicBezTo>
                                      <a:cubicBezTo>
                                        <a:pt x="468198" y="57160"/>
                                        <a:pt x="468198" y="49620"/>
                                        <a:pt x="460789" y="49620"/>
                                      </a:cubicBezTo>
                                      <a:cubicBezTo>
                                        <a:pt x="460789" y="49620"/>
                                        <a:pt x="453381" y="49620"/>
                                        <a:pt x="457085" y="45849"/>
                                      </a:cubicBezTo>
                                      <a:cubicBezTo>
                                        <a:pt x="460789" y="42079"/>
                                        <a:pt x="464494" y="38309"/>
                                        <a:pt x="464494" y="34538"/>
                                      </a:cubicBezTo>
                                      <a:cubicBezTo>
                                        <a:pt x="464494" y="34538"/>
                                        <a:pt x="464494" y="26998"/>
                                        <a:pt x="468198" y="26998"/>
                                      </a:cubicBezTo>
                                      <a:cubicBezTo>
                                        <a:pt x="471902" y="26998"/>
                                        <a:pt x="475606" y="19457"/>
                                        <a:pt x="479310" y="23227"/>
                                      </a:cubicBezTo>
                                      <a:close/>
                                      <a:moveTo>
                                        <a:pt x="16818" y="1002"/>
                                      </a:moveTo>
                                      <a:cubicBezTo>
                                        <a:pt x="20628" y="4773"/>
                                        <a:pt x="32058" y="12313"/>
                                        <a:pt x="32058" y="16084"/>
                                      </a:cubicBezTo>
                                      <a:cubicBezTo>
                                        <a:pt x="32058" y="19854"/>
                                        <a:pt x="32058" y="38706"/>
                                        <a:pt x="32058" y="46246"/>
                                      </a:cubicBezTo>
                                      <a:cubicBezTo>
                                        <a:pt x="32058" y="50017"/>
                                        <a:pt x="35868" y="53787"/>
                                        <a:pt x="35868" y="57557"/>
                                      </a:cubicBezTo>
                                      <a:cubicBezTo>
                                        <a:pt x="35868" y="61328"/>
                                        <a:pt x="32058" y="68868"/>
                                        <a:pt x="28248" y="72639"/>
                                      </a:cubicBezTo>
                                      <a:cubicBezTo>
                                        <a:pt x="24438" y="76409"/>
                                        <a:pt x="13008" y="87720"/>
                                        <a:pt x="9198" y="80179"/>
                                      </a:cubicBezTo>
                                      <a:cubicBezTo>
                                        <a:pt x="1578" y="76409"/>
                                        <a:pt x="9198" y="68868"/>
                                        <a:pt x="5388" y="61328"/>
                                      </a:cubicBezTo>
                                      <a:cubicBezTo>
                                        <a:pt x="1578" y="57557"/>
                                        <a:pt x="-2232" y="50017"/>
                                        <a:pt x="1578" y="46246"/>
                                      </a:cubicBezTo>
                                      <a:cubicBezTo>
                                        <a:pt x="1578" y="38706"/>
                                        <a:pt x="1578" y="34935"/>
                                        <a:pt x="1578" y="27395"/>
                                      </a:cubicBezTo>
                                      <a:cubicBezTo>
                                        <a:pt x="1578" y="23624"/>
                                        <a:pt x="1578" y="19854"/>
                                        <a:pt x="5388" y="19854"/>
                                      </a:cubicBezTo>
                                      <a:cubicBezTo>
                                        <a:pt x="5388" y="19854"/>
                                        <a:pt x="13008" y="16084"/>
                                        <a:pt x="13008" y="12313"/>
                                      </a:cubicBezTo>
                                      <a:cubicBezTo>
                                        <a:pt x="9198" y="4773"/>
                                        <a:pt x="9198" y="-2768"/>
                                        <a:pt x="16818" y="100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6" name="Freeform 154"/>
                              <wps:cNvSpPr>
                                <a:spLocks/>
                              </wps:cNvSpPr>
                              <wps:spPr bwMode="auto">
                                <a:xfrm>
                                  <a:off x="1887538" y="1960058"/>
                                  <a:ext cx="1331913" cy="1604963"/>
                                </a:xfrm>
                                <a:custGeom>
                                  <a:avLst/>
                                  <a:gdLst>
                                    <a:gd name="connsiteX0" fmla="*/ 944657 w 1331913"/>
                                    <a:gd name="connsiteY0" fmla="*/ 1263650 h 1604963"/>
                                    <a:gd name="connsiteX1" fmla="*/ 967255 w 1331913"/>
                                    <a:gd name="connsiteY1" fmla="*/ 1263650 h 1604963"/>
                                    <a:gd name="connsiteX2" fmla="*/ 971022 w 1331913"/>
                                    <a:gd name="connsiteY2" fmla="*/ 1267354 h 1604963"/>
                                    <a:gd name="connsiteX3" fmla="*/ 971022 w 1331913"/>
                                    <a:gd name="connsiteY3" fmla="*/ 1282171 h 1604963"/>
                                    <a:gd name="connsiteX4" fmla="*/ 989854 w 1331913"/>
                                    <a:gd name="connsiteY4" fmla="*/ 1285875 h 1604963"/>
                                    <a:gd name="connsiteX5" fmla="*/ 993620 w 1331913"/>
                                    <a:gd name="connsiteY5" fmla="*/ 1293283 h 1604963"/>
                                    <a:gd name="connsiteX6" fmla="*/ 1008686 w 1331913"/>
                                    <a:gd name="connsiteY6" fmla="*/ 1285875 h 1604963"/>
                                    <a:gd name="connsiteX7" fmla="*/ 1031285 w 1331913"/>
                                    <a:gd name="connsiteY7" fmla="*/ 1293283 h 1604963"/>
                                    <a:gd name="connsiteX8" fmla="*/ 1027518 w 1331913"/>
                                    <a:gd name="connsiteY8" fmla="*/ 1308100 h 1604963"/>
                                    <a:gd name="connsiteX9" fmla="*/ 1019985 w 1331913"/>
                                    <a:gd name="connsiteY9" fmla="*/ 1308100 h 1604963"/>
                                    <a:gd name="connsiteX10" fmla="*/ 1004920 w 1331913"/>
                                    <a:gd name="connsiteY10" fmla="*/ 1300692 h 1604963"/>
                                    <a:gd name="connsiteX11" fmla="*/ 974788 w 1331913"/>
                                    <a:gd name="connsiteY11" fmla="*/ 1311804 h 1604963"/>
                                    <a:gd name="connsiteX12" fmla="*/ 967255 w 1331913"/>
                                    <a:gd name="connsiteY12" fmla="*/ 1326621 h 1604963"/>
                                    <a:gd name="connsiteX13" fmla="*/ 955956 w 1331913"/>
                                    <a:gd name="connsiteY13" fmla="*/ 1326621 h 1604963"/>
                                    <a:gd name="connsiteX14" fmla="*/ 937124 w 1331913"/>
                                    <a:gd name="connsiteY14" fmla="*/ 1319213 h 1604963"/>
                                    <a:gd name="connsiteX15" fmla="*/ 925825 w 1331913"/>
                                    <a:gd name="connsiteY15" fmla="*/ 1322917 h 1604963"/>
                                    <a:gd name="connsiteX16" fmla="*/ 914525 w 1331913"/>
                                    <a:gd name="connsiteY16" fmla="*/ 1326621 h 1604963"/>
                                    <a:gd name="connsiteX17" fmla="*/ 891927 w 1331913"/>
                                    <a:gd name="connsiteY17" fmla="*/ 1326621 h 1604963"/>
                                    <a:gd name="connsiteX18" fmla="*/ 876861 w 1331913"/>
                                    <a:gd name="connsiteY18" fmla="*/ 1330325 h 1604963"/>
                                    <a:gd name="connsiteX19" fmla="*/ 865562 w 1331913"/>
                                    <a:gd name="connsiteY19" fmla="*/ 1322917 h 1604963"/>
                                    <a:gd name="connsiteX20" fmla="*/ 850496 w 1331913"/>
                                    <a:gd name="connsiteY20" fmla="*/ 1308100 h 1604963"/>
                                    <a:gd name="connsiteX21" fmla="*/ 854262 w 1331913"/>
                                    <a:gd name="connsiteY21" fmla="*/ 1289579 h 1604963"/>
                                    <a:gd name="connsiteX22" fmla="*/ 895693 w 1331913"/>
                                    <a:gd name="connsiteY22" fmla="*/ 1278467 h 1604963"/>
                                    <a:gd name="connsiteX23" fmla="*/ 933357 w 1331913"/>
                                    <a:gd name="connsiteY23" fmla="*/ 1267354 h 1604963"/>
                                    <a:gd name="connsiteX24" fmla="*/ 944657 w 1331913"/>
                                    <a:gd name="connsiteY24" fmla="*/ 1263650 h 1604963"/>
                                    <a:gd name="connsiteX25" fmla="*/ 799306 w 1331913"/>
                                    <a:gd name="connsiteY25" fmla="*/ 1169392 h 1604963"/>
                                    <a:gd name="connsiteX26" fmla="*/ 808567 w 1331913"/>
                                    <a:gd name="connsiteY26" fmla="*/ 1183746 h 1604963"/>
                                    <a:gd name="connsiteX27" fmla="*/ 801158 w 1331913"/>
                                    <a:gd name="connsiteY27" fmla="*/ 1180042 h 1604963"/>
                                    <a:gd name="connsiteX28" fmla="*/ 799306 w 1331913"/>
                                    <a:gd name="connsiteY28" fmla="*/ 1169392 h 1604963"/>
                                    <a:gd name="connsiteX29" fmla="*/ 616744 w 1331913"/>
                                    <a:gd name="connsiteY29" fmla="*/ 995363 h 1604963"/>
                                    <a:gd name="connsiteX30" fmla="*/ 616744 w 1331913"/>
                                    <a:gd name="connsiteY30" fmla="*/ 1002983 h 1604963"/>
                                    <a:gd name="connsiteX31" fmla="*/ 613172 w 1331913"/>
                                    <a:gd name="connsiteY31" fmla="*/ 1002983 h 1604963"/>
                                    <a:gd name="connsiteX32" fmla="*/ 616744 w 1331913"/>
                                    <a:gd name="connsiteY32" fmla="*/ 995363 h 1604963"/>
                                    <a:gd name="connsiteX33" fmla="*/ 511652 w 1331913"/>
                                    <a:gd name="connsiteY33" fmla="*/ 797818 h 1604963"/>
                                    <a:gd name="connsiteX34" fmla="*/ 515938 w 1331913"/>
                                    <a:gd name="connsiteY34" fmla="*/ 800497 h 1604963"/>
                                    <a:gd name="connsiteX35" fmla="*/ 504508 w 1331913"/>
                                    <a:gd name="connsiteY35" fmla="*/ 811213 h 1604963"/>
                                    <a:gd name="connsiteX36" fmla="*/ 504508 w 1331913"/>
                                    <a:gd name="connsiteY36" fmla="*/ 800497 h 1604963"/>
                                    <a:gd name="connsiteX37" fmla="*/ 511652 w 1331913"/>
                                    <a:gd name="connsiteY37" fmla="*/ 797818 h 1604963"/>
                                    <a:gd name="connsiteX38" fmla="*/ 0 w 1331913"/>
                                    <a:gd name="connsiteY38" fmla="*/ 0 h 1604963"/>
                                    <a:gd name="connsiteX39" fmla="*/ 989529 w 1331913"/>
                                    <a:gd name="connsiteY39" fmla="*/ 7517 h 1604963"/>
                                    <a:gd name="connsiteX40" fmla="*/ 1331913 w 1331913"/>
                                    <a:gd name="connsiteY40" fmla="*/ 11276 h 1604963"/>
                                    <a:gd name="connsiteX41" fmla="*/ 1328151 w 1331913"/>
                                    <a:gd name="connsiteY41" fmla="*/ 387146 h 1604963"/>
                                    <a:gd name="connsiteX42" fmla="*/ 1320626 w 1331913"/>
                                    <a:gd name="connsiteY42" fmla="*/ 1022365 h 1604963"/>
                                    <a:gd name="connsiteX43" fmla="*/ 1313101 w 1331913"/>
                                    <a:gd name="connsiteY43" fmla="*/ 1604963 h 1604963"/>
                                    <a:gd name="connsiteX44" fmla="*/ 1309338 w 1331913"/>
                                    <a:gd name="connsiteY44" fmla="*/ 1604963 h 1604963"/>
                                    <a:gd name="connsiteX45" fmla="*/ 1264189 w 1331913"/>
                                    <a:gd name="connsiteY45" fmla="*/ 1544824 h 1604963"/>
                                    <a:gd name="connsiteX46" fmla="*/ 1252901 w 1331913"/>
                                    <a:gd name="connsiteY46" fmla="*/ 1533548 h 1604963"/>
                                    <a:gd name="connsiteX47" fmla="*/ 1222802 w 1331913"/>
                                    <a:gd name="connsiteY47" fmla="*/ 1492202 h 1604963"/>
                                    <a:gd name="connsiteX48" fmla="*/ 1222802 w 1331913"/>
                                    <a:gd name="connsiteY48" fmla="*/ 1484685 h 1604963"/>
                                    <a:gd name="connsiteX49" fmla="*/ 1219039 w 1331913"/>
                                    <a:gd name="connsiteY49" fmla="*/ 1469650 h 1604963"/>
                                    <a:gd name="connsiteX50" fmla="*/ 1215277 w 1331913"/>
                                    <a:gd name="connsiteY50" fmla="*/ 1458374 h 1604963"/>
                                    <a:gd name="connsiteX51" fmla="*/ 1226564 w 1331913"/>
                                    <a:gd name="connsiteY51" fmla="*/ 1450857 h 1604963"/>
                                    <a:gd name="connsiteX52" fmla="*/ 1230326 w 1331913"/>
                                    <a:gd name="connsiteY52" fmla="*/ 1401994 h 1604963"/>
                                    <a:gd name="connsiteX53" fmla="*/ 1143790 w 1331913"/>
                                    <a:gd name="connsiteY53" fmla="*/ 1266681 h 1604963"/>
                                    <a:gd name="connsiteX54" fmla="*/ 1143790 w 1331913"/>
                                    <a:gd name="connsiteY54" fmla="*/ 1259163 h 1604963"/>
                                    <a:gd name="connsiteX55" fmla="*/ 1151315 w 1331913"/>
                                    <a:gd name="connsiteY55" fmla="*/ 1251646 h 1604963"/>
                                    <a:gd name="connsiteX56" fmla="*/ 1162602 w 1331913"/>
                                    <a:gd name="connsiteY56" fmla="*/ 1259163 h 1604963"/>
                                    <a:gd name="connsiteX57" fmla="*/ 1162602 w 1331913"/>
                                    <a:gd name="connsiteY57" fmla="*/ 1274198 h 1604963"/>
                                    <a:gd name="connsiteX58" fmla="*/ 1166365 w 1331913"/>
                                    <a:gd name="connsiteY58" fmla="*/ 1274198 h 1604963"/>
                                    <a:gd name="connsiteX59" fmla="*/ 1177652 w 1331913"/>
                                    <a:gd name="connsiteY59" fmla="*/ 1266681 h 1604963"/>
                                    <a:gd name="connsiteX60" fmla="*/ 1162602 w 1331913"/>
                                    <a:gd name="connsiteY60" fmla="*/ 1251646 h 1604963"/>
                                    <a:gd name="connsiteX61" fmla="*/ 1177652 w 1331913"/>
                                    <a:gd name="connsiteY61" fmla="*/ 1244128 h 1604963"/>
                                    <a:gd name="connsiteX62" fmla="*/ 1170127 w 1331913"/>
                                    <a:gd name="connsiteY62" fmla="*/ 1232852 h 1604963"/>
                                    <a:gd name="connsiteX63" fmla="*/ 1158840 w 1331913"/>
                                    <a:gd name="connsiteY63" fmla="*/ 1229094 h 1604963"/>
                                    <a:gd name="connsiteX64" fmla="*/ 1132502 w 1331913"/>
                                    <a:gd name="connsiteY64" fmla="*/ 1240370 h 1604963"/>
                                    <a:gd name="connsiteX65" fmla="*/ 1128740 w 1331913"/>
                                    <a:gd name="connsiteY65" fmla="*/ 1247887 h 1604963"/>
                                    <a:gd name="connsiteX66" fmla="*/ 1132502 w 1331913"/>
                                    <a:gd name="connsiteY66" fmla="*/ 1251646 h 1604963"/>
                                    <a:gd name="connsiteX67" fmla="*/ 1123983 w 1331913"/>
                                    <a:gd name="connsiteY67" fmla="*/ 1250227 h 1604963"/>
                                    <a:gd name="connsiteX68" fmla="*/ 1121215 w 1331913"/>
                                    <a:gd name="connsiteY68" fmla="*/ 1247887 h 1604963"/>
                                    <a:gd name="connsiteX69" fmla="*/ 1121215 w 1331913"/>
                                    <a:gd name="connsiteY69" fmla="*/ 1249766 h 1604963"/>
                                    <a:gd name="connsiteX70" fmla="*/ 1123983 w 1331913"/>
                                    <a:gd name="connsiteY70" fmla="*/ 1250227 h 1604963"/>
                                    <a:gd name="connsiteX71" fmla="*/ 1127329 w 1331913"/>
                                    <a:gd name="connsiteY71" fmla="*/ 1253055 h 1604963"/>
                                    <a:gd name="connsiteX72" fmla="*/ 1124977 w 1331913"/>
                                    <a:gd name="connsiteY72" fmla="*/ 1255405 h 1604963"/>
                                    <a:gd name="connsiteX73" fmla="*/ 1091115 w 1331913"/>
                                    <a:gd name="connsiteY73" fmla="*/ 1259163 h 1604963"/>
                                    <a:gd name="connsiteX74" fmla="*/ 1068540 w 1331913"/>
                                    <a:gd name="connsiteY74" fmla="*/ 1274198 h 1604963"/>
                                    <a:gd name="connsiteX75" fmla="*/ 1030916 w 1331913"/>
                                    <a:gd name="connsiteY75" fmla="*/ 1262922 h 1604963"/>
                                    <a:gd name="connsiteX76" fmla="*/ 1053491 w 1331913"/>
                                    <a:gd name="connsiteY76" fmla="*/ 1244128 h 1604963"/>
                                    <a:gd name="connsiteX77" fmla="*/ 1064778 w 1331913"/>
                                    <a:gd name="connsiteY77" fmla="*/ 1232852 h 1604963"/>
                                    <a:gd name="connsiteX78" fmla="*/ 1072303 w 1331913"/>
                                    <a:gd name="connsiteY78" fmla="*/ 1221576 h 1604963"/>
                                    <a:gd name="connsiteX79" fmla="*/ 1076065 w 1331913"/>
                                    <a:gd name="connsiteY79" fmla="*/ 1183989 h 1604963"/>
                                    <a:gd name="connsiteX80" fmla="*/ 1076065 w 1331913"/>
                                    <a:gd name="connsiteY80" fmla="*/ 1153920 h 1604963"/>
                                    <a:gd name="connsiteX81" fmla="*/ 1079828 w 1331913"/>
                                    <a:gd name="connsiteY81" fmla="*/ 1150161 h 1604963"/>
                                    <a:gd name="connsiteX82" fmla="*/ 1079828 w 1331913"/>
                                    <a:gd name="connsiteY82" fmla="*/ 1142644 h 1604963"/>
                                    <a:gd name="connsiteX83" fmla="*/ 1049728 w 1331913"/>
                                    <a:gd name="connsiteY83" fmla="*/ 1097539 h 1604963"/>
                                    <a:gd name="connsiteX84" fmla="*/ 1038441 w 1331913"/>
                                    <a:gd name="connsiteY84" fmla="*/ 1074987 h 1604963"/>
                                    <a:gd name="connsiteX85" fmla="*/ 1027153 w 1331913"/>
                                    <a:gd name="connsiteY85" fmla="*/ 1063711 h 1604963"/>
                                    <a:gd name="connsiteX86" fmla="*/ 1019628 w 1331913"/>
                                    <a:gd name="connsiteY86" fmla="*/ 1078746 h 1604963"/>
                                    <a:gd name="connsiteX87" fmla="*/ 1019628 w 1331913"/>
                                    <a:gd name="connsiteY87" fmla="*/ 1090022 h 1604963"/>
                                    <a:gd name="connsiteX88" fmla="*/ 1004579 w 1331913"/>
                                    <a:gd name="connsiteY88" fmla="*/ 1120091 h 1604963"/>
                                    <a:gd name="connsiteX89" fmla="*/ 1004579 w 1331913"/>
                                    <a:gd name="connsiteY89" fmla="*/ 1135126 h 1604963"/>
                                    <a:gd name="connsiteX90" fmla="*/ 993291 w 1331913"/>
                                    <a:gd name="connsiteY90" fmla="*/ 1183989 h 1604963"/>
                                    <a:gd name="connsiteX91" fmla="*/ 978241 w 1331913"/>
                                    <a:gd name="connsiteY91" fmla="*/ 1202783 h 1604963"/>
                                    <a:gd name="connsiteX92" fmla="*/ 951904 w 1331913"/>
                                    <a:gd name="connsiteY92" fmla="*/ 1195265 h 1604963"/>
                                    <a:gd name="connsiteX93" fmla="*/ 933092 w 1331913"/>
                                    <a:gd name="connsiteY93" fmla="*/ 1206541 h 1604963"/>
                                    <a:gd name="connsiteX94" fmla="*/ 914279 w 1331913"/>
                                    <a:gd name="connsiteY94" fmla="*/ 1214059 h 1604963"/>
                                    <a:gd name="connsiteX95" fmla="*/ 899230 w 1331913"/>
                                    <a:gd name="connsiteY95" fmla="*/ 1217818 h 1604963"/>
                                    <a:gd name="connsiteX96" fmla="*/ 884180 w 1331913"/>
                                    <a:gd name="connsiteY96" fmla="*/ 1217818 h 1604963"/>
                                    <a:gd name="connsiteX97" fmla="*/ 891705 w 1331913"/>
                                    <a:gd name="connsiteY97" fmla="*/ 1202783 h 1604963"/>
                                    <a:gd name="connsiteX98" fmla="*/ 899230 w 1331913"/>
                                    <a:gd name="connsiteY98" fmla="*/ 1187748 h 1604963"/>
                                    <a:gd name="connsiteX99" fmla="*/ 899230 w 1331913"/>
                                    <a:gd name="connsiteY99" fmla="*/ 1180231 h 1604963"/>
                                    <a:gd name="connsiteX100" fmla="*/ 906754 w 1331913"/>
                                    <a:gd name="connsiteY100" fmla="*/ 1165196 h 1604963"/>
                                    <a:gd name="connsiteX101" fmla="*/ 918042 w 1331913"/>
                                    <a:gd name="connsiteY101" fmla="*/ 1168955 h 1604963"/>
                                    <a:gd name="connsiteX102" fmla="*/ 940617 w 1331913"/>
                                    <a:gd name="connsiteY102" fmla="*/ 1168955 h 1604963"/>
                                    <a:gd name="connsiteX103" fmla="*/ 951904 w 1331913"/>
                                    <a:gd name="connsiteY103" fmla="*/ 1172713 h 1604963"/>
                                    <a:gd name="connsiteX104" fmla="*/ 955667 w 1331913"/>
                                    <a:gd name="connsiteY104" fmla="*/ 1153920 h 1604963"/>
                                    <a:gd name="connsiteX105" fmla="*/ 955667 w 1331913"/>
                                    <a:gd name="connsiteY105" fmla="*/ 1101298 h 1604963"/>
                                    <a:gd name="connsiteX106" fmla="*/ 955667 w 1331913"/>
                                    <a:gd name="connsiteY106" fmla="*/ 1093781 h 1604963"/>
                                    <a:gd name="connsiteX107" fmla="*/ 959429 w 1331913"/>
                                    <a:gd name="connsiteY107" fmla="*/ 1071228 h 1604963"/>
                                    <a:gd name="connsiteX108" fmla="*/ 959429 w 1331913"/>
                                    <a:gd name="connsiteY108" fmla="*/ 1059952 h 1604963"/>
                                    <a:gd name="connsiteX109" fmla="*/ 966954 w 1331913"/>
                                    <a:gd name="connsiteY109" fmla="*/ 1048676 h 1604963"/>
                                    <a:gd name="connsiteX110" fmla="*/ 970716 w 1331913"/>
                                    <a:gd name="connsiteY110" fmla="*/ 1033641 h 1604963"/>
                                    <a:gd name="connsiteX111" fmla="*/ 978241 w 1331913"/>
                                    <a:gd name="connsiteY111" fmla="*/ 1018607 h 1604963"/>
                                    <a:gd name="connsiteX112" fmla="*/ 1012103 w 1331913"/>
                                    <a:gd name="connsiteY112" fmla="*/ 984778 h 1604963"/>
                                    <a:gd name="connsiteX113" fmla="*/ 1012103 w 1331913"/>
                                    <a:gd name="connsiteY113" fmla="*/ 965985 h 1604963"/>
                                    <a:gd name="connsiteX114" fmla="*/ 1000816 w 1331913"/>
                                    <a:gd name="connsiteY114" fmla="*/ 928398 h 1604963"/>
                                    <a:gd name="connsiteX115" fmla="*/ 1023391 w 1331913"/>
                                    <a:gd name="connsiteY115" fmla="*/ 917122 h 1604963"/>
                                    <a:gd name="connsiteX116" fmla="*/ 1012103 w 1331913"/>
                                    <a:gd name="connsiteY116" fmla="*/ 890811 h 1604963"/>
                                    <a:gd name="connsiteX117" fmla="*/ 1008341 w 1331913"/>
                                    <a:gd name="connsiteY117" fmla="*/ 872018 h 1604963"/>
                                    <a:gd name="connsiteX118" fmla="*/ 1004579 w 1331913"/>
                                    <a:gd name="connsiteY118" fmla="*/ 860741 h 1604963"/>
                                    <a:gd name="connsiteX119" fmla="*/ 997054 w 1331913"/>
                                    <a:gd name="connsiteY119" fmla="*/ 849465 h 1604963"/>
                                    <a:gd name="connsiteX120" fmla="*/ 993291 w 1331913"/>
                                    <a:gd name="connsiteY120" fmla="*/ 838189 h 1604963"/>
                                    <a:gd name="connsiteX121" fmla="*/ 993291 w 1331913"/>
                                    <a:gd name="connsiteY121" fmla="*/ 856983 h 1604963"/>
                                    <a:gd name="connsiteX122" fmla="*/ 997054 w 1331913"/>
                                    <a:gd name="connsiteY122" fmla="*/ 875776 h 1604963"/>
                                    <a:gd name="connsiteX123" fmla="*/ 993291 w 1331913"/>
                                    <a:gd name="connsiteY123" fmla="*/ 894570 h 1604963"/>
                                    <a:gd name="connsiteX124" fmla="*/ 993291 w 1331913"/>
                                    <a:gd name="connsiteY124" fmla="*/ 902087 h 1604963"/>
                                    <a:gd name="connsiteX125" fmla="*/ 978241 w 1331913"/>
                                    <a:gd name="connsiteY125" fmla="*/ 894570 h 1604963"/>
                                    <a:gd name="connsiteX126" fmla="*/ 963191 w 1331913"/>
                                    <a:gd name="connsiteY126" fmla="*/ 917122 h 1604963"/>
                                    <a:gd name="connsiteX127" fmla="*/ 948142 w 1331913"/>
                                    <a:gd name="connsiteY127" fmla="*/ 947191 h 1604963"/>
                                    <a:gd name="connsiteX128" fmla="*/ 921804 w 1331913"/>
                                    <a:gd name="connsiteY128" fmla="*/ 999813 h 1604963"/>
                                    <a:gd name="connsiteX129" fmla="*/ 902992 w 1331913"/>
                                    <a:gd name="connsiteY129" fmla="*/ 1003572 h 1604963"/>
                                    <a:gd name="connsiteX130" fmla="*/ 895467 w 1331913"/>
                                    <a:gd name="connsiteY130" fmla="*/ 999813 h 1604963"/>
                                    <a:gd name="connsiteX131" fmla="*/ 895467 w 1331913"/>
                                    <a:gd name="connsiteY131" fmla="*/ 1007331 h 1604963"/>
                                    <a:gd name="connsiteX132" fmla="*/ 891705 w 1331913"/>
                                    <a:gd name="connsiteY132" fmla="*/ 1011089 h 1604963"/>
                                    <a:gd name="connsiteX133" fmla="*/ 872892 w 1331913"/>
                                    <a:gd name="connsiteY133" fmla="*/ 1018607 h 1604963"/>
                                    <a:gd name="connsiteX134" fmla="*/ 854080 w 1331913"/>
                                    <a:gd name="connsiteY134" fmla="*/ 1033641 h 1604963"/>
                                    <a:gd name="connsiteX135" fmla="*/ 835268 w 1331913"/>
                                    <a:gd name="connsiteY135" fmla="*/ 1048676 h 1604963"/>
                                    <a:gd name="connsiteX136" fmla="*/ 823980 w 1331913"/>
                                    <a:gd name="connsiteY136" fmla="*/ 1063711 h 1604963"/>
                                    <a:gd name="connsiteX137" fmla="*/ 808930 w 1331913"/>
                                    <a:gd name="connsiteY137" fmla="*/ 1086263 h 1604963"/>
                                    <a:gd name="connsiteX138" fmla="*/ 797643 w 1331913"/>
                                    <a:gd name="connsiteY138" fmla="*/ 1097539 h 1604963"/>
                                    <a:gd name="connsiteX139" fmla="*/ 797643 w 1331913"/>
                                    <a:gd name="connsiteY139" fmla="*/ 1112574 h 1604963"/>
                                    <a:gd name="connsiteX140" fmla="*/ 786356 w 1331913"/>
                                    <a:gd name="connsiteY140" fmla="*/ 1112574 h 1604963"/>
                                    <a:gd name="connsiteX141" fmla="*/ 778831 w 1331913"/>
                                    <a:gd name="connsiteY141" fmla="*/ 1120091 h 1604963"/>
                                    <a:gd name="connsiteX142" fmla="*/ 775068 w 1331913"/>
                                    <a:gd name="connsiteY142" fmla="*/ 1131368 h 1604963"/>
                                    <a:gd name="connsiteX143" fmla="*/ 771306 w 1331913"/>
                                    <a:gd name="connsiteY143" fmla="*/ 1135126 h 1604963"/>
                                    <a:gd name="connsiteX144" fmla="*/ 771306 w 1331913"/>
                                    <a:gd name="connsiteY144" fmla="*/ 1146402 h 1604963"/>
                                    <a:gd name="connsiteX145" fmla="*/ 771306 w 1331913"/>
                                    <a:gd name="connsiteY145" fmla="*/ 1153920 h 1604963"/>
                                    <a:gd name="connsiteX146" fmla="*/ 782593 w 1331913"/>
                                    <a:gd name="connsiteY146" fmla="*/ 1146402 h 1604963"/>
                                    <a:gd name="connsiteX147" fmla="*/ 790118 w 1331913"/>
                                    <a:gd name="connsiteY147" fmla="*/ 1146402 h 1604963"/>
                                    <a:gd name="connsiteX148" fmla="*/ 786356 w 1331913"/>
                                    <a:gd name="connsiteY148" fmla="*/ 1165196 h 1604963"/>
                                    <a:gd name="connsiteX149" fmla="*/ 782593 w 1331913"/>
                                    <a:gd name="connsiteY149" fmla="*/ 1180231 h 1604963"/>
                                    <a:gd name="connsiteX150" fmla="*/ 760018 w 1331913"/>
                                    <a:gd name="connsiteY150" fmla="*/ 1161437 h 1604963"/>
                                    <a:gd name="connsiteX151" fmla="*/ 744968 w 1331913"/>
                                    <a:gd name="connsiteY151" fmla="*/ 1168955 h 1604963"/>
                                    <a:gd name="connsiteX152" fmla="*/ 718631 w 1331913"/>
                                    <a:gd name="connsiteY152" fmla="*/ 1138885 h 1604963"/>
                                    <a:gd name="connsiteX153" fmla="*/ 707344 w 1331913"/>
                                    <a:gd name="connsiteY153" fmla="*/ 1131368 h 1604963"/>
                                    <a:gd name="connsiteX154" fmla="*/ 703581 w 1331913"/>
                                    <a:gd name="connsiteY154" fmla="*/ 1123850 h 1604963"/>
                                    <a:gd name="connsiteX155" fmla="*/ 684769 w 1331913"/>
                                    <a:gd name="connsiteY155" fmla="*/ 1120091 h 1604963"/>
                                    <a:gd name="connsiteX156" fmla="*/ 696056 w 1331913"/>
                                    <a:gd name="connsiteY156" fmla="*/ 1105057 h 1604963"/>
                                    <a:gd name="connsiteX157" fmla="*/ 703581 w 1331913"/>
                                    <a:gd name="connsiteY157" fmla="*/ 1112574 h 1604963"/>
                                    <a:gd name="connsiteX158" fmla="*/ 711106 w 1331913"/>
                                    <a:gd name="connsiteY158" fmla="*/ 1116333 h 1604963"/>
                                    <a:gd name="connsiteX159" fmla="*/ 714869 w 1331913"/>
                                    <a:gd name="connsiteY159" fmla="*/ 1123850 h 1604963"/>
                                    <a:gd name="connsiteX160" fmla="*/ 722394 w 1331913"/>
                                    <a:gd name="connsiteY160" fmla="*/ 1127609 h 1604963"/>
                                    <a:gd name="connsiteX161" fmla="*/ 726156 w 1331913"/>
                                    <a:gd name="connsiteY161" fmla="*/ 1123850 h 1604963"/>
                                    <a:gd name="connsiteX162" fmla="*/ 718631 w 1331913"/>
                                    <a:gd name="connsiteY162" fmla="*/ 1108815 h 1604963"/>
                                    <a:gd name="connsiteX163" fmla="*/ 711106 w 1331913"/>
                                    <a:gd name="connsiteY163" fmla="*/ 1086263 h 1604963"/>
                                    <a:gd name="connsiteX164" fmla="*/ 703581 w 1331913"/>
                                    <a:gd name="connsiteY164" fmla="*/ 1063711 h 1604963"/>
                                    <a:gd name="connsiteX165" fmla="*/ 703581 w 1331913"/>
                                    <a:gd name="connsiteY165" fmla="*/ 1056194 h 1604963"/>
                                    <a:gd name="connsiteX166" fmla="*/ 699819 w 1331913"/>
                                    <a:gd name="connsiteY166" fmla="*/ 1037400 h 1604963"/>
                                    <a:gd name="connsiteX167" fmla="*/ 688531 w 1331913"/>
                                    <a:gd name="connsiteY167" fmla="*/ 1018607 h 1604963"/>
                                    <a:gd name="connsiteX168" fmla="*/ 654669 w 1331913"/>
                                    <a:gd name="connsiteY168" fmla="*/ 984778 h 1604963"/>
                                    <a:gd name="connsiteX169" fmla="*/ 639619 w 1331913"/>
                                    <a:gd name="connsiteY169" fmla="*/ 939674 h 1604963"/>
                                    <a:gd name="connsiteX170" fmla="*/ 635857 w 1331913"/>
                                    <a:gd name="connsiteY170" fmla="*/ 932157 h 1604963"/>
                                    <a:gd name="connsiteX171" fmla="*/ 632094 w 1331913"/>
                                    <a:gd name="connsiteY171" fmla="*/ 920881 h 1604963"/>
                                    <a:gd name="connsiteX172" fmla="*/ 624570 w 1331913"/>
                                    <a:gd name="connsiteY172" fmla="*/ 924639 h 1604963"/>
                                    <a:gd name="connsiteX173" fmla="*/ 628332 w 1331913"/>
                                    <a:gd name="connsiteY173" fmla="*/ 932157 h 1604963"/>
                                    <a:gd name="connsiteX174" fmla="*/ 613282 w 1331913"/>
                                    <a:gd name="connsiteY174" fmla="*/ 924639 h 1604963"/>
                                    <a:gd name="connsiteX175" fmla="*/ 601995 w 1331913"/>
                                    <a:gd name="connsiteY175" fmla="*/ 924639 h 1604963"/>
                                    <a:gd name="connsiteX176" fmla="*/ 586945 w 1331913"/>
                                    <a:gd name="connsiteY176" fmla="*/ 924639 h 1604963"/>
                                    <a:gd name="connsiteX177" fmla="*/ 579420 w 1331913"/>
                                    <a:gd name="connsiteY177" fmla="*/ 909604 h 1604963"/>
                                    <a:gd name="connsiteX178" fmla="*/ 575657 w 1331913"/>
                                    <a:gd name="connsiteY178" fmla="*/ 902087 h 1604963"/>
                                    <a:gd name="connsiteX179" fmla="*/ 575657 w 1331913"/>
                                    <a:gd name="connsiteY179" fmla="*/ 894570 h 1604963"/>
                                    <a:gd name="connsiteX180" fmla="*/ 564370 w 1331913"/>
                                    <a:gd name="connsiteY180" fmla="*/ 887052 h 1604963"/>
                                    <a:gd name="connsiteX181" fmla="*/ 571895 w 1331913"/>
                                    <a:gd name="connsiteY181" fmla="*/ 875776 h 1604963"/>
                                    <a:gd name="connsiteX182" fmla="*/ 564370 w 1331913"/>
                                    <a:gd name="connsiteY182" fmla="*/ 860741 h 1604963"/>
                                    <a:gd name="connsiteX183" fmla="*/ 579420 w 1331913"/>
                                    <a:gd name="connsiteY183" fmla="*/ 868259 h 1604963"/>
                                    <a:gd name="connsiteX184" fmla="*/ 583182 w 1331913"/>
                                    <a:gd name="connsiteY184" fmla="*/ 868259 h 1604963"/>
                                    <a:gd name="connsiteX185" fmla="*/ 586945 w 1331913"/>
                                    <a:gd name="connsiteY185" fmla="*/ 845707 h 1604963"/>
                                    <a:gd name="connsiteX186" fmla="*/ 571895 w 1331913"/>
                                    <a:gd name="connsiteY186" fmla="*/ 830672 h 1604963"/>
                                    <a:gd name="connsiteX187" fmla="*/ 556845 w 1331913"/>
                                    <a:gd name="connsiteY187" fmla="*/ 830672 h 1604963"/>
                                    <a:gd name="connsiteX188" fmla="*/ 538033 w 1331913"/>
                                    <a:gd name="connsiteY188" fmla="*/ 834431 h 1604963"/>
                                    <a:gd name="connsiteX189" fmla="*/ 541795 w 1331913"/>
                                    <a:gd name="connsiteY189" fmla="*/ 823154 h 1604963"/>
                                    <a:gd name="connsiteX190" fmla="*/ 549320 w 1331913"/>
                                    <a:gd name="connsiteY190" fmla="*/ 815637 h 1604963"/>
                                    <a:gd name="connsiteX191" fmla="*/ 534270 w 1331913"/>
                                    <a:gd name="connsiteY191" fmla="*/ 796844 h 1604963"/>
                                    <a:gd name="connsiteX192" fmla="*/ 526745 w 1331913"/>
                                    <a:gd name="connsiteY192" fmla="*/ 793085 h 1604963"/>
                                    <a:gd name="connsiteX193" fmla="*/ 515458 w 1331913"/>
                                    <a:gd name="connsiteY193" fmla="*/ 785568 h 1604963"/>
                                    <a:gd name="connsiteX194" fmla="*/ 511696 w 1331913"/>
                                    <a:gd name="connsiteY194" fmla="*/ 778050 h 1604963"/>
                                    <a:gd name="connsiteX195" fmla="*/ 504171 w 1331913"/>
                                    <a:gd name="connsiteY195" fmla="*/ 785568 h 1604963"/>
                                    <a:gd name="connsiteX196" fmla="*/ 492883 w 1331913"/>
                                    <a:gd name="connsiteY196" fmla="*/ 781809 h 1604963"/>
                                    <a:gd name="connsiteX197" fmla="*/ 492883 w 1331913"/>
                                    <a:gd name="connsiteY197" fmla="*/ 789326 h 1604963"/>
                                    <a:gd name="connsiteX198" fmla="*/ 462783 w 1331913"/>
                                    <a:gd name="connsiteY198" fmla="*/ 793085 h 1604963"/>
                                    <a:gd name="connsiteX199" fmla="*/ 443971 w 1331913"/>
                                    <a:gd name="connsiteY199" fmla="*/ 781809 h 1604963"/>
                                    <a:gd name="connsiteX200" fmla="*/ 428921 w 1331913"/>
                                    <a:gd name="connsiteY200" fmla="*/ 770533 h 1604963"/>
                                    <a:gd name="connsiteX201" fmla="*/ 383772 w 1331913"/>
                                    <a:gd name="connsiteY201" fmla="*/ 759257 h 1604963"/>
                                    <a:gd name="connsiteX202" fmla="*/ 368722 w 1331913"/>
                                    <a:gd name="connsiteY202" fmla="*/ 766774 h 1604963"/>
                                    <a:gd name="connsiteX203" fmla="*/ 342385 w 1331913"/>
                                    <a:gd name="connsiteY203" fmla="*/ 763015 h 1604963"/>
                                    <a:gd name="connsiteX204" fmla="*/ 308522 w 1331913"/>
                                    <a:gd name="connsiteY204" fmla="*/ 732946 h 1604963"/>
                                    <a:gd name="connsiteX205" fmla="*/ 240798 w 1331913"/>
                                    <a:gd name="connsiteY205" fmla="*/ 699118 h 1604963"/>
                                    <a:gd name="connsiteX206" fmla="*/ 210698 w 1331913"/>
                                    <a:gd name="connsiteY206" fmla="*/ 699118 h 1604963"/>
                                    <a:gd name="connsiteX207" fmla="*/ 173074 w 1331913"/>
                                    <a:gd name="connsiteY207" fmla="*/ 714152 h 1604963"/>
                                    <a:gd name="connsiteX208" fmla="*/ 97824 w 1331913"/>
                                    <a:gd name="connsiteY208" fmla="*/ 710394 h 1604963"/>
                                    <a:gd name="connsiteX209" fmla="*/ 41387 w 1331913"/>
                                    <a:gd name="connsiteY209" fmla="*/ 717911 h 1604963"/>
                                    <a:gd name="connsiteX210" fmla="*/ 11288 w 1331913"/>
                                    <a:gd name="connsiteY210" fmla="*/ 717911 h 1604963"/>
                                    <a:gd name="connsiteX211" fmla="*/ 0 w 1331913"/>
                                    <a:gd name="connsiteY211" fmla="*/ 0 h 1604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Lst>
                                  <a:rect l="l" t="t" r="r" b="b"/>
                                  <a:pathLst>
                                    <a:path w="1331913" h="1604963">
                                      <a:moveTo>
                                        <a:pt x="944657" y="1263650"/>
                                      </a:moveTo>
                                      <a:cubicBezTo>
                                        <a:pt x="952190" y="1267354"/>
                                        <a:pt x="959722" y="1263650"/>
                                        <a:pt x="967255" y="1263650"/>
                                      </a:cubicBezTo>
                                      <a:cubicBezTo>
                                        <a:pt x="974788" y="1263650"/>
                                        <a:pt x="971022" y="1263650"/>
                                        <a:pt x="971022" y="1267354"/>
                                      </a:cubicBezTo>
                                      <a:cubicBezTo>
                                        <a:pt x="974788" y="1271058"/>
                                        <a:pt x="978555" y="1274763"/>
                                        <a:pt x="971022" y="1282171"/>
                                      </a:cubicBezTo>
                                      <a:cubicBezTo>
                                        <a:pt x="963489" y="1285875"/>
                                        <a:pt x="989854" y="1285875"/>
                                        <a:pt x="989854" y="1285875"/>
                                      </a:cubicBezTo>
                                      <a:cubicBezTo>
                                        <a:pt x="989854" y="1285875"/>
                                        <a:pt x="997387" y="1285875"/>
                                        <a:pt x="993620" y="1293283"/>
                                      </a:cubicBezTo>
                                      <a:cubicBezTo>
                                        <a:pt x="993620" y="1296988"/>
                                        <a:pt x="1004920" y="1289579"/>
                                        <a:pt x="1008686" y="1285875"/>
                                      </a:cubicBezTo>
                                      <a:cubicBezTo>
                                        <a:pt x="1012452" y="1282171"/>
                                        <a:pt x="1027518" y="1289579"/>
                                        <a:pt x="1031285" y="1293283"/>
                                      </a:cubicBezTo>
                                      <a:cubicBezTo>
                                        <a:pt x="1035051" y="1300692"/>
                                        <a:pt x="1031285" y="1304396"/>
                                        <a:pt x="1027518" y="1308100"/>
                                      </a:cubicBezTo>
                                      <a:cubicBezTo>
                                        <a:pt x="1023752" y="1308100"/>
                                        <a:pt x="1019985" y="1308100"/>
                                        <a:pt x="1019985" y="1308100"/>
                                      </a:cubicBezTo>
                                      <a:cubicBezTo>
                                        <a:pt x="1019985" y="1308100"/>
                                        <a:pt x="1012452" y="1304396"/>
                                        <a:pt x="1004920" y="1300692"/>
                                      </a:cubicBezTo>
                                      <a:cubicBezTo>
                                        <a:pt x="993620" y="1300692"/>
                                        <a:pt x="982321" y="1308100"/>
                                        <a:pt x="974788" y="1311804"/>
                                      </a:cubicBezTo>
                                      <a:cubicBezTo>
                                        <a:pt x="971022" y="1315508"/>
                                        <a:pt x="974788" y="1322917"/>
                                        <a:pt x="967255" y="1326621"/>
                                      </a:cubicBezTo>
                                      <a:cubicBezTo>
                                        <a:pt x="959722" y="1330325"/>
                                        <a:pt x="959722" y="1330325"/>
                                        <a:pt x="955956" y="1326621"/>
                                      </a:cubicBezTo>
                                      <a:cubicBezTo>
                                        <a:pt x="948423" y="1326621"/>
                                        <a:pt x="940890" y="1319213"/>
                                        <a:pt x="937124" y="1319213"/>
                                      </a:cubicBezTo>
                                      <a:cubicBezTo>
                                        <a:pt x="929591" y="1319213"/>
                                        <a:pt x="925825" y="1319213"/>
                                        <a:pt x="925825" y="1322917"/>
                                      </a:cubicBezTo>
                                      <a:cubicBezTo>
                                        <a:pt x="922058" y="1322917"/>
                                        <a:pt x="918292" y="1326621"/>
                                        <a:pt x="914525" y="1326621"/>
                                      </a:cubicBezTo>
                                      <a:cubicBezTo>
                                        <a:pt x="910759" y="1326621"/>
                                        <a:pt x="899460" y="1326621"/>
                                        <a:pt x="891927" y="1326621"/>
                                      </a:cubicBezTo>
                                      <a:cubicBezTo>
                                        <a:pt x="888160" y="1326621"/>
                                        <a:pt x="884394" y="1326621"/>
                                        <a:pt x="876861" y="1330325"/>
                                      </a:cubicBezTo>
                                      <a:cubicBezTo>
                                        <a:pt x="873095" y="1330325"/>
                                        <a:pt x="873095" y="1326621"/>
                                        <a:pt x="865562" y="1322917"/>
                                      </a:cubicBezTo>
                                      <a:cubicBezTo>
                                        <a:pt x="861795" y="1319213"/>
                                        <a:pt x="858029" y="1311804"/>
                                        <a:pt x="850496" y="1308100"/>
                                      </a:cubicBezTo>
                                      <a:cubicBezTo>
                                        <a:pt x="842963" y="1308100"/>
                                        <a:pt x="850496" y="1296988"/>
                                        <a:pt x="854262" y="1289579"/>
                                      </a:cubicBezTo>
                                      <a:cubicBezTo>
                                        <a:pt x="854262" y="1285875"/>
                                        <a:pt x="884394" y="1282171"/>
                                        <a:pt x="895693" y="1278467"/>
                                      </a:cubicBezTo>
                                      <a:cubicBezTo>
                                        <a:pt x="906992" y="1278467"/>
                                        <a:pt x="929591" y="1271058"/>
                                        <a:pt x="933357" y="1267354"/>
                                      </a:cubicBezTo>
                                      <a:cubicBezTo>
                                        <a:pt x="937124" y="1263650"/>
                                        <a:pt x="940890" y="1263650"/>
                                        <a:pt x="944657" y="1263650"/>
                                      </a:cubicBezTo>
                                      <a:close/>
                                      <a:moveTo>
                                        <a:pt x="799306" y="1169392"/>
                                      </a:moveTo>
                                      <a:cubicBezTo>
                                        <a:pt x="801158" y="1169855"/>
                                        <a:pt x="804863" y="1174486"/>
                                        <a:pt x="808567" y="1183746"/>
                                      </a:cubicBezTo>
                                      <a:cubicBezTo>
                                        <a:pt x="815975" y="1198563"/>
                                        <a:pt x="801158" y="1180042"/>
                                        <a:pt x="801158" y="1180042"/>
                                      </a:cubicBezTo>
                                      <a:cubicBezTo>
                                        <a:pt x="797454" y="1172634"/>
                                        <a:pt x="797454" y="1168929"/>
                                        <a:pt x="799306" y="1169392"/>
                                      </a:cubicBezTo>
                                      <a:close/>
                                      <a:moveTo>
                                        <a:pt x="616744" y="995363"/>
                                      </a:moveTo>
                                      <a:cubicBezTo>
                                        <a:pt x="620316" y="995363"/>
                                        <a:pt x="623888" y="995363"/>
                                        <a:pt x="616744" y="1002983"/>
                                      </a:cubicBezTo>
                                      <a:cubicBezTo>
                                        <a:pt x="609600" y="1014413"/>
                                        <a:pt x="613172" y="1002983"/>
                                        <a:pt x="613172" y="1002983"/>
                                      </a:cubicBezTo>
                                      <a:cubicBezTo>
                                        <a:pt x="613172" y="999173"/>
                                        <a:pt x="613172" y="995363"/>
                                        <a:pt x="616744" y="995363"/>
                                      </a:cubicBezTo>
                                      <a:close/>
                                      <a:moveTo>
                                        <a:pt x="511652" y="797818"/>
                                      </a:moveTo>
                                      <a:cubicBezTo>
                                        <a:pt x="514033" y="797818"/>
                                        <a:pt x="515938" y="798711"/>
                                        <a:pt x="515938" y="800497"/>
                                      </a:cubicBezTo>
                                      <a:cubicBezTo>
                                        <a:pt x="512128" y="804069"/>
                                        <a:pt x="512128" y="807641"/>
                                        <a:pt x="504508" y="811213"/>
                                      </a:cubicBezTo>
                                      <a:cubicBezTo>
                                        <a:pt x="496888" y="811213"/>
                                        <a:pt x="504508" y="800497"/>
                                        <a:pt x="504508" y="800497"/>
                                      </a:cubicBezTo>
                                      <a:cubicBezTo>
                                        <a:pt x="506413" y="798711"/>
                                        <a:pt x="509271" y="797818"/>
                                        <a:pt x="511652" y="797818"/>
                                      </a:cubicBezTo>
                                      <a:close/>
                                      <a:moveTo>
                                        <a:pt x="0" y="0"/>
                                      </a:moveTo>
                                      <a:cubicBezTo>
                                        <a:pt x="0" y="0"/>
                                        <a:pt x="0" y="0"/>
                                        <a:pt x="989529" y="7517"/>
                                      </a:cubicBezTo>
                                      <a:cubicBezTo>
                                        <a:pt x="989529" y="7517"/>
                                        <a:pt x="989529" y="7517"/>
                                        <a:pt x="1331913" y="11276"/>
                                      </a:cubicBezTo>
                                      <a:cubicBezTo>
                                        <a:pt x="1331913" y="11276"/>
                                        <a:pt x="1331913" y="11276"/>
                                        <a:pt x="1328151" y="387146"/>
                                      </a:cubicBezTo>
                                      <a:cubicBezTo>
                                        <a:pt x="1328151" y="387146"/>
                                        <a:pt x="1328151" y="387146"/>
                                        <a:pt x="1320626" y="1022365"/>
                                      </a:cubicBezTo>
                                      <a:lnTo>
                                        <a:pt x="1313101" y="1604963"/>
                                      </a:lnTo>
                                      <a:cubicBezTo>
                                        <a:pt x="1309338" y="1604963"/>
                                        <a:pt x="1309338" y="1604963"/>
                                        <a:pt x="1309338" y="1604963"/>
                                      </a:cubicBezTo>
                                      <a:cubicBezTo>
                                        <a:pt x="1286763" y="1586170"/>
                                        <a:pt x="1264189" y="1556100"/>
                                        <a:pt x="1264189" y="1544824"/>
                                      </a:cubicBezTo>
                                      <a:cubicBezTo>
                                        <a:pt x="1264189" y="1533548"/>
                                        <a:pt x="1256664" y="1537307"/>
                                        <a:pt x="1252901" y="1533548"/>
                                      </a:cubicBezTo>
                                      <a:cubicBezTo>
                                        <a:pt x="1245376" y="1533548"/>
                                        <a:pt x="1222802" y="1499720"/>
                                        <a:pt x="1222802" y="1492202"/>
                                      </a:cubicBezTo>
                                      <a:cubicBezTo>
                                        <a:pt x="1219039" y="1484685"/>
                                        <a:pt x="1222802" y="1492202"/>
                                        <a:pt x="1222802" y="1484685"/>
                                      </a:cubicBezTo>
                                      <a:cubicBezTo>
                                        <a:pt x="1222802" y="1480926"/>
                                        <a:pt x="1222802" y="1473409"/>
                                        <a:pt x="1219039" y="1469650"/>
                                      </a:cubicBezTo>
                                      <a:cubicBezTo>
                                        <a:pt x="1219039" y="1465891"/>
                                        <a:pt x="1211514" y="1458374"/>
                                        <a:pt x="1215277" y="1458374"/>
                                      </a:cubicBezTo>
                                      <a:cubicBezTo>
                                        <a:pt x="1219039" y="1454615"/>
                                        <a:pt x="1222802" y="1454615"/>
                                        <a:pt x="1226564" y="1450857"/>
                                      </a:cubicBezTo>
                                      <a:cubicBezTo>
                                        <a:pt x="1230326" y="1443339"/>
                                        <a:pt x="1237851" y="1420787"/>
                                        <a:pt x="1230326" y="1401994"/>
                                      </a:cubicBezTo>
                                      <a:cubicBezTo>
                                        <a:pt x="1222802" y="1383200"/>
                                        <a:pt x="1203989" y="1326820"/>
                                        <a:pt x="1143790" y="1266681"/>
                                      </a:cubicBezTo>
                                      <a:cubicBezTo>
                                        <a:pt x="1143790" y="1266681"/>
                                        <a:pt x="1140027" y="1262922"/>
                                        <a:pt x="1143790" y="1259163"/>
                                      </a:cubicBezTo>
                                      <a:cubicBezTo>
                                        <a:pt x="1143790" y="1255405"/>
                                        <a:pt x="1147552" y="1251646"/>
                                        <a:pt x="1151315" y="1251646"/>
                                      </a:cubicBezTo>
                                      <a:cubicBezTo>
                                        <a:pt x="1158840" y="1255405"/>
                                        <a:pt x="1166365" y="1259163"/>
                                        <a:pt x="1162602" y="1259163"/>
                                      </a:cubicBezTo>
                                      <a:cubicBezTo>
                                        <a:pt x="1162602" y="1262922"/>
                                        <a:pt x="1158840" y="1270439"/>
                                        <a:pt x="1162602" y="1274198"/>
                                      </a:cubicBezTo>
                                      <a:cubicBezTo>
                                        <a:pt x="1162602" y="1274198"/>
                                        <a:pt x="1166365" y="1274198"/>
                                        <a:pt x="1166365" y="1274198"/>
                                      </a:cubicBezTo>
                                      <a:cubicBezTo>
                                        <a:pt x="1166365" y="1274198"/>
                                        <a:pt x="1177652" y="1277957"/>
                                        <a:pt x="1177652" y="1266681"/>
                                      </a:cubicBezTo>
                                      <a:cubicBezTo>
                                        <a:pt x="1173889" y="1255405"/>
                                        <a:pt x="1158840" y="1251646"/>
                                        <a:pt x="1162602" y="1251646"/>
                                      </a:cubicBezTo>
                                      <a:cubicBezTo>
                                        <a:pt x="1170127" y="1251646"/>
                                        <a:pt x="1177652" y="1251646"/>
                                        <a:pt x="1177652" y="1244128"/>
                                      </a:cubicBezTo>
                                      <a:cubicBezTo>
                                        <a:pt x="1177652" y="1236611"/>
                                        <a:pt x="1177652" y="1236611"/>
                                        <a:pt x="1170127" y="1232852"/>
                                      </a:cubicBezTo>
                                      <a:cubicBezTo>
                                        <a:pt x="1166365" y="1229094"/>
                                        <a:pt x="1162602" y="1225335"/>
                                        <a:pt x="1158840" y="1229094"/>
                                      </a:cubicBezTo>
                                      <a:cubicBezTo>
                                        <a:pt x="1151315" y="1232852"/>
                                        <a:pt x="1140027" y="1236611"/>
                                        <a:pt x="1132502" y="1240370"/>
                                      </a:cubicBezTo>
                                      <a:cubicBezTo>
                                        <a:pt x="1128740" y="1240370"/>
                                        <a:pt x="1124977" y="1244128"/>
                                        <a:pt x="1128740" y="1247887"/>
                                      </a:cubicBezTo>
                                      <a:cubicBezTo>
                                        <a:pt x="1136265" y="1247887"/>
                                        <a:pt x="1136265" y="1255405"/>
                                        <a:pt x="1132502" y="1251646"/>
                                      </a:cubicBezTo>
                                      <a:lnTo>
                                        <a:pt x="1123983" y="1250227"/>
                                      </a:lnTo>
                                      <a:lnTo>
                                        <a:pt x="1121215" y="1247887"/>
                                      </a:lnTo>
                                      <a:cubicBezTo>
                                        <a:pt x="1117452" y="1247887"/>
                                        <a:pt x="1118393" y="1248827"/>
                                        <a:pt x="1121215" y="1249766"/>
                                      </a:cubicBezTo>
                                      <a:lnTo>
                                        <a:pt x="1123983" y="1250227"/>
                                      </a:lnTo>
                                      <a:lnTo>
                                        <a:pt x="1127329" y="1253055"/>
                                      </a:lnTo>
                                      <a:cubicBezTo>
                                        <a:pt x="1127799" y="1254465"/>
                                        <a:pt x="1126859" y="1255405"/>
                                        <a:pt x="1124977" y="1255405"/>
                                      </a:cubicBezTo>
                                      <a:cubicBezTo>
                                        <a:pt x="1121215" y="1255405"/>
                                        <a:pt x="1098640" y="1255405"/>
                                        <a:pt x="1091115" y="1259163"/>
                                      </a:cubicBezTo>
                                      <a:cubicBezTo>
                                        <a:pt x="1087353" y="1262922"/>
                                        <a:pt x="1083590" y="1274198"/>
                                        <a:pt x="1068540" y="1274198"/>
                                      </a:cubicBezTo>
                                      <a:cubicBezTo>
                                        <a:pt x="1053491" y="1274198"/>
                                        <a:pt x="1023391" y="1274198"/>
                                        <a:pt x="1030916" y="1262922"/>
                                      </a:cubicBezTo>
                                      <a:cubicBezTo>
                                        <a:pt x="1042203" y="1251646"/>
                                        <a:pt x="1049728" y="1251646"/>
                                        <a:pt x="1053491" y="1244128"/>
                                      </a:cubicBezTo>
                                      <a:cubicBezTo>
                                        <a:pt x="1057253" y="1240370"/>
                                        <a:pt x="1057253" y="1236611"/>
                                        <a:pt x="1064778" y="1232852"/>
                                      </a:cubicBezTo>
                                      <a:cubicBezTo>
                                        <a:pt x="1068540" y="1229094"/>
                                        <a:pt x="1072303" y="1225335"/>
                                        <a:pt x="1072303" y="1221576"/>
                                      </a:cubicBezTo>
                                      <a:cubicBezTo>
                                        <a:pt x="1072303" y="1214059"/>
                                        <a:pt x="1072303" y="1195265"/>
                                        <a:pt x="1076065" y="1183989"/>
                                      </a:cubicBezTo>
                                      <a:cubicBezTo>
                                        <a:pt x="1079828" y="1176472"/>
                                        <a:pt x="1076065" y="1157678"/>
                                        <a:pt x="1076065" y="1153920"/>
                                      </a:cubicBezTo>
                                      <a:cubicBezTo>
                                        <a:pt x="1076065" y="1150161"/>
                                        <a:pt x="1079828" y="1150161"/>
                                        <a:pt x="1079828" y="1150161"/>
                                      </a:cubicBezTo>
                                      <a:cubicBezTo>
                                        <a:pt x="1083590" y="1146402"/>
                                        <a:pt x="1083590" y="1146402"/>
                                        <a:pt x="1079828" y="1142644"/>
                                      </a:cubicBezTo>
                                      <a:cubicBezTo>
                                        <a:pt x="1072303" y="1135126"/>
                                        <a:pt x="1049728" y="1116333"/>
                                        <a:pt x="1049728" y="1097539"/>
                                      </a:cubicBezTo>
                                      <a:cubicBezTo>
                                        <a:pt x="1045966" y="1082505"/>
                                        <a:pt x="1042203" y="1082505"/>
                                        <a:pt x="1038441" y="1074987"/>
                                      </a:cubicBezTo>
                                      <a:cubicBezTo>
                                        <a:pt x="1034678" y="1067470"/>
                                        <a:pt x="1030916" y="1059952"/>
                                        <a:pt x="1027153" y="1063711"/>
                                      </a:cubicBezTo>
                                      <a:cubicBezTo>
                                        <a:pt x="1023391" y="1067470"/>
                                        <a:pt x="1015866" y="1074987"/>
                                        <a:pt x="1019628" y="1078746"/>
                                      </a:cubicBezTo>
                                      <a:cubicBezTo>
                                        <a:pt x="1019628" y="1082505"/>
                                        <a:pt x="1019628" y="1086263"/>
                                        <a:pt x="1019628" y="1090022"/>
                                      </a:cubicBezTo>
                                      <a:cubicBezTo>
                                        <a:pt x="1015866" y="1093781"/>
                                        <a:pt x="1004579" y="1116333"/>
                                        <a:pt x="1004579" y="1120091"/>
                                      </a:cubicBezTo>
                                      <a:cubicBezTo>
                                        <a:pt x="1004579" y="1127609"/>
                                        <a:pt x="1008341" y="1131368"/>
                                        <a:pt x="1004579" y="1135126"/>
                                      </a:cubicBezTo>
                                      <a:cubicBezTo>
                                        <a:pt x="1004579" y="1142644"/>
                                        <a:pt x="993291" y="1176472"/>
                                        <a:pt x="993291" y="1183989"/>
                                      </a:cubicBezTo>
                                      <a:cubicBezTo>
                                        <a:pt x="989529" y="1187748"/>
                                        <a:pt x="989529" y="1206541"/>
                                        <a:pt x="978241" y="1202783"/>
                                      </a:cubicBezTo>
                                      <a:cubicBezTo>
                                        <a:pt x="966954" y="1202783"/>
                                        <a:pt x="955667" y="1195265"/>
                                        <a:pt x="951904" y="1195265"/>
                                      </a:cubicBezTo>
                                      <a:cubicBezTo>
                                        <a:pt x="944379" y="1199024"/>
                                        <a:pt x="936854" y="1206541"/>
                                        <a:pt x="933092" y="1206541"/>
                                      </a:cubicBezTo>
                                      <a:cubicBezTo>
                                        <a:pt x="929329" y="1206541"/>
                                        <a:pt x="921804" y="1214059"/>
                                        <a:pt x="914279" y="1214059"/>
                                      </a:cubicBezTo>
                                      <a:cubicBezTo>
                                        <a:pt x="910517" y="1214059"/>
                                        <a:pt x="902992" y="1214059"/>
                                        <a:pt x="899230" y="1217818"/>
                                      </a:cubicBezTo>
                                      <a:cubicBezTo>
                                        <a:pt x="899230" y="1217818"/>
                                        <a:pt x="887942" y="1225335"/>
                                        <a:pt x="884180" y="1217818"/>
                                      </a:cubicBezTo>
                                      <a:cubicBezTo>
                                        <a:pt x="884180" y="1210300"/>
                                        <a:pt x="884180" y="1206541"/>
                                        <a:pt x="891705" y="1202783"/>
                                      </a:cubicBezTo>
                                      <a:cubicBezTo>
                                        <a:pt x="895467" y="1199024"/>
                                        <a:pt x="899230" y="1195265"/>
                                        <a:pt x="899230" y="1187748"/>
                                      </a:cubicBezTo>
                                      <a:cubicBezTo>
                                        <a:pt x="899230" y="1183989"/>
                                        <a:pt x="895467" y="1183989"/>
                                        <a:pt x="899230" y="1180231"/>
                                      </a:cubicBezTo>
                                      <a:cubicBezTo>
                                        <a:pt x="902992" y="1176472"/>
                                        <a:pt x="902992" y="1165196"/>
                                        <a:pt x="906754" y="1165196"/>
                                      </a:cubicBezTo>
                                      <a:cubicBezTo>
                                        <a:pt x="910517" y="1165196"/>
                                        <a:pt x="914279" y="1168955"/>
                                        <a:pt x="918042" y="1168955"/>
                                      </a:cubicBezTo>
                                      <a:cubicBezTo>
                                        <a:pt x="925567" y="1165196"/>
                                        <a:pt x="936854" y="1165196"/>
                                        <a:pt x="940617" y="1168955"/>
                                      </a:cubicBezTo>
                                      <a:cubicBezTo>
                                        <a:pt x="944379" y="1172713"/>
                                        <a:pt x="951904" y="1176472"/>
                                        <a:pt x="951904" y="1172713"/>
                                      </a:cubicBezTo>
                                      <a:cubicBezTo>
                                        <a:pt x="955667" y="1168955"/>
                                        <a:pt x="955667" y="1161437"/>
                                        <a:pt x="955667" y="1153920"/>
                                      </a:cubicBezTo>
                                      <a:cubicBezTo>
                                        <a:pt x="955667" y="1146402"/>
                                        <a:pt x="963191" y="1105057"/>
                                        <a:pt x="955667" y="1101298"/>
                                      </a:cubicBezTo>
                                      <a:cubicBezTo>
                                        <a:pt x="948142" y="1097539"/>
                                        <a:pt x="951904" y="1097539"/>
                                        <a:pt x="955667" y="1093781"/>
                                      </a:cubicBezTo>
                                      <a:cubicBezTo>
                                        <a:pt x="955667" y="1090022"/>
                                        <a:pt x="959429" y="1078746"/>
                                        <a:pt x="959429" y="1071228"/>
                                      </a:cubicBezTo>
                                      <a:cubicBezTo>
                                        <a:pt x="955667" y="1063711"/>
                                        <a:pt x="955667" y="1059952"/>
                                        <a:pt x="959429" y="1059952"/>
                                      </a:cubicBezTo>
                                      <a:cubicBezTo>
                                        <a:pt x="963191" y="1056194"/>
                                        <a:pt x="966954" y="1052435"/>
                                        <a:pt x="966954" y="1048676"/>
                                      </a:cubicBezTo>
                                      <a:cubicBezTo>
                                        <a:pt x="966954" y="1044918"/>
                                        <a:pt x="966954" y="1037400"/>
                                        <a:pt x="970716" y="1033641"/>
                                      </a:cubicBezTo>
                                      <a:cubicBezTo>
                                        <a:pt x="974479" y="1029883"/>
                                        <a:pt x="974479" y="1022365"/>
                                        <a:pt x="978241" y="1018607"/>
                                      </a:cubicBezTo>
                                      <a:cubicBezTo>
                                        <a:pt x="982004" y="1014848"/>
                                        <a:pt x="1008341" y="988537"/>
                                        <a:pt x="1012103" y="984778"/>
                                      </a:cubicBezTo>
                                      <a:cubicBezTo>
                                        <a:pt x="1012103" y="981020"/>
                                        <a:pt x="1015866" y="973502"/>
                                        <a:pt x="1012103" y="965985"/>
                                      </a:cubicBezTo>
                                      <a:cubicBezTo>
                                        <a:pt x="1008341" y="962226"/>
                                        <a:pt x="985766" y="935915"/>
                                        <a:pt x="1000816" y="928398"/>
                                      </a:cubicBezTo>
                                      <a:cubicBezTo>
                                        <a:pt x="1015866" y="920881"/>
                                        <a:pt x="1023391" y="924639"/>
                                        <a:pt x="1023391" y="917122"/>
                                      </a:cubicBezTo>
                                      <a:cubicBezTo>
                                        <a:pt x="1023391" y="909604"/>
                                        <a:pt x="1012103" y="909604"/>
                                        <a:pt x="1012103" y="890811"/>
                                      </a:cubicBezTo>
                                      <a:cubicBezTo>
                                        <a:pt x="1012103" y="875776"/>
                                        <a:pt x="1008341" y="875776"/>
                                        <a:pt x="1008341" y="872018"/>
                                      </a:cubicBezTo>
                                      <a:cubicBezTo>
                                        <a:pt x="1008341" y="864500"/>
                                        <a:pt x="1008341" y="860741"/>
                                        <a:pt x="1004579" y="860741"/>
                                      </a:cubicBezTo>
                                      <a:cubicBezTo>
                                        <a:pt x="1000816" y="856983"/>
                                        <a:pt x="997054" y="853224"/>
                                        <a:pt x="997054" y="849465"/>
                                      </a:cubicBezTo>
                                      <a:cubicBezTo>
                                        <a:pt x="997054" y="841948"/>
                                        <a:pt x="993291" y="834431"/>
                                        <a:pt x="993291" y="838189"/>
                                      </a:cubicBezTo>
                                      <a:cubicBezTo>
                                        <a:pt x="989529" y="841948"/>
                                        <a:pt x="989529" y="853224"/>
                                        <a:pt x="993291" y="856983"/>
                                      </a:cubicBezTo>
                                      <a:cubicBezTo>
                                        <a:pt x="997054" y="864500"/>
                                        <a:pt x="997054" y="872018"/>
                                        <a:pt x="997054" y="875776"/>
                                      </a:cubicBezTo>
                                      <a:cubicBezTo>
                                        <a:pt x="997054" y="883294"/>
                                        <a:pt x="989529" y="890811"/>
                                        <a:pt x="993291" y="894570"/>
                                      </a:cubicBezTo>
                                      <a:cubicBezTo>
                                        <a:pt x="993291" y="898328"/>
                                        <a:pt x="997054" y="902087"/>
                                        <a:pt x="993291" y="902087"/>
                                      </a:cubicBezTo>
                                      <a:cubicBezTo>
                                        <a:pt x="985766" y="898328"/>
                                        <a:pt x="982004" y="890811"/>
                                        <a:pt x="978241" y="894570"/>
                                      </a:cubicBezTo>
                                      <a:cubicBezTo>
                                        <a:pt x="970716" y="902087"/>
                                        <a:pt x="970716" y="913363"/>
                                        <a:pt x="963191" y="917122"/>
                                      </a:cubicBezTo>
                                      <a:cubicBezTo>
                                        <a:pt x="955667" y="924639"/>
                                        <a:pt x="951904" y="932157"/>
                                        <a:pt x="948142" y="947191"/>
                                      </a:cubicBezTo>
                                      <a:cubicBezTo>
                                        <a:pt x="940617" y="958468"/>
                                        <a:pt x="929329" y="996054"/>
                                        <a:pt x="921804" y="999813"/>
                                      </a:cubicBezTo>
                                      <a:cubicBezTo>
                                        <a:pt x="910517" y="1003572"/>
                                        <a:pt x="906754" y="1003572"/>
                                        <a:pt x="902992" y="1003572"/>
                                      </a:cubicBezTo>
                                      <a:cubicBezTo>
                                        <a:pt x="899230" y="999813"/>
                                        <a:pt x="899230" y="996054"/>
                                        <a:pt x="895467" y="999813"/>
                                      </a:cubicBezTo>
                                      <a:cubicBezTo>
                                        <a:pt x="895467" y="999813"/>
                                        <a:pt x="891705" y="1003572"/>
                                        <a:pt x="895467" y="1007331"/>
                                      </a:cubicBezTo>
                                      <a:cubicBezTo>
                                        <a:pt x="899230" y="1007331"/>
                                        <a:pt x="895467" y="1007331"/>
                                        <a:pt x="891705" y="1011089"/>
                                      </a:cubicBezTo>
                                      <a:cubicBezTo>
                                        <a:pt x="891705" y="1011089"/>
                                        <a:pt x="880417" y="1014848"/>
                                        <a:pt x="872892" y="1018607"/>
                                      </a:cubicBezTo>
                                      <a:cubicBezTo>
                                        <a:pt x="869130" y="1022365"/>
                                        <a:pt x="857842" y="1026124"/>
                                        <a:pt x="854080" y="1033641"/>
                                      </a:cubicBezTo>
                                      <a:cubicBezTo>
                                        <a:pt x="850317" y="1037400"/>
                                        <a:pt x="839030" y="1044918"/>
                                        <a:pt x="835268" y="1048676"/>
                                      </a:cubicBezTo>
                                      <a:cubicBezTo>
                                        <a:pt x="831505" y="1048676"/>
                                        <a:pt x="827743" y="1056194"/>
                                        <a:pt x="823980" y="1063711"/>
                                      </a:cubicBezTo>
                                      <a:cubicBezTo>
                                        <a:pt x="820218" y="1067470"/>
                                        <a:pt x="816455" y="1086263"/>
                                        <a:pt x="808930" y="1086263"/>
                                      </a:cubicBezTo>
                                      <a:cubicBezTo>
                                        <a:pt x="801405" y="1090022"/>
                                        <a:pt x="797643" y="1093781"/>
                                        <a:pt x="797643" y="1097539"/>
                                      </a:cubicBezTo>
                                      <a:cubicBezTo>
                                        <a:pt x="801405" y="1101298"/>
                                        <a:pt x="797643" y="1120091"/>
                                        <a:pt x="797643" y="1112574"/>
                                      </a:cubicBezTo>
                                      <a:cubicBezTo>
                                        <a:pt x="793881" y="1108815"/>
                                        <a:pt x="793881" y="1108815"/>
                                        <a:pt x="786356" y="1112574"/>
                                      </a:cubicBezTo>
                                      <a:cubicBezTo>
                                        <a:pt x="782593" y="1112574"/>
                                        <a:pt x="778831" y="1116333"/>
                                        <a:pt x="778831" y="1120091"/>
                                      </a:cubicBezTo>
                                      <a:cubicBezTo>
                                        <a:pt x="778831" y="1123850"/>
                                        <a:pt x="782593" y="1131368"/>
                                        <a:pt x="775068" y="1131368"/>
                                      </a:cubicBezTo>
                                      <a:cubicBezTo>
                                        <a:pt x="771306" y="1131368"/>
                                        <a:pt x="771306" y="1135126"/>
                                        <a:pt x="771306" y="1135126"/>
                                      </a:cubicBezTo>
                                      <a:cubicBezTo>
                                        <a:pt x="771306" y="1138885"/>
                                        <a:pt x="771306" y="1142644"/>
                                        <a:pt x="771306" y="1146402"/>
                                      </a:cubicBezTo>
                                      <a:cubicBezTo>
                                        <a:pt x="771306" y="1150161"/>
                                        <a:pt x="763781" y="1153920"/>
                                        <a:pt x="771306" y="1153920"/>
                                      </a:cubicBezTo>
                                      <a:cubicBezTo>
                                        <a:pt x="775068" y="1150161"/>
                                        <a:pt x="778831" y="1146402"/>
                                        <a:pt x="782593" y="1146402"/>
                                      </a:cubicBezTo>
                                      <a:cubicBezTo>
                                        <a:pt x="786356" y="1150161"/>
                                        <a:pt x="790118" y="1142644"/>
                                        <a:pt x="790118" y="1146402"/>
                                      </a:cubicBezTo>
                                      <a:cubicBezTo>
                                        <a:pt x="790118" y="1150161"/>
                                        <a:pt x="782593" y="1161437"/>
                                        <a:pt x="786356" y="1165196"/>
                                      </a:cubicBezTo>
                                      <a:cubicBezTo>
                                        <a:pt x="786356" y="1168955"/>
                                        <a:pt x="790118" y="1183989"/>
                                        <a:pt x="782593" y="1180231"/>
                                      </a:cubicBezTo>
                                      <a:cubicBezTo>
                                        <a:pt x="775068" y="1176472"/>
                                        <a:pt x="767543" y="1157678"/>
                                        <a:pt x="760018" y="1161437"/>
                                      </a:cubicBezTo>
                                      <a:cubicBezTo>
                                        <a:pt x="752493" y="1161437"/>
                                        <a:pt x="748731" y="1180231"/>
                                        <a:pt x="744968" y="1168955"/>
                                      </a:cubicBezTo>
                                      <a:cubicBezTo>
                                        <a:pt x="737444" y="1157678"/>
                                        <a:pt x="726156" y="1138885"/>
                                        <a:pt x="718631" y="1138885"/>
                                      </a:cubicBezTo>
                                      <a:cubicBezTo>
                                        <a:pt x="711106" y="1135126"/>
                                        <a:pt x="711106" y="1135126"/>
                                        <a:pt x="707344" y="1131368"/>
                                      </a:cubicBezTo>
                                      <a:cubicBezTo>
                                        <a:pt x="707344" y="1127609"/>
                                        <a:pt x="707344" y="1127609"/>
                                        <a:pt x="703581" y="1123850"/>
                                      </a:cubicBezTo>
                                      <a:cubicBezTo>
                                        <a:pt x="699819" y="1123850"/>
                                        <a:pt x="681007" y="1127609"/>
                                        <a:pt x="684769" y="1120091"/>
                                      </a:cubicBezTo>
                                      <a:cubicBezTo>
                                        <a:pt x="688531" y="1108815"/>
                                        <a:pt x="696056" y="1097539"/>
                                        <a:pt x="696056" y="1105057"/>
                                      </a:cubicBezTo>
                                      <a:cubicBezTo>
                                        <a:pt x="696056" y="1108815"/>
                                        <a:pt x="699819" y="1108815"/>
                                        <a:pt x="703581" y="1112574"/>
                                      </a:cubicBezTo>
                                      <a:cubicBezTo>
                                        <a:pt x="707344" y="1112574"/>
                                        <a:pt x="707344" y="1116333"/>
                                        <a:pt x="711106" y="1116333"/>
                                      </a:cubicBezTo>
                                      <a:cubicBezTo>
                                        <a:pt x="711106" y="1120091"/>
                                        <a:pt x="711106" y="1123850"/>
                                        <a:pt x="714869" y="1123850"/>
                                      </a:cubicBezTo>
                                      <a:cubicBezTo>
                                        <a:pt x="714869" y="1127609"/>
                                        <a:pt x="718631" y="1127609"/>
                                        <a:pt x="722394" y="1127609"/>
                                      </a:cubicBezTo>
                                      <a:cubicBezTo>
                                        <a:pt x="726156" y="1127609"/>
                                        <a:pt x="737444" y="1127609"/>
                                        <a:pt x="726156" y="1123850"/>
                                      </a:cubicBezTo>
                                      <a:cubicBezTo>
                                        <a:pt x="714869" y="1116333"/>
                                        <a:pt x="718631" y="1116333"/>
                                        <a:pt x="718631" y="1108815"/>
                                      </a:cubicBezTo>
                                      <a:cubicBezTo>
                                        <a:pt x="714869" y="1101298"/>
                                        <a:pt x="711106" y="1093781"/>
                                        <a:pt x="711106" y="1086263"/>
                                      </a:cubicBezTo>
                                      <a:cubicBezTo>
                                        <a:pt x="711106" y="1082505"/>
                                        <a:pt x="711106" y="1067470"/>
                                        <a:pt x="703581" y="1063711"/>
                                      </a:cubicBezTo>
                                      <a:cubicBezTo>
                                        <a:pt x="699819" y="1059952"/>
                                        <a:pt x="699819" y="1059952"/>
                                        <a:pt x="703581" y="1056194"/>
                                      </a:cubicBezTo>
                                      <a:cubicBezTo>
                                        <a:pt x="703581" y="1052435"/>
                                        <a:pt x="703581" y="1044918"/>
                                        <a:pt x="699819" y="1037400"/>
                                      </a:cubicBezTo>
                                      <a:cubicBezTo>
                                        <a:pt x="696056" y="1029883"/>
                                        <a:pt x="696056" y="1026124"/>
                                        <a:pt x="688531" y="1018607"/>
                                      </a:cubicBezTo>
                                      <a:cubicBezTo>
                                        <a:pt x="681007" y="1011089"/>
                                        <a:pt x="650907" y="996054"/>
                                        <a:pt x="654669" y="984778"/>
                                      </a:cubicBezTo>
                                      <a:cubicBezTo>
                                        <a:pt x="654669" y="969744"/>
                                        <a:pt x="658432" y="962226"/>
                                        <a:pt x="639619" y="939674"/>
                                      </a:cubicBezTo>
                                      <a:cubicBezTo>
                                        <a:pt x="639619" y="939674"/>
                                        <a:pt x="632094" y="935915"/>
                                        <a:pt x="635857" y="932157"/>
                                      </a:cubicBezTo>
                                      <a:cubicBezTo>
                                        <a:pt x="643382" y="928398"/>
                                        <a:pt x="639619" y="924639"/>
                                        <a:pt x="632094" y="920881"/>
                                      </a:cubicBezTo>
                                      <a:cubicBezTo>
                                        <a:pt x="628332" y="920881"/>
                                        <a:pt x="620807" y="920881"/>
                                        <a:pt x="624570" y="924639"/>
                                      </a:cubicBezTo>
                                      <a:cubicBezTo>
                                        <a:pt x="628332" y="928398"/>
                                        <a:pt x="632094" y="935915"/>
                                        <a:pt x="628332" y="932157"/>
                                      </a:cubicBezTo>
                                      <a:cubicBezTo>
                                        <a:pt x="620807" y="928398"/>
                                        <a:pt x="617045" y="924639"/>
                                        <a:pt x="613282" y="924639"/>
                                      </a:cubicBezTo>
                                      <a:cubicBezTo>
                                        <a:pt x="605757" y="928398"/>
                                        <a:pt x="601995" y="924639"/>
                                        <a:pt x="601995" y="924639"/>
                                      </a:cubicBezTo>
                                      <a:cubicBezTo>
                                        <a:pt x="601995" y="924639"/>
                                        <a:pt x="590707" y="928398"/>
                                        <a:pt x="586945" y="924639"/>
                                      </a:cubicBezTo>
                                      <a:cubicBezTo>
                                        <a:pt x="586945" y="917122"/>
                                        <a:pt x="583182" y="913363"/>
                                        <a:pt x="579420" y="909604"/>
                                      </a:cubicBezTo>
                                      <a:cubicBezTo>
                                        <a:pt x="575657" y="909604"/>
                                        <a:pt x="571895" y="905846"/>
                                        <a:pt x="575657" y="902087"/>
                                      </a:cubicBezTo>
                                      <a:cubicBezTo>
                                        <a:pt x="579420" y="902087"/>
                                        <a:pt x="583182" y="894570"/>
                                        <a:pt x="575657" y="894570"/>
                                      </a:cubicBezTo>
                                      <a:cubicBezTo>
                                        <a:pt x="571895" y="890811"/>
                                        <a:pt x="560608" y="890811"/>
                                        <a:pt x="564370" y="887052"/>
                                      </a:cubicBezTo>
                                      <a:cubicBezTo>
                                        <a:pt x="568133" y="883294"/>
                                        <a:pt x="571895" y="875776"/>
                                        <a:pt x="571895" y="875776"/>
                                      </a:cubicBezTo>
                                      <a:cubicBezTo>
                                        <a:pt x="568133" y="872018"/>
                                        <a:pt x="560608" y="860741"/>
                                        <a:pt x="564370" y="860741"/>
                                      </a:cubicBezTo>
                                      <a:cubicBezTo>
                                        <a:pt x="571895" y="860741"/>
                                        <a:pt x="579420" y="860741"/>
                                        <a:pt x="579420" y="868259"/>
                                      </a:cubicBezTo>
                                      <a:cubicBezTo>
                                        <a:pt x="579420" y="872018"/>
                                        <a:pt x="583182" y="875776"/>
                                        <a:pt x="583182" y="868259"/>
                                      </a:cubicBezTo>
                                      <a:cubicBezTo>
                                        <a:pt x="586945" y="864500"/>
                                        <a:pt x="590707" y="853224"/>
                                        <a:pt x="586945" y="845707"/>
                                      </a:cubicBezTo>
                                      <a:cubicBezTo>
                                        <a:pt x="579420" y="834431"/>
                                        <a:pt x="579420" y="830672"/>
                                        <a:pt x="571895" y="830672"/>
                                      </a:cubicBezTo>
                                      <a:cubicBezTo>
                                        <a:pt x="568133" y="830672"/>
                                        <a:pt x="560608" y="830672"/>
                                        <a:pt x="556845" y="830672"/>
                                      </a:cubicBezTo>
                                      <a:cubicBezTo>
                                        <a:pt x="553083" y="830672"/>
                                        <a:pt x="538033" y="841948"/>
                                        <a:pt x="538033" y="834431"/>
                                      </a:cubicBezTo>
                                      <a:cubicBezTo>
                                        <a:pt x="541795" y="830672"/>
                                        <a:pt x="538033" y="823154"/>
                                        <a:pt x="541795" y="823154"/>
                                      </a:cubicBezTo>
                                      <a:cubicBezTo>
                                        <a:pt x="545558" y="823154"/>
                                        <a:pt x="549320" y="819396"/>
                                        <a:pt x="549320" y="815637"/>
                                      </a:cubicBezTo>
                                      <a:cubicBezTo>
                                        <a:pt x="545558" y="808120"/>
                                        <a:pt x="538033" y="796844"/>
                                        <a:pt x="534270" y="796844"/>
                                      </a:cubicBezTo>
                                      <a:cubicBezTo>
                                        <a:pt x="530508" y="796844"/>
                                        <a:pt x="526745" y="796844"/>
                                        <a:pt x="526745" y="793085"/>
                                      </a:cubicBezTo>
                                      <a:cubicBezTo>
                                        <a:pt x="522983" y="793085"/>
                                        <a:pt x="519220" y="789326"/>
                                        <a:pt x="515458" y="785568"/>
                                      </a:cubicBezTo>
                                      <a:cubicBezTo>
                                        <a:pt x="515458" y="781809"/>
                                        <a:pt x="515458" y="774291"/>
                                        <a:pt x="511696" y="778050"/>
                                      </a:cubicBezTo>
                                      <a:cubicBezTo>
                                        <a:pt x="507933" y="781809"/>
                                        <a:pt x="507933" y="789326"/>
                                        <a:pt x="504171" y="785568"/>
                                      </a:cubicBezTo>
                                      <a:cubicBezTo>
                                        <a:pt x="500408" y="785568"/>
                                        <a:pt x="500408" y="778050"/>
                                        <a:pt x="492883" y="781809"/>
                                      </a:cubicBezTo>
                                      <a:cubicBezTo>
                                        <a:pt x="489121" y="785568"/>
                                        <a:pt x="496646" y="789326"/>
                                        <a:pt x="492883" y="789326"/>
                                      </a:cubicBezTo>
                                      <a:cubicBezTo>
                                        <a:pt x="489121" y="789326"/>
                                        <a:pt x="474071" y="796844"/>
                                        <a:pt x="462783" y="793085"/>
                                      </a:cubicBezTo>
                                      <a:cubicBezTo>
                                        <a:pt x="455259" y="789326"/>
                                        <a:pt x="451496" y="781809"/>
                                        <a:pt x="443971" y="781809"/>
                                      </a:cubicBezTo>
                                      <a:cubicBezTo>
                                        <a:pt x="436446" y="781809"/>
                                        <a:pt x="436446" y="778050"/>
                                        <a:pt x="428921" y="770533"/>
                                      </a:cubicBezTo>
                                      <a:cubicBezTo>
                                        <a:pt x="417634" y="763015"/>
                                        <a:pt x="402584" y="751739"/>
                                        <a:pt x="383772" y="759257"/>
                                      </a:cubicBezTo>
                                      <a:cubicBezTo>
                                        <a:pt x="361197" y="766774"/>
                                        <a:pt x="387534" y="766774"/>
                                        <a:pt x="368722" y="766774"/>
                                      </a:cubicBezTo>
                                      <a:cubicBezTo>
                                        <a:pt x="353672" y="770533"/>
                                        <a:pt x="349909" y="774291"/>
                                        <a:pt x="342385" y="763015"/>
                                      </a:cubicBezTo>
                                      <a:cubicBezTo>
                                        <a:pt x="334860" y="755498"/>
                                        <a:pt x="316047" y="736704"/>
                                        <a:pt x="308522" y="732946"/>
                                      </a:cubicBezTo>
                                      <a:cubicBezTo>
                                        <a:pt x="297235" y="729187"/>
                                        <a:pt x="244560" y="702876"/>
                                        <a:pt x="240798" y="699118"/>
                                      </a:cubicBezTo>
                                      <a:cubicBezTo>
                                        <a:pt x="233273" y="695359"/>
                                        <a:pt x="221986" y="691600"/>
                                        <a:pt x="210698" y="699118"/>
                                      </a:cubicBezTo>
                                      <a:cubicBezTo>
                                        <a:pt x="199411" y="706635"/>
                                        <a:pt x="191886" y="714152"/>
                                        <a:pt x="173074" y="714152"/>
                                      </a:cubicBezTo>
                                      <a:cubicBezTo>
                                        <a:pt x="154261" y="710394"/>
                                        <a:pt x="124162" y="706635"/>
                                        <a:pt x="97824" y="710394"/>
                                      </a:cubicBezTo>
                                      <a:cubicBezTo>
                                        <a:pt x="71487" y="714152"/>
                                        <a:pt x="48912" y="714152"/>
                                        <a:pt x="41387" y="717911"/>
                                      </a:cubicBezTo>
                                      <a:cubicBezTo>
                                        <a:pt x="33862" y="717911"/>
                                        <a:pt x="22575" y="717911"/>
                                        <a:pt x="11288" y="717911"/>
                                      </a:cubicBezTo>
                                      <a:cubicBezTo>
                                        <a:pt x="7525" y="503665"/>
                                        <a:pt x="3763" y="251833"/>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7" name="Freeform 155"/>
                              <wps:cNvSpPr>
                                <a:spLocks/>
                              </wps:cNvSpPr>
                              <wps:spPr bwMode="auto">
                                <a:xfrm>
                                  <a:off x="0" y="223333"/>
                                  <a:ext cx="1898650" cy="2932553"/>
                                </a:xfrm>
                                <a:custGeom>
                                  <a:avLst/>
                                  <a:gdLst>
                                    <a:gd name="connsiteX0" fmla="*/ 7504 w 1898650"/>
                                    <a:gd name="connsiteY0" fmla="*/ 1646238 h 2932553"/>
                                    <a:gd name="connsiteX1" fmla="*/ 15009 w 1898650"/>
                                    <a:gd name="connsiteY1" fmla="*/ 1657495 h 2932553"/>
                                    <a:gd name="connsiteX2" fmla="*/ 18761 w 1898650"/>
                                    <a:gd name="connsiteY2" fmla="*/ 1683761 h 2932553"/>
                                    <a:gd name="connsiteX3" fmla="*/ 26266 w 1898650"/>
                                    <a:gd name="connsiteY3" fmla="*/ 1706274 h 2932553"/>
                                    <a:gd name="connsiteX4" fmla="*/ 37523 w 1898650"/>
                                    <a:gd name="connsiteY4" fmla="*/ 1728788 h 2932553"/>
                                    <a:gd name="connsiteX5" fmla="*/ 22513 w 1898650"/>
                                    <a:gd name="connsiteY5" fmla="*/ 1713779 h 2932553"/>
                                    <a:gd name="connsiteX6" fmla="*/ 3752 w 1898650"/>
                                    <a:gd name="connsiteY6" fmla="*/ 1676256 h 2932553"/>
                                    <a:gd name="connsiteX7" fmla="*/ 0 w 1898650"/>
                                    <a:gd name="connsiteY7" fmla="*/ 1657495 h 2932553"/>
                                    <a:gd name="connsiteX8" fmla="*/ 7504 w 1898650"/>
                                    <a:gd name="connsiteY8" fmla="*/ 1646238 h 2932553"/>
                                    <a:gd name="connsiteX9" fmla="*/ 294084 w 1898650"/>
                                    <a:gd name="connsiteY9" fmla="*/ 1044575 h 2932553"/>
                                    <a:gd name="connsiteX10" fmla="*/ 297855 w 1898650"/>
                                    <a:gd name="connsiteY10" fmla="*/ 1059997 h 2932553"/>
                                    <a:gd name="connsiteX11" fmla="*/ 279003 w 1898650"/>
                                    <a:gd name="connsiteY11" fmla="*/ 1067708 h 2932553"/>
                                    <a:gd name="connsiteX12" fmla="*/ 282773 w 1898650"/>
                                    <a:gd name="connsiteY12" fmla="*/ 1056142 h 2932553"/>
                                    <a:gd name="connsiteX13" fmla="*/ 294084 w 1898650"/>
                                    <a:gd name="connsiteY13" fmla="*/ 1044575 h 2932553"/>
                                    <a:gd name="connsiteX14" fmla="*/ 746522 w 1898650"/>
                                    <a:gd name="connsiteY14" fmla="*/ 629921 h 2932553"/>
                                    <a:gd name="connsiteX15" fmla="*/ 748506 w 1898650"/>
                                    <a:gd name="connsiteY15" fmla="*/ 630873 h 2932553"/>
                                    <a:gd name="connsiteX16" fmla="*/ 748506 w 1898650"/>
                                    <a:gd name="connsiteY16" fmla="*/ 642303 h 2932553"/>
                                    <a:gd name="connsiteX17" fmla="*/ 744537 w 1898650"/>
                                    <a:gd name="connsiteY17" fmla="*/ 634683 h 2932553"/>
                                    <a:gd name="connsiteX18" fmla="*/ 746522 w 1898650"/>
                                    <a:gd name="connsiteY18" fmla="*/ 629921 h 2932553"/>
                                    <a:gd name="connsiteX19" fmla="*/ 775494 w 1898650"/>
                                    <a:gd name="connsiteY19" fmla="*/ 604838 h 2932553"/>
                                    <a:gd name="connsiteX20" fmla="*/ 779463 w 1898650"/>
                                    <a:gd name="connsiteY20" fmla="*/ 612776 h 2932553"/>
                                    <a:gd name="connsiteX21" fmla="*/ 771525 w 1898650"/>
                                    <a:gd name="connsiteY21" fmla="*/ 612776 h 2932553"/>
                                    <a:gd name="connsiteX22" fmla="*/ 775494 w 1898650"/>
                                    <a:gd name="connsiteY22" fmla="*/ 604838 h 2932553"/>
                                    <a:gd name="connsiteX23" fmla="*/ 1229916 w 1898650"/>
                                    <a:gd name="connsiteY23" fmla="*/ 533400 h 2932553"/>
                                    <a:gd name="connsiteX24" fmla="*/ 1229916 w 1898650"/>
                                    <a:gd name="connsiteY24" fmla="*/ 540809 h 2932553"/>
                                    <a:gd name="connsiteX25" fmla="*/ 1222772 w 1898650"/>
                                    <a:gd name="connsiteY25" fmla="*/ 537105 h 2932553"/>
                                    <a:gd name="connsiteX26" fmla="*/ 1229916 w 1898650"/>
                                    <a:gd name="connsiteY26" fmla="*/ 533400 h 2932553"/>
                                    <a:gd name="connsiteX27" fmla="*/ 1391709 w 1898650"/>
                                    <a:gd name="connsiteY27" fmla="*/ 352425 h 2932553"/>
                                    <a:gd name="connsiteX28" fmla="*/ 1395413 w 1898650"/>
                                    <a:gd name="connsiteY28" fmla="*/ 359834 h 2932553"/>
                                    <a:gd name="connsiteX29" fmla="*/ 1388004 w 1898650"/>
                                    <a:gd name="connsiteY29" fmla="*/ 356130 h 2932553"/>
                                    <a:gd name="connsiteX30" fmla="*/ 1391709 w 1898650"/>
                                    <a:gd name="connsiteY30" fmla="*/ 352425 h 2932553"/>
                                    <a:gd name="connsiteX31" fmla="*/ 1424940 w 1898650"/>
                                    <a:gd name="connsiteY31" fmla="*/ 292100 h 2932553"/>
                                    <a:gd name="connsiteX32" fmla="*/ 1424940 w 1898650"/>
                                    <a:gd name="connsiteY32" fmla="*/ 307976 h 2932553"/>
                                    <a:gd name="connsiteX33" fmla="*/ 1417320 w 1898650"/>
                                    <a:gd name="connsiteY33" fmla="*/ 315913 h 2932553"/>
                                    <a:gd name="connsiteX34" fmla="*/ 1409700 w 1898650"/>
                                    <a:gd name="connsiteY34" fmla="*/ 307976 h 2932553"/>
                                    <a:gd name="connsiteX35" fmla="*/ 1417320 w 1898650"/>
                                    <a:gd name="connsiteY35" fmla="*/ 300038 h 2932553"/>
                                    <a:gd name="connsiteX36" fmla="*/ 1424940 w 1898650"/>
                                    <a:gd name="connsiteY36" fmla="*/ 292100 h 2932553"/>
                                    <a:gd name="connsiteX37" fmla="*/ 1625699 w 1898650"/>
                                    <a:gd name="connsiteY37" fmla="*/ 208725 h 2932553"/>
                                    <a:gd name="connsiteX38" fmla="*/ 1628048 w 1898650"/>
                                    <a:gd name="connsiteY38" fmla="*/ 210134 h 2932553"/>
                                    <a:gd name="connsiteX39" fmla="*/ 1639323 w 1898650"/>
                                    <a:gd name="connsiteY39" fmla="*/ 221411 h 2932553"/>
                                    <a:gd name="connsiteX40" fmla="*/ 1639323 w 1898650"/>
                                    <a:gd name="connsiteY40" fmla="*/ 228928 h 2932553"/>
                                    <a:gd name="connsiteX41" fmla="*/ 1646840 w 1898650"/>
                                    <a:gd name="connsiteY41" fmla="*/ 232687 h 2932553"/>
                                    <a:gd name="connsiteX42" fmla="*/ 1654357 w 1898650"/>
                                    <a:gd name="connsiteY42" fmla="*/ 228928 h 2932553"/>
                                    <a:gd name="connsiteX43" fmla="*/ 1661874 w 1898650"/>
                                    <a:gd name="connsiteY43" fmla="*/ 232687 h 2932553"/>
                                    <a:gd name="connsiteX44" fmla="*/ 1669390 w 1898650"/>
                                    <a:gd name="connsiteY44" fmla="*/ 232687 h 2932553"/>
                                    <a:gd name="connsiteX45" fmla="*/ 1676907 w 1898650"/>
                                    <a:gd name="connsiteY45" fmla="*/ 232687 h 2932553"/>
                                    <a:gd name="connsiteX46" fmla="*/ 1684424 w 1898650"/>
                                    <a:gd name="connsiteY46" fmla="*/ 243964 h 2932553"/>
                                    <a:gd name="connsiteX47" fmla="*/ 1706974 w 1898650"/>
                                    <a:gd name="connsiteY47" fmla="*/ 258999 h 2932553"/>
                                    <a:gd name="connsiteX48" fmla="*/ 1722007 w 1898650"/>
                                    <a:gd name="connsiteY48" fmla="*/ 277793 h 2932553"/>
                                    <a:gd name="connsiteX49" fmla="*/ 1729524 w 1898650"/>
                                    <a:gd name="connsiteY49" fmla="*/ 289070 h 2932553"/>
                                    <a:gd name="connsiteX50" fmla="*/ 1737041 w 1898650"/>
                                    <a:gd name="connsiteY50" fmla="*/ 300346 h 2932553"/>
                                    <a:gd name="connsiteX51" fmla="*/ 1748316 w 1898650"/>
                                    <a:gd name="connsiteY51" fmla="*/ 307864 h 2932553"/>
                                    <a:gd name="connsiteX52" fmla="*/ 1759591 w 1898650"/>
                                    <a:gd name="connsiteY52" fmla="*/ 315382 h 2932553"/>
                                    <a:gd name="connsiteX53" fmla="*/ 1774624 w 1898650"/>
                                    <a:gd name="connsiteY53" fmla="*/ 326658 h 2932553"/>
                                    <a:gd name="connsiteX54" fmla="*/ 1767108 w 1898650"/>
                                    <a:gd name="connsiteY54" fmla="*/ 337935 h 2932553"/>
                                    <a:gd name="connsiteX55" fmla="*/ 1755833 w 1898650"/>
                                    <a:gd name="connsiteY55" fmla="*/ 386799 h 2932553"/>
                                    <a:gd name="connsiteX56" fmla="*/ 1752074 w 1898650"/>
                                    <a:gd name="connsiteY56" fmla="*/ 398076 h 2932553"/>
                                    <a:gd name="connsiteX57" fmla="*/ 1755833 w 1898650"/>
                                    <a:gd name="connsiteY57" fmla="*/ 413111 h 2932553"/>
                                    <a:gd name="connsiteX58" fmla="*/ 1763349 w 1898650"/>
                                    <a:gd name="connsiteY58" fmla="*/ 386799 h 2932553"/>
                                    <a:gd name="connsiteX59" fmla="*/ 1767108 w 1898650"/>
                                    <a:gd name="connsiteY59" fmla="*/ 383041 h 2932553"/>
                                    <a:gd name="connsiteX60" fmla="*/ 1778383 w 1898650"/>
                                    <a:gd name="connsiteY60" fmla="*/ 398076 h 2932553"/>
                                    <a:gd name="connsiteX61" fmla="*/ 1778383 w 1898650"/>
                                    <a:gd name="connsiteY61" fmla="*/ 390558 h 2932553"/>
                                    <a:gd name="connsiteX62" fmla="*/ 1770866 w 1898650"/>
                                    <a:gd name="connsiteY62" fmla="*/ 368005 h 2932553"/>
                                    <a:gd name="connsiteX63" fmla="*/ 1774624 w 1898650"/>
                                    <a:gd name="connsiteY63" fmla="*/ 360488 h 2932553"/>
                                    <a:gd name="connsiteX64" fmla="*/ 1785899 w 1898650"/>
                                    <a:gd name="connsiteY64" fmla="*/ 349211 h 2932553"/>
                                    <a:gd name="connsiteX65" fmla="*/ 1789658 w 1898650"/>
                                    <a:gd name="connsiteY65" fmla="*/ 360488 h 2932553"/>
                                    <a:gd name="connsiteX66" fmla="*/ 1800933 w 1898650"/>
                                    <a:gd name="connsiteY66" fmla="*/ 356729 h 2932553"/>
                                    <a:gd name="connsiteX67" fmla="*/ 1797174 w 1898650"/>
                                    <a:gd name="connsiteY67" fmla="*/ 341693 h 2932553"/>
                                    <a:gd name="connsiteX68" fmla="*/ 1797174 w 1898650"/>
                                    <a:gd name="connsiteY68" fmla="*/ 337935 h 2932553"/>
                                    <a:gd name="connsiteX69" fmla="*/ 1800933 w 1898650"/>
                                    <a:gd name="connsiteY69" fmla="*/ 330417 h 2932553"/>
                                    <a:gd name="connsiteX70" fmla="*/ 1831000 w 1898650"/>
                                    <a:gd name="connsiteY70" fmla="*/ 334176 h 2932553"/>
                                    <a:gd name="connsiteX71" fmla="*/ 1857308 w 1898650"/>
                                    <a:gd name="connsiteY71" fmla="*/ 337935 h 2932553"/>
                                    <a:gd name="connsiteX72" fmla="*/ 1864825 w 1898650"/>
                                    <a:gd name="connsiteY72" fmla="*/ 341693 h 2932553"/>
                                    <a:gd name="connsiteX73" fmla="*/ 1887375 w 1898650"/>
                                    <a:gd name="connsiteY73" fmla="*/ 1736220 h 2932553"/>
                                    <a:gd name="connsiteX74" fmla="*/ 1898650 w 1898650"/>
                                    <a:gd name="connsiteY74" fmla="*/ 2454157 h 2932553"/>
                                    <a:gd name="connsiteX75" fmla="*/ 1868583 w 1898650"/>
                                    <a:gd name="connsiteY75" fmla="*/ 2457916 h 2932553"/>
                                    <a:gd name="connsiteX76" fmla="*/ 1849792 w 1898650"/>
                                    <a:gd name="connsiteY76" fmla="*/ 2469193 h 2932553"/>
                                    <a:gd name="connsiteX77" fmla="*/ 1763349 w 1898650"/>
                                    <a:gd name="connsiteY77" fmla="*/ 2506781 h 2932553"/>
                                    <a:gd name="connsiteX78" fmla="*/ 1706974 w 1898650"/>
                                    <a:gd name="connsiteY78" fmla="*/ 2525575 h 2932553"/>
                                    <a:gd name="connsiteX79" fmla="*/ 1582948 w 1898650"/>
                                    <a:gd name="connsiteY79" fmla="*/ 2544369 h 2932553"/>
                                    <a:gd name="connsiteX80" fmla="*/ 1556639 w 1898650"/>
                                    <a:gd name="connsiteY80" fmla="*/ 2536852 h 2932553"/>
                                    <a:gd name="connsiteX81" fmla="*/ 1530331 w 1898650"/>
                                    <a:gd name="connsiteY81" fmla="*/ 2536852 h 2932553"/>
                                    <a:gd name="connsiteX82" fmla="*/ 1519056 w 1898650"/>
                                    <a:gd name="connsiteY82" fmla="*/ 2540611 h 2932553"/>
                                    <a:gd name="connsiteX83" fmla="*/ 1504022 w 1898650"/>
                                    <a:gd name="connsiteY83" fmla="*/ 2540611 h 2932553"/>
                                    <a:gd name="connsiteX84" fmla="*/ 1458922 w 1898650"/>
                                    <a:gd name="connsiteY84" fmla="*/ 2574440 h 2932553"/>
                                    <a:gd name="connsiteX85" fmla="*/ 1402547 w 1898650"/>
                                    <a:gd name="connsiteY85" fmla="*/ 2604511 h 2932553"/>
                                    <a:gd name="connsiteX86" fmla="*/ 1361205 w 1898650"/>
                                    <a:gd name="connsiteY86" fmla="*/ 2627064 h 2932553"/>
                                    <a:gd name="connsiteX87" fmla="*/ 1316104 w 1898650"/>
                                    <a:gd name="connsiteY87" fmla="*/ 2638340 h 2932553"/>
                                    <a:gd name="connsiteX88" fmla="*/ 1293554 w 1898650"/>
                                    <a:gd name="connsiteY88" fmla="*/ 2668411 h 2932553"/>
                                    <a:gd name="connsiteX89" fmla="*/ 1278521 w 1898650"/>
                                    <a:gd name="connsiteY89" fmla="*/ 2713517 h 2932553"/>
                                    <a:gd name="connsiteX90" fmla="*/ 1255971 w 1898650"/>
                                    <a:gd name="connsiteY90" fmla="*/ 2739829 h 2932553"/>
                                    <a:gd name="connsiteX91" fmla="*/ 1248454 w 1898650"/>
                                    <a:gd name="connsiteY91" fmla="*/ 2751105 h 2932553"/>
                                    <a:gd name="connsiteX92" fmla="*/ 1237179 w 1898650"/>
                                    <a:gd name="connsiteY92" fmla="*/ 2758623 h 2932553"/>
                                    <a:gd name="connsiteX93" fmla="*/ 1225904 w 1898650"/>
                                    <a:gd name="connsiteY93" fmla="*/ 2766141 h 2932553"/>
                                    <a:gd name="connsiteX94" fmla="*/ 1210870 w 1898650"/>
                                    <a:gd name="connsiteY94" fmla="*/ 2762382 h 2932553"/>
                                    <a:gd name="connsiteX95" fmla="*/ 1188320 w 1898650"/>
                                    <a:gd name="connsiteY95" fmla="*/ 2777417 h 2932553"/>
                                    <a:gd name="connsiteX96" fmla="*/ 1177045 w 1898650"/>
                                    <a:gd name="connsiteY96" fmla="*/ 2758623 h 2932553"/>
                                    <a:gd name="connsiteX97" fmla="*/ 1146978 w 1898650"/>
                                    <a:gd name="connsiteY97" fmla="*/ 2762382 h 2932553"/>
                                    <a:gd name="connsiteX98" fmla="*/ 1128187 w 1898650"/>
                                    <a:gd name="connsiteY98" fmla="*/ 2762382 h 2932553"/>
                                    <a:gd name="connsiteX99" fmla="*/ 1113153 w 1898650"/>
                                    <a:gd name="connsiteY99" fmla="*/ 2769899 h 2932553"/>
                                    <a:gd name="connsiteX100" fmla="*/ 1086845 w 1898650"/>
                                    <a:gd name="connsiteY100" fmla="*/ 2766141 h 2932553"/>
                                    <a:gd name="connsiteX101" fmla="*/ 1075569 w 1898650"/>
                                    <a:gd name="connsiteY101" fmla="*/ 2777417 h 2932553"/>
                                    <a:gd name="connsiteX102" fmla="*/ 1064294 w 1898650"/>
                                    <a:gd name="connsiteY102" fmla="*/ 2773658 h 2932553"/>
                                    <a:gd name="connsiteX103" fmla="*/ 1056778 w 1898650"/>
                                    <a:gd name="connsiteY103" fmla="*/ 2754864 h 2932553"/>
                                    <a:gd name="connsiteX104" fmla="*/ 1030469 w 1898650"/>
                                    <a:gd name="connsiteY104" fmla="*/ 2762382 h 2932553"/>
                                    <a:gd name="connsiteX105" fmla="*/ 1019194 w 1898650"/>
                                    <a:gd name="connsiteY105" fmla="*/ 2758623 h 2932553"/>
                                    <a:gd name="connsiteX106" fmla="*/ 1007919 w 1898650"/>
                                    <a:gd name="connsiteY106" fmla="*/ 2758623 h 2932553"/>
                                    <a:gd name="connsiteX107" fmla="*/ 985369 w 1898650"/>
                                    <a:gd name="connsiteY107" fmla="*/ 2751105 h 2932553"/>
                                    <a:gd name="connsiteX108" fmla="*/ 951544 w 1898650"/>
                                    <a:gd name="connsiteY108" fmla="*/ 2758623 h 2932553"/>
                                    <a:gd name="connsiteX109" fmla="*/ 906443 w 1898650"/>
                                    <a:gd name="connsiteY109" fmla="*/ 2758623 h 2932553"/>
                                    <a:gd name="connsiteX110" fmla="*/ 880135 w 1898650"/>
                                    <a:gd name="connsiteY110" fmla="*/ 2766141 h 2932553"/>
                                    <a:gd name="connsiteX111" fmla="*/ 865101 w 1898650"/>
                                    <a:gd name="connsiteY111" fmla="*/ 2769899 h 2932553"/>
                                    <a:gd name="connsiteX112" fmla="*/ 842551 w 1898650"/>
                                    <a:gd name="connsiteY112" fmla="*/ 2769899 h 2932553"/>
                                    <a:gd name="connsiteX113" fmla="*/ 823759 w 1898650"/>
                                    <a:gd name="connsiteY113" fmla="*/ 2766141 h 2932553"/>
                                    <a:gd name="connsiteX114" fmla="*/ 789934 w 1898650"/>
                                    <a:gd name="connsiteY114" fmla="*/ 2781176 h 2932553"/>
                                    <a:gd name="connsiteX115" fmla="*/ 763626 w 1898650"/>
                                    <a:gd name="connsiteY115" fmla="*/ 2822523 h 2932553"/>
                                    <a:gd name="connsiteX116" fmla="*/ 767384 w 1898650"/>
                                    <a:gd name="connsiteY116" fmla="*/ 2830041 h 2932553"/>
                                    <a:gd name="connsiteX117" fmla="*/ 763626 w 1898650"/>
                                    <a:gd name="connsiteY117" fmla="*/ 2830041 h 2932553"/>
                                    <a:gd name="connsiteX118" fmla="*/ 752351 w 1898650"/>
                                    <a:gd name="connsiteY118" fmla="*/ 2830041 h 2932553"/>
                                    <a:gd name="connsiteX119" fmla="*/ 748592 w 1898650"/>
                                    <a:gd name="connsiteY119" fmla="*/ 2845076 h 2932553"/>
                                    <a:gd name="connsiteX120" fmla="*/ 737317 w 1898650"/>
                                    <a:gd name="connsiteY120" fmla="*/ 2841317 h 2932553"/>
                                    <a:gd name="connsiteX121" fmla="*/ 733559 w 1898650"/>
                                    <a:gd name="connsiteY121" fmla="*/ 2848835 h 2932553"/>
                                    <a:gd name="connsiteX122" fmla="*/ 711009 w 1898650"/>
                                    <a:gd name="connsiteY122" fmla="*/ 2841317 h 2932553"/>
                                    <a:gd name="connsiteX123" fmla="*/ 684700 w 1898650"/>
                                    <a:gd name="connsiteY123" fmla="*/ 2841317 h 2932553"/>
                                    <a:gd name="connsiteX124" fmla="*/ 673425 w 1898650"/>
                                    <a:gd name="connsiteY124" fmla="*/ 2860111 h 2932553"/>
                                    <a:gd name="connsiteX125" fmla="*/ 662150 w 1898650"/>
                                    <a:gd name="connsiteY125" fmla="*/ 2871388 h 2932553"/>
                                    <a:gd name="connsiteX126" fmla="*/ 635841 w 1898650"/>
                                    <a:gd name="connsiteY126" fmla="*/ 2890182 h 2932553"/>
                                    <a:gd name="connsiteX127" fmla="*/ 628325 w 1898650"/>
                                    <a:gd name="connsiteY127" fmla="*/ 2905217 h 2932553"/>
                                    <a:gd name="connsiteX128" fmla="*/ 617050 w 1898650"/>
                                    <a:gd name="connsiteY128" fmla="*/ 2905217 h 2932553"/>
                                    <a:gd name="connsiteX129" fmla="*/ 613291 w 1898650"/>
                                    <a:gd name="connsiteY129" fmla="*/ 2912735 h 2932553"/>
                                    <a:gd name="connsiteX130" fmla="*/ 609533 w 1898650"/>
                                    <a:gd name="connsiteY130" fmla="*/ 2916494 h 2932553"/>
                                    <a:gd name="connsiteX131" fmla="*/ 590741 w 1898650"/>
                                    <a:gd name="connsiteY131" fmla="*/ 2916494 h 2932553"/>
                                    <a:gd name="connsiteX132" fmla="*/ 575708 w 1898650"/>
                                    <a:gd name="connsiteY132" fmla="*/ 2924012 h 2932553"/>
                                    <a:gd name="connsiteX133" fmla="*/ 586983 w 1898650"/>
                                    <a:gd name="connsiteY133" fmla="*/ 2931529 h 2932553"/>
                                    <a:gd name="connsiteX134" fmla="*/ 564433 w 1898650"/>
                                    <a:gd name="connsiteY134" fmla="*/ 2927770 h 2932553"/>
                                    <a:gd name="connsiteX135" fmla="*/ 549399 w 1898650"/>
                                    <a:gd name="connsiteY135" fmla="*/ 2924012 h 2932553"/>
                                    <a:gd name="connsiteX136" fmla="*/ 541882 w 1898650"/>
                                    <a:gd name="connsiteY136" fmla="*/ 2931529 h 2932553"/>
                                    <a:gd name="connsiteX137" fmla="*/ 504299 w 1898650"/>
                                    <a:gd name="connsiteY137" fmla="*/ 2920253 h 2932553"/>
                                    <a:gd name="connsiteX138" fmla="*/ 493024 w 1898650"/>
                                    <a:gd name="connsiteY138" fmla="*/ 2920253 h 2932553"/>
                                    <a:gd name="connsiteX139" fmla="*/ 481749 w 1898650"/>
                                    <a:gd name="connsiteY139" fmla="*/ 2920253 h 2932553"/>
                                    <a:gd name="connsiteX140" fmla="*/ 466715 w 1898650"/>
                                    <a:gd name="connsiteY140" fmla="*/ 2920253 h 2932553"/>
                                    <a:gd name="connsiteX141" fmla="*/ 451682 w 1898650"/>
                                    <a:gd name="connsiteY141" fmla="*/ 2920253 h 2932553"/>
                                    <a:gd name="connsiteX142" fmla="*/ 436648 w 1898650"/>
                                    <a:gd name="connsiteY142" fmla="*/ 2920253 h 2932553"/>
                                    <a:gd name="connsiteX143" fmla="*/ 421615 w 1898650"/>
                                    <a:gd name="connsiteY143" fmla="*/ 2916494 h 2932553"/>
                                    <a:gd name="connsiteX144" fmla="*/ 406582 w 1898650"/>
                                    <a:gd name="connsiteY144" fmla="*/ 2908976 h 2932553"/>
                                    <a:gd name="connsiteX145" fmla="*/ 414098 w 1898650"/>
                                    <a:gd name="connsiteY145" fmla="*/ 2901459 h 2932553"/>
                                    <a:gd name="connsiteX146" fmla="*/ 402823 w 1898650"/>
                                    <a:gd name="connsiteY146" fmla="*/ 2897700 h 2932553"/>
                                    <a:gd name="connsiteX147" fmla="*/ 399065 w 1898650"/>
                                    <a:gd name="connsiteY147" fmla="*/ 2901459 h 2932553"/>
                                    <a:gd name="connsiteX148" fmla="*/ 368998 w 1898650"/>
                                    <a:gd name="connsiteY148" fmla="*/ 2893941 h 2932553"/>
                                    <a:gd name="connsiteX149" fmla="*/ 353965 w 1898650"/>
                                    <a:gd name="connsiteY149" fmla="*/ 2882664 h 2932553"/>
                                    <a:gd name="connsiteX150" fmla="*/ 331414 w 1898650"/>
                                    <a:gd name="connsiteY150" fmla="*/ 2852594 h 2932553"/>
                                    <a:gd name="connsiteX151" fmla="*/ 278797 w 1898650"/>
                                    <a:gd name="connsiteY151" fmla="*/ 2818764 h 2932553"/>
                                    <a:gd name="connsiteX152" fmla="*/ 256247 w 1898650"/>
                                    <a:gd name="connsiteY152" fmla="*/ 2822523 h 2932553"/>
                                    <a:gd name="connsiteX153" fmla="*/ 244972 w 1898650"/>
                                    <a:gd name="connsiteY153" fmla="*/ 2803729 h 2932553"/>
                                    <a:gd name="connsiteX154" fmla="*/ 237455 w 1898650"/>
                                    <a:gd name="connsiteY154" fmla="*/ 2777417 h 2932553"/>
                                    <a:gd name="connsiteX155" fmla="*/ 237455 w 1898650"/>
                                    <a:gd name="connsiteY155" fmla="*/ 2758623 h 2932553"/>
                                    <a:gd name="connsiteX156" fmla="*/ 241214 w 1898650"/>
                                    <a:gd name="connsiteY156" fmla="*/ 2732311 h 2932553"/>
                                    <a:gd name="connsiteX157" fmla="*/ 244972 w 1898650"/>
                                    <a:gd name="connsiteY157" fmla="*/ 2717276 h 2932553"/>
                                    <a:gd name="connsiteX158" fmla="*/ 248730 w 1898650"/>
                                    <a:gd name="connsiteY158" fmla="*/ 2709758 h 2932553"/>
                                    <a:gd name="connsiteX159" fmla="*/ 260006 w 1898650"/>
                                    <a:gd name="connsiteY159" fmla="*/ 2724793 h 2932553"/>
                                    <a:gd name="connsiteX160" fmla="*/ 293831 w 1898650"/>
                                    <a:gd name="connsiteY160" fmla="*/ 2721035 h 2932553"/>
                                    <a:gd name="connsiteX161" fmla="*/ 323898 w 1898650"/>
                                    <a:gd name="connsiteY161" fmla="*/ 2668411 h 2932553"/>
                                    <a:gd name="connsiteX162" fmla="*/ 320139 w 1898650"/>
                                    <a:gd name="connsiteY162" fmla="*/ 2653376 h 2932553"/>
                                    <a:gd name="connsiteX163" fmla="*/ 320139 w 1898650"/>
                                    <a:gd name="connsiteY163" fmla="*/ 2630823 h 2932553"/>
                                    <a:gd name="connsiteX164" fmla="*/ 312623 w 1898650"/>
                                    <a:gd name="connsiteY164" fmla="*/ 2585717 h 2932553"/>
                                    <a:gd name="connsiteX165" fmla="*/ 320139 w 1898650"/>
                                    <a:gd name="connsiteY165" fmla="*/ 2589475 h 2932553"/>
                                    <a:gd name="connsiteX166" fmla="*/ 323898 w 1898650"/>
                                    <a:gd name="connsiteY166" fmla="*/ 2596993 h 2932553"/>
                                    <a:gd name="connsiteX167" fmla="*/ 327656 w 1898650"/>
                                    <a:gd name="connsiteY167" fmla="*/ 2585717 h 2932553"/>
                                    <a:gd name="connsiteX168" fmla="*/ 327656 w 1898650"/>
                                    <a:gd name="connsiteY168" fmla="*/ 2578199 h 2932553"/>
                                    <a:gd name="connsiteX169" fmla="*/ 327656 w 1898650"/>
                                    <a:gd name="connsiteY169" fmla="*/ 2563164 h 2932553"/>
                                    <a:gd name="connsiteX170" fmla="*/ 327656 w 1898650"/>
                                    <a:gd name="connsiteY170" fmla="*/ 2544369 h 2932553"/>
                                    <a:gd name="connsiteX171" fmla="*/ 327656 w 1898650"/>
                                    <a:gd name="connsiteY171" fmla="*/ 2461675 h 2932553"/>
                                    <a:gd name="connsiteX172" fmla="*/ 278797 w 1898650"/>
                                    <a:gd name="connsiteY172" fmla="*/ 2363945 h 2932553"/>
                                    <a:gd name="connsiteX173" fmla="*/ 260006 w 1898650"/>
                                    <a:gd name="connsiteY173" fmla="*/ 2322598 h 2932553"/>
                                    <a:gd name="connsiteX174" fmla="*/ 244972 w 1898650"/>
                                    <a:gd name="connsiteY174" fmla="*/ 2277492 h 2932553"/>
                                    <a:gd name="connsiteX175" fmla="*/ 244972 w 1898650"/>
                                    <a:gd name="connsiteY175" fmla="*/ 2262457 h 2932553"/>
                                    <a:gd name="connsiteX176" fmla="*/ 237455 w 1898650"/>
                                    <a:gd name="connsiteY176" fmla="*/ 2247422 h 2932553"/>
                                    <a:gd name="connsiteX177" fmla="*/ 237455 w 1898650"/>
                                    <a:gd name="connsiteY177" fmla="*/ 2179763 h 2932553"/>
                                    <a:gd name="connsiteX178" fmla="*/ 226180 w 1898650"/>
                                    <a:gd name="connsiteY178" fmla="*/ 2112104 h 2932553"/>
                                    <a:gd name="connsiteX179" fmla="*/ 196113 w 1898650"/>
                                    <a:gd name="connsiteY179" fmla="*/ 2055721 h 2932553"/>
                                    <a:gd name="connsiteX180" fmla="*/ 169805 w 1898650"/>
                                    <a:gd name="connsiteY180" fmla="*/ 2010615 h 2932553"/>
                                    <a:gd name="connsiteX181" fmla="*/ 143496 w 1898650"/>
                                    <a:gd name="connsiteY181" fmla="*/ 1961750 h 2932553"/>
                                    <a:gd name="connsiteX182" fmla="*/ 139738 w 1898650"/>
                                    <a:gd name="connsiteY182" fmla="*/ 1920403 h 2932553"/>
                                    <a:gd name="connsiteX183" fmla="*/ 49537 w 1898650"/>
                                    <a:gd name="connsiteY183" fmla="*/ 1766291 h 2932553"/>
                                    <a:gd name="connsiteX184" fmla="*/ 38262 w 1898650"/>
                                    <a:gd name="connsiteY184" fmla="*/ 1751256 h 2932553"/>
                                    <a:gd name="connsiteX185" fmla="*/ 34504 w 1898650"/>
                                    <a:gd name="connsiteY185" fmla="*/ 1736220 h 2932553"/>
                                    <a:gd name="connsiteX186" fmla="*/ 45779 w 1898650"/>
                                    <a:gd name="connsiteY186" fmla="*/ 1732461 h 2932553"/>
                                    <a:gd name="connsiteX187" fmla="*/ 45779 w 1898650"/>
                                    <a:gd name="connsiteY187" fmla="*/ 1717426 h 2932553"/>
                                    <a:gd name="connsiteX188" fmla="*/ 49537 w 1898650"/>
                                    <a:gd name="connsiteY188" fmla="*/ 1747497 h 2932553"/>
                                    <a:gd name="connsiteX189" fmla="*/ 53296 w 1898650"/>
                                    <a:gd name="connsiteY189" fmla="*/ 1739979 h 2932553"/>
                                    <a:gd name="connsiteX190" fmla="*/ 57054 w 1898650"/>
                                    <a:gd name="connsiteY190" fmla="*/ 1717426 h 2932553"/>
                                    <a:gd name="connsiteX191" fmla="*/ 60812 w 1898650"/>
                                    <a:gd name="connsiteY191" fmla="*/ 1732461 h 2932553"/>
                                    <a:gd name="connsiteX192" fmla="*/ 72088 w 1898650"/>
                                    <a:gd name="connsiteY192" fmla="*/ 1751256 h 2932553"/>
                                    <a:gd name="connsiteX193" fmla="*/ 75846 w 1898650"/>
                                    <a:gd name="connsiteY193" fmla="*/ 1773809 h 2932553"/>
                                    <a:gd name="connsiteX194" fmla="*/ 79604 w 1898650"/>
                                    <a:gd name="connsiteY194" fmla="*/ 1781326 h 2932553"/>
                                    <a:gd name="connsiteX195" fmla="*/ 83363 w 1898650"/>
                                    <a:gd name="connsiteY195" fmla="*/ 1781326 h 2932553"/>
                                    <a:gd name="connsiteX196" fmla="*/ 90879 w 1898650"/>
                                    <a:gd name="connsiteY196" fmla="*/ 1792603 h 2932553"/>
                                    <a:gd name="connsiteX197" fmla="*/ 102154 w 1898650"/>
                                    <a:gd name="connsiteY197" fmla="*/ 1785085 h 2932553"/>
                                    <a:gd name="connsiteX198" fmla="*/ 113430 w 1898650"/>
                                    <a:gd name="connsiteY198" fmla="*/ 1770050 h 2932553"/>
                                    <a:gd name="connsiteX199" fmla="*/ 98396 w 1898650"/>
                                    <a:gd name="connsiteY199" fmla="*/ 1739979 h 2932553"/>
                                    <a:gd name="connsiteX200" fmla="*/ 75846 w 1898650"/>
                                    <a:gd name="connsiteY200" fmla="*/ 1709908 h 2932553"/>
                                    <a:gd name="connsiteX201" fmla="*/ 60812 w 1898650"/>
                                    <a:gd name="connsiteY201" fmla="*/ 1672320 h 2932553"/>
                                    <a:gd name="connsiteX202" fmla="*/ 60812 w 1898650"/>
                                    <a:gd name="connsiteY202" fmla="*/ 1657285 h 2932553"/>
                                    <a:gd name="connsiteX203" fmla="*/ 68329 w 1898650"/>
                                    <a:gd name="connsiteY203" fmla="*/ 1653526 h 2932553"/>
                                    <a:gd name="connsiteX204" fmla="*/ 72088 w 1898650"/>
                                    <a:gd name="connsiteY204" fmla="*/ 1661044 h 2932553"/>
                                    <a:gd name="connsiteX205" fmla="*/ 83363 w 1898650"/>
                                    <a:gd name="connsiteY205" fmla="*/ 1668561 h 2932553"/>
                                    <a:gd name="connsiteX206" fmla="*/ 87121 w 1898650"/>
                                    <a:gd name="connsiteY206" fmla="*/ 1679838 h 2932553"/>
                                    <a:gd name="connsiteX207" fmla="*/ 94638 w 1898650"/>
                                    <a:gd name="connsiteY207" fmla="*/ 1691114 h 2932553"/>
                                    <a:gd name="connsiteX208" fmla="*/ 98396 w 1898650"/>
                                    <a:gd name="connsiteY208" fmla="*/ 1702391 h 2932553"/>
                                    <a:gd name="connsiteX209" fmla="*/ 94638 w 1898650"/>
                                    <a:gd name="connsiteY209" fmla="*/ 1713667 h 2932553"/>
                                    <a:gd name="connsiteX210" fmla="*/ 98396 w 1898650"/>
                                    <a:gd name="connsiteY210" fmla="*/ 1732461 h 2932553"/>
                                    <a:gd name="connsiteX211" fmla="*/ 109671 w 1898650"/>
                                    <a:gd name="connsiteY211" fmla="*/ 1721185 h 2932553"/>
                                    <a:gd name="connsiteX212" fmla="*/ 113430 w 1898650"/>
                                    <a:gd name="connsiteY212" fmla="*/ 1713667 h 2932553"/>
                                    <a:gd name="connsiteX213" fmla="*/ 132221 w 1898650"/>
                                    <a:gd name="connsiteY213" fmla="*/ 1762532 h 2932553"/>
                                    <a:gd name="connsiteX214" fmla="*/ 143496 w 1898650"/>
                                    <a:gd name="connsiteY214" fmla="*/ 1762532 h 2932553"/>
                                    <a:gd name="connsiteX215" fmla="*/ 154771 w 1898650"/>
                                    <a:gd name="connsiteY215" fmla="*/ 1743738 h 2932553"/>
                                    <a:gd name="connsiteX216" fmla="*/ 151013 w 1898650"/>
                                    <a:gd name="connsiteY216" fmla="*/ 1728703 h 2932553"/>
                                    <a:gd name="connsiteX217" fmla="*/ 154771 w 1898650"/>
                                    <a:gd name="connsiteY217" fmla="*/ 1717426 h 2932553"/>
                                    <a:gd name="connsiteX218" fmla="*/ 154771 w 1898650"/>
                                    <a:gd name="connsiteY218" fmla="*/ 1709908 h 2932553"/>
                                    <a:gd name="connsiteX219" fmla="*/ 158530 w 1898650"/>
                                    <a:gd name="connsiteY219" fmla="*/ 1706150 h 2932553"/>
                                    <a:gd name="connsiteX220" fmla="*/ 154771 w 1898650"/>
                                    <a:gd name="connsiteY220" fmla="*/ 1687355 h 2932553"/>
                                    <a:gd name="connsiteX221" fmla="*/ 139738 w 1898650"/>
                                    <a:gd name="connsiteY221" fmla="*/ 1668561 h 2932553"/>
                                    <a:gd name="connsiteX222" fmla="*/ 117188 w 1898650"/>
                                    <a:gd name="connsiteY222" fmla="*/ 1627214 h 2932553"/>
                                    <a:gd name="connsiteX223" fmla="*/ 102154 w 1898650"/>
                                    <a:gd name="connsiteY223" fmla="*/ 1600902 h 2932553"/>
                                    <a:gd name="connsiteX224" fmla="*/ 87121 w 1898650"/>
                                    <a:gd name="connsiteY224" fmla="*/ 1582108 h 2932553"/>
                                    <a:gd name="connsiteX225" fmla="*/ 83363 w 1898650"/>
                                    <a:gd name="connsiteY225" fmla="*/ 1563314 h 2932553"/>
                                    <a:gd name="connsiteX226" fmla="*/ 75846 w 1898650"/>
                                    <a:gd name="connsiteY226" fmla="*/ 1533243 h 2932553"/>
                                    <a:gd name="connsiteX227" fmla="*/ 57054 w 1898650"/>
                                    <a:gd name="connsiteY227" fmla="*/ 1506931 h 2932553"/>
                                    <a:gd name="connsiteX228" fmla="*/ 60812 w 1898650"/>
                                    <a:gd name="connsiteY228" fmla="*/ 1484378 h 2932553"/>
                                    <a:gd name="connsiteX229" fmla="*/ 64571 w 1898650"/>
                                    <a:gd name="connsiteY229" fmla="*/ 1469343 h 2932553"/>
                                    <a:gd name="connsiteX230" fmla="*/ 64571 w 1898650"/>
                                    <a:gd name="connsiteY230" fmla="*/ 1450549 h 2932553"/>
                                    <a:gd name="connsiteX231" fmla="*/ 72088 w 1898650"/>
                                    <a:gd name="connsiteY231" fmla="*/ 1431755 h 2932553"/>
                                    <a:gd name="connsiteX232" fmla="*/ 79604 w 1898650"/>
                                    <a:gd name="connsiteY232" fmla="*/ 1420478 h 2932553"/>
                                    <a:gd name="connsiteX233" fmla="*/ 87121 w 1898650"/>
                                    <a:gd name="connsiteY233" fmla="*/ 1405443 h 2932553"/>
                                    <a:gd name="connsiteX234" fmla="*/ 102154 w 1898650"/>
                                    <a:gd name="connsiteY234" fmla="*/ 1390408 h 2932553"/>
                                    <a:gd name="connsiteX235" fmla="*/ 102154 w 1898650"/>
                                    <a:gd name="connsiteY235" fmla="*/ 1345302 h 2932553"/>
                                    <a:gd name="connsiteX236" fmla="*/ 102154 w 1898650"/>
                                    <a:gd name="connsiteY236" fmla="*/ 1311472 h 2932553"/>
                                    <a:gd name="connsiteX237" fmla="*/ 87121 w 1898650"/>
                                    <a:gd name="connsiteY237" fmla="*/ 1277643 h 2932553"/>
                                    <a:gd name="connsiteX238" fmla="*/ 105913 w 1898650"/>
                                    <a:gd name="connsiteY238" fmla="*/ 1243813 h 2932553"/>
                                    <a:gd name="connsiteX239" fmla="*/ 139738 w 1898650"/>
                                    <a:gd name="connsiteY239" fmla="*/ 1183672 h 2932553"/>
                                    <a:gd name="connsiteX240" fmla="*/ 147255 w 1898650"/>
                                    <a:gd name="connsiteY240" fmla="*/ 1187431 h 2932553"/>
                                    <a:gd name="connsiteX241" fmla="*/ 143496 w 1898650"/>
                                    <a:gd name="connsiteY241" fmla="*/ 1198707 h 2932553"/>
                                    <a:gd name="connsiteX242" fmla="*/ 135980 w 1898650"/>
                                    <a:gd name="connsiteY242" fmla="*/ 1225019 h 2932553"/>
                                    <a:gd name="connsiteX243" fmla="*/ 139738 w 1898650"/>
                                    <a:gd name="connsiteY243" fmla="*/ 1247572 h 2932553"/>
                                    <a:gd name="connsiteX244" fmla="*/ 143496 w 1898650"/>
                                    <a:gd name="connsiteY244" fmla="*/ 1251331 h 2932553"/>
                                    <a:gd name="connsiteX245" fmla="*/ 143496 w 1898650"/>
                                    <a:gd name="connsiteY245" fmla="*/ 1266366 h 2932553"/>
                                    <a:gd name="connsiteX246" fmla="*/ 151013 w 1898650"/>
                                    <a:gd name="connsiteY246" fmla="*/ 1270125 h 2932553"/>
                                    <a:gd name="connsiteX247" fmla="*/ 166047 w 1898650"/>
                                    <a:gd name="connsiteY247" fmla="*/ 1262607 h 2932553"/>
                                    <a:gd name="connsiteX248" fmla="*/ 173563 w 1898650"/>
                                    <a:gd name="connsiteY248" fmla="*/ 1258848 h 2932553"/>
                                    <a:gd name="connsiteX249" fmla="*/ 181080 w 1898650"/>
                                    <a:gd name="connsiteY249" fmla="*/ 1236295 h 2932553"/>
                                    <a:gd name="connsiteX250" fmla="*/ 188597 w 1898650"/>
                                    <a:gd name="connsiteY250" fmla="*/ 1217501 h 2932553"/>
                                    <a:gd name="connsiteX251" fmla="*/ 188597 w 1898650"/>
                                    <a:gd name="connsiteY251" fmla="*/ 1209984 h 2932553"/>
                                    <a:gd name="connsiteX252" fmla="*/ 199872 w 1898650"/>
                                    <a:gd name="connsiteY252" fmla="*/ 1202466 h 2932553"/>
                                    <a:gd name="connsiteX253" fmla="*/ 211147 w 1898650"/>
                                    <a:gd name="connsiteY253" fmla="*/ 1179913 h 2932553"/>
                                    <a:gd name="connsiteX254" fmla="*/ 241214 w 1898650"/>
                                    <a:gd name="connsiteY254" fmla="*/ 1168636 h 2932553"/>
                                    <a:gd name="connsiteX255" fmla="*/ 256247 w 1898650"/>
                                    <a:gd name="connsiteY255" fmla="*/ 1164878 h 2932553"/>
                                    <a:gd name="connsiteX256" fmla="*/ 301347 w 1898650"/>
                                    <a:gd name="connsiteY256" fmla="*/ 1142325 h 2932553"/>
                                    <a:gd name="connsiteX257" fmla="*/ 331414 w 1898650"/>
                                    <a:gd name="connsiteY257" fmla="*/ 1116013 h 2932553"/>
                                    <a:gd name="connsiteX258" fmla="*/ 342689 w 1898650"/>
                                    <a:gd name="connsiteY258" fmla="*/ 1104736 h 2932553"/>
                                    <a:gd name="connsiteX259" fmla="*/ 361481 w 1898650"/>
                                    <a:gd name="connsiteY259" fmla="*/ 1085942 h 2932553"/>
                                    <a:gd name="connsiteX260" fmla="*/ 380273 w 1898650"/>
                                    <a:gd name="connsiteY260" fmla="*/ 1074666 h 2932553"/>
                                    <a:gd name="connsiteX261" fmla="*/ 384031 w 1898650"/>
                                    <a:gd name="connsiteY261" fmla="*/ 1063389 h 2932553"/>
                                    <a:gd name="connsiteX262" fmla="*/ 395306 w 1898650"/>
                                    <a:gd name="connsiteY262" fmla="*/ 1063389 h 2932553"/>
                                    <a:gd name="connsiteX263" fmla="*/ 410340 w 1898650"/>
                                    <a:gd name="connsiteY263" fmla="*/ 1063389 h 2932553"/>
                                    <a:gd name="connsiteX264" fmla="*/ 421615 w 1898650"/>
                                    <a:gd name="connsiteY264" fmla="*/ 1055872 h 2932553"/>
                                    <a:gd name="connsiteX265" fmla="*/ 429132 w 1898650"/>
                                    <a:gd name="connsiteY265" fmla="*/ 1048354 h 2932553"/>
                                    <a:gd name="connsiteX266" fmla="*/ 447923 w 1898650"/>
                                    <a:gd name="connsiteY266" fmla="*/ 1033319 h 2932553"/>
                                    <a:gd name="connsiteX267" fmla="*/ 455440 w 1898650"/>
                                    <a:gd name="connsiteY267" fmla="*/ 1029560 h 2932553"/>
                                    <a:gd name="connsiteX268" fmla="*/ 459199 w 1898650"/>
                                    <a:gd name="connsiteY268" fmla="*/ 1044595 h 2932553"/>
                                    <a:gd name="connsiteX269" fmla="*/ 485507 w 1898650"/>
                                    <a:gd name="connsiteY269" fmla="*/ 1037078 h 2932553"/>
                                    <a:gd name="connsiteX270" fmla="*/ 496782 w 1898650"/>
                                    <a:gd name="connsiteY270" fmla="*/ 1040836 h 2932553"/>
                                    <a:gd name="connsiteX271" fmla="*/ 523091 w 1898650"/>
                                    <a:gd name="connsiteY271" fmla="*/ 1048354 h 2932553"/>
                                    <a:gd name="connsiteX272" fmla="*/ 564433 w 1898650"/>
                                    <a:gd name="connsiteY272" fmla="*/ 1037078 h 2932553"/>
                                    <a:gd name="connsiteX273" fmla="*/ 583224 w 1898650"/>
                                    <a:gd name="connsiteY273" fmla="*/ 1025801 h 2932553"/>
                                    <a:gd name="connsiteX274" fmla="*/ 605775 w 1898650"/>
                                    <a:gd name="connsiteY274" fmla="*/ 1007007 h 2932553"/>
                                    <a:gd name="connsiteX275" fmla="*/ 617050 w 1898650"/>
                                    <a:gd name="connsiteY275" fmla="*/ 1007007 h 2932553"/>
                                    <a:gd name="connsiteX276" fmla="*/ 632083 w 1898650"/>
                                    <a:gd name="connsiteY276" fmla="*/ 1003248 h 2932553"/>
                                    <a:gd name="connsiteX277" fmla="*/ 677183 w 1898650"/>
                                    <a:gd name="connsiteY277" fmla="*/ 999489 h 2932553"/>
                                    <a:gd name="connsiteX278" fmla="*/ 692217 w 1898650"/>
                                    <a:gd name="connsiteY278" fmla="*/ 984454 h 2932553"/>
                                    <a:gd name="connsiteX279" fmla="*/ 699734 w 1898650"/>
                                    <a:gd name="connsiteY279" fmla="*/ 976936 h 2932553"/>
                                    <a:gd name="connsiteX280" fmla="*/ 707250 w 1898650"/>
                                    <a:gd name="connsiteY280" fmla="*/ 965660 h 2932553"/>
                                    <a:gd name="connsiteX281" fmla="*/ 722284 w 1898650"/>
                                    <a:gd name="connsiteY281" fmla="*/ 958142 h 2932553"/>
                                    <a:gd name="connsiteX282" fmla="*/ 741076 w 1898650"/>
                                    <a:gd name="connsiteY282" fmla="*/ 954383 h 2932553"/>
                                    <a:gd name="connsiteX283" fmla="*/ 767384 w 1898650"/>
                                    <a:gd name="connsiteY283" fmla="*/ 961901 h 2932553"/>
                                    <a:gd name="connsiteX284" fmla="*/ 789934 w 1898650"/>
                                    <a:gd name="connsiteY284" fmla="*/ 961901 h 2932553"/>
                                    <a:gd name="connsiteX285" fmla="*/ 827518 w 1898650"/>
                                    <a:gd name="connsiteY285" fmla="*/ 950624 h 2932553"/>
                                    <a:gd name="connsiteX286" fmla="*/ 876376 w 1898650"/>
                                    <a:gd name="connsiteY286" fmla="*/ 939348 h 2932553"/>
                                    <a:gd name="connsiteX287" fmla="*/ 974094 w 1898650"/>
                                    <a:gd name="connsiteY287" fmla="*/ 882966 h 2932553"/>
                                    <a:gd name="connsiteX288" fmla="*/ 1011677 w 1898650"/>
                                    <a:gd name="connsiteY288" fmla="*/ 822824 h 2932553"/>
                                    <a:gd name="connsiteX289" fmla="*/ 1011677 w 1898650"/>
                                    <a:gd name="connsiteY289" fmla="*/ 811548 h 2932553"/>
                                    <a:gd name="connsiteX290" fmla="*/ 1011677 w 1898650"/>
                                    <a:gd name="connsiteY290" fmla="*/ 804030 h 2932553"/>
                                    <a:gd name="connsiteX291" fmla="*/ 1026711 w 1898650"/>
                                    <a:gd name="connsiteY291" fmla="*/ 796512 h 2932553"/>
                                    <a:gd name="connsiteX292" fmla="*/ 1026711 w 1898650"/>
                                    <a:gd name="connsiteY292" fmla="*/ 785236 h 2932553"/>
                                    <a:gd name="connsiteX293" fmla="*/ 1034227 w 1898650"/>
                                    <a:gd name="connsiteY293" fmla="*/ 773959 h 2932553"/>
                                    <a:gd name="connsiteX294" fmla="*/ 1045503 w 1898650"/>
                                    <a:gd name="connsiteY294" fmla="*/ 770200 h 2932553"/>
                                    <a:gd name="connsiteX295" fmla="*/ 1098120 w 1898650"/>
                                    <a:gd name="connsiteY295" fmla="*/ 728853 h 2932553"/>
                                    <a:gd name="connsiteX296" fmla="*/ 1090603 w 1898650"/>
                                    <a:gd name="connsiteY296" fmla="*/ 713818 h 2932553"/>
                                    <a:gd name="connsiteX297" fmla="*/ 1075569 w 1898650"/>
                                    <a:gd name="connsiteY297" fmla="*/ 706300 h 2932553"/>
                                    <a:gd name="connsiteX298" fmla="*/ 1071811 w 1898650"/>
                                    <a:gd name="connsiteY298" fmla="*/ 668712 h 2932553"/>
                                    <a:gd name="connsiteX299" fmla="*/ 1079328 w 1898650"/>
                                    <a:gd name="connsiteY299" fmla="*/ 619847 h 2932553"/>
                                    <a:gd name="connsiteX300" fmla="*/ 1090603 w 1898650"/>
                                    <a:gd name="connsiteY300" fmla="*/ 601053 h 2932553"/>
                                    <a:gd name="connsiteX301" fmla="*/ 1105636 w 1898650"/>
                                    <a:gd name="connsiteY301" fmla="*/ 593535 h 2932553"/>
                                    <a:gd name="connsiteX302" fmla="*/ 1109395 w 1898650"/>
                                    <a:gd name="connsiteY302" fmla="*/ 586018 h 2932553"/>
                                    <a:gd name="connsiteX303" fmla="*/ 1120670 w 1898650"/>
                                    <a:gd name="connsiteY303" fmla="*/ 589776 h 2932553"/>
                                    <a:gd name="connsiteX304" fmla="*/ 1120670 w 1898650"/>
                                    <a:gd name="connsiteY304" fmla="*/ 570982 h 2932553"/>
                                    <a:gd name="connsiteX305" fmla="*/ 1135703 w 1898650"/>
                                    <a:gd name="connsiteY305" fmla="*/ 570982 h 2932553"/>
                                    <a:gd name="connsiteX306" fmla="*/ 1143220 w 1898650"/>
                                    <a:gd name="connsiteY306" fmla="*/ 563464 h 2932553"/>
                                    <a:gd name="connsiteX307" fmla="*/ 1143220 w 1898650"/>
                                    <a:gd name="connsiteY307" fmla="*/ 544670 h 2932553"/>
                                    <a:gd name="connsiteX308" fmla="*/ 1162012 w 1898650"/>
                                    <a:gd name="connsiteY308" fmla="*/ 533394 h 2932553"/>
                                    <a:gd name="connsiteX309" fmla="*/ 1165770 w 1898650"/>
                                    <a:gd name="connsiteY309" fmla="*/ 522117 h 2932553"/>
                                    <a:gd name="connsiteX310" fmla="*/ 1173287 w 1898650"/>
                                    <a:gd name="connsiteY310" fmla="*/ 533394 h 2932553"/>
                                    <a:gd name="connsiteX311" fmla="*/ 1169528 w 1898650"/>
                                    <a:gd name="connsiteY311" fmla="*/ 540912 h 2932553"/>
                                    <a:gd name="connsiteX312" fmla="*/ 1169528 w 1898650"/>
                                    <a:gd name="connsiteY312" fmla="*/ 548429 h 2932553"/>
                                    <a:gd name="connsiteX313" fmla="*/ 1177045 w 1898650"/>
                                    <a:gd name="connsiteY313" fmla="*/ 559706 h 2932553"/>
                                    <a:gd name="connsiteX314" fmla="*/ 1184562 w 1898650"/>
                                    <a:gd name="connsiteY314" fmla="*/ 563464 h 2932553"/>
                                    <a:gd name="connsiteX315" fmla="*/ 1180804 w 1898650"/>
                                    <a:gd name="connsiteY315" fmla="*/ 570982 h 2932553"/>
                                    <a:gd name="connsiteX316" fmla="*/ 1188320 w 1898650"/>
                                    <a:gd name="connsiteY316" fmla="*/ 578500 h 2932553"/>
                                    <a:gd name="connsiteX317" fmla="*/ 1192079 w 1898650"/>
                                    <a:gd name="connsiteY317" fmla="*/ 589776 h 2932553"/>
                                    <a:gd name="connsiteX318" fmla="*/ 1203354 w 1898650"/>
                                    <a:gd name="connsiteY318" fmla="*/ 608571 h 2932553"/>
                                    <a:gd name="connsiteX319" fmla="*/ 1218387 w 1898650"/>
                                    <a:gd name="connsiteY319" fmla="*/ 642400 h 2932553"/>
                                    <a:gd name="connsiteX320" fmla="*/ 1233421 w 1898650"/>
                                    <a:gd name="connsiteY320" fmla="*/ 657435 h 2932553"/>
                                    <a:gd name="connsiteX321" fmla="*/ 1237179 w 1898650"/>
                                    <a:gd name="connsiteY321" fmla="*/ 653677 h 2932553"/>
                                    <a:gd name="connsiteX322" fmla="*/ 1240937 w 1898650"/>
                                    <a:gd name="connsiteY322" fmla="*/ 623606 h 2932553"/>
                                    <a:gd name="connsiteX323" fmla="*/ 1240937 w 1898650"/>
                                    <a:gd name="connsiteY323" fmla="*/ 612329 h 2932553"/>
                                    <a:gd name="connsiteX324" fmla="*/ 1237179 w 1898650"/>
                                    <a:gd name="connsiteY324" fmla="*/ 601053 h 2932553"/>
                                    <a:gd name="connsiteX325" fmla="*/ 1244696 w 1898650"/>
                                    <a:gd name="connsiteY325" fmla="*/ 601053 h 2932553"/>
                                    <a:gd name="connsiteX326" fmla="*/ 1255971 w 1898650"/>
                                    <a:gd name="connsiteY326" fmla="*/ 604812 h 2932553"/>
                                    <a:gd name="connsiteX327" fmla="*/ 1267246 w 1898650"/>
                                    <a:gd name="connsiteY327" fmla="*/ 616088 h 2932553"/>
                                    <a:gd name="connsiteX328" fmla="*/ 1267246 w 1898650"/>
                                    <a:gd name="connsiteY328" fmla="*/ 608571 h 2932553"/>
                                    <a:gd name="connsiteX329" fmla="*/ 1263487 w 1898650"/>
                                    <a:gd name="connsiteY329" fmla="*/ 597294 h 2932553"/>
                                    <a:gd name="connsiteX330" fmla="*/ 1267246 w 1898650"/>
                                    <a:gd name="connsiteY330" fmla="*/ 593535 h 2932553"/>
                                    <a:gd name="connsiteX331" fmla="*/ 1271004 w 1898650"/>
                                    <a:gd name="connsiteY331" fmla="*/ 586018 h 2932553"/>
                                    <a:gd name="connsiteX332" fmla="*/ 1271004 w 1898650"/>
                                    <a:gd name="connsiteY332" fmla="*/ 578500 h 2932553"/>
                                    <a:gd name="connsiteX333" fmla="*/ 1255971 w 1898650"/>
                                    <a:gd name="connsiteY333" fmla="*/ 578500 h 2932553"/>
                                    <a:gd name="connsiteX334" fmla="*/ 1237179 w 1898650"/>
                                    <a:gd name="connsiteY334" fmla="*/ 555947 h 2932553"/>
                                    <a:gd name="connsiteX335" fmla="*/ 1233421 w 1898650"/>
                                    <a:gd name="connsiteY335" fmla="*/ 548429 h 2932553"/>
                                    <a:gd name="connsiteX336" fmla="*/ 1240937 w 1898650"/>
                                    <a:gd name="connsiteY336" fmla="*/ 540912 h 2932553"/>
                                    <a:gd name="connsiteX337" fmla="*/ 1240937 w 1898650"/>
                                    <a:gd name="connsiteY337" fmla="*/ 533394 h 2932553"/>
                                    <a:gd name="connsiteX338" fmla="*/ 1233421 w 1898650"/>
                                    <a:gd name="connsiteY338" fmla="*/ 525876 h 2932553"/>
                                    <a:gd name="connsiteX339" fmla="*/ 1248454 w 1898650"/>
                                    <a:gd name="connsiteY339" fmla="*/ 525876 h 2932553"/>
                                    <a:gd name="connsiteX340" fmla="*/ 1248454 w 1898650"/>
                                    <a:gd name="connsiteY340" fmla="*/ 518359 h 2932553"/>
                                    <a:gd name="connsiteX341" fmla="*/ 1244696 w 1898650"/>
                                    <a:gd name="connsiteY341" fmla="*/ 514600 h 2932553"/>
                                    <a:gd name="connsiteX342" fmla="*/ 1233421 w 1898650"/>
                                    <a:gd name="connsiteY342" fmla="*/ 507082 h 2932553"/>
                                    <a:gd name="connsiteX343" fmla="*/ 1240937 w 1898650"/>
                                    <a:gd name="connsiteY343" fmla="*/ 495805 h 2932553"/>
                                    <a:gd name="connsiteX344" fmla="*/ 1255971 w 1898650"/>
                                    <a:gd name="connsiteY344" fmla="*/ 495805 h 2932553"/>
                                    <a:gd name="connsiteX345" fmla="*/ 1259729 w 1898650"/>
                                    <a:gd name="connsiteY345" fmla="*/ 503323 h 2932553"/>
                                    <a:gd name="connsiteX346" fmla="*/ 1259729 w 1898650"/>
                                    <a:gd name="connsiteY346" fmla="*/ 510841 h 2932553"/>
                                    <a:gd name="connsiteX347" fmla="*/ 1267246 w 1898650"/>
                                    <a:gd name="connsiteY347" fmla="*/ 518359 h 2932553"/>
                                    <a:gd name="connsiteX348" fmla="*/ 1271004 w 1898650"/>
                                    <a:gd name="connsiteY348" fmla="*/ 522117 h 2932553"/>
                                    <a:gd name="connsiteX349" fmla="*/ 1278521 w 1898650"/>
                                    <a:gd name="connsiteY349" fmla="*/ 518359 h 2932553"/>
                                    <a:gd name="connsiteX350" fmla="*/ 1282279 w 1898650"/>
                                    <a:gd name="connsiteY350" fmla="*/ 514600 h 2932553"/>
                                    <a:gd name="connsiteX351" fmla="*/ 1278521 w 1898650"/>
                                    <a:gd name="connsiteY351" fmla="*/ 503323 h 2932553"/>
                                    <a:gd name="connsiteX352" fmla="*/ 1304829 w 1898650"/>
                                    <a:gd name="connsiteY352" fmla="*/ 514600 h 2932553"/>
                                    <a:gd name="connsiteX353" fmla="*/ 1319863 w 1898650"/>
                                    <a:gd name="connsiteY353" fmla="*/ 525876 h 2932553"/>
                                    <a:gd name="connsiteX354" fmla="*/ 1331138 w 1898650"/>
                                    <a:gd name="connsiteY354" fmla="*/ 518359 h 2932553"/>
                                    <a:gd name="connsiteX355" fmla="*/ 1361205 w 1898650"/>
                                    <a:gd name="connsiteY355" fmla="*/ 522117 h 2932553"/>
                                    <a:gd name="connsiteX356" fmla="*/ 1376238 w 1898650"/>
                                    <a:gd name="connsiteY356" fmla="*/ 525876 h 2932553"/>
                                    <a:gd name="connsiteX357" fmla="*/ 1379997 w 1898650"/>
                                    <a:gd name="connsiteY357" fmla="*/ 522117 h 2932553"/>
                                    <a:gd name="connsiteX358" fmla="*/ 1346171 w 1898650"/>
                                    <a:gd name="connsiteY358" fmla="*/ 514600 h 2932553"/>
                                    <a:gd name="connsiteX359" fmla="*/ 1331138 w 1898650"/>
                                    <a:gd name="connsiteY359" fmla="*/ 499564 h 2932553"/>
                                    <a:gd name="connsiteX360" fmla="*/ 1342413 w 1898650"/>
                                    <a:gd name="connsiteY360" fmla="*/ 488288 h 2932553"/>
                                    <a:gd name="connsiteX361" fmla="*/ 1349930 w 1898650"/>
                                    <a:gd name="connsiteY361" fmla="*/ 492047 h 2932553"/>
                                    <a:gd name="connsiteX362" fmla="*/ 1353688 w 1898650"/>
                                    <a:gd name="connsiteY362" fmla="*/ 477011 h 2932553"/>
                                    <a:gd name="connsiteX363" fmla="*/ 1357446 w 1898650"/>
                                    <a:gd name="connsiteY363" fmla="*/ 465735 h 2932553"/>
                                    <a:gd name="connsiteX364" fmla="*/ 1364963 w 1898650"/>
                                    <a:gd name="connsiteY364" fmla="*/ 454458 h 2932553"/>
                                    <a:gd name="connsiteX365" fmla="*/ 1349930 w 1898650"/>
                                    <a:gd name="connsiteY365" fmla="*/ 458217 h 2932553"/>
                                    <a:gd name="connsiteX366" fmla="*/ 1342413 w 1898650"/>
                                    <a:gd name="connsiteY366" fmla="*/ 469494 h 2932553"/>
                                    <a:gd name="connsiteX367" fmla="*/ 1334896 w 1898650"/>
                                    <a:gd name="connsiteY367" fmla="*/ 458217 h 2932553"/>
                                    <a:gd name="connsiteX368" fmla="*/ 1331138 w 1898650"/>
                                    <a:gd name="connsiteY368" fmla="*/ 454458 h 2932553"/>
                                    <a:gd name="connsiteX369" fmla="*/ 1331138 w 1898650"/>
                                    <a:gd name="connsiteY369" fmla="*/ 435664 h 2932553"/>
                                    <a:gd name="connsiteX370" fmla="*/ 1331138 w 1898650"/>
                                    <a:gd name="connsiteY370" fmla="*/ 428147 h 2932553"/>
                                    <a:gd name="connsiteX371" fmla="*/ 1334896 w 1898650"/>
                                    <a:gd name="connsiteY371" fmla="*/ 420629 h 2932553"/>
                                    <a:gd name="connsiteX372" fmla="*/ 1346171 w 1898650"/>
                                    <a:gd name="connsiteY372" fmla="*/ 413111 h 2932553"/>
                                    <a:gd name="connsiteX373" fmla="*/ 1353688 w 1898650"/>
                                    <a:gd name="connsiteY373" fmla="*/ 416870 h 2932553"/>
                                    <a:gd name="connsiteX374" fmla="*/ 1353688 w 1898650"/>
                                    <a:gd name="connsiteY374" fmla="*/ 409352 h 2932553"/>
                                    <a:gd name="connsiteX375" fmla="*/ 1346171 w 1898650"/>
                                    <a:gd name="connsiteY375" fmla="*/ 405594 h 2932553"/>
                                    <a:gd name="connsiteX376" fmla="*/ 1346171 w 1898650"/>
                                    <a:gd name="connsiteY376" fmla="*/ 401835 h 2932553"/>
                                    <a:gd name="connsiteX377" fmla="*/ 1342413 w 1898650"/>
                                    <a:gd name="connsiteY377" fmla="*/ 394317 h 2932553"/>
                                    <a:gd name="connsiteX378" fmla="*/ 1349930 w 1898650"/>
                                    <a:gd name="connsiteY378" fmla="*/ 390558 h 2932553"/>
                                    <a:gd name="connsiteX379" fmla="*/ 1357446 w 1898650"/>
                                    <a:gd name="connsiteY379" fmla="*/ 401835 h 2932553"/>
                                    <a:gd name="connsiteX380" fmla="*/ 1361205 w 1898650"/>
                                    <a:gd name="connsiteY380" fmla="*/ 413111 h 2932553"/>
                                    <a:gd name="connsiteX381" fmla="*/ 1364963 w 1898650"/>
                                    <a:gd name="connsiteY381" fmla="*/ 405594 h 2932553"/>
                                    <a:gd name="connsiteX382" fmla="*/ 1364963 w 1898650"/>
                                    <a:gd name="connsiteY382" fmla="*/ 398076 h 2932553"/>
                                    <a:gd name="connsiteX383" fmla="*/ 1364963 w 1898650"/>
                                    <a:gd name="connsiteY383" fmla="*/ 386799 h 2932553"/>
                                    <a:gd name="connsiteX384" fmla="*/ 1379997 w 1898650"/>
                                    <a:gd name="connsiteY384" fmla="*/ 398076 h 2932553"/>
                                    <a:gd name="connsiteX385" fmla="*/ 1395030 w 1898650"/>
                                    <a:gd name="connsiteY385" fmla="*/ 405594 h 2932553"/>
                                    <a:gd name="connsiteX386" fmla="*/ 1402547 w 1898650"/>
                                    <a:gd name="connsiteY386" fmla="*/ 413111 h 2932553"/>
                                    <a:gd name="connsiteX387" fmla="*/ 1413822 w 1898650"/>
                                    <a:gd name="connsiteY387" fmla="*/ 413111 h 2932553"/>
                                    <a:gd name="connsiteX388" fmla="*/ 1413822 w 1898650"/>
                                    <a:gd name="connsiteY388" fmla="*/ 405594 h 2932553"/>
                                    <a:gd name="connsiteX389" fmla="*/ 1413822 w 1898650"/>
                                    <a:gd name="connsiteY389" fmla="*/ 394317 h 2932553"/>
                                    <a:gd name="connsiteX390" fmla="*/ 1395030 w 1898650"/>
                                    <a:gd name="connsiteY390" fmla="*/ 394317 h 2932553"/>
                                    <a:gd name="connsiteX391" fmla="*/ 1391272 w 1898650"/>
                                    <a:gd name="connsiteY391" fmla="*/ 386799 h 2932553"/>
                                    <a:gd name="connsiteX392" fmla="*/ 1398788 w 1898650"/>
                                    <a:gd name="connsiteY392" fmla="*/ 379282 h 2932553"/>
                                    <a:gd name="connsiteX393" fmla="*/ 1387513 w 1898650"/>
                                    <a:gd name="connsiteY393" fmla="*/ 383041 h 2932553"/>
                                    <a:gd name="connsiteX394" fmla="*/ 1383755 w 1898650"/>
                                    <a:gd name="connsiteY394" fmla="*/ 375523 h 2932553"/>
                                    <a:gd name="connsiteX395" fmla="*/ 1398788 w 1898650"/>
                                    <a:gd name="connsiteY395" fmla="*/ 368005 h 2932553"/>
                                    <a:gd name="connsiteX396" fmla="*/ 1406305 w 1898650"/>
                                    <a:gd name="connsiteY396" fmla="*/ 352970 h 2932553"/>
                                    <a:gd name="connsiteX397" fmla="*/ 1413822 w 1898650"/>
                                    <a:gd name="connsiteY397" fmla="*/ 360488 h 2932553"/>
                                    <a:gd name="connsiteX398" fmla="*/ 1417580 w 1898650"/>
                                    <a:gd name="connsiteY398" fmla="*/ 371764 h 2932553"/>
                                    <a:gd name="connsiteX399" fmla="*/ 1421339 w 1898650"/>
                                    <a:gd name="connsiteY399" fmla="*/ 368005 h 2932553"/>
                                    <a:gd name="connsiteX400" fmla="*/ 1425097 w 1898650"/>
                                    <a:gd name="connsiteY400" fmla="*/ 364246 h 2932553"/>
                                    <a:gd name="connsiteX401" fmla="*/ 1436372 w 1898650"/>
                                    <a:gd name="connsiteY401" fmla="*/ 371764 h 2932553"/>
                                    <a:gd name="connsiteX402" fmla="*/ 1447647 w 1898650"/>
                                    <a:gd name="connsiteY402" fmla="*/ 371764 h 2932553"/>
                                    <a:gd name="connsiteX403" fmla="*/ 1447647 w 1898650"/>
                                    <a:gd name="connsiteY403" fmla="*/ 364246 h 2932553"/>
                                    <a:gd name="connsiteX404" fmla="*/ 1443889 w 1898650"/>
                                    <a:gd name="connsiteY404" fmla="*/ 356729 h 2932553"/>
                                    <a:gd name="connsiteX405" fmla="*/ 1436372 w 1898650"/>
                                    <a:gd name="connsiteY405" fmla="*/ 352970 h 2932553"/>
                                    <a:gd name="connsiteX406" fmla="*/ 1425097 w 1898650"/>
                                    <a:gd name="connsiteY406" fmla="*/ 349211 h 2932553"/>
                                    <a:gd name="connsiteX407" fmla="*/ 1436372 w 1898650"/>
                                    <a:gd name="connsiteY407" fmla="*/ 341693 h 2932553"/>
                                    <a:gd name="connsiteX408" fmla="*/ 1421339 w 1898650"/>
                                    <a:gd name="connsiteY408" fmla="*/ 337935 h 2932553"/>
                                    <a:gd name="connsiteX409" fmla="*/ 1421339 w 1898650"/>
                                    <a:gd name="connsiteY409" fmla="*/ 330417 h 2932553"/>
                                    <a:gd name="connsiteX410" fmla="*/ 1421339 w 1898650"/>
                                    <a:gd name="connsiteY410" fmla="*/ 322899 h 2932553"/>
                                    <a:gd name="connsiteX411" fmla="*/ 1432614 w 1898650"/>
                                    <a:gd name="connsiteY411" fmla="*/ 315382 h 2932553"/>
                                    <a:gd name="connsiteX412" fmla="*/ 1432614 w 1898650"/>
                                    <a:gd name="connsiteY412" fmla="*/ 304105 h 2932553"/>
                                    <a:gd name="connsiteX413" fmla="*/ 1443889 w 1898650"/>
                                    <a:gd name="connsiteY413" fmla="*/ 304105 h 2932553"/>
                                    <a:gd name="connsiteX414" fmla="*/ 1447647 w 1898650"/>
                                    <a:gd name="connsiteY414" fmla="*/ 307864 h 2932553"/>
                                    <a:gd name="connsiteX415" fmla="*/ 1451405 w 1898650"/>
                                    <a:gd name="connsiteY415" fmla="*/ 311623 h 2932553"/>
                                    <a:gd name="connsiteX416" fmla="*/ 1455164 w 1898650"/>
                                    <a:gd name="connsiteY416" fmla="*/ 304105 h 2932553"/>
                                    <a:gd name="connsiteX417" fmla="*/ 1462680 w 1898650"/>
                                    <a:gd name="connsiteY417" fmla="*/ 296587 h 2932553"/>
                                    <a:gd name="connsiteX418" fmla="*/ 1470197 w 1898650"/>
                                    <a:gd name="connsiteY418" fmla="*/ 304105 h 2932553"/>
                                    <a:gd name="connsiteX419" fmla="*/ 1470197 w 1898650"/>
                                    <a:gd name="connsiteY419" fmla="*/ 281552 h 2932553"/>
                                    <a:gd name="connsiteX420" fmla="*/ 1470197 w 1898650"/>
                                    <a:gd name="connsiteY420" fmla="*/ 266517 h 2932553"/>
                                    <a:gd name="connsiteX421" fmla="*/ 1477714 w 1898650"/>
                                    <a:gd name="connsiteY421" fmla="*/ 270276 h 2932553"/>
                                    <a:gd name="connsiteX422" fmla="*/ 1485231 w 1898650"/>
                                    <a:gd name="connsiteY422" fmla="*/ 277793 h 2932553"/>
                                    <a:gd name="connsiteX423" fmla="*/ 1477714 w 1898650"/>
                                    <a:gd name="connsiteY423" fmla="*/ 285311 h 2932553"/>
                                    <a:gd name="connsiteX424" fmla="*/ 1477714 w 1898650"/>
                                    <a:gd name="connsiteY424" fmla="*/ 300346 h 2932553"/>
                                    <a:gd name="connsiteX425" fmla="*/ 1481472 w 1898650"/>
                                    <a:gd name="connsiteY425" fmla="*/ 300346 h 2932553"/>
                                    <a:gd name="connsiteX426" fmla="*/ 1488989 w 1898650"/>
                                    <a:gd name="connsiteY426" fmla="*/ 285311 h 2932553"/>
                                    <a:gd name="connsiteX427" fmla="*/ 1492747 w 1898650"/>
                                    <a:gd name="connsiteY427" fmla="*/ 292829 h 2932553"/>
                                    <a:gd name="connsiteX428" fmla="*/ 1496506 w 1898650"/>
                                    <a:gd name="connsiteY428" fmla="*/ 296587 h 2932553"/>
                                    <a:gd name="connsiteX429" fmla="*/ 1500264 w 1898650"/>
                                    <a:gd name="connsiteY429" fmla="*/ 311623 h 2932553"/>
                                    <a:gd name="connsiteX430" fmla="*/ 1507781 w 1898650"/>
                                    <a:gd name="connsiteY430" fmla="*/ 307864 h 2932553"/>
                                    <a:gd name="connsiteX431" fmla="*/ 1511539 w 1898650"/>
                                    <a:gd name="connsiteY431" fmla="*/ 304105 h 2932553"/>
                                    <a:gd name="connsiteX432" fmla="*/ 1519056 w 1898650"/>
                                    <a:gd name="connsiteY432" fmla="*/ 292829 h 2932553"/>
                                    <a:gd name="connsiteX433" fmla="*/ 1515298 w 1898650"/>
                                    <a:gd name="connsiteY433" fmla="*/ 285311 h 2932553"/>
                                    <a:gd name="connsiteX434" fmla="*/ 1526573 w 1898650"/>
                                    <a:gd name="connsiteY434" fmla="*/ 274034 h 2932553"/>
                                    <a:gd name="connsiteX435" fmla="*/ 1526573 w 1898650"/>
                                    <a:gd name="connsiteY435" fmla="*/ 266517 h 2932553"/>
                                    <a:gd name="connsiteX436" fmla="*/ 1530331 w 1898650"/>
                                    <a:gd name="connsiteY436" fmla="*/ 251481 h 2932553"/>
                                    <a:gd name="connsiteX437" fmla="*/ 1519056 w 1898650"/>
                                    <a:gd name="connsiteY437" fmla="*/ 243964 h 2932553"/>
                                    <a:gd name="connsiteX438" fmla="*/ 1522814 w 1898650"/>
                                    <a:gd name="connsiteY438" fmla="*/ 236446 h 2932553"/>
                                    <a:gd name="connsiteX439" fmla="*/ 1522814 w 1898650"/>
                                    <a:gd name="connsiteY439" fmla="*/ 232687 h 2932553"/>
                                    <a:gd name="connsiteX440" fmla="*/ 1526573 w 1898650"/>
                                    <a:gd name="connsiteY440" fmla="*/ 225170 h 2932553"/>
                                    <a:gd name="connsiteX441" fmla="*/ 1534089 w 1898650"/>
                                    <a:gd name="connsiteY441" fmla="*/ 232687 h 2932553"/>
                                    <a:gd name="connsiteX442" fmla="*/ 1537848 w 1898650"/>
                                    <a:gd name="connsiteY442" fmla="*/ 236446 h 2932553"/>
                                    <a:gd name="connsiteX443" fmla="*/ 1541606 w 1898650"/>
                                    <a:gd name="connsiteY443" fmla="*/ 240205 h 2932553"/>
                                    <a:gd name="connsiteX444" fmla="*/ 1537848 w 1898650"/>
                                    <a:gd name="connsiteY444" fmla="*/ 251481 h 2932553"/>
                                    <a:gd name="connsiteX445" fmla="*/ 1541606 w 1898650"/>
                                    <a:gd name="connsiteY445" fmla="*/ 258999 h 2932553"/>
                                    <a:gd name="connsiteX446" fmla="*/ 1549123 w 1898650"/>
                                    <a:gd name="connsiteY446" fmla="*/ 262758 h 2932553"/>
                                    <a:gd name="connsiteX447" fmla="*/ 1552881 w 1898650"/>
                                    <a:gd name="connsiteY447" fmla="*/ 255240 h 2932553"/>
                                    <a:gd name="connsiteX448" fmla="*/ 1556639 w 1898650"/>
                                    <a:gd name="connsiteY448" fmla="*/ 247723 h 2932553"/>
                                    <a:gd name="connsiteX449" fmla="*/ 1567915 w 1898650"/>
                                    <a:gd name="connsiteY449" fmla="*/ 236446 h 2932553"/>
                                    <a:gd name="connsiteX450" fmla="*/ 1575431 w 1898650"/>
                                    <a:gd name="connsiteY450" fmla="*/ 236446 h 2932553"/>
                                    <a:gd name="connsiteX451" fmla="*/ 1571673 w 1898650"/>
                                    <a:gd name="connsiteY451" fmla="*/ 247723 h 2932553"/>
                                    <a:gd name="connsiteX452" fmla="*/ 1575431 w 1898650"/>
                                    <a:gd name="connsiteY452" fmla="*/ 251481 h 2932553"/>
                                    <a:gd name="connsiteX453" fmla="*/ 1579190 w 1898650"/>
                                    <a:gd name="connsiteY453" fmla="*/ 255240 h 2932553"/>
                                    <a:gd name="connsiteX454" fmla="*/ 1582948 w 1898650"/>
                                    <a:gd name="connsiteY454" fmla="*/ 258999 h 2932553"/>
                                    <a:gd name="connsiteX455" fmla="*/ 1586706 w 1898650"/>
                                    <a:gd name="connsiteY455" fmla="*/ 258999 h 2932553"/>
                                    <a:gd name="connsiteX456" fmla="*/ 1594223 w 1898650"/>
                                    <a:gd name="connsiteY456" fmla="*/ 247723 h 2932553"/>
                                    <a:gd name="connsiteX457" fmla="*/ 1601740 w 1898650"/>
                                    <a:gd name="connsiteY457" fmla="*/ 247723 h 2932553"/>
                                    <a:gd name="connsiteX458" fmla="*/ 1601740 w 1898650"/>
                                    <a:gd name="connsiteY458" fmla="*/ 236446 h 2932553"/>
                                    <a:gd name="connsiteX459" fmla="*/ 1613015 w 1898650"/>
                                    <a:gd name="connsiteY459" fmla="*/ 236446 h 2932553"/>
                                    <a:gd name="connsiteX460" fmla="*/ 1609257 w 1898650"/>
                                    <a:gd name="connsiteY460" fmla="*/ 225170 h 2932553"/>
                                    <a:gd name="connsiteX461" fmla="*/ 1605498 w 1898650"/>
                                    <a:gd name="connsiteY461" fmla="*/ 213893 h 2932553"/>
                                    <a:gd name="connsiteX462" fmla="*/ 1613015 w 1898650"/>
                                    <a:gd name="connsiteY462" fmla="*/ 213893 h 2932553"/>
                                    <a:gd name="connsiteX463" fmla="*/ 1620532 w 1898650"/>
                                    <a:gd name="connsiteY463" fmla="*/ 210134 h 2932553"/>
                                    <a:gd name="connsiteX464" fmla="*/ 1625699 w 1898650"/>
                                    <a:gd name="connsiteY464" fmla="*/ 208725 h 2932553"/>
                                    <a:gd name="connsiteX465" fmla="*/ 1234281 w 1898650"/>
                                    <a:gd name="connsiteY465" fmla="*/ 60325 h 2932553"/>
                                    <a:gd name="connsiteX466" fmla="*/ 1238250 w 1898650"/>
                                    <a:gd name="connsiteY466" fmla="*/ 67734 h 2932553"/>
                                    <a:gd name="connsiteX467" fmla="*/ 1230313 w 1898650"/>
                                    <a:gd name="connsiteY467" fmla="*/ 67734 h 2932553"/>
                                    <a:gd name="connsiteX468" fmla="*/ 1234281 w 1898650"/>
                                    <a:gd name="connsiteY468" fmla="*/ 60325 h 2932553"/>
                                    <a:gd name="connsiteX469" fmla="*/ 1181497 w 1898650"/>
                                    <a:gd name="connsiteY469" fmla="*/ 25797 h 2932553"/>
                                    <a:gd name="connsiteX470" fmla="*/ 1189038 w 1898650"/>
                                    <a:gd name="connsiteY470" fmla="*/ 29369 h 2932553"/>
                                    <a:gd name="connsiteX471" fmla="*/ 1177727 w 1898650"/>
                                    <a:gd name="connsiteY471" fmla="*/ 36513 h 2932553"/>
                                    <a:gd name="connsiteX472" fmla="*/ 1162646 w 1898650"/>
                                    <a:gd name="connsiteY472" fmla="*/ 29369 h 2932553"/>
                                    <a:gd name="connsiteX473" fmla="*/ 1170186 w 1898650"/>
                                    <a:gd name="connsiteY473" fmla="*/ 29369 h 2932553"/>
                                    <a:gd name="connsiteX474" fmla="*/ 1177727 w 1898650"/>
                                    <a:gd name="connsiteY474" fmla="*/ 29369 h 2932553"/>
                                    <a:gd name="connsiteX475" fmla="*/ 1181497 w 1898650"/>
                                    <a:gd name="connsiteY475" fmla="*/ 25797 h 2932553"/>
                                    <a:gd name="connsiteX476" fmla="*/ 1218142 w 1898650"/>
                                    <a:gd name="connsiteY476" fmla="*/ 0 h 2932553"/>
                                    <a:gd name="connsiteX477" fmla="*/ 1221846 w 1898650"/>
                                    <a:gd name="connsiteY477" fmla="*/ 3969 h 2932553"/>
                                    <a:gd name="connsiteX478" fmla="*/ 1210733 w 1898650"/>
                                    <a:gd name="connsiteY478" fmla="*/ 3969 h 2932553"/>
                                    <a:gd name="connsiteX479" fmla="*/ 1218142 w 1898650"/>
                                    <a:gd name="connsiteY479" fmla="*/ 0 h 293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Lst>
                                  <a:rect l="l" t="t" r="r" b="b"/>
                                  <a:pathLst>
                                    <a:path w="1898650" h="2932553">
                                      <a:moveTo>
                                        <a:pt x="7504" y="1646238"/>
                                      </a:moveTo>
                                      <a:cubicBezTo>
                                        <a:pt x="11257" y="1649990"/>
                                        <a:pt x="11257" y="1653743"/>
                                        <a:pt x="15009" y="1657495"/>
                                      </a:cubicBezTo>
                                      <a:cubicBezTo>
                                        <a:pt x="15009" y="1664999"/>
                                        <a:pt x="18761" y="1676256"/>
                                        <a:pt x="18761" y="1683761"/>
                                      </a:cubicBezTo>
                                      <a:cubicBezTo>
                                        <a:pt x="22513" y="1687513"/>
                                        <a:pt x="26266" y="1702522"/>
                                        <a:pt x="26266" y="1706274"/>
                                      </a:cubicBezTo>
                                      <a:cubicBezTo>
                                        <a:pt x="30018" y="1710027"/>
                                        <a:pt x="41275" y="1728788"/>
                                        <a:pt x="37523" y="1728788"/>
                                      </a:cubicBezTo>
                                      <a:cubicBezTo>
                                        <a:pt x="30018" y="1725036"/>
                                        <a:pt x="26266" y="1721284"/>
                                        <a:pt x="22513" y="1713779"/>
                                      </a:cubicBezTo>
                                      <a:cubicBezTo>
                                        <a:pt x="15009" y="1702522"/>
                                        <a:pt x="3752" y="1680009"/>
                                        <a:pt x="3752" y="1676256"/>
                                      </a:cubicBezTo>
                                      <a:cubicBezTo>
                                        <a:pt x="0" y="1672504"/>
                                        <a:pt x="0" y="1661247"/>
                                        <a:pt x="0" y="1657495"/>
                                      </a:cubicBezTo>
                                      <a:cubicBezTo>
                                        <a:pt x="0" y="1657495"/>
                                        <a:pt x="0" y="1646238"/>
                                        <a:pt x="7504" y="1646238"/>
                                      </a:cubicBezTo>
                                      <a:close/>
                                      <a:moveTo>
                                        <a:pt x="294084" y="1044575"/>
                                      </a:moveTo>
                                      <a:cubicBezTo>
                                        <a:pt x="301625" y="1044575"/>
                                        <a:pt x="301625" y="1056142"/>
                                        <a:pt x="297855" y="1059997"/>
                                      </a:cubicBezTo>
                                      <a:cubicBezTo>
                                        <a:pt x="294084" y="1063853"/>
                                        <a:pt x="286544" y="1071563"/>
                                        <a:pt x="279003" y="1067708"/>
                                      </a:cubicBezTo>
                                      <a:cubicBezTo>
                                        <a:pt x="271462" y="1067708"/>
                                        <a:pt x="282773" y="1056142"/>
                                        <a:pt x="282773" y="1056142"/>
                                      </a:cubicBezTo>
                                      <a:cubicBezTo>
                                        <a:pt x="286544" y="1052286"/>
                                        <a:pt x="290314" y="1044575"/>
                                        <a:pt x="294084" y="1044575"/>
                                      </a:cubicBezTo>
                                      <a:close/>
                                      <a:moveTo>
                                        <a:pt x="746522" y="629921"/>
                                      </a:moveTo>
                                      <a:cubicBezTo>
                                        <a:pt x="747514" y="628968"/>
                                        <a:pt x="748506" y="628968"/>
                                        <a:pt x="748506" y="630873"/>
                                      </a:cubicBezTo>
                                      <a:cubicBezTo>
                                        <a:pt x="748506" y="630873"/>
                                        <a:pt x="752475" y="634683"/>
                                        <a:pt x="748506" y="642303"/>
                                      </a:cubicBezTo>
                                      <a:cubicBezTo>
                                        <a:pt x="744537" y="646113"/>
                                        <a:pt x="744537" y="634683"/>
                                        <a:pt x="744537" y="634683"/>
                                      </a:cubicBezTo>
                                      <a:cubicBezTo>
                                        <a:pt x="744537" y="632778"/>
                                        <a:pt x="745530" y="630873"/>
                                        <a:pt x="746522" y="629921"/>
                                      </a:cubicBezTo>
                                      <a:close/>
                                      <a:moveTo>
                                        <a:pt x="775494" y="604838"/>
                                      </a:moveTo>
                                      <a:cubicBezTo>
                                        <a:pt x="779463" y="604838"/>
                                        <a:pt x="779463" y="604838"/>
                                        <a:pt x="779463" y="612776"/>
                                      </a:cubicBezTo>
                                      <a:cubicBezTo>
                                        <a:pt x="779463" y="620713"/>
                                        <a:pt x="771525" y="612776"/>
                                        <a:pt x="771525" y="612776"/>
                                      </a:cubicBezTo>
                                      <a:cubicBezTo>
                                        <a:pt x="771525" y="608807"/>
                                        <a:pt x="775494" y="604838"/>
                                        <a:pt x="775494" y="604838"/>
                                      </a:cubicBezTo>
                                      <a:close/>
                                      <a:moveTo>
                                        <a:pt x="1229916" y="533400"/>
                                      </a:moveTo>
                                      <a:cubicBezTo>
                                        <a:pt x="1233488" y="537105"/>
                                        <a:pt x="1233488" y="540809"/>
                                        <a:pt x="1229916" y="540809"/>
                                      </a:cubicBezTo>
                                      <a:cubicBezTo>
                                        <a:pt x="1226344" y="544513"/>
                                        <a:pt x="1222772" y="537105"/>
                                        <a:pt x="1222772" y="537105"/>
                                      </a:cubicBezTo>
                                      <a:cubicBezTo>
                                        <a:pt x="1219200" y="533400"/>
                                        <a:pt x="1229916" y="533400"/>
                                        <a:pt x="1229916" y="533400"/>
                                      </a:cubicBezTo>
                                      <a:close/>
                                      <a:moveTo>
                                        <a:pt x="1391709" y="352425"/>
                                      </a:moveTo>
                                      <a:cubicBezTo>
                                        <a:pt x="1391709" y="352425"/>
                                        <a:pt x="1395413" y="352425"/>
                                        <a:pt x="1395413" y="359834"/>
                                      </a:cubicBezTo>
                                      <a:cubicBezTo>
                                        <a:pt x="1395413" y="363538"/>
                                        <a:pt x="1388004" y="356130"/>
                                        <a:pt x="1388004" y="356130"/>
                                      </a:cubicBezTo>
                                      <a:cubicBezTo>
                                        <a:pt x="1384300" y="352425"/>
                                        <a:pt x="1388004" y="352425"/>
                                        <a:pt x="1391709" y="352425"/>
                                      </a:cubicBezTo>
                                      <a:close/>
                                      <a:moveTo>
                                        <a:pt x="1424940" y="292100"/>
                                      </a:moveTo>
                                      <a:cubicBezTo>
                                        <a:pt x="1428750" y="296069"/>
                                        <a:pt x="1424940" y="300038"/>
                                        <a:pt x="1424940" y="307976"/>
                                      </a:cubicBezTo>
                                      <a:cubicBezTo>
                                        <a:pt x="1424940" y="311944"/>
                                        <a:pt x="1421130" y="311944"/>
                                        <a:pt x="1417320" y="315913"/>
                                      </a:cubicBezTo>
                                      <a:cubicBezTo>
                                        <a:pt x="1413510" y="315913"/>
                                        <a:pt x="1409700" y="307976"/>
                                        <a:pt x="1409700" y="307976"/>
                                      </a:cubicBezTo>
                                      <a:cubicBezTo>
                                        <a:pt x="1409700" y="304007"/>
                                        <a:pt x="1413510" y="304007"/>
                                        <a:pt x="1417320" y="300038"/>
                                      </a:cubicBezTo>
                                      <a:cubicBezTo>
                                        <a:pt x="1417320" y="292100"/>
                                        <a:pt x="1417320" y="292100"/>
                                        <a:pt x="1424940" y="292100"/>
                                      </a:cubicBezTo>
                                      <a:close/>
                                      <a:moveTo>
                                        <a:pt x="1625699" y="208725"/>
                                      </a:moveTo>
                                      <a:cubicBezTo>
                                        <a:pt x="1627109" y="208255"/>
                                        <a:pt x="1628048" y="208255"/>
                                        <a:pt x="1628048" y="210134"/>
                                      </a:cubicBezTo>
                                      <a:cubicBezTo>
                                        <a:pt x="1631807" y="213893"/>
                                        <a:pt x="1635565" y="217652"/>
                                        <a:pt x="1639323" y="221411"/>
                                      </a:cubicBezTo>
                                      <a:cubicBezTo>
                                        <a:pt x="1639323" y="228928"/>
                                        <a:pt x="1639323" y="225170"/>
                                        <a:pt x="1639323" y="228928"/>
                                      </a:cubicBezTo>
                                      <a:cubicBezTo>
                                        <a:pt x="1643082" y="228928"/>
                                        <a:pt x="1646840" y="232687"/>
                                        <a:pt x="1646840" y="232687"/>
                                      </a:cubicBezTo>
                                      <a:cubicBezTo>
                                        <a:pt x="1646840" y="236446"/>
                                        <a:pt x="1650598" y="232687"/>
                                        <a:pt x="1654357" y="228928"/>
                                      </a:cubicBezTo>
                                      <a:cubicBezTo>
                                        <a:pt x="1654357" y="228928"/>
                                        <a:pt x="1658115" y="228928"/>
                                        <a:pt x="1661874" y="232687"/>
                                      </a:cubicBezTo>
                                      <a:cubicBezTo>
                                        <a:pt x="1665632" y="232687"/>
                                        <a:pt x="1665632" y="232687"/>
                                        <a:pt x="1669390" y="232687"/>
                                      </a:cubicBezTo>
                                      <a:cubicBezTo>
                                        <a:pt x="1673149" y="228928"/>
                                        <a:pt x="1673149" y="228928"/>
                                        <a:pt x="1676907" y="232687"/>
                                      </a:cubicBezTo>
                                      <a:cubicBezTo>
                                        <a:pt x="1680665" y="236446"/>
                                        <a:pt x="1680665" y="240205"/>
                                        <a:pt x="1684424" y="243964"/>
                                      </a:cubicBezTo>
                                      <a:cubicBezTo>
                                        <a:pt x="1688182" y="247723"/>
                                        <a:pt x="1699457" y="255240"/>
                                        <a:pt x="1706974" y="258999"/>
                                      </a:cubicBezTo>
                                      <a:cubicBezTo>
                                        <a:pt x="1710732" y="262758"/>
                                        <a:pt x="1718249" y="274034"/>
                                        <a:pt x="1722007" y="277793"/>
                                      </a:cubicBezTo>
                                      <a:cubicBezTo>
                                        <a:pt x="1725766" y="285311"/>
                                        <a:pt x="1725766" y="289070"/>
                                        <a:pt x="1729524" y="289070"/>
                                      </a:cubicBezTo>
                                      <a:cubicBezTo>
                                        <a:pt x="1733282" y="292829"/>
                                        <a:pt x="1733282" y="296587"/>
                                        <a:pt x="1737041" y="300346"/>
                                      </a:cubicBezTo>
                                      <a:cubicBezTo>
                                        <a:pt x="1740799" y="304105"/>
                                        <a:pt x="1740799" y="307864"/>
                                        <a:pt x="1748316" y="307864"/>
                                      </a:cubicBezTo>
                                      <a:cubicBezTo>
                                        <a:pt x="1752074" y="307864"/>
                                        <a:pt x="1755833" y="311623"/>
                                        <a:pt x="1759591" y="315382"/>
                                      </a:cubicBezTo>
                                      <a:cubicBezTo>
                                        <a:pt x="1763349" y="319140"/>
                                        <a:pt x="1778383" y="322899"/>
                                        <a:pt x="1774624" y="326658"/>
                                      </a:cubicBezTo>
                                      <a:cubicBezTo>
                                        <a:pt x="1770866" y="330417"/>
                                        <a:pt x="1770866" y="334176"/>
                                        <a:pt x="1767108" y="337935"/>
                                      </a:cubicBezTo>
                                      <a:cubicBezTo>
                                        <a:pt x="1763349" y="345452"/>
                                        <a:pt x="1759591" y="371764"/>
                                        <a:pt x="1755833" y="386799"/>
                                      </a:cubicBezTo>
                                      <a:cubicBezTo>
                                        <a:pt x="1752074" y="398076"/>
                                        <a:pt x="1752074" y="390558"/>
                                        <a:pt x="1752074" y="398076"/>
                                      </a:cubicBezTo>
                                      <a:cubicBezTo>
                                        <a:pt x="1755833" y="405594"/>
                                        <a:pt x="1748316" y="416870"/>
                                        <a:pt x="1755833" y="413111"/>
                                      </a:cubicBezTo>
                                      <a:cubicBezTo>
                                        <a:pt x="1767108" y="405594"/>
                                        <a:pt x="1763349" y="394317"/>
                                        <a:pt x="1763349" y="386799"/>
                                      </a:cubicBezTo>
                                      <a:cubicBezTo>
                                        <a:pt x="1759591" y="379282"/>
                                        <a:pt x="1763349" y="379282"/>
                                        <a:pt x="1767108" y="383041"/>
                                      </a:cubicBezTo>
                                      <a:cubicBezTo>
                                        <a:pt x="1770866" y="383041"/>
                                        <a:pt x="1774624" y="394317"/>
                                        <a:pt x="1778383" y="398076"/>
                                      </a:cubicBezTo>
                                      <a:cubicBezTo>
                                        <a:pt x="1778383" y="401835"/>
                                        <a:pt x="1785899" y="401835"/>
                                        <a:pt x="1778383" y="390558"/>
                                      </a:cubicBezTo>
                                      <a:cubicBezTo>
                                        <a:pt x="1774624" y="375523"/>
                                        <a:pt x="1774624" y="375523"/>
                                        <a:pt x="1770866" y="368005"/>
                                      </a:cubicBezTo>
                                      <a:cubicBezTo>
                                        <a:pt x="1767108" y="364246"/>
                                        <a:pt x="1770866" y="364246"/>
                                        <a:pt x="1774624" y="360488"/>
                                      </a:cubicBezTo>
                                      <a:cubicBezTo>
                                        <a:pt x="1778383" y="352970"/>
                                        <a:pt x="1782141" y="345452"/>
                                        <a:pt x="1785899" y="349211"/>
                                      </a:cubicBezTo>
                                      <a:cubicBezTo>
                                        <a:pt x="1789658" y="352970"/>
                                        <a:pt x="1785899" y="356729"/>
                                        <a:pt x="1789658" y="360488"/>
                                      </a:cubicBezTo>
                                      <a:cubicBezTo>
                                        <a:pt x="1797174" y="360488"/>
                                        <a:pt x="1800933" y="360488"/>
                                        <a:pt x="1800933" y="356729"/>
                                      </a:cubicBezTo>
                                      <a:cubicBezTo>
                                        <a:pt x="1797174" y="349211"/>
                                        <a:pt x="1793416" y="345452"/>
                                        <a:pt x="1797174" y="341693"/>
                                      </a:cubicBezTo>
                                      <a:cubicBezTo>
                                        <a:pt x="1800933" y="341693"/>
                                        <a:pt x="1797174" y="337935"/>
                                        <a:pt x="1797174" y="337935"/>
                                      </a:cubicBezTo>
                                      <a:cubicBezTo>
                                        <a:pt x="1793416" y="334176"/>
                                        <a:pt x="1793416" y="330417"/>
                                        <a:pt x="1800933" y="330417"/>
                                      </a:cubicBezTo>
                                      <a:cubicBezTo>
                                        <a:pt x="1812208" y="330417"/>
                                        <a:pt x="1819725" y="326658"/>
                                        <a:pt x="1831000" y="334176"/>
                                      </a:cubicBezTo>
                                      <a:cubicBezTo>
                                        <a:pt x="1842275" y="337935"/>
                                        <a:pt x="1846033" y="337935"/>
                                        <a:pt x="1857308" y="337935"/>
                                      </a:cubicBezTo>
                                      <a:cubicBezTo>
                                        <a:pt x="1857308" y="337935"/>
                                        <a:pt x="1861067" y="341693"/>
                                        <a:pt x="1864825" y="341693"/>
                                      </a:cubicBezTo>
                                      <a:cubicBezTo>
                                        <a:pt x="1864825" y="446941"/>
                                        <a:pt x="1876100" y="1097219"/>
                                        <a:pt x="1887375" y="1736220"/>
                                      </a:cubicBezTo>
                                      <a:cubicBezTo>
                                        <a:pt x="1891133" y="1988062"/>
                                        <a:pt x="1894892" y="2239904"/>
                                        <a:pt x="1898650" y="2454157"/>
                                      </a:cubicBezTo>
                                      <a:cubicBezTo>
                                        <a:pt x="1887375" y="2454157"/>
                                        <a:pt x="1872342" y="2457916"/>
                                        <a:pt x="1868583" y="2457916"/>
                                      </a:cubicBezTo>
                                      <a:cubicBezTo>
                                        <a:pt x="1857308" y="2461675"/>
                                        <a:pt x="1857308" y="2465434"/>
                                        <a:pt x="1849792" y="2469193"/>
                                      </a:cubicBezTo>
                                      <a:cubicBezTo>
                                        <a:pt x="1838516" y="2472952"/>
                                        <a:pt x="1778383" y="2503022"/>
                                        <a:pt x="1763349" y="2506781"/>
                                      </a:cubicBezTo>
                                      <a:cubicBezTo>
                                        <a:pt x="1744557" y="2514299"/>
                                        <a:pt x="1722007" y="2518058"/>
                                        <a:pt x="1706974" y="2525575"/>
                                      </a:cubicBezTo>
                                      <a:cubicBezTo>
                                        <a:pt x="1688182" y="2533093"/>
                                        <a:pt x="1676907" y="2548128"/>
                                        <a:pt x="1582948" y="2544369"/>
                                      </a:cubicBezTo>
                                      <a:cubicBezTo>
                                        <a:pt x="1582948" y="2544369"/>
                                        <a:pt x="1571673" y="2540611"/>
                                        <a:pt x="1556639" y="2536852"/>
                                      </a:cubicBezTo>
                                      <a:cubicBezTo>
                                        <a:pt x="1541606" y="2536852"/>
                                        <a:pt x="1537848" y="2533093"/>
                                        <a:pt x="1530331" y="2536852"/>
                                      </a:cubicBezTo>
                                      <a:cubicBezTo>
                                        <a:pt x="1522814" y="2540611"/>
                                        <a:pt x="1522814" y="2540611"/>
                                        <a:pt x="1519056" y="2540611"/>
                                      </a:cubicBezTo>
                                      <a:cubicBezTo>
                                        <a:pt x="1515298" y="2540611"/>
                                        <a:pt x="1511539" y="2540611"/>
                                        <a:pt x="1504022" y="2540611"/>
                                      </a:cubicBezTo>
                                      <a:cubicBezTo>
                                        <a:pt x="1500264" y="2544369"/>
                                        <a:pt x="1470197" y="2570681"/>
                                        <a:pt x="1458922" y="2574440"/>
                                      </a:cubicBezTo>
                                      <a:cubicBezTo>
                                        <a:pt x="1447647" y="2581958"/>
                                        <a:pt x="1410063" y="2596993"/>
                                        <a:pt x="1402547" y="2604511"/>
                                      </a:cubicBezTo>
                                      <a:cubicBezTo>
                                        <a:pt x="1391272" y="2608270"/>
                                        <a:pt x="1376238" y="2623305"/>
                                        <a:pt x="1361205" y="2627064"/>
                                      </a:cubicBezTo>
                                      <a:cubicBezTo>
                                        <a:pt x="1342413" y="2630823"/>
                                        <a:pt x="1323621" y="2630823"/>
                                        <a:pt x="1316104" y="2638340"/>
                                      </a:cubicBezTo>
                                      <a:cubicBezTo>
                                        <a:pt x="1308588" y="2645858"/>
                                        <a:pt x="1301071" y="2653376"/>
                                        <a:pt x="1293554" y="2668411"/>
                                      </a:cubicBezTo>
                                      <a:cubicBezTo>
                                        <a:pt x="1286038" y="2683446"/>
                                        <a:pt x="1286038" y="2705999"/>
                                        <a:pt x="1278521" y="2713517"/>
                                      </a:cubicBezTo>
                                      <a:cubicBezTo>
                                        <a:pt x="1274763" y="2717276"/>
                                        <a:pt x="1255971" y="2736070"/>
                                        <a:pt x="1255971" y="2739829"/>
                                      </a:cubicBezTo>
                                      <a:cubicBezTo>
                                        <a:pt x="1252212" y="2743588"/>
                                        <a:pt x="1255971" y="2751105"/>
                                        <a:pt x="1248454" y="2751105"/>
                                      </a:cubicBezTo>
                                      <a:cubicBezTo>
                                        <a:pt x="1244696" y="2754864"/>
                                        <a:pt x="1240937" y="2758623"/>
                                        <a:pt x="1237179" y="2758623"/>
                                      </a:cubicBezTo>
                                      <a:cubicBezTo>
                                        <a:pt x="1233421" y="2762382"/>
                                        <a:pt x="1229662" y="2766141"/>
                                        <a:pt x="1225904" y="2766141"/>
                                      </a:cubicBezTo>
                                      <a:cubicBezTo>
                                        <a:pt x="1218387" y="2762382"/>
                                        <a:pt x="1218387" y="2758623"/>
                                        <a:pt x="1210870" y="2762382"/>
                                      </a:cubicBezTo>
                                      <a:cubicBezTo>
                                        <a:pt x="1203354" y="2769899"/>
                                        <a:pt x="1192079" y="2784935"/>
                                        <a:pt x="1188320" y="2777417"/>
                                      </a:cubicBezTo>
                                      <a:cubicBezTo>
                                        <a:pt x="1180804" y="2773658"/>
                                        <a:pt x="1188320" y="2758623"/>
                                        <a:pt x="1177045" y="2758623"/>
                                      </a:cubicBezTo>
                                      <a:cubicBezTo>
                                        <a:pt x="1162012" y="2758623"/>
                                        <a:pt x="1150737" y="2766141"/>
                                        <a:pt x="1146978" y="2762382"/>
                                      </a:cubicBezTo>
                                      <a:cubicBezTo>
                                        <a:pt x="1143220" y="2758623"/>
                                        <a:pt x="1135703" y="2762382"/>
                                        <a:pt x="1128187" y="2762382"/>
                                      </a:cubicBezTo>
                                      <a:cubicBezTo>
                                        <a:pt x="1120670" y="2762382"/>
                                        <a:pt x="1116911" y="2773658"/>
                                        <a:pt x="1113153" y="2769899"/>
                                      </a:cubicBezTo>
                                      <a:cubicBezTo>
                                        <a:pt x="1109395" y="2766141"/>
                                        <a:pt x="1094361" y="2762382"/>
                                        <a:pt x="1086845" y="2766141"/>
                                      </a:cubicBezTo>
                                      <a:cubicBezTo>
                                        <a:pt x="1079328" y="2769899"/>
                                        <a:pt x="1083086" y="2777417"/>
                                        <a:pt x="1075569" y="2777417"/>
                                      </a:cubicBezTo>
                                      <a:cubicBezTo>
                                        <a:pt x="1068053" y="2781176"/>
                                        <a:pt x="1064294" y="2777417"/>
                                        <a:pt x="1064294" y="2773658"/>
                                      </a:cubicBezTo>
                                      <a:cubicBezTo>
                                        <a:pt x="1068053" y="2773658"/>
                                        <a:pt x="1064294" y="2758623"/>
                                        <a:pt x="1056778" y="2754864"/>
                                      </a:cubicBezTo>
                                      <a:cubicBezTo>
                                        <a:pt x="1049261" y="2754864"/>
                                        <a:pt x="1037986" y="2766141"/>
                                        <a:pt x="1030469" y="2762382"/>
                                      </a:cubicBezTo>
                                      <a:cubicBezTo>
                                        <a:pt x="1022952" y="2762382"/>
                                        <a:pt x="1026711" y="2758623"/>
                                        <a:pt x="1019194" y="2758623"/>
                                      </a:cubicBezTo>
                                      <a:cubicBezTo>
                                        <a:pt x="1015436" y="2758623"/>
                                        <a:pt x="1011677" y="2762382"/>
                                        <a:pt x="1007919" y="2758623"/>
                                      </a:cubicBezTo>
                                      <a:cubicBezTo>
                                        <a:pt x="1000402" y="2754864"/>
                                        <a:pt x="1000402" y="2747346"/>
                                        <a:pt x="985369" y="2751105"/>
                                      </a:cubicBezTo>
                                      <a:cubicBezTo>
                                        <a:pt x="970335" y="2751105"/>
                                        <a:pt x="959060" y="2758623"/>
                                        <a:pt x="951544" y="2758623"/>
                                      </a:cubicBezTo>
                                      <a:cubicBezTo>
                                        <a:pt x="944027" y="2754864"/>
                                        <a:pt x="917718" y="2758623"/>
                                        <a:pt x="906443" y="2758623"/>
                                      </a:cubicBezTo>
                                      <a:cubicBezTo>
                                        <a:pt x="898927" y="2762382"/>
                                        <a:pt x="883893" y="2762382"/>
                                        <a:pt x="880135" y="2766141"/>
                                      </a:cubicBezTo>
                                      <a:cubicBezTo>
                                        <a:pt x="872618" y="2769899"/>
                                        <a:pt x="872618" y="2769899"/>
                                        <a:pt x="865101" y="2769899"/>
                                      </a:cubicBezTo>
                                      <a:cubicBezTo>
                                        <a:pt x="857585" y="2769899"/>
                                        <a:pt x="850068" y="2769899"/>
                                        <a:pt x="842551" y="2769899"/>
                                      </a:cubicBezTo>
                                      <a:cubicBezTo>
                                        <a:pt x="838793" y="2769899"/>
                                        <a:pt x="831276" y="2766141"/>
                                        <a:pt x="823759" y="2766141"/>
                                      </a:cubicBezTo>
                                      <a:cubicBezTo>
                                        <a:pt x="816243" y="2766141"/>
                                        <a:pt x="801209" y="2769899"/>
                                        <a:pt x="789934" y="2781176"/>
                                      </a:cubicBezTo>
                                      <a:cubicBezTo>
                                        <a:pt x="778659" y="2788694"/>
                                        <a:pt x="756109" y="2811247"/>
                                        <a:pt x="763626" y="2822523"/>
                                      </a:cubicBezTo>
                                      <a:cubicBezTo>
                                        <a:pt x="763626" y="2822523"/>
                                        <a:pt x="771142" y="2826282"/>
                                        <a:pt x="767384" y="2830041"/>
                                      </a:cubicBezTo>
                                      <a:cubicBezTo>
                                        <a:pt x="763626" y="2833800"/>
                                        <a:pt x="763626" y="2833800"/>
                                        <a:pt x="763626" y="2830041"/>
                                      </a:cubicBezTo>
                                      <a:cubicBezTo>
                                        <a:pt x="759867" y="2830041"/>
                                        <a:pt x="752351" y="2826282"/>
                                        <a:pt x="752351" y="2830041"/>
                                      </a:cubicBezTo>
                                      <a:cubicBezTo>
                                        <a:pt x="752351" y="2837558"/>
                                        <a:pt x="748592" y="2848835"/>
                                        <a:pt x="748592" y="2845076"/>
                                      </a:cubicBezTo>
                                      <a:cubicBezTo>
                                        <a:pt x="744834" y="2837558"/>
                                        <a:pt x="741076" y="2837558"/>
                                        <a:pt x="737317" y="2841317"/>
                                      </a:cubicBezTo>
                                      <a:cubicBezTo>
                                        <a:pt x="737317" y="2845076"/>
                                        <a:pt x="737317" y="2852594"/>
                                        <a:pt x="733559" y="2848835"/>
                                      </a:cubicBezTo>
                                      <a:cubicBezTo>
                                        <a:pt x="729800" y="2848835"/>
                                        <a:pt x="722284" y="2841317"/>
                                        <a:pt x="711009" y="2841317"/>
                                      </a:cubicBezTo>
                                      <a:cubicBezTo>
                                        <a:pt x="699734" y="2841317"/>
                                        <a:pt x="688458" y="2833800"/>
                                        <a:pt x="684700" y="2841317"/>
                                      </a:cubicBezTo>
                                      <a:cubicBezTo>
                                        <a:pt x="680942" y="2848835"/>
                                        <a:pt x="677183" y="2852594"/>
                                        <a:pt x="673425" y="2860111"/>
                                      </a:cubicBezTo>
                                      <a:cubicBezTo>
                                        <a:pt x="669667" y="2863870"/>
                                        <a:pt x="673425" y="2867629"/>
                                        <a:pt x="662150" y="2871388"/>
                                      </a:cubicBezTo>
                                      <a:cubicBezTo>
                                        <a:pt x="650875" y="2875147"/>
                                        <a:pt x="635841" y="2882664"/>
                                        <a:pt x="635841" y="2890182"/>
                                      </a:cubicBezTo>
                                      <a:cubicBezTo>
                                        <a:pt x="635841" y="2897700"/>
                                        <a:pt x="635841" y="2905217"/>
                                        <a:pt x="628325" y="2905217"/>
                                      </a:cubicBezTo>
                                      <a:cubicBezTo>
                                        <a:pt x="620808" y="2901459"/>
                                        <a:pt x="620808" y="2905217"/>
                                        <a:pt x="617050" y="2905217"/>
                                      </a:cubicBezTo>
                                      <a:cubicBezTo>
                                        <a:pt x="613291" y="2908976"/>
                                        <a:pt x="609533" y="2908976"/>
                                        <a:pt x="613291" y="2912735"/>
                                      </a:cubicBezTo>
                                      <a:cubicBezTo>
                                        <a:pt x="613291" y="2912735"/>
                                        <a:pt x="617050" y="2920253"/>
                                        <a:pt x="609533" y="2916494"/>
                                      </a:cubicBezTo>
                                      <a:cubicBezTo>
                                        <a:pt x="602016" y="2912735"/>
                                        <a:pt x="594499" y="2916494"/>
                                        <a:pt x="590741" y="2916494"/>
                                      </a:cubicBezTo>
                                      <a:cubicBezTo>
                                        <a:pt x="583224" y="2920253"/>
                                        <a:pt x="568191" y="2920253"/>
                                        <a:pt x="575708" y="2924012"/>
                                      </a:cubicBezTo>
                                      <a:cubicBezTo>
                                        <a:pt x="583224" y="2927770"/>
                                        <a:pt x="594499" y="2931529"/>
                                        <a:pt x="586983" y="2931529"/>
                                      </a:cubicBezTo>
                                      <a:cubicBezTo>
                                        <a:pt x="579466" y="2931529"/>
                                        <a:pt x="575708" y="2931529"/>
                                        <a:pt x="564433" y="2927770"/>
                                      </a:cubicBezTo>
                                      <a:cubicBezTo>
                                        <a:pt x="556916" y="2924012"/>
                                        <a:pt x="553158" y="2920253"/>
                                        <a:pt x="549399" y="2924012"/>
                                      </a:cubicBezTo>
                                      <a:cubicBezTo>
                                        <a:pt x="549399" y="2927770"/>
                                        <a:pt x="549399" y="2935288"/>
                                        <a:pt x="541882" y="2931529"/>
                                      </a:cubicBezTo>
                                      <a:cubicBezTo>
                                        <a:pt x="534366" y="2927770"/>
                                        <a:pt x="504299" y="2920253"/>
                                        <a:pt x="504299" y="2920253"/>
                                      </a:cubicBezTo>
                                      <a:cubicBezTo>
                                        <a:pt x="504299" y="2920253"/>
                                        <a:pt x="500541" y="2916494"/>
                                        <a:pt x="493024" y="2920253"/>
                                      </a:cubicBezTo>
                                      <a:cubicBezTo>
                                        <a:pt x="489265" y="2920253"/>
                                        <a:pt x="485507" y="2924012"/>
                                        <a:pt x="481749" y="2920253"/>
                                      </a:cubicBezTo>
                                      <a:cubicBezTo>
                                        <a:pt x="477990" y="2920253"/>
                                        <a:pt x="474232" y="2916494"/>
                                        <a:pt x="466715" y="2920253"/>
                                      </a:cubicBezTo>
                                      <a:cubicBezTo>
                                        <a:pt x="462957" y="2924012"/>
                                        <a:pt x="455440" y="2924012"/>
                                        <a:pt x="451682" y="2920253"/>
                                      </a:cubicBezTo>
                                      <a:cubicBezTo>
                                        <a:pt x="444165" y="2920253"/>
                                        <a:pt x="444165" y="2916494"/>
                                        <a:pt x="436648" y="2920253"/>
                                      </a:cubicBezTo>
                                      <a:cubicBezTo>
                                        <a:pt x="429132" y="2920253"/>
                                        <a:pt x="425373" y="2920253"/>
                                        <a:pt x="421615" y="2916494"/>
                                      </a:cubicBezTo>
                                      <a:cubicBezTo>
                                        <a:pt x="414098" y="2916494"/>
                                        <a:pt x="402823" y="2905217"/>
                                        <a:pt x="406582" y="2908976"/>
                                      </a:cubicBezTo>
                                      <a:cubicBezTo>
                                        <a:pt x="414098" y="2908976"/>
                                        <a:pt x="417857" y="2908976"/>
                                        <a:pt x="414098" y="2901459"/>
                                      </a:cubicBezTo>
                                      <a:cubicBezTo>
                                        <a:pt x="410340" y="2897700"/>
                                        <a:pt x="399065" y="2893941"/>
                                        <a:pt x="402823" y="2897700"/>
                                      </a:cubicBezTo>
                                      <a:cubicBezTo>
                                        <a:pt x="406582" y="2901459"/>
                                        <a:pt x="406582" y="2905217"/>
                                        <a:pt x="399065" y="2901459"/>
                                      </a:cubicBezTo>
                                      <a:cubicBezTo>
                                        <a:pt x="395306" y="2901459"/>
                                        <a:pt x="380273" y="2897700"/>
                                        <a:pt x="368998" y="2893941"/>
                                      </a:cubicBezTo>
                                      <a:cubicBezTo>
                                        <a:pt x="361481" y="2890182"/>
                                        <a:pt x="357723" y="2890182"/>
                                        <a:pt x="353965" y="2882664"/>
                                      </a:cubicBezTo>
                                      <a:cubicBezTo>
                                        <a:pt x="346448" y="2871388"/>
                                        <a:pt x="338931" y="2860111"/>
                                        <a:pt x="331414" y="2852594"/>
                                      </a:cubicBezTo>
                                      <a:cubicBezTo>
                                        <a:pt x="323898" y="2845076"/>
                                        <a:pt x="290072" y="2818764"/>
                                        <a:pt x="278797" y="2818764"/>
                                      </a:cubicBezTo>
                                      <a:cubicBezTo>
                                        <a:pt x="263764" y="2815005"/>
                                        <a:pt x="260006" y="2830041"/>
                                        <a:pt x="256247" y="2822523"/>
                                      </a:cubicBezTo>
                                      <a:cubicBezTo>
                                        <a:pt x="252489" y="2815005"/>
                                        <a:pt x="244972" y="2815005"/>
                                        <a:pt x="244972" y="2803729"/>
                                      </a:cubicBezTo>
                                      <a:cubicBezTo>
                                        <a:pt x="244972" y="2796211"/>
                                        <a:pt x="237455" y="2784935"/>
                                        <a:pt x="237455" y="2777417"/>
                                      </a:cubicBezTo>
                                      <a:cubicBezTo>
                                        <a:pt x="237455" y="2769899"/>
                                        <a:pt x="237455" y="2766141"/>
                                        <a:pt x="237455" y="2758623"/>
                                      </a:cubicBezTo>
                                      <a:cubicBezTo>
                                        <a:pt x="241214" y="2751105"/>
                                        <a:pt x="237455" y="2736070"/>
                                        <a:pt x="241214" y="2732311"/>
                                      </a:cubicBezTo>
                                      <a:cubicBezTo>
                                        <a:pt x="241214" y="2724793"/>
                                        <a:pt x="241214" y="2721035"/>
                                        <a:pt x="244972" y="2717276"/>
                                      </a:cubicBezTo>
                                      <a:cubicBezTo>
                                        <a:pt x="244972" y="2717276"/>
                                        <a:pt x="241214" y="2705999"/>
                                        <a:pt x="248730" y="2709758"/>
                                      </a:cubicBezTo>
                                      <a:cubicBezTo>
                                        <a:pt x="252489" y="2717276"/>
                                        <a:pt x="256247" y="2721035"/>
                                        <a:pt x="260006" y="2724793"/>
                                      </a:cubicBezTo>
                                      <a:cubicBezTo>
                                        <a:pt x="263764" y="2724793"/>
                                        <a:pt x="286314" y="2728552"/>
                                        <a:pt x="293831" y="2721035"/>
                                      </a:cubicBezTo>
                                      <a:cubicBezTo>
                                        <a:pt x="305106" y="2713517"/>
                                        <a:pt x="323898" y="2675929"/>
                                        <a:pt x="323898" y="2668411"/>
                                      </a:cubicBezTo>
                                      <a:cubicBezTo>
                                        <a:pt x="327656" y="2664652"/>
                                        <a:pt x="320139" y="2657134"/>
                                        <a:pt x="320139" y="2653376"/>
                                      </a:cubicBezTo>
                                      <a:cubicBezTo>
                                        <a:pt x="320139" y="2649617"/>
                                        <a:pt x="320139" y="2634581"/>
                                        <a:pt x="320139" y="2630823"/>
                                      </a:cubicBezTo>
                                      <a:cubicBezTo>
                                        <a:pt x="320139" y="2627064"/>
                                        <a:pt x="308864" y="2593234"/>
                                        <a:pt x="312623" y="2585717"/>
                                      </a:cubicBezTo>
                                      <a:cubicBezTo>
                                        <a:pt x="320139" y="2578199"/>
                                        <a:pt x="316381" y="2585717"/>
                                        <a:pt x="320139" y="2589475"/>
                                      </a:cubicBezTo>
                                      <a:cubicBezTo>
                                        <a:pt x="320139" y="2596993"/>
                                        <a:pt x="327656" y="2608270"/>
                                        <a:pt x="323898" y="2596993"/>
                                      </a:cubicBezTo>
                                      <a:cubicBezTo>
                                        <a:pt x="323898" y="2585717"/>
                                        <a:pt x="323898" y="2585717"/>
                                        <a:pt x="327656" y="2585717"/>
                                      </a:cubicBezTo>
                                      <a:cubicBezTo>
                                        <a:pt x="335173" y="2585717"/>
                                        <a:pt x="331414" y="2581958"/>
                                        <a:pt x="327656" y="2578199"/>
                                      </a:cubicBezTo>
                                      <a:cubicBezTo>
                                        <a:pt x="327656" y="2574440"/>
                                        <a:pt x="323898" y="2570681"/>
                                        <a:pt x="327656" y="2563164"/>
                                      </a:cubicBezTo>
                                      <a:cubicBezTo>
                                        <a:pt x="331414" y="2559405"/>
                                        <a:pt x="327656" y="2551887"/>
                                        <a:pt x="327656" y="2544369"/>
                                      </a:cubicBezTo>
                                      <a:cubicBezTo>
                                        <a:pt x="327656" y="2536852"/>
                                        <a:pt x="335173" y="2472952"/>
                                        <a:pt x="327656" y="2461675"/>
                                      </a:cubicBezTo>
                                      <a:cubicBezTo>
                                        <a:pt x="320139" y="2446640"/>
                                        <a:pt x="282556" y="2371463"/>
                                        <a:pt x="278797" y="2363945"/>
                                      </a:cubicBezTo>
                                      <a:cubicBezTo>
                                        <a:pt x="275039" y="2356428"/>
                                        <a:pt x="260006" y="2333875"/>
                                        <a:pt x="260006" y="2322598"/>
                                      </a:cubicBezTo>
                                      <a:cubicBezTo>
                                        <a:pt x="256247" y="2315081"/>
                                        <a:pt x="244972" y="2285010"/>
                                        <a:pt x="244972" y="2277492"/>
                                      </a:cubicBezTo>
                                      <a:cubicBezTo>
                                        <a:pt x="244972" y="2266216"/>
                                        <a:pt x="244972" y="2262457"/>
                                        <a:pt x="244972" y="2262457"/>
                                      </a:cubicBezTo>
                                      <a:cubicBezTo>
                                        <a:pt x="241214" y="2258698"/>
                                        <a:pt x="241214" y="2251181"/>
                                        <a:pt x="237455" y="2247422"/>
                                      </a:cubicBezTo>
                                      <a:cubicBezTo>
                                        <a:pt x="237455" y="2243663"/>
                                        <a:pt x="237455" y="2194798"/>
                                        <a:pt x="237455" y="2179763"/>
                                      </a:cubicBezTo>
                                      <a:cubicBezTo>
                                        <a:pt x="241214" y="2164727"/>
                                        <a:pt x="233697" y="2123380"/>
                                        <a:pt x="226180" y="2112104"/>
                                      </a:cubicBezTo>
                                      <a:cubicBezTo>
                                        <a:pt x="218664" y="2104586"/>
                                        <a:pt x="199872" y="2089551"/>
                                        <a:pt x="196113" y="2055721"/>
                                      </a:cubicBezTo>
                                      <a:cubicBezTo>
                                        <a:pt x="188597" y="2025650"/>
                                        <a:pt x="177322" y="2018133"/>
                                        <a:pt x="169805" y="2010615"/>
                                      </a:cubicBezTo>
                                      <a:cubicBezTo>
                                        <a:pt x="166047" y="1999339"/>
                                        <a:pt x="143496" y="1984303"/>
                                        <a:pt x="143496" y="1961750"/>
                                      </a:cubicBezTo>
                                      <a:cubicBezTo>
                                        <a:pt x="143496" y="1942956"/>
                                        <a:pt x="147255" y="1927921"/>
                                        <a:pt x="139738" y="1920403"/>
                                      </a:cubicBezTo>
                                      <a:cubicBezTo>
                                        <a:pt x="135980" y="1909127"/>
                                        <a:pt x="117188" y="1822673"/>
                                        <a:pt x="49537" y="1766291"/>
                                      </a:cubicBezTo>
                                      <a:cubicBezTo>
                                        <a:pt x="49537" y="1766291"/>
                                        <a:pt x="42021" y="1755014"/>
                                        <a:pt x="38262" y="1751256"/>
                                      </a:cubicBezTo>
                                      <a:cubicBezTo>
                                        <a:pt x="38262" y="1743738"/>
                                        <a:pt x="26987" y="1732461"/>
                                        <a:pt x="34504" y="1736220"/>
                                      </a:cubicBezTo>
                                      <a:cubicBezTo>
                                        <a:pt x="42021" y="1739979"/>
                                        <a:pt x="45779" y="1739979"/>
                                        <a:pt x="45779" y="1732461"/>
                                      </a:cubicBezTo>
                                      <a:cubicBezTo>
                                        <a:pt x="42021" y="1728703"/>
                                        <a:pt x="42021" y="1713667"/>
                                        <a:pt x="45779" y="1717426"/>
                                      </a:cubicBezTo>
                                      <a:cubicBezTo>
                                        <a:pt x="49537" y="1724944"/>
                                        <a:pt x="45779" y="1743738"/>
                                        <a:pt x="49537" y="1747497"/>
                                      </a:cubicBezTo>
                                      <a:cubicBezTo>
                                        <a:pt x="57054" y="1755014"/>
                                        <a:pt x="53296" y="1747497"/>
                                        <a:pt x="53296" y="1739979"/>
                                      </a:cubicBezTo>
                                      <a:cubicBezTo>
                                        <a:pt x="53296" y="1732461"/>
                                        <a:pt x="53296" y="1709908"/>
                                        <a:pt x="57054" y="1717426"/>
                                      </a:cubicBezTo>
                                      <a:cubicBezTo>
                                        <a:pt x="57054" y="1724944"/>
                                        <a:pt x="57054" y="1728703"/>
                                        <a:pt x="60812" y="1732461"/>
                                      </a:cubicBezTo>
                                      <a:cubicBezTo>
                                        <a:pt x="64571" y="1739979"/>
                                        <a:pt x="68329" y="1747497"/>
                                        <a:pt x="72088" y="1751256"/>
                                      </a:cubicBezTo>
                                      <a:cubicBezTo>
                                        <a:pt x="72088" y="1758773"/>
                                        <a:pt x="75846" y="1766291"/>
                                        <a:pt x="75846" y="1773809"/>
                                      </a:cubicBezTo>
                                      <a:cubicBezTo>
                                        <a:pt x="75846" y="1777567"/>
                                        <a:pt x="75846" y="1788844"/>
                                        <a:pt x="79604" y="1781326"/>
                                      </a:cubicBezTo>
                                      <a:cubicBezTo>
                                        <a:pt x="79604" y="1773809"/>
                                        <a:pt x="83363" y="1773809"/>
                                        <a:pt x="83363" y="1781326"/>
                                      </a:cubicBezTo>
                                      <a:cubicBezTo>
                                        <a:pt x="87121" y="1788844"/>
                                        <a:pt x="87121" y="1796362"/>
                                        <a:pt x="90879" y="1792603"/>
                                      </a:cubicBezTo>
                                      <a:cubicBezTo>
                                        <a:pt x="94638" y="1788844"/>
                                        <a:pt x="98396" y="1788844"/>
                                        <a:pt x="102154" y="1785085"/>
                                      </a:cubicBezTo>
                                      <a:cubicBezTo>
                                        <a:pt x="105913" y="1785085"/>
                                        <a:pt x="109671" y="1777567"/>
                                        <a:pt x="113430" y="1770050"/>
                                      </a:cubicBezTo>
                                      <a:cubicBezTo>
                                        <a:pt x="113430" y="1758773"/>
                                        <a:pt x="109671" y="1743738"/>
                                        <a:pt x="98396" y="1739979"/>
                                      </a:cubicBezTo>
                                      <a:cubicBezTo>
                                        <a:pt x="83363" y="1736220"/>
                                        <a:pt x="79604" y="1717426"/>
                                        <a:pt x="75846" y="1709908"/>
                                      </a:cubicBezTo>
                                      <a:cubicBezTo>
                                        <a:pt x="72088" y="1702391"/>
                                        <a:pt x="60812" y="1679838"/>
                                        <a:pt x="60812" y="1672320"/>
                                      </a:cubicBezTo>
                                      <a:cubicBezTo>
                                        <a:pt x="60812" y="1664802"/>
                                        <a:pt x="60812" y="1661044"/>
                                        <a:pt x="60812" y="1657285"/>
                                      </a:cubicBezTo>
                                      <a:cubicBezTo>
                                        <a:pt x="64571" y="1653526"/>
                                        <a:pt x="68329" y="1646008"/>
                                        <a:pt x="68329" y="1653526"/>
                                      </a:cubicBezTo>
                                      <a:cubicBezTo>
                                        <a:pt x="72088" y="1657285"/>
                                        <a:pt x="68329" y="1661044"/>
                                        <a:pt x="72088" y="1661044"/>
                                      </a:cubicBezTo>
                                      <a:cubicBezTo>
                                        <a:pt x="75846" y="1661044"/>
                                        <a:pt x="79604" y="1668561"/>
                                        <a:pt x="83363" y="1668561"/>
                                      </a:cubicBezTo>
                                      <a:cubicBezTo>
                                        <a:pt x="83363" y="1672320"/>
                                        <a:pt x="83363" y="1676079"/>
                                        <a:pt x="87121" y="1679838"/>
                                      </a:cubicBezTo>
                                      <a:cubicBezTo>
                                        <a:pt x="90879" y="1683597"/>
                                        <a:pt x="94638" y="1687355"/>
                                        <a:pt x="94638" y="1691114"/>
                                      </a:cubicBezTo>
                                      <a:cubicBezTo>
                                        <a:pt x="94638" y="1691114"/>
                                        <a:pt x="98396" y="1698632"/>
                                        <a:pt x="98396" y="1702391"/>
                                      </a:cubicBezTo>
                                      <a:cubicBezTo>
                                        <a:pt x="94638" y="1706150"/>
                                        <a:pt x="94638" y="1709908"/>
                                        <a:pt x="94638" y="1713667"/>
                                      </a:cubicBezTo>
                                      <a:cubicBezTo>
                                        <a:pt x="90879" y="1721185"/>
                                        <a:pt x="90879" y="1732461"/>
                                        <a:pt x="98396" y="1732461"/>
                                      </a:cubicBezTo>
                                      <a:cubicBezTo>
                                        <a:pt x="102154" y="1736220"/>
                                        <a:pt x="105913" y="1728703"/>
                                        <a:pt x="109671" y="1721185"/>
                                      </a:cubicBezTo>
                                      <a:cubicBezTo>
                                        <a:pt x="113430" y="1709908"/>
                                        <a:pt x="113430" y="1702391"/>
                                        <a:pt x="113430" y="1713667"/>
                                      </a:cubicBezTo>
                                      <a:cubicBezTo>
                                        <a:pt x="117188" y="1724944"/>
                                        <a:pt x="124705" y="1755014"/>
                                        <a:pt x="132221" y="1762532"/>
                                      </a:cubicBezTo>
                                      <a:cubicBezTo>
                                        <a:pt x="139738" y="1773809"/>
                                        <a:pt x="135980" y="1766291"/>
                                        <a:pt x="143496" y="1762532"/>
                                      </a:cubicBezTo>
                                      <a:cubicBezTo>
                                        <a:pt x="147255" y="1758773"/>
                                        <a:pt x="158530" y="1751256"/>
                                        <a:pt x="154771" y="1743738"/>
                                      </a:cubicBezTo>
                                      <a:cubicBezTo>
                                        <a:pt x="151013" y="1736220"/>
                                        <a:pt x="147255" y="1732461"/>
                                        <a:pt x="151013" y="1728703"/>
                                      </a:cubicBezTo>
                                      <a:cubicBezTo>
                                        <a:pt x="154771" y="1724944"/>
                                        <a:pt x="154771" y="1721185"/>
                                        <a:pt x="154771" y="1717426"/>
                                      </a:cubicBezTo>
                                      <a:cubicBezTo>
                                        <a:pt x="154771" y="1713667"/>
                                        <a:pt x="151013" y="1706150"/>
                                        <a:pt x="154771" y="1709908"/>
                                      </a:cubicBezTo>
                                      <a:cubicBezTo>
                                        <a:pt x="154771" y="1709908"/>
                                        <a:pt x="158530" y="1709908"/>
                                        <a:pt x="158530" y="1706150"/>
                                      </a:cubicBezTo>
                                      <a:cubicBezTo>
                                        <a:pt x="158530" y="1702391"/>
                                        <a:pt x="158530" y="1694873"/>
                                        <a:pt x="154771" y="1687355"/>
                                      </a:cubicBezTo>
                                      <a:cubicBezTo>
                                        <a:pt x="147255" y="1683597"/>
                                        <a:pt x="143496" y="1672320"/>
                                        <a:pt x="139738" y="1668561"/>
                                      </a:cubicBezTo>
                                      <a:cubicBezTo>
                                        <a:pt x="135980" y="1664802"/>
                                        <a:pt x="117188" y="1634732"/>
                                        <a:pt x="117188" y="1627214"/>
                                      </a:cubicBezTo>
                                      <a:cubicBezTo>
                                        <a:pt x="113430" y="1619696"/>
                                        <a:pt x="105913" y="1604661"/>
                                        <a:pt x="102154" y="1600902"/>
                                      </a:cubicBezTo>
                                      <a:cubicBezTo>
                                        <a:pt x="94638" y="1593385"/>
                                        <a:pt x="87121" y="1589626"/>
                                        <a:pt x="87121" y="1582108"/>
                                      </a:cubicBezTo>
                                      <a:cubicBezTo>
                                        <a:pt x="87121" y="1574590"/>
                                        <a:pt x="83363" y="1567073"/>
                                        <a:pt x="83363" y="1563314"/>
                                      </a:cubicBezTo>
                                      <a:cubicBezTo>
                                        <a:pt x="79604" y="1555796"/>
                                        <a:pt x="83363" y="1540761"/>
                                        <a:pt x="75846" y="1533243"/>
                                      </a:cubicBezTo>
                                      <a:cubicBezTo>
                                        <a:pt x="68329" y="1529484"/>
                                        <a:pt x="57054" y="1521967"/>
                                        <a:pt x="57054" y="1506931"/>
                                      </a:cubicBezTo>
                                      <a:cubicBezTo>
                                        <a:pt x="57054" y="1491896"/>
                                        <a:pt x="57054" y="1488137"/>
                                        <a:pt x="60812" y="1484378"/>
                                      </a:cubicBezTo>
                                      <a:cubicBezTo>
                                        <a:pt x="64571" y="1476861"/>
                                        <a:pt x="60812" y="1476861"/>
                                        <a:pt x="64571" y="1469343"/>
                                      </a:cubicBezTo>
                                      <a:cubicBezTo>
                                        <a:pt x="64571" y="1461825"/>
                                        <a:pt x="64571" y="1458067"/>
                                        <a:pt x="64571" y="1450549"/>
                                      </a:cubicBezTo>
                                      <a:cubicBezTo>
                                        <a:pt x="64571" y="1446790"/>
                                        <a:pt x="72088" y="1439273"/>
                                        <a:pt x="72088" y="1431755"/>
                                      </a:cubicBezTo>
                                      <a:cubicBezTo>
                                        <a:pt x="72088" y="1427996"/>
                                        <a:pt x="75846" y="1424237"/>
                                        <a:pt x="79604" y="1420478"/>
                                      </a:cubicBezTo>
                                      <a:cubicBezTo>
                                        <a:pt x="79604" y="1420478"/>
                                        <a:pt x="83363" y="1409202"/>
                                        <a:pt x="87121" y="1405443"/>
                                      </a:cubicBezTo>
                                      <a:cubicBezTo>
                                        <a:pt x="90879" y="1401684"/>
                                        <a:pt x="102154" y="1401684"/>
                                        <a:pt x="102154" y="1390408"/>
                                      </a:cubicBezTo>
                                      <a:cubicBezTo>
                                        <a:pt x="102154" y="1382890"/>
                                        <a:pt x="98396" y="1352819"/>
                                        <a:pt x="102154" y="1345302"/>
                                      </a:cubicBezTo>
                                      <a:cubicBezTo>
                                        <a:pt x="109671" y="1337784"/>
                                        <a:pt x="109671" y="1322749"/>
                                        <a:pt x="102154" y="1311472"/>
                                      </a:cubicBezTo>
                                      <a:cubicBezTo>
                                        <a:pt x="98396" y="1300196"/>
                                        <a:pt x="83363" y="1288919"/>
                                        <a:pt x="87121" y="1277643"/>
                                      </a:cubicBezTo>
                                      <a:cubicBezTo>
                                        <a:pt x="94638" y="1270125"/>
                                        <a:pt x="102154" y="1251331"/>
                                        <a:pt x="105913" y="1243813"/>
                                      </a:cubicBezTo>
                                      <a:cubicBezTo>
                                        <a:pt x="105913" y="1236295"/>
                                        <a:pt x="124705" y="1187431"/>
                                        <a:pt x="139738" y="1183672"/>
                                      </a:cubicBezTo>
                                      <a:cubicBezTo>
                                        <a:pt x="151013" y="1179913"/>
                                        <a:pt x="147255" y="1183672"/>
                                        <a:pt x="147255" y="1187431"/>
                                      </a:cubicBezTo>
                                      <a:cubicBezTo>
                                        <a:pt x="143496" y="1194948"/>
                                        <a:pt x="143496" y="1194948"/>
                                        <a:pt x="143496" y="1198707"/>
                                      </a:cubicBezTo>
                                      <a:cubicBezTo>
                                        <a:pt x="143496" y="1202466"/>
                                        <a:pt x="139738" y="1217501"/>
                                        <a:pt x="135980" y="1225019"/>
                                      </a:cubicBezTo>
                                      <a:cubicBezTo>
                                        <a:pt x="135980" y="1232537"/>
                                        <a:pt x="139738" y="1247572"/>
                                        <a:pt x="139738" y="1247572"/>
                                      </a:cubicBezTo>
                                      <a:cubicBezTo>
                                        <a:pt x="139738" y="1247572"/>
                                        <a:pt x="143496" y="1243813"/>
                                        <a:pt x="143496" y="1251331"/>
                                      </a:cubicBezTo>
                                      <a:cubicBezTo>
                                        <a:pt x="147255" y="1255090"/>
                                        <a:pt x="139738" y="1262607"/>
                                        <a:pt x="143496" y="1266366"/>
                                      </a:cubicBezTo>
                                      <a:cubicBezTo>
                                        <a:pt x="147255" y="1270125"/>
                                        <a:pt x="147255" y="1273884"/>
                                        <a:pt x="151013" y="1270125"/>
                                      </a:cubicBezTo>
                                      <a:cubicBezTo>
                                        <a:pt x="154771" y="1266366"/>
                                        <a:pt x="158530" y="1258848"/>
                                        <a:pt x="166047" y="1262607"/>
                                      </a:cubicBezTo>
                                      <a:cubicBezTo>
                                        <a:pt x="169805" y="1266366"/>
                                        <a:pt x="173563" y="1266366"/>
                                        <a:pt x="173563" y="1258848"/>
                                      </a:cubicBezTo>
                                      <a:cubicBezTo>
                                        <a:pt x="173563" y="1255090"/>
                                        <a:pt x="177322" y="1243813"/>
                                        <a:pt x="181080" y="1236295"/>
                                      </a:cubicBezTo>
                                      <a:cubicBezTo>
                                        <a:pt x="184838" y="1232537"/>
                                        <a:pt x="188597" y="1221260"/>
                                        <a:pt x="188597" y="1217501"/>
                                      </a:cubicBezTo>
                                      <a:cubicBezTo>
                                        <a:pt x="184838" y="1213742"/>
                                        <a:pt x="188597" y="1206225"/>
                                        <a:pt x="188597" y="1209984"/>
                                      </a:cubicBezTo>
                                      <a:cubicBezTo>
                                        <a:pt x="192355" y="1209984"/>
                                        <a:pt x="192355" y="1209984"/>
                                        <a:pt x="199872" y="1202466"/>
                                      </a:cubicBezTo>
                                      <a:cubicBezTo>
                                        <a:pt x="203630" y="1194948"/>
                                        <a:pt x="203630" y="1183672"/>
                                        <a:pt x="211147" y="1179913"/>
                                      </a:cubicBezTo>
                                      <a:cubicBezTo>
                                        <a:pt x="218664" y="1176154"/>
                                        <a:pt x="237455" y="1164878"/>
                                        <a:pt x="241214" y="1168636"/>
                                      </a:cubicBezTo>
                                      <a:cubicBezTo>
                                        <a:pt x="244972" y="1168636"/>
                                        <a:pt x="248730" y="1164878"/>
                                        <a:pt x="256247" y="1164878"/>
                                      </a:cubicBezTo>
                                      <a:cubicBezTo>
                                        <a:pt x="263764" y="1161119"/>
                                        <a:pt x="293831" y="1149842"/>
                                        <a:pt x="301347" y="1142325"/>
                                      </a:cubicBezTo>
                                      <a:cubicBezTo>
                                        <a:pt x="308864" y="1134807"/>
                                        <a:pt x="323898" y="1116013"/>
                                        <a:pt x="331414" y="1116013"/>
                                      </a:cubicBezTo>
                                      <a:cubicBezTo>
                                        <a:pt x="338931" y="1112254"/>
                                        <a:pt x="338931" y="1108495"/>
                                        <a:pt x="342689" y="1104736"/>
                                      </a:cubicBezTo>
                                      <a:cubicBezTo>
                                        <a:pt x="350206" y="1100977"/>
                                        <a:pt x="357723" y="1089701"/>
                                        <a:pt x="361481" y="1085942"/>
                                      </a:cubicBezTo>
                                      <a:cubicBezTo>
                                        <a:pt x="368998" y="1085942"/>
                                        <a:pt x="380273" y="1078425"/>
                                        <a:pt x="380273" y="1074666"/>
                                      </a:cubicBezTo>
                                      <a:cubicBezTo>
                                        <a:pt x="380273" y="1067148"/>
                                        <a:pt x="380273" y="1063389"/>
                                        <a:pt x="384031" y="1063389"/>
                                      </a:cubicBezTo>
                                      <a:cubicBezTo>
                                        <a:pt x="391548" y="1067148"/>
                                        <a:pt x="391548" y="1067148"/>
                                        <a:pt x="395306" y="1063389"/>
                                      </a:cubicBezTo>
                                      <a:cubicBezTo>
                                        <a:pt x="402823" y="1063389"/>
                                        <a:pt x="406582" y="1063389"/>
                                        <a:pt x="410340" y="1063389"/>
                                      </a:cubicBezTo>
                                      <a:cubicBezTo>
                                        <a:pt x="410340" y="1063389"/>
                                        <a:pt x="417857" y="1055872"/>
                                        <a:pt x="421615" y="1055872"/>
                                      </a:cubicBezTo>
                                      <a:cubicBezTo>
                                        <a:pt x="421615" y="1052113"/>
                                        <a:pt x="425373" y="1048354"/>
                                        <a:pt x="429132" y="1048354"/>
                                      </a:cubicBezTo>
                                      <a:cubicBezTo>
                                        <a:pt x="432890" y="1048354"/>
                                        <a:pt x="444165" y="1040836"/>
                                        <a:pt x="447923" y="1033319"/>
                                      </a:cubicBezTo>
                                      <a:cubicBezTo>
                                        <a:pt x="451682" y="1029560"/>
                                        <a:pt x="459199" y="1022042"/>
                                        <a:pt x="455440" y="1029560"/>
                                      </a:cubicBezTo>
                                      <a:cubicBezTo>
                                        <a:pt x="455440" y="1040836"/>
                                        <a:pt x="451682" y="1044595"/>
                                        <a:pt x="459199" y="1044595"/>
                                      </a:cubicBezTo>
                                      <a:cubicBezTo>
                                        <a:pt x="466715" y="1044595"/>
                                        <a:pt x="481749" y="1037078"/>
                                        <a:pt x="485507" y="1037078"/>
                                      </a:cubicBezTo>
                                      <a:cubicBezTo>
                                        <a:pt x="493024" y="1037078"/>
                                        <a:pt x="489265" y="1037078"/>
                                        <a:pt x="496782" y="1040836"/>
                                      </a:cubicBezTo>
                                      <a:cubicBezTo>
                                        <a:pt x="500541" y="1044595"/>
                                        <a:pt x="515574" y="1052113"/>
                                        <a:pt x="523091" y="1048354"/>
                                      </a:cubicBezTo>
                                      <a:cubicBezTo>
                                        <a:pt x="534366" y="1048354"/>
                                        <a:pt x="549399" y="1040836"/>
                                        <a:pt x="564433" y="1037078"/>
                                      </a:cubicBezTo>
                                      <a:cubicBezTo>
                                        <a:pt x="575708" y="1037078"/>
                                        <a:pt x="579466" y="1029560"/>
                                        <a:pt x="583224" y="1025801"/>
                                      </a:cubicBezTo>
                                      <a:cubicBezTo>
                                        <a:pt x="586983" y="1022042"/>
                                        <a:pt x="598258" y="1010766"/>
                                        <a:pt x="605775" y="1007007"/>
                                      </a:cubicBezTo>
                                      <a:cubicBezTo>
                                        <a:pt x="613291" y="1003248"/>
                                        <a:pt x="609533" y="1003248"/>
                                        <a:pt x="617050" y="1007007"/>
                                      </a:cubicBezTo>
                                      <a:cubicBezTo>
                                        <a:pt x="620808" y="1007007"/>
                                        <a:pt x="628325" y="1003248"/>
                                        <a:pt x="632083" y="1003248"/>
                                      </a:cubicBezTo>
                                      <a:cubicBezTo>
                                        <a:pt x="635841" y="1003248"/>
                                        <a:pt x="669667" y="999489"/>
                                        <a:pt x="677183" y="999489"/>
                                      </a:cubicBezTo>
                                      <a:cubicBezTo>
                                        <a:pt x="684700" y="995731"/>
                                        <a:pt x="688458" y="991972"/>
                                        <a:pt x="692217" y="984454"/>
                                      </a:cubicBezTo>
                                      <a:cubicBezTo>
                                        <a:pt x="695975" y="976936"/>
                                        <a:pt x="695975" y="976936"/>
                                        <a:pt x="699734" y="976936"/>
                                      </a:cubicBezTo>
                                      <a:cubicBezTo>
                                        <a:pt x="699734" y="976936"/>
                                        <a:pt x="703492" y="969419"/>
                                        <a:pt x="707250" y="965660"/>
                                      </a:cubicBezTo>
                                      <a:cubicBezTo>
                                        <a:pt x="711009" y="961901"/>
                                        <a:pt x="714767" y="958142"/>
                                        <a:pt x="722284" y="958142"/>
                                      </a:cubicBezTo>
                                      <a:cubicBezTo>
                                        <a:pt x="726042" y="958142"/>
                                        <a:pt x="733559" y="954383"/>
                                        <a:pt x="741076" y="954383"/>
                                      </a:cubicBezTo>
                                      <a:cubicBezTo>
                                        <a:pt x="744834" y="958142"/>
                                        <a:pt x="759867" y="961901"/>
                                        <a:pt x="767384" y="961901"/>
                                      </a:cubicBezTo>
                                      <a:cubicBezTo>
                                        <a:pt x="774901" y="965660"/>
                                        <a:pt x="782417" y="965660"/>
                                        <a:pt x="789934" y="961901"/>
                                      </a:cubicBezTo>
                                      <a:cubicBezTo>
                                        <a:pt x="801209" y="958142"/>
                                        <a:pt x="812484" y="954383"/>
                                        <a:pt x="827518" y="950624"/>
                                      </a:cubicBezTo>
                                      <a:cubicBezTo>
                                        <a:pt x="846310" y="950624"/>
                                        <a:pt x="857585" y="950624"/>
                                        <a:pt x="876376" y="939348"/>
                                      </a:cubicBezTo>
                                      <a:cubicBezTo>
                                        <a:pt x="898927" y="931830"/>
                                        <a:pt x="955302" y="909277"/>
                                        <a:pt x="974094" y="882966"/>
                                      </a:cubicBezTo>
                                      <a:cubicBezTo>
                                        <a:pt x="992886" y="856654"/>
                                        <a:pt x="1007919" y="830342"/>
                                        <a:pt x="1011677" y="822824"/>
                                      </a:cubicBezTo>
                                      <a:cubicBezTo>
                                        <a:pt x="1015436" y="815306"/>
                                        <a:pt x="1011677" y="815306"/>
                                        <a:pt x="1011677" y="811548"/>
                                      </a:cubicBezTo>
                                      <a:cubicBezTo>
                                        <a:pt x="1011677" y="807789"/>
                                        <a:pt x="1007919" y="804030"/>
                                        <a:pt x="1011677" y="804030"/>
                                      </a:cubicBezTo>
                                      <a:cubicBezTo>
                                        <a:pt x="1019194" y="804030"/>
                                        <a:pt x="1026711" y="800271"/>
                                        <a:pt x="1026711" y="796512"/>
                                      </a:cubicBezTo>
                                      <a:cubicBezTo>
                                        <a:pt x="1030469" y="792753"/>
                                        <a:pt x="1022952" y="788995"/>
                                        <a:pt x="1026711" y="785236"/>
                                      </a:cubicBezTo>
                                      <a:cubicBezTo>
                                        <a:pt x="1026711" y="781477"/>
                                        <a:pt x="1030469" y="773959"/>
                                        <a:pt x="1034227" y="773959"/>
                                      </a:cubicBezTo>
                                      <a:cubicBezTo>
                                        <a:pt x="1037986" y="773959"/>
                                        <a:pt x="1037986" y="773959"/>
                                        <a:pt x="1045503" y="770200"/>
                                      </a:cubicBezTo>
                                      <a:cubicBezTo>
                                        <a:pt x="1049261" y="770200"/>
                                        <a:pt x="1094361" y="736371"/>
                                        <a:pt x="1098120" y="728853"/>
                                      </a:cubicBezTo>
                                      <a:cubicBezTo>
                                        <a:pt x="1098120" y="721336"/>
                                        <a:pt x="1098120" y="713818"/>
                                        <a:pt x="1090603" y="713818"/>
                                      </a:cubicBezTo>
                                      <a:cubicBezTo>
                                        <a:pt x="1083086" y="710059"/>
                                        <a:pt x="1075569" y="721336"/>
                                        <a:pt x="1075569" y="706300"/>
                                      </a:cubicBezTo>
                                      <a:cubicBezTo>
                                        <a:pt x="1075569" y="687506"/>
                                        <a:pt x="1075569" y="676229"/>
                                        <a:pt x="1071811" y="668712"/>
                                      </a:cubicBezTo>
                                      <a:cubicBezTo>
                                        <a:pt x="1068053" y="657435"/>
                                        <a:pt x="1068053" y="631124"/>
                                        <a:pt x="1079328" y="619847"/>
                                      </a:cubicBezTo>
                                      <a:cubicBezTo>
                                        <a:pt x="1086845" y="612329"/>
                                        <a:pt x="1083086" y="608571"/>
                                        <a:pt x="1090603" y="601053"/>
                                      </a:cubicBezTo>
                                      <a:cubicBezTo>
                                        <a:pt x="1098120" y="597294"/>
                                        <a:pt x="1101878" y="589776"/>
                                        <a:pt x="1105636" y="593535"/>
                                      </a:cubicBezTo>
                                      <a:cubicBezTo>
                                        <a:pt x="1109395" y="593535"/>
                                        <a:pt x="1105636" y="586018"/>
                                        <a:pt x="1109395" y="586018"/>
                                      </a:cubicBezTo>
                                      <a:cubicBezTo>
                                        <a:pt x="1113153" y="586018"/>
                                        <a:pt x="1124428" y="593535"/>
                                        <a:pt x="1120670" y="589776"/>
                                      </a:cubicBezTo>
                                      <a:cubicBezTo>
                                        <a:pt x="1116911" y="582259"/>
                                        <a:pt x="1113153" y="574741"/>
                                        <a:pt x="1120670" y="570982"/>
                                      </a:cubicBezTo>
                                      <a:cubicBezTo>
                                        <a:pt x="1128187" y="570982"/>
                                        <a:pt x="1131945" y="570982"/>
                                        <a:pt x="1135703" y="570982"/>
                                      </a:cubicBezTo>
                                      <a:cubicBezTo>
                                        <a:pt x="1143220" y="570982"/>
                                        <a:pt x="1150737" y="570982"/>
                                        <a:pt x="1143220" y="563464"/>
                                      </a:cubicBezTo>
                                      <a:cubicBezTo>
                                        <a:pt x="1139462" y="555947"/>
                                        <a:pt x="1139462" y="548429"/>
                                        <a:pt x="1143220" y="544670"/>
                                      </a:cubicBezTo>
                                      <a:cubicBezTo>
                                        <a:pt x="1150737" y="540912"/>
                                        <a:pt x="1158253" y="540912"/>
                                        <a:pt x="1162012" y="533394"/>
                                      </a:cubicBezTo>
                                      <a:cubicBezTo>
                                        <a:pt x="1162012" y="525876"/>
                                        <a:pt x="1162012" y="525876"/>
                                        <a:pt x="1165770" y="522117"/>
                                      </a:cubicBezTo>
                                      <a:cubicBezTo>
                                        <a:pt x="1173287" y="522117"/>
                                        <a:pt x="1177045" y="529635"/>
                                        <a:pt x="1173287" y="533394"/>
                                      </a:cubicBezTo>
                                      <a:cubicBezTo>
                                        <a:pt x="1173287" y="533394"/>
                                        <a:pt x="1169528" y="537153"/>
                                        <a:pt x="1169528" y="540912"/>
                                      </a:cubicBezTo>
                                      <a:cubicBezTo>
                                        <a:pt x="1169528" y="544670"/>
                                        <a:pt x="1165770" y="548429"/>
                                        <a:pt x="1169528" y="548429"/>
                                      </a:cubicBezTo>
                                      <a:cubicBezTo>
                                        <a:pt x="1173287" y="552188"/>
                                        <a:pt x="1173287" y="559706"/>
                                        <a:pt x="1177045" y="559706"/>
                                      </a:cubicBezTo>
                                      <a:cubicBezTo>
                                        <a:pt x="1180804" y="559706"/>
                                        <a:pt x="1184562" y="559706"/>
                                        <a:pt x="1184562" y="563464"/>
                                      </a:cubicBezTo>
                                      <a:cubicBezTo>
                                        <a:pt x="1180804" y="567223"/>
                                        <a:pt x="1177045" y="570982"/>
                                        <a:pt x="1180804" y="570982"/>
                                      </a:cubicBezTo>
                                      <a:cubicBezTo>
                                        <a:pt x="1188320" y="574741"/>
                                        <a:pt x="1188320" y="574741"/>
                                        <a:pt x="1188320" y="578500"/>
                                      </a:cubicBezTo>
                                      <a:cubicBezTo>
                                        <a:pt x="1188320" y="582259"/>
                                        <a:pt x="1188320" y="586018"/>
                                        <a:pt x="1192079" y="589776"/>
                                      </a:cubicBezTo>
                                      <a:cubicBezTo>
                                        <a:pt x="1195837" y="593535"/>
                                        <a:pt x="1199595" y="604812"/>
                                        <a:pt x="1203354" y="608571"/>
                                      </a:cubicBezTo>
                                      <a:cubicBezTo>
                                        <a:pt x="1203354" y="612329"/>
                                        <a:pt x="1218387" y="634882"/>
                                        <a:pt x="1218387" y="642400"/>
                                      </a:cubicBezTo>
                                      <a:cubicBezTo>
                                        <a:pt x="1222145" y="646159"/>
                                        <a:pt x="1229662" y="653677"/>
                                        <a:pt x="1233421" y="657435"/>
                                      </a:cubicBezTo>
                                      <a:cubicBezTo>
                                        <a:pt x="1233421" y="661194"/>
                                        <a:pt x="1237179" y="672471"/>
                                        <a:pt x="1237179" y="653677"/>
                                      </a:cubicBezTo>
                                      <a:cubicBezTo>
                                        <a:pt x="1237179" y="634882"/>
                                        <a:pt x="1237179" y="631124"/>
                                        <a:pt x="1240937" y="623606"/>
                                      </a:cubicBezTo>
                                      <a:cubicBezTo>
                                        <a:pt x="1240937" y="619847"/>
                                        <a:pt x="1244696" y="616088"/>
                                        <a:pt x="1240937" y="612329"/>
                                      </a:cubicBezTo>
                                      <a:cubicBezTo>
                                        <a:pt x="1237179" y="608571"/>
                                        <a:pt x="1233421" y="608571"/>
                                        <a:pt x="1237179" y="601053"/>
                                      </a:cubicBezTo>
                                      <a:cubicBezTo>
                                        <a:pt x="1240937" y="597294"/>
                                        <a:pt x="1240937" y="597294"/>
                                        <a:pt x="1244696" y="601053"/>
                                      </a:cubicBezTo>
                                      <a:cubicBezTo>
                                        <a:pt x="1248454" y="601053"/>
                                        <a:pt x="1248454" y="601053"/>
                                        <a:pt x="1255971" y="604812"/>
                                      </a:cubicBezTo>
                                      <a:cubicBezTo>
                                        <a:pt x="1259729" y="608571"/>
                                        <a:pt x="1263487" y="616088"/>
                                        <a:pt x="1267246" y="616088"/>
                                      </a:cubicBezTo>
                                      <a:cubicBezTo>
                                        <a:pt x="1271004" y="619847"/>
                                        <a:pt x="1267246" y="612329"/>
                                        <a:pt x="1267246" y="608571"/>
                                      </a:cubicBezTo>
                                      <a:cubicBezTo>
                                        <a:pt x="1263487" y="604812"/>
                                        <a:pt x="1259729" y="597294"/>
                                        <a:pt x="1263487" y="597294"/>
                                      </a:cubicBezTo>
                                      <a:cubicBezTo>
                                        <a:pt x="1271004" y="597294"/>
                                        <a:pt x="1271004" y="597294"/>
                                        <a:pt x="1267246" y="593535"/>
                                      </a:cubicBezTo>
                                      <a:cubicBezTo>
                                        <a:pt x="1267246" y="589776"/>
                                        <a:pt x="1267246" y="589776"/>
                                        <a:pt x="1271004" y="586018"/>
                                      </a:cubicBezTo>
                                      <a:cubicBezTo>
                                        <a:pt x="1278521" y="582259"/>
                                        <a:pt x="1282279" y="574741"/>
                                        <a:pt x="1271004" y="578500"/>
                                      </a:cubicBezTo>
                                      <a:cubicBezTo>
                                        <a:pt x="1263487" y="586018"/>
                                        <a:pt x="1259729" y="586018"/>
                                        <a:pt x="1255971" y="578500"/>
                                      </a:cubicBezTo>
                                      <a:cubicBezTo>
                                        <a:pt x="1252212" y="570982"/>
                                        <a:pt x="1248454" y="559706"/>
                                        <a:pt x="1237179" y="555947"/>
                                      </a:cubicBezTo>
                                      <a:cubicBezTo>
                                        <a:pt x="1229662" y="555947"/>
                                        <a:pt x="1225904" y="552188"/>
                                        <a:pt x="1233421" y="548429"/>
                                      </a:cubicBezTo>
                                      <a:cubicBezTo>
                                        <a:pt x="1240937" y="544670"/>
                                        <a:pt x="1244696" y="544670"/>
                                        <a:pt x="1240937" y="540912"/>
                                      </a:cubicBezTo>
                                      <a:cubicBezTo>
                                        <a:pt x="1237179" y="537153"/>
                                        <a:pt x="1237179" y="533394"/>
                                        <a:pt x="1240937" y="533394"/>
                                      </a:cubicBezTo>
                                      <a:cubicBezTo>
                                        <a:pt x="1244696" y="533394"/>
                                        <a:pt x="1225904" y="525876"/>
                                        <a:pt x="1233421" y="525876"/>
                                      </a:cubicBezTo>
                                      <a:cubicBezTo>
                                        <a:pt x="1240937" y="525876"/>
                                        <a:pt x="1252212" y="529635"/>
                                        <a:pt x="1248454" y="525876"/>
                                      </a:cubicBezTo>
                                      <a:cubicBezTo>
                                        <a:pt x="1244696" y="522117"/>
                                        <a:pt x="1240937" y="518359"/>
                                        <a:pt x="1248454" y="518359"/>
                                      </a:cubicBezTo>
                                      <a:cubicBezTo>
                                        <a:pt x="1252212" y="518359"/>
                                        <a:pt x="1252212" y="514600"/>
                                        <a:pt x="1244696" y="514600"/>
                                      </a:cubicBezTo>
                                      <a:cubicBezTo>
                                        <a:pt x="1237179" y="510841"/>
                                        <a:pt x="1229662" y="514600"/>
                                        <a:pt x="1233421" y="507082"/>
                                      </a:cubicBezTo>
                                      <a:cubicBezTo>
                                        <a:pt x="1237179" y="499564"/>
                                        <a:pt x="1233421" y="495805"/>
                                        <a:pt x="1240937" y="495805"/>
                                      </a:cubicBezTo>
                                      <a:cubicBezTo>
                                        <a:pt x="1244696" y="495805"/>
                                        <a:pt x="1252212" y="492047"/>
                                        <a:pt x="1255971" y="495805"/>
                                      </a:cubicBezTo>
                                      <a:cubicBezTo>
                                        <a:pt x="1259729" y="495805"/>
                                        <a:pt x="1263487" y="499564"/>
                                        <a:pt x="1259729" y="503323"/>
                                      </a:cubicBezTo>
                                      <a:cubicBezTo>
                                        <a:pt x="1259729" y="507082"/>
                                        <a:pt x="1255971" y="507082"/>
                                        <a:pt x="1259729" y="510841"/>
                                      </a:cubicBezTo>
                                      <a:cubicBezTo>
                                        <a:pt x="1267246" y="510841"/>
                                        <a:pt x="1267246" y="510841"/>
                                        <a:pt x="1267246" y="518359"/>
                                      </a:cubicBezTo>
                                      <a:cubicBezTo>
                                        <a:pt x="1267246" y="522117"/>
                                        <a:pt x="1271004" y="525876"/>
                                        <a:pt x="1271004" y="522117"/>
                                      </a:cubicBezTo>
                                      <a:cubicBezTo>
                                        <a:pt x="1274763" y="518359"/>
                                        <a:pt x="1274763" y="518359"/>
                                        <a:pt x="1278521" y="518359"/>
                                      </a:cubicBezTo>
                                      <a:cubicBezTo>
                                        <a:pt x="1282279" y="522117"/>
                                        <a:pt x="1282279" y="518359"/>
                                        <a:pt x="1282279" y="514600"/>
                                      </a:cubicBezTo>
                                      <a:cubicBezTo>
                                        <a:pt x="1282279" y="510841"/>
                                        <a:pt x="1274763" y="503323"/>
                                        <a:pt x="1278521" y="503323"/>
                                      </a:cubicBezTo>
                                      <a:cubicBezTo>
                                        <a:pt x="1286038" y="507082"/>
                                        <a:pt x="1301071" y="507082"/>
                                        <a:pt x="1304829" y="514600"/>
                                      </a:cubicBezTo>
                                      <a:cubicBezTo>
                                        <a:pt x="1304829" y="518359"/>
                                        <a:pt x="1312346" y="525876"/>
                                        <a:pt x="1319863" y="525876"/>
                                      </a:cubicBezTo>
                                      <a:cubicBezTo>
                                        <a:pt x="1323621" y="522117"/>
                                        <a:pt x="1327380" y="518359"/>
                                        <a:pt x="1331138" y="518359"/>
                                      </a:cubicBezTo>
                                      <a:cubicBezTo>
                                        <a:pt x="1334896" y="522117"/>
                                        <a:pt x="1353688" y="525876"/>
                                        <a:pt x="1361205" y="522117"/>
                                      </a:cubicBezTo>
                                      <a:cubicBezTo>
                                        <a:pt x="1368722" y="522117"/>
                                        <a:pt x="1372480" y="522117"/>
                                        <a:pt x="1376238" y="525876"/>
                                      </a:cubicBezTo>
                                      <a:cubicBezTo>
                                        <a:pt x="1383755" y="525876"/>
                                        <a:pt x="1391272" y="525876"/>
                                        <a:pt x="1379997" y="522117"/>
                                      </a:cubicBezTo>
                                      <a:cubicBezTo>
                                        <a:pt x="1364963" y="518359"/>
                                        <a:pt x="1357446" y="514600"/>
                                        <a:pt x="1346171" y="514600"/>
                                      </a:cubicBezTo>
                                      <a:cubicBezTo>
                                        <a:pt x="1338655" y="518359"/>
                                        <a:pt x="1327380" y="518359"/>
                                        <a:pt x="1331138" y="499564"/>
                                      </a:cubicBezTo>
                                      <a:cubicBezTo>
                                        <a:pt x="1338655" y="484529"/>
                                        <a:pt x="1338655" y="480770"/>
                                        <a:pt x="1342413" y="488288"/>
                                      </a:cubicBezTo>
                                      <a:cubicBezTo>
                                        <a:pt x="1342413" y="492047"/>
                                        <a:pt x="1342413" y="495805"/>
                                        <a:pt x="1349930" y="492047"/>
                                      </a:cubicBezTo>
                                      <a:cubicBezTo>
                                        <a:pt x="1353688" y="488288"/>
                                        <a:pt x="1349930" y="480770"/>
                                        <a:pt x="1353688" y="477011"/>
                                      </a:cubicBezTo>
                                      <a:cubicBezTo>
                                        <a:pt x="1357446" y="473253"/>
                                        <a:pt x="1353688" y="465735"/>
                                        <a:pt x="1357446" y="465735"/>
                                      </a:cubicBezTo>
                                      <a:cubicBezTo>
                                        <a:pt x="1361205" y="461976"/>
                                        <a:pt x="1372480" y="454458"/>
                                        <a:pt x="1364963" y="454458"/>
                                      </a:cubicBezTo>
                                      <a:cubicBezTo>
                                        <a:pt x="1361205" y="450700"/>
                                        <a:pt x="1357446" y="450700"/>
                                        <a:pt x="1349930" y="458217"/>
                                      </a:cubicBezTo>
                                      <a:cubicBezTo>
                                        <a:pt x="1346171" y="465735"/>
                                        <a:pt x="1346171" y="473253"/>
                                        <a:pt x="1342413" y="469494"/>
                                      </a:cubicBezTo>
                                      <a:cubicBezTo>
                                        <a:pt x="1342413" y="465735"/>
                                        <a:pt x="1338655" y="458217"/>
                                        <a:pt x="1334896" y="458217"/>
                                      </a:cubicBezTo>
                                      <a:cubicBezTo>
                                        <a:pt x="1331138" y="461976"/>
                                        <a:pt x="1334896" y="458217"/>
                                        <a:pt x="1331138" y="454458"/>
                                      </a:cubicBezTo>
                                      <a:cubicBezTo>
                                        <a:pt x="1331138" y="450700"/>
                                        <a:pt x="1327380" y="439423"/>
                                        <a:pt x="1331138" y="435664"/>
                                      </a:cubicBezTo>
                                      <a:cubicBezTo>
                                        <a:pt x="1334896" y="435664"/>
                                        <a:pt x="1334896" y="435664"/>
                                        <a:pt x="1331138" y="428147"/>
                                      </a:cubicBezTo>
                                      <a:cubicBezTo>
                                        <a:pt x="1331138" y="420629"/>
                                        <a:pt x="1327380" y="424388"/>
                                        <a:pt x="1334896" y="420629"/>
                                      </a:cubicBezTo>
                                      <a:cubicBezTo>
                                        <a:pt x="1338655" y="416870"/>
                                        <a:pt x="1342413" y="413111"/>
                                        <a:pt x="1346171" y="413111"/>
                                      </a:cubicBezTo>
                                      <a:cubicBezTo>
                                        <a:pt x="1353688" y="416870"/>
                                        <a:pt x="1353688" y="420629"/>
                                        <a:pt x="1353688" y="416870"/>
                                      </a:cubicBezTo>
                                      <a:cubicBezTo>
                                        <a:pt x="1357446" y="409352"/>
                                        <a:pt x="1357446" y="405594"/>
                                        <a:pt x="1353688" y="409352"/>
                                      </a:cubicBezTo>
                                      <a:cubicBezTo>
                                        <a:pt x="1349930" y="409352"/>
                                        <a:pt x="1346171" y="405594"/>
                                        <a:pt x="1346171" y="405594"/>
                                      </a:cubicBezTo>
                                      <a:cubicBezTo>
                                        <a:pt x="1349930" y="401835"/>
                                        <a:pt x="1349930" y="401835"/>
                                        <a:pt x="1346171" y="401835"/>
                                      </a:cubicBezTo>
                                      <a:cubicBezTo>
                                        <a:pt x="1342413" y="401835"/>
                                        <a:pt x="1334896" y="401835"/>
                                        <a:pt x="1342413" y="394317"/>
                                      </a:cubicBezTo>
                                      <a:cubicBezTo>
                                        <a:pt x="1346171" y="390558"/>
                                        <a:pt x="1346171" y="386799"/>
                                        <a:pt x="1349930" y="390558"/>
                                      </a:cubicBezTo>
                                      <a:cubicBezTo>
                                        <a:pt x="1353688" y="394317"/>
                                        <a:pt x="1357446" y="398076"/>
                                        <a:pt x="1357446" y="401835"/>
                                      </a:cubicBezTo>
                                      <a:cubicBezTo>
                                        <a:pt x="1357446" y="405594"/>
                                        <a:pt x="1357446" y="413111"/>
                                        <a:pt x="1361205" y="413111"/>
                                      </a:cubicBezTo>
                                      <a:cubicBezTo>
                                        <a:pt x="1364963" y="409352"/>
                                        <a:pt x="1364963" y="409352"/>
                                        <a:pt x="1364963" y="405594"/>
                                      </a:cubicBezTo>
                                      <a:cubicBezTo>
                                        <a:pt x="1368722" y="401835"/>
                                        <a:pt x="1368722" y="398076"/>
                                        <a:pt x="1364963" y="398076"/>
                                      </a:cubicBezTo>
                                      <a:cubicBezTo>
                                        <a:pt x="1364963" y="394317"/>
                                        <a:pt x="1361205" y="386799"/>
                                        <a:pt x="1364963" y="386799"/>
                                      </a:cubicBezTo>
                                      <a:cubicBezTo>
                                        <a:pt x="1372480" y="390558"/>
                                        <a:pt x="1376238" y="394317"/>
                                        <a:pt x="1379997" y="398076"/>
                                      </a:cubicBezTo>
                                      <a:cubicBezTo>
                                        <a:pt x="1383755" y="398076"/>
                                        <a:pt x="1395030" y="401835"/>
                                        <a:pt x="1395030" y="405594"/>
                                      </a:cubicBezTo>
                                      <a:cubicBezTo>
                                        <a:pt x="1398788" y="409352"/>
                                        <a:pt x="1398788" y="413111"/>
                                        <a:pt x="1402547" y="413111"/>
                                      </a:cubicBezTo>
                                      <a:cubicBezTo>
                                        <a:pt x="1410063" y="413111"/>
                                        <a:pt x="1406305" y="409352"/>
                                        <a:pt x="1413822" y="413111"/>
                                      </a:cubicBezTo>
                                      <a:cubicBezTo>
                                        <a:pt x="1417580" y="416870"/>
                                        <a:pt x="1413822" y="413111"/>
                                        <a:pt x="1413822" y="405594"/>
                                      </a:cubicBezTo>
                                      <a:cubicBezTo>
                                        <a:pt x="1410063" y="401835"/>
                                        <a:pt x="1417580" y="394317"/>
                                        <a:pt x="1413822" y="394317"/>
                                      </a:cubicBezTo>
                                      <a:cubicBezTo>
                                        <a:pt x="1406305" y="390558"/>
                                        <a:pt x="1398788" y="398076"/>
                                        <a:pt x="1395030" y="394317"/>
                                      </a:cubicBezTo>
                                      <a:cubicBezTo>
                                        <a:pt x="1391272" y="394317"/>
                                        <a:pt x="1387513" y="390558"/>
                                        <a:pt x="1391272" y="386799"/>
                                      </a:cubicBezTo>
                                      <a:cubicBezTo>
                                        <a:pt x="1398788" y="383041"/>
                                        <a:pt x="1406305" y="379282"/>
                                        <a:pt x="1398788" y="379282"/>
                                      </a:cubicBezTo>
                                      <a:cubicBezTo>
                                        <a:pt x="1395030" y="379282"/>
                                        <a:pt x="1387513" y="386799"/>
                                        <a:pt x="1387513" y="383041"/>
                                      </a:cubicBezTo>
                                      <a:cubicBezTo>
                                        <a:pt x="1387513" y="375523"/>
                                        <a:pt x="1379997" y="375523"/>
                                        <a:pt x="1383755" y="375523"/>
                                      </a:cubicBezTo>
                                      <a:cubicBezTo>
                                        <a:pt x="1391272" y="371764"/>
                                        <a:pt x="1395030" y="371764"/>
                                        <a:pt x="1398788" y="368005"/>
                                      </a:cubicBezTo>
                                      <a:cubicBezTo>
                                        <a:pt x="1406305" y="364246"/>
                                        <a:pt x="1402547" y="352970"/>
                                        <a:pt x="1406305" y="352970"/>
                                      </a:cubicBezTo>
                                      <a:cubicBezTo>
                                        <a:pt x="1413822" y="356729"/>
                                        <a:pt x="1410063" y="360488"/>
                                        <a:pt x="1413822" y="360488"/>
                                      </a:cubicBezTo>
                                      <a:cubicBezTo>
                                        <a:pt x="1417580" y="364246"/>
                                        <a:pt x="1413822" y="368005"/>
                                        <a:pt x="1417580" y="371764"/>
                                      </a:cubicBezTo>
                                      <a:cubicBezTo>
                                        <a:pt x="1421339" y="375523"/>
                                        <a:pt x="1421339" y="371764"/>
                                        <a:pt x="1421339" y="368005"/>
                                      </a:cubicBezTo>
                                      <a:cubicBezTo>
                                        <a:pt x="1421339" y="360488"/>
                                        <a:pt x="1421339" y="364246"/>
                                        <a:pt x="1425097" y="364246"/>
                                      </a:cubicBezTo>
                                      <a:cubicBezTo>
                                        <a:pt x="1432614" y="368005"/>
                                        <a:pt x="1432614" y="371764"/>
                                        <a:pt x="1436372" y="371764"/>
                                      </a:cubicBezTo>
                                      <a:cubicBezTo>
                                        <a:pt x="1443889" y="375523"/>
                                        <a:pt x="1447647" y="375523"/>
                                        <a:pt x="1447647" y="371764"/>
                                      </a:cubicBezTo>
                                      <a:cubicBezTo>
                                        <a:pt x="1443889" y="368005"/>
                                        <a:pt x="1443889" y="368005"/>
                                        <a:pt x="1447647" y="364246"/>
                                      </a:cubicBezTo>
                                      <a:cubicBezTo>
                                        <a:pt x="1447647" y="360488"/>
                                        <a:pt x="1447647" y="360488"/>
                                        <a:pt x="1443889" y="356729"/>
                                      </a:cubicBezTo>
                                      <a:cubicBezTo>
                                        <a:pt x="1443889" y="352970"/>
                                        <a:pt x="1440130" y="356729"/>
                                        <a:pt x="1436372" y="352970"/>
                                      </a:cubicBezTo>
                                      <a:cubicBezTo>
                                        <a:pt x="1432614" y="352970"/>
                                        <a:pt x="1421339" y="349211"/>
                                        <a:pt x="1425097" y="349211"/>
                                      </a:cubicBezTo>
                                      <a:cubicBezTo>
                                        <a:pt x="1432614" y="345452"/>
                                        <a:pt x="1440130" y="341693"/>
                                        <a:pt x="1436372" y="341693"/>
                                      </a:cubicBezTo>
                                      <a:cubicBezTo>
                                        <a:pt x="1428855" y="337935"/>
                                        <a:pt x="1421339" y="345452"/>
                                        <a:pt x="1421339" y="337935"/>
                                      </a:cubicBezTo>
                                      <a:cubicBezTo>
                                        <a:pt x="1425097" y="330417"/>
                                        <a:pt x="1428855" y="330417"/>
                                        <a:pt x="1421339" y="330417"/>
                                      </a:cubicBezTo>
                                      <a:cubicBezTo>
                                        <a:pt x="1417580" y="326658"/>
                                        <a:pt x="1413822" y="326658"/>
                                        <a:pt x="1421339" y="322899"/>
                                      </a:cubicBezTo>
                                      <a:cubicBezTo>
                                        <a:pt x="1428855" y="319140"/>
                                        <a:pt x="1432614" y="319140"/>
                                        <a:pt x="1432614" y="315382"/>
                                      </a:cubicBezTo>
                                      <a:cubicBezTo>
                                        <a:pt x="1432614" y="311623"/>
                                        <a:pt x="1428855" y="311623"/>
                                        <a:pt x="1432614" y="304105"/>
                                      </a:cubicBezTo>
                                      <a:cubicBezTo>
                                        <a:pt x="1440130" y="300346"/>
                                        <a:pt x="1440130" y="296587"/>
                                        <a:pt x="1443889" y="304105"/>
                                      </a:cubicBezTo>
                                      <a:cubicBezTo>
                                        <a:pt x="1443889" y="307864"/>
                                        <a:pt x="1443889" y="307864"/>
                                        <a:pt x="1447647" y="307864"/>
                                      </a:cubicBezTo>
                                      <a:cubicBezTo>
                                        <a:pt x="1447647" y="307864"/>
                                        <a:pt x="1447647" y="307864"/>
                                        <a:pt x="1451405" y="311623"/>
                                      </a:cubicBezTo>
                                      <a:cubicBezTo>
                                        <a:pt x="1455164" y="311623"/>
                                        <a:pt x="1451405" y="311623"/>
                                        <a:pt x="1455164" y="304105"/>
                                      </a:cubicBezTo>
                                      <a:cubicBezTo>
                                        <a:pt x="1458922" y="300346"/>
                                        <a:pt x="1458922" y="292829"/>
                                        <a:pt x="1462680" y="296587"/>
                                      </a:cubicBezTo>
                                      <a:cubicBezTo>
                                        <a:pt x="1466439" y="300346"/>
                                        <a:pt x="1466439" y="307864"/>
                                        <a:pt x="1470197" y="304105"/>
                                      </a:cubicBezTo>
                                      <a:cubicBezTo>
                                        <a:pt x="1470197" y="300346"/>
                                        <a:pt x="1473956" y="285311"/>
                                        <a:pt x="1470197" y="281552"/>
                                      </a:cubicBezTo>
                                      <a:cubicBezTo>
                                        <a:pt x="1470197" y="277793"/>
                                        <a:pt x="1466439" y="270276"/>
                                        <a:pt x="1470197" y="266517"/>
                                      </a:cubicBezTo>
                                      <a:cubicBezTo>
                                        <a:pt x="1473956" y="266517"/>
                                        <a:pt x="1473956" y="270276"/>
                                        <a:pt x="1477714" y="270276"/>
                                      </a:cubicBezTo>
                                      <a:cubicBezTo>
                                        <a:pt x="1485231" y="270276"/>
                                        <a:pt x="1488989" y="274034"/>
                                        <a:pt x="1485231" y="277793"/>
                                      </a:cubicBezTo>
                                      <a:cubicBezTo>
                                        <a:pt x="1481472" y="277793"/>
                                        <a:pt x="1477714" y="277793"/>
                                        <a:pt x="1477714" y="285311"/>
                                      </a:cubicBezTo>
                                      <a:cubicBezTo>
                                        <a:pt x="1481472" y="289070"/>
                                        <a:pt x="1477714" y="296587"/>
                                        <a:pt x="1477714" y="300346"/>
                                      </a:cubicBezTo>
                                      <a:cubicBezTo>
                                        <a:pt x="1477714" y="307864"/>
                                        <a:pt x="1481472" y="307864"/>
                                        <a:pt x="1481472" y="300346"/>
                                      </a:cubicBezTo>
                                      <a:cubicBezTo>
                                        <a:pt x="1481472" y="296587"/>
                                        <a:pt x="1488989" y="281552"/>
                                        <a:pt x="1488989" y="285311"/>
                                      </a:cubicBezTo>
                                      <a:cubicBezTo>
                                        <a:pt x="1488989" y="289070"/>
                                        <a:pt x="1488989" y="292829"/>
                                        <a:pt x="1492747" y="292829"/>
                                      </a:cubicBezTo>
                                      <a:cubicBezTo>
                                        <a:pt x="1492747" y="292829"/>
                                        <a:pt x="1496506" y="289070"/>
                                        <a:pt x="1496506" y="296587"/>
                                      </a:cubicBezTo>
                                      <a:cubicBezTo>
                                        <a:pt x="1496506" y="300346"/>
                                        <a:pt x="1496506" y="304105"/>
                                        <a:pt x="1500264" y="311623"/>
                                      </a:cubicBezTo>
                                      <a:cubicBezTo>
                                        <a:pt x="1507781" y="315382"/>
                                        <a:pt x="1507781" y="315382"/>
                                        <a:pt x="1507781" y="307864"/>
                                      </a:cubicBezTo>
                                      <a:cubicBezTo>
                                        <a:pt x="1507781" y="304105"/>
                                        <a:pt x="1504022" y="300346"/>
                                        <a:pt x="1511539" y="304105"/>
                                      </a:cubicBezTo>
                                      <a:cubicBezTo>
                                        <a:pt x="1519056" y="304105"/>
                                        <a:pt x="1526573" y="300346"/>
                                        <a:pt x="1519056" y="292829"/>
                                      </a:cubicBezTo>
                                      <a:cubicBezTo>
                                        <a:pt x="1515298" y="285311"/>
                                        <a:pt x="1511539" y="285311"/>
                                        <a:pt x="1515298" y="285311"/>
                                      </a:cubicBezTo>
                                      <a:cubicBezTo>
                                        <a:pt x="1522814" y="281552"/>
                                        <a:pt x="1526573" y="277793"/>
                                        <a:pt x="1526573" y="274034"/>
                                      </a:cubicBezTo>
                                      <a:cubicBezTo>
                                        <a:pt x="1522814" y="274034"/>
                                        <a:pt x="1519056" y="266517"/>
                                        <a:pt x="1526573" y="266517"/>
                                      </a:cubicBezTo>
                                      <a:cubicBezTo>
                                        <a:pt x="1530331" y="266517"/>
                                        <a:pt x="1537848" y="255240"/>
                                        <a:pt x="1530331" y="251481"/>
                                      </a:cubicBezTo>
                                      <a:cubicBezTo>
                                        <a:pt x="1526573" y="247723"/>
                                        <a:pt x="1519056" y="251481"/>
                                        <a:pt x="1519056" y="243964"/>
                                      </a:cubicBezTo>
                                      <a:cubicBezTo>
                                        <a:pt x="1515298" y="240205"/>
                                        <a:pt x="1519056" y="236446"/>
                                        <a:pt x="1522814" y="236446"/>
                                      </a:cubicBezTo>
                                      <a:cubicBezTo>
                                        <a:pt x="1522814" y="240205"/>
                                        <a:pt x="1526573" y="236446"/>
                                        <a:pt x="1522814" y="232687"/>
                                      </a:cubicBezTo>
                                      <a:cubicBezTo>
                                        <a:pt x="1522814" y="228928"/>
                                        <a:pt x="1519056" y="228928"/>
                                        <a:pt x="1526573" y="225170"/>
                                      </a:cubicBezTo>
                                      <a:cubicBezTo>
                                        <a:pt x="1530331" y="225170"/>
                                        <a:pt x="1534089" y="228928"/>
                                        <a:pt x="1534089" y="232687"/>
                                      </a:cubicBezTo>
                                      <a:cubicBezTo>
                                        <a:pt x="1534089" y="236446"/>
                                        <a:pt x="1534089" y="240205"/>
                                        <a:pt x="1537848" y="236446"/>
                                      </a:cubicBezTo>
                                      <a:cubicBezTo>
                                        <a:pt x="1537848" y="236446"/>
                                        <a:pt x="1541606" y="236446"/>
                                        <a:pt x="1541606" y="240205"/>
                                      </a:cubicBezTo>
                                      <a:cubicBezTo>
                                        <a:pt x="1541606" y="243964"/>
                                        <a:pt x="1537848" y="247723"/>
                                        <a:pt x="1537848" y="251481"/>
                                      </a:cubicBezTo>
                                      <a:cubicBezTo>
                                        <a:pt x="1537848" y="258999"/>
                                        <a:pt x="1537848" y="258999"/>
                                        <a:pt x="1541606" y="258999"/>
                                      </a:cubicBezTo>
                                      <a:cubicBezTo>
                                        <a:pt x="1545364" y="262758"/>
                                        <a:pt x="1545364" y="266517"/>
                                        <a:pt x="1549123" y="262758"/>
                                      </a:cubicBezTo>
                                      <a:cubicBezTo>
                                        <a:pt x="1552881" y="262758"/>
                                        <a:pt x="1556639" y="258999"/>
                                        <a:pt x="1552881" y="255240"/>
                                      </a:cubicBezTo>
                                      <a:cubicBezTo>
                                        <a:pt x="1552881" y="255240"/>
                                        <a:pt x="1552881" y="251481"/>
                                        <a:pt x="1556639" y="247723"/>
                                      </a:cubicBezTo>
                                      <a:cubicBezTo>
                                        <a:pt x="1560398" y="243964"/>
                                        <a:pt x="1564156" y="236446"/>
                                        <a:pt x="1567915" y="236446"/>
                                      </a:cubicBezTo>
                                      <a:cubicBezTo>
                                        <a:pt x="1575431" y="232687"/>
                                        <a:pt x="1579190" y="225170"/>
                                        <a:pt x="1575431" y="236446"/>
                                      </a:cubicBezTo>
                                      <a:cubicBezTo>
                                        <a:pt x="1571673" y="247723"/>
                                        <a:pt x="1567915" y="247723"/>
                                        <a:pt x="1571673" y="247723"/>
                                      </a:cubicBezTo>
                                      <a:cubicBezTo>
                                        <a:pt x="1575431" y="247723"/>
                                        <a:pt x="1575431" y="247723"/>
                                        <a:pt x="1575431" y="251481"/>
                                      </a:cubicBezTo>
                                      <a:cubicBezTo>
                                        <a:pt x="1575431" y="255240"/>
                                        <a:pt x="1575431" y="255240"/>
                                        <a:pt x="1579190" y="255240"/>
                                      </a:cubicBezTo>
                                      <a:cubicBezTo>
                                        <a:pt x="1579190" y="255240"/>
                                        <a:pt x="1579190" y="258999"/>
                                        <a:pt x="1582948" y="258999"/>
                                      </a:cubicBezTo>
                                      <a:cubicBezTo>
                                        <a:pt x="1582948" y="262758"/>
                                        <a:pt x="1582948" y="262758"/>
                                        <a:pt x="1586706" y="258999"/>
                                      </a:cubicBezTo>
                                      <a:cubicBezTo>
                                        <a:pt x="1590465" y="251481"/>
                                        <a:pt x="1590465" y="240205"/>
                                        <a:pt x="1594223" y="247723"/>
                                      </a:cubicBezTo>
                                      <a:cubicBezTo>
                                        <a:pt x="1594223" y="251481"/>
                                        <a:pt x="1597981" y="251481"/>
                                        <a:pt x="1601740" y="247723"/>
                                      </a:cubicBezTo>
                                      <a:cubicBezTo>
                                        <a:pt x="1601740" y="240205"/>
                                        <a:pt x="1597981" y="236446"/>
                                        <a:pt x="1601740" y="236446"/>
                                      </a:cubicBezTo>
                                      <a:cubicBezTo>
                                        <a:pt x="1605498" y="236446"/>
                                        <a:pt x="1609257" y="240205"/>
                                        <a:pt x="1613015" y="236446"/>
                                      </a:cubicBezTo>
                                      <a:cubicBezTo>
                                        <a:pt x="1613015" y="232687"/>
                                        <a:pt x="1609257" y="228928"/>
                                        <a:pt x="1609257" y="225170"/>
                                      </a:cubicBezTo>
                                      <a:cubicBezTo>
                                        <a:pt x="1609257" y="221411"/>
                                        <a:pt x="1601740" y="217652"/>
                                        <a:pt x="1605498" y="213893"/>
                                      </a:cubicBezTo>
                                      <a:cubicBezTo>
                                        <a:pt x="1609257" y="213893"/>
                                        <a:pt x="1609257" y="217652"/>
                                        <a:pt x="1613015" y="213893"/>
                                      </a:cubicBezTo>
                                      <a:cubicBezTo>
                                        <a:pt x="1616773" y="210134"/>
                                        <a:pt x="1613015" y="210134"/>
                                        <a:pt x="1620532" y="210134"/>
                                      </a:cubicBezTo>
                                      <a:cubicBezTo>
                                        <a:pt x="1622411" y="210134"/>
                                        <a:pt x="1624290" y="209195"/>
                                        <a:pt x="1625699" y="208725"/>
                                      </a:cubicBezTo>
                                      <a:close/>
                                      <a:moveTo>
                                        <a:pt x="1234281" y="60325"/>
                                      </a:moveTo>
                                      <a:cubicBezTo>
                                        <a:pt x="1238250" y="60325"/>
                                        <a:pt x="1238250" y="64029"/>
                                        <a:pt x="1238250" y="67734"/>
                                      </a:cubicBezTo>
                                      <a:cubicBezTo>
                                        <a:pt x="1234281" y="71438"/>
                                        <a:pt x="1234281" y="71438"/>
                                        <a:pt x="1230313" y="67734"/>
                                      </a:cubicBezTo>
                                      <a:cubicBezTo>
                                        <a:pt x="1222375" y="64029"/>
                                        <a:pt x="1234281" y="60325"/>
                                        <a:pt x="1234281" y="60325"/>
                                      </a:cubicBezTo>
                                      <a:close/>
                                      <a:moveTo>
                                        <a:pt x="1181497" y="25797"/>
                                      </a:moveTo>
                                      <a:cubicBezTo>
                                        <a:pt x="1185268" y="22225"/>
                                        <a:pt x="1189038" y="29369"/>
                                        <a:pt x="1189038" y="29369"/>
                                      </a:cubicBezTo>
                                      <a:cubicBezTo>
                                        <a:pt x="1189038" y="36513"/>
                                        <a:pt x="1181497" y="36513"/>
                                        <a:pt x="1177727" y="36513"/>
                                      </a:cubicBezTo>
                                      <a:cubicBezTo>
                                        <a:pt x="1170186" y="36513"/>
                                        <a:pt x="1166416" y="32941"/>
                                        <a:pt x="1162646" y="29369"/>
                                      </a:cubicBezTo>
                                      <a:cubicBezTo>
                                        <a:pt x="1158875" y="29369"/>
                                        <a:pt x="1170186" y="29369"/>
                                        <a:pt x="1170186" y="29369"/>
                                      </a:cubicBezTo>
                                      <a:cubicBezTo>
                                        <a:pt x="1173957" y="25797"/>
                                        <a:pt x="1177727" y="29369"/>
                                        <a:pt x="1177727" y="29369"/>
                                      </a:cubicBezTo>
                                      <a:cubicBezTo>
                                        <a:pt x="1177727" y="29369"/>
                                        <a:pt x="1181497" y="29369"/>
                                        <a:pt x="1181497" y="25797"/>
                                      </a:cubicBezTo>
                                      <a:close/>
                                      <a:moveTo>
                                        <a:pt x="1218142" y="0"/>
                                      </a:moveTo>
                                      <a:cubicBezTo>
                                        <a:pt x="1225550" y="0"/>
                                        <a:pt x="1225550" y="3969"/>
                                        <a:pt x="1221846" y="3969"/>
                                      </a:cubicBezTo>
                                      <a:cubicBezTo>
                                        <a:pt x="1218142" y="7938"/>
                                        <a:pt x="1210733" y="3969"/>
                                        <a:pt x="1210733" y="3969"/>
                                      </a:cubicBezTo>
                                      <a:cubicBezTo>
                                        <a:pt x="1203325" y="3969"/>
                                        <a:pt x="1214438" y="0"/>
                                        <a:pt x="121814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8" name="Freeform 156"/>
                              <wps:cNvSpPr>
                                <a:spLocks/>
                              </wps:cNvSpPr>
                              <wps:spPr bwMode="auto">
                                <a:xfrm>
                                  <a:off x="1865313" y="108630"/>
                                  <a:ext cx="1060450" cy="1859366"/>
                                </a:xfrm>
                                <a:custGeom>
                                  <a:avLst/>
                                  <a:gdLst>
                                    <a:gd name="connsiteX0" fmla="*/ 883643 w 1060450"/>
                                    <a:gd name="connsiteY0" fmla="*/ 550737 h 1859366"/>
                                    <a:gd name="connsiteX1" fmla="*/ 886884 w 1060450"/>
                                    <a:gd name="connsiteY1" fmla="*/ 553911 h 1859366"/>
                                    <a:gd name="connsiteX2" fmla="*/ 886884 w 1060450"/>
                                    <a:gd name="connsiteY2" fmla="*/ 562378 h 1859366"/>
                                    <a:gd name="connsiteX3" fmla="*/ 883179 w 1060450"/>
                                    <a:gd name="connsiteY3" fmla="*/ 553911 h 1859366"/>
                                    <a:gd name="connsiteX4" fmla="*/ 883643 w 1060450"/>
                                    <a:gd name="connsiteY4" fmla="*/ 550737 h 1859366"/>
                                    <a:gd name="connsiteX5" fmla="*/ 903288 w 1060450"/>
                                    <a:gd name="connsiteY5" fmla="*/ 549678 h 1859366"/>
                                    <a:gd name="connsiteX6" fmla="*/ 899055 w 1060450"/>
                                    <a:gd name="connsiteY6" fmla="*/ 558145 h 1859366"/>
                                    <a:gd name="connsiteX7" fmla="*/ 894821 w 1060450"/>
                                    <a:gd name="connsiteY7" fmla="*/ 553911 h 1859366"/>
                                    <a:gd name="connsiteX8" fmla="*/ 903288 w 1060450"/>
                                    <a:gd name="connsiteY8" fmla="*/ 549678 h 1859366"/>
                                    <a:gd name="connsiteX9" fmla="*/ 929005 w 1060450"/>
                                    <a:gd name="connsiteY9" fmla="*/ 547032 h 1859366"/>
                                    <a:gd name="connsiteX10" fmla="*/ 936625 w 1060450"/>
                                    <a:gd name="connsiteY10" fmla="*/ 569258 h 1859366"/>
                                    <a:gd name="connsiteX11" fmla="*/ 925195 w 1060450"/>
                                    <a:gd name="connsiteY11" fmla="*/ 558145 h 1859366"/>
                                    <a:gd name="connsiteX12" fmla="*/ 929005 w 1060450"/>
                                    <a:gd name="connsiteY12" fmla="*/ 547032 h 1859366"/>
                                    <a:gd name="connsiteX13" fmla="*/ 875189 w 1060450"/>
                                    <a:gd name="connsiteY13" fmla="*/ 533556 h 1859366"/>
                                    <a:gd name="connsiteX14" fmla="*/ 879475 w 1060450"/>
                                    <a:gd name="connsiteY14" fmla="*/ 539360 h 1859366"/>
                                    <a:gd name="connsiteX15" fmla="*/ 868045 w 1060450"/>
                                    <a:gd name="connsiteY15" fmla="*/ 546504 h 1859366"/>
                                    <a:gd name="connsiteX16" fmla="*/ 868045 w 1060450"/>
                                    <a:gd name="connsiteY16" fmla="*/ 535788 h 1859366"/>
                                    <a:gd name="connsiteX17" fmla="*/ 875189 w 1060450"/>
                                    <a:gd name="connsiteY17" fmla="*/ 533556 h 1859366"/>
                                    <a:gd name="connsiteX18" fmla="*/ 910432 w 1060450"/>
                                    <a:gd name="connsiteY18" fmla="*/ 532216 h 1859366"/>
                                    <a:gd name="connsiteX19" fmla="*/ 910432 w 1060450"/>
                                    <a:gd name="connsiteY19" fmla="*/ 542694 h 1859366"/>
                                    <a:gd name="connsiteX20" fmla="*/ 906463 w 1060450"/>
                                    <a:gd name="connsiteY20" fmla="*/ 539201 h 1859366"/>
                                    <a:gd name="connsiteX21" fmla="*/ 910432 w 1060450"/>
                                    <a:gd name="connsiteY21" fmla="*/ 532216 h 1859366"/>
                                    <a:gd name="connsiteX22" fmla="*/ 778404 w 1060450"/>
                                    <a:gd name="connsiteY22" fmla="*/ 452345 h 1859366"/>
                                    <a:gd name="connsiteX23" fmla="*/ 782109 w 1060450"/>
                                    <a:gd name="connsiteY23" fmla="*/ 453238 h 1859366"/>
                                    <a:gd name="connsiteX24" fmla="*/ 782109 w 1060450"/>
                                    <a:gd name="connsiteY24" fmla="*/ 463954 h 1859366"/>
                                    <a:gd name="connsiteX25" fmla="*/ 774700 w 1060450"/>
                                    <a:gd name="connsiteY25" fmla="*/ 456810 h 1859366"/>
                                    <a:gd name="connsiteX26" fmla="*/ 778404 w 1060450"/>
                                    <a:gd name="connsiteY26" fmla="*/ 452345 h 1859366"/>
                                    <a:gd name="connsiteX27" fmla="*/ 835343 w 1060450"/>
                                    <a:gd name="connsiteY27" fmla="*/ 316912 h 1859366"/>
                                    <a:gd name="connsiteX28" fmla="*/ 842963 w 1060450"/>
                                    <a:gd name="connsiteY28" fmla="*/ 320682 h 1859366"/>
                                    <a:gd name="connsiteX29" fmla="*/ 835343 w 1060450"/>
                                    <a:gd name="connsiteY29" fmla="*/ 335763 h 1859366"/>
                                    <a:gd name="connsiteX30" fmla="*/ 827723 w 1060450"/>
                                    <a:gd name="connsiteY30" fmla="*/ 328223 h 1859366"/>
                                    <a:gd name="connsiteX31" fmla="*/ 823913 w 1060450"/>
                                    <a:gd name="connsiteY31" fmla="*/ 320682 h 1859366"/>
                                    <a:gd name="connsiteX32" fmla="*/ 835343 w 1060450"/>
                                    <a:gd name="connsiteY32" fmla="*/ 316912 h 1859366"/>
                                    <a:gd name="connsiteX33" fmla="*/ 884238 w 1060450"/>
                                    <a:gd name="connsiteY33" fmla="*/ 313746 h 1859366"/>
                                    <a:gd name="connsiteX34" fmla="*/ 895495 w 1060450"/>
                                    <a:gd name="connsiteY34" fmla="*/ 313746 h 1859366"/>
                                    <a:gd name="connsiteX35" fmla="*/ 891743 w 1060450"/>
                                    <a:gd name="connsiteY35" fmla="*/ 328865 h 1859366"/>
                                    <a:gd name="connsiteX36" fmla="*/ 895495 w 1060450"/>
                                    <a:gd name="connsiteY36" fmla="*/ 336425 h 1859366"/>
                                    <a:gd name="connsiteX37" fmla="*/ 902999 w 1060450"/>
                                    <a:gd name="connsiteY37" fmla="*/ 328865 h 1859366"/>
                                    <a:gd name="connsiteX38" fmla="*/ 918009 w 1060450"/>
                                    <a:gd name="connsiteY38" fmla="*/ 328865 h 1859366"/>
                                    <a:gd name="connsiteX39" fmla="*/ 910504 w 1060450"/>
                                    <a:gd name="connsiteY39" fmla="*/ 340204 h 1859366"/>
                                    <a:gd name="connsiteX40" fmla="*/ 902999 w 1060450"/>
                                    <a:gd name="connsiteY40" fmla="*/ 343984 h 1859366"/>
                                    <a:gd name="connsiteX41" fmla="*/ 895495 w 1060450"/>
                                    <a:gd name="connsiteY41" fmla="*/ 351544 h 1859366"/>
                                    <a:gd name="connsiteX42" fmla="*/ 902999 w 1060450"/>
                                    <a:gd name="connsiteY42" fmla="*/ 355323 h 1859366"/>
                                    <a:gd name="connsiteX43" fmla="*/ 891743 w 1060450"/>
                                    <a:gd name="connsiteY43" fmla="*/ 366663 h 1859366"/>
                                    <a:gd name="connsiteX44" fmla="*/ 899247 w 1060450"/>
                                    <a:gd name="connsiteY44" fmla="*/ 374222 h 1859366"/>
                                    <a:gd name="connsiteX45" fmla="*/ 902999 w 1060450"/>
                                    <a:gd name="connsiteY45" fmla="*/ 374222 h 1859366"/>
                                    <a:gd name="connsiteX46" fmla="*/ 914256 w 1060450"/>
                                    <a:gd name="connsiteY46" fmla="*/ 378002 h 1859366"/>
                                    <a:gd name="connsiteX47" fmla="*/ 921761 w 1060450"/>
                                    <a:gd name="connsiteY47" fmla="*/ 370442 h 1859366"/>
                                    <a:gd name="connsiteX48" fmla="*/ 918009 w 1060450"/>
                                    <a:gd name="connsiteY48" fmla="*/ 385561 h 1859366"/>
                                    <a:gd name="connsiteX49" fmla="*/ 869229 w 1060450"/>
                                    <a:gd name="connsiteY49" fmla="*/ 385561 h 1859366"/>
                                    <a:gd name="connsiteX50" fmla="*/ 850468 w 1060450"/>
                                    <a:gd name="connsiteY50" fmla="*/ 378002 h 1859366"/>
                                    <a:gd name="connsiteX51" fmla="*/ 861724 w 1060450"/>
                                    <a:gd name="connsiteY51" fmla="*/ 366663 h 1859366"/>
                                    <a:gd name="connsiteX52" fmla="*/ 861724 w 1060450"/>
                                    <a:gd name="connsiteY52" fmla="*/ 336425 h 1859366"/>
                                    <a:gd name="connsiteX53" fmla="*/ 861724 w 1060450"/>
                                    <a:gd name="connsiteY53" fmla="*/ 332645 h 1859366"/>
                                    <a:gd name="connsiteX54" fmla="*/ 869229 w 1060450"/>
                                    <a:gd name="connsiteY54" fmla="*/ 328865 h 1859366"/>
                                    <a:gd name="connsiteX55" fmla="*/ 876734 w 1060450"/>
                                    <a:gd name="connsiteY55" fmla="*/ 328865 h 1859366"/>
                                    <a:gd name="connsiteX56" fmla="*/ 880486 w 1060450"/>
                                    <a:gd name="connsiteY56" fmla="*/ 321305 h 1859366"/>
                                    <a:gd name="connsiteX57" fmla="*/ 884238 w 1060450"/>
                                    <a:gd name="connsiteY57" fmla="*/ 313746 h 1859366"/>
                                    <a:gd name="connsiteX58" fmla="*/ 827882 w 1060450"/>
                                    <a:gd name="connsiteY58" fmla="*/ 280332 h 1859366"/>
                                    <a:gd name="connsiteX59" fmla="*/ 831851 w 1060450"/>
                                    <a:gd name="connsiteY59" fmla="*/ 291445 h 1859366"/>
                                    <a:gd name="connsiteX60" fmla="*/ 823913 w 1060450"/>
                                    <a:gd name="connsiteY60" fmla="*/ 284037 h 1859366"/>
                                    <a:gd name="connsiteX61" fmla="*/ 827882 w 1060450"/>
                                    <a:gd name="connsiteY61" fmla="*/ 280332 h 1859366"/>
                                    <a:gd name="connsiteX62" fmla="*/ 827088 w 1060450"/>
                                    <a:gd name="connsiteY62" fmla="*/ 117878 h 1859366"/>
                                    <a:gd name="connsiteX63" fmla="*/ 838994 w 1060450"/>
                                    <a:gd name="connsiteY63" fmla="*/ 117878 h 1859366"/>
                                    <a:gd name="connsiteX64" fmla="*/ 835025 w 1060450"/>
                                    <a:gd name="connsiteY64" fmla="*/ 125287 h 1859366"/>
                                    <a:gd name="connsiteX65" fmla="*/ 823119 w 1060450"/>
                                    <a:gd name="connsiteY65" fmla="*/ 125287 h 1859366"/>
                                    <a:gd name="connsiteX66" fmla="*/ 827088 w 1060450"/>
                                    <a:gd name="connsiteY66" fmla="*/ 117878 h 1859366"/>
                                    <a:gd name="connsiteX67" fmla="*/ 404178 w 1060450"/>
                                    <a:gd name="connsiteY67" fmla="*/ 76107 h 1859366"/>
                                    <a:gd name="connsiteX68" fmla="*/ 413703 w 1060450"/>
                                    <a:gd name="connsiteY68" fmla="*/ 77000 h 1859366"/>
                                    <a:gd name="connsiteX69" fmla="*/ 413703 w 1060450"/>
                                    <a:gd name="connsiteY69" fmla="*/ 84144 h 1859366"/>
                                    <a:gd name="connsiteX70" fmla="*/ 406083 w 1060450"/>
                                    <a:gd name="connsiteY70" fmla="*/ 80572 h 1859366"/>
                                    <a:gd name="connsiteX71" fmla="*/ 404178 w 1060450"/>
                                    <a:gd name="connsiteY71" fmla="*/ 76107 h 1859366"/>
                                    <a:gd name="connsiteX72" fmla="*/ 812272 w 1060450"/>
                                    <a:gd name="connsiteY72" fmla="*/ 75413 h 1859366"/>
                                    <a:gd name="connsiteX73" fmla="*/ 815976 w 1060450"/>
                                    <a:gd name="connsiteY73" fmla="*/ 76603 h 1859366"/>
                                    <a:gd name="connsiteX74" fmla="*/ 808567 w 1060450"/>
                                    <a:gd name="connsiteY74" fmla="*/ 79778 h 1859366"/>
                                    <a:gd name="connsiteX75" fmla="*/ 808567 w 1060450"/>
                                    <a:gd name="connsiteY75" fmla="*/ 76603 h 1859366"/>
                                    <a:gd name="connsiteX76" fmla="*/ 812272 w 1060450"/>
                                    <a:gd name="connsiteY76" fmla="*/ 75413 h 1859366"/>
                                    <a:gd name="connsiteX77" fmla="*/ 860955 w 1060450"/>
                                    <a:gd name="connsiteY77" fmla="*/ 58007 h 1859366"/>
                                    <a:gd name="connsiteX78" fmla="*/ 849842 w 1060450"/>
                                    <a:gd name="connsiteY78" fmla="*/ 68893 h 1859366"/>
                                    <a:gd name="connsiteX79" fmla="*/ 831321 w 1060450"/>
                                    <a:gd name="connsiteY79" fmla="*/ 76150 h 1859366"/>
                                    <a:gd name="connsiteX80" fmla="*/ 835026 w 1060450"/>
                                    <a:gd name="connsiteY80" fmla="*/ 72521 h 1859366"/>
                                    <a:gd name="connsiteX81" fmla="*/ 860955 w 1060450"/>
                                    <a:gd name="connsiteY81" fmla="*/ 58007 h 1859366"/>
                                    <a:gd name="connsiteX82" fmla="*/ 150511 w 1060450"/>
                                    <a:gd name="connsiteY82" fmla="*/ 39064 h 1859366"/>
                                    <a:gd name="connsiteX83" fmla="*/ 158070 w 1060450"/>
                                    <a:gd name="connsiteY83" fmla="*/ 57740 h 1859366"/>
                                    <a:gd name="connsiteX84" fmla="*/ 165630 w 1060450"/>
                                    <a:gd name="connsiteY84" fmla="*/ 76417 h 1859366"/>
                                    <a:gd name="connsiteX85" fmla="*/ 180749 w 1060450"/>
                                    <a:gd name="connsiteY85" fmla="*/ 83887 h 1859366"/>
                                    <a:gd name="connsiteX86" fmla="*/ 180749 w 1060450"/>
                                    <a:gd name="connsiteY86" fmla="*/ 98828 h 1859366"/>
                                    <a:gd name="connsiteX87" fmla="*/ 158070 w 1060450"/>
                                    <a:gd name="connsiteY87" fmla="*/ 91358 h 1859366"/>
                                    <a:gd name="connsiteX88" fmla="*/ 131612 w 1060450"/>
                                    <a:gd name="connsiteY88" fmla="*/ 95093 h 1859366"/>
                                    <a:gd name="connsiteX89" fmla="*/ 120273 w 1060450"/>
                                    <a:gd name="connsiteY89" fmla="*/ 95093 h 1859366"/>
                                    <a:gd name="connsiteX90" fmla="*/ 124052 w 1060450"/>
                                    <a:gd name="connsiteY90" fmla="*/ 83887 h 1859366"/>
                                    <a:gd name="connsiteX91" fmla="*/ 135392 w 1060450"/>
                                    <a:gd name="connsiteY91" fmla="*/ 80152 h 1859366"/>
                                    <a:gd name="connsiteX92" fmla="*/ 131612 w 1060450"/>
                                    <a:gd name="connsiteY92" fmla="*/ 54005 h 1859366"/>
                                    <a:gd name="connsiteX93" fmla="*/ 150511 w 1060450"/>
                                    <a:gd name="connsiteY93" fmla="*/ 39064 h 1859366"/>
                                    <a:gd name="connsiteX94" fmla="*/ 166247 w 1060450"/>
                                    <a:gd name="connsiteY94" fmla="*/ 20553 h 1859366"/>
                                    <a:gd name="connsiteX95" fmla="*/ 177492 w 1060450"/>
                                    <a:gd name="connsiteY95" fmla="*/ 35451 h 1859366"/>
                                    <a:gd name="connsiteX96" fmla="*/ 184988 w 1060450"/>
                                    <a:gd name="connsiteY96" fmla="*/ 39175 h 1859366"/>
                                    <a:gd name="connsiteX97" fmla="*/ 188736 w 1060450"/>
                                    <a:gd name="connsiteY97" fmla="*/ 42900 h 1859366"/>
                                    <a:gd name="connsiteX98" fmla="*/ 192485 w 1060450"/>
                                    <a:gd name="connsiteY98" fmla="*/ 46624 h 1859366"/>
                                    <a:gd name="connsiteX99" fmla="*/ 199981 w 1060450"/>
                                    <a:gd name="connsiteY99" fmla="*/ 46624 h 1859366"/>
                                    <a:gd name="connsiteX100" fmla="*/ 218723 w 1060450"/>
                                    <a:gd name="connsiteY100" fmla="*/ 39175 h 1859366"/>
                                    <a:gd name="connsiteX101" fmla="*/ 226219 w 1060450"/>
                                    <a:gd name="connsiteY101" fmla="*/ 39175 h 1859366"/>
                                    <a:gd name="connsiteX102" fmla="*/ 237464 w 1060450"/>
                                    <a:gd name="connsiteY102" fmla="*/ 42900 h 1859366"/>
                                    <a:gd name="connsiteX103" fmla="*/ 244961 w 1060450"/>
                                    <a:gd name="connsiteY103" fmla="*/ 31726 h 1859366"/>
                                    <a:gd name="connsiteX104" fmla="*/ 252457 w 1060450"/>
                                    <a:gd name="connsiteY104" fmla="*/ 39175 h 1859366"/>
                                    <a:gd name="connsiteX105" fmla="*/ 256205 w 1060450"/>
                                    <a:gd name="connsiteY105" fmla="*/ 24277 h 1859366"/>
                                    <a:gd name="connsiteX106" fmla="*/ 267450 w 1060450"/>
                                    <a:gd name="connsiteY106" fmla="*/ 28002 h 1859366"/>
                                    <a:gd name="connsiteX107" fmla="*/ 274947 w 1060450"/>
                                    <a:gd name="connsiteY107" fmla="*/ 31726 h 1859366"/>
                                    <a:gd name="connsiteX108" fmla="*/ 282443 w 1060450"/>
                                    <a:gd name="connsiteY108" fmla="*/ 35451 h 1859366"/>
                                    <a:gd name="connsiteX109" fmla="*/ 286192 w 1060450"/>
                                    <a:gd name="connsiteY109" fmla="*/ 42900 h 1859366"/>
                                    <a:gd name="connsiteX110" fmla="*/ 293688 w 1060450"/>
                                    <a:gd name="connsiteY110" fmla="*/ 46624 h 1859366"/>
                                    <a:gd name="connsiteX111" fmla="*/ 286192 w 1060450"/>
                                    <a:gd name="connsiteY111" fmla="*/ 57798 h 1859366"/>
                                    <a:gd name="connsiteX112" fmla="*/ 282443 w 1060450"/>
                                    <a:gd name="connsiteY112" fmla="*/ 72696 h 1859366"/>
                                    <a:gd name="connsiteX113" fmla="*/ 274947 w 1060450"/>
                                    <a:gd name="connsiteY113" fmla="*/ 72696 h 1859366"/>
                                    <a:gd name="connsiteX114" fmla="*/ 248709 w 1060450"/>
                                    <a:gd name="connsiteY114" fmla="*/ 91319 h 1859366"/>
                                    <a:gd name="connsiteX115" fmla="*/ 226219 w 1060450"/>
                                    <a:gd name="connsiteY115" fmla="*/ 106217 h 1859366"/>
                                    <a:gd name="connsiteX116" fmla="*/ 192485 w 1060450"/>
                                    <a:gd name="connsiteY116" fmla="*/ 87594 h 1859366"/>
                                    <a:gd name="connsiteX117" fmla="*/ 173743 w 1060450"/>
                                    <a:gd name="connsiteY117" fmla="*/ 72696 h 1859366"/>
                                    <a:gd name="connsiteX118" fmla="*/ 166247 w 1060450"/>
                                    <a:gd name="connsiteY118" fmla="*/ 57798 h 1859366"/>
                                    <a:gd name="connsiteX119" fmla="*/ 158750 w 1060450"/>
                                    <a:gd name="connsiteY119" fmla="*/ 28002 h 1859366"/>
                                    <a:gd name="connsiteX120" fmla="*/ 166247 w 1060450"/>
                                    <a:gd name="connsiteY120" fmla="*/ 20553 h 1859366"/>
                                    <a:gd name="connsiteX121" fmla="*/ 383567 w 1060450"/>
                                    <a:gd name="connsiteY121" fmla="*/ 16279 h 1859366"/>
                                    <a:gd name="connsiteX122" fmla="*/ 391088 w 1060450"/>
                                    <a:gd name="connsiteY122" fmla="*/ 27563 h 1859366"/>
                                    <a:gd name="connsiteX123" fmla="*/ 394849 w 1060450"/>
                                    <a:gd name="connsiteY123" fmla="*/ 27563 h 1859366"/>
                                    <a:gd name="connsiteX124" fmla="*/ 406130 w 1060450"/>
                                    <a:gd name="connsiteY124" fmla="*/ 35086 h 1859366"/>
                                    <a:gd name="connsiteX125" fmla="*/ 424932 w 1060450"/>
                                    <a:gd name="connsiteY125" fmla="*/ 53893 h 1859366"/>
                                    <a:gd name="connsiteX126" fmla="*/ 432453 w 1060450"/>
                                    <a:gd name="connsiteY126" fmla="*/ 57654 h 1859366"/>
                                    <a:gd name="connsiteX127" fmla="*/ 447495 w 1060450"/>
                                    <a:gd name="connsiteY127" fmla="*/ 50131 h 1859366"/>
                                    <a:gd name="connsiteX128" fmla="*/ 455016 w 1060450"/>
                                    <a:gd name="connsiteY128" fmla="*/ 42608 h 1859366"/>
                                    <a:gd name="connsiteX129" fmla="*/ 470058 w 1060450"/>
                                    <a:gd name="connsiteY129" fmla="*/ 57654 h 1859366"/>
                                    <a:gd name="connsiteX130" fmla="*/ 470058 w 1060450"/>
                                    <a:gd name="connsiteY130" fmla="*/ 68938 h 1859366"/>
                                    <a:gd name="connsiteX131" fmla="*/ 492621 w 1060450"/>
                                    <a:gd name="connsiteY131" fmla="*/ 83984 h 1859366"/>
                                    <a:gd name="connsiteX132" fmla="*/ 503902 w 1060450"/>
                                    <a:gd name="connsiteY132" fmla="*/ 80222 h 1859366"/>
                                    <a:gd name="connsiteX133" fmla="*/ 503902 w 1060450"/>
                                    <a:gd name="connsiteY133" fmla="*/ 87745 h 1859366"/>
                                    <a:gd name="connsiteX134" fmla="*/ 515183 w 1060450"/>
                                    <a:gd name="connsiteY134" fmla="*/ 87745 h 1859366"/>
                                    <a:gd name="connsiteX135" fmla="*/ 518944 w 1060450"/>
                                    <a:gd name="connsiteY135" fmla="*/ 91507 h 1859366"/>
                                    <a:gd name="connsiteX136" fmla="*/ 526465 w 1060450"/>
                                    <a:gd name="connsiteY136" fmla="*/ 91507 h 1859366"/>
                                    <a:gd name="connsiteX137" fmla="*/ 526465 w 1060450"/>
                                    <a:gd name="connsiteY137" fmla="*/ 95268 h 1859366"/>
                                    <a:gd name="connsiteX138" fmla="*/ 533986 w 1060450"/>
                                    <a:gd name="connsiteY138" fmla="*/ 95268 h 1859366"/>
                                    <a:gd name="connsiteX139" fmla="*/ 541507 w 1060450"/>
                                    <a:gd name="connsiteY139" fmla="*/ 91507 h 1859366"/>
                                    <a:gd name="connsiteX140" fmla="*/ 556548 w 1060450"/>
                                    <a:gd name="connsiteY140" fmla="*/ 87745 h 1859366"/>
                                    <a:gd name="connsiteX141" fmla="*/ 567830 w 1060450"/>
                                    <a:gd name="connsiteY141" fmla="*/ 87745 h 1859366"/>
                                    <a:gd name="connsiteX142" fmla="*/ 560309 w 1060450"/>
                                    <a:gd name="connsiteY142" fmla="*/ 99029 h 1859366"/>
                                    <a:gd name="connsiteX143" fmla="*/ 575351 w 1060450"/>
                                    <a:gd name="connsiteY143" fmla="*/ 102791 h 1859366"/>
                                    <a:gd name="connsiteX144" fmla="*/ 586632 w 1060450"/>
                                    <a:gd name="connsiteY144" fmla="*/ 99029 h 1859366"/>
                                    <a:gd name="connsiteX145" fmla="*/ 594153 w 1060450"/>
                                    <a:gd name="connsiteY145" fmla="*/ 106552 h 1859366"/>
                                    <a:gd name="connsiteX146" fmla="*/ 601674 w 1060450"/>
                                    <a:gd name="connsiteY146" fmla="*/ 110314 h 1859366"/>
                                    <a:gd name="connsiteX147" fmla="*/ 597913 w 1060450"/>
                                    <a:gd name="connsiteY147" fmla="*/ 121598 h 1859366"/>
                                    <a:gd name="connsiteX148" fmla="*/ 612955 w 1060450"/>
                                    <a:gd name="connsiteY148" fmla="*/ 117836 h 1859366"/>
                                    <a:gd name="connsiteX149" fmla="*/ 643039 w 1060450"/>
                                    <a:gd name="connsiteY149" fmla="*/ 125359 h 1859366"/>
                                    <a:gd name="connsiteX150" fmla="*/ 665602 w 1060450"/>
                                    <a:gd name="connsiteY150" fmla="*/ 114075 h 1859366"/>
                                    <a:gd name="connsiteX151" fmla="*/ 676883 w 1060450"/>
                                    <a:gd name="connsiteY151" fmla="*/ 125359 h 1859366"/>
                                    <a:gd name="connsiteX152" fmla="*/ 688165 w 1060450"/>
                                    <a:gd name="connsiteY152" fmla="*/ 132882 h 1859366"/>
                                    <a:gd name="connsiteX153" fmla="*/ 699446 w 1060450"/>
                                    <a:gd name="connsiteY153" fmla="*/ 144166 h 1859366"/>
                                    <a:gd name="connsiteX154" fmla="*/ 710727 w 1060450"/>
                                    <a:gd name="connsiteY154" fmla="*/ 147928 h 1859366"/>
                                    <a:gd name="connsiteX155" fmla="*/ 722009 w 1060450"/>
                                    <a:gd name="connsiteY155" fmla="*/ 147928 h 1859366"/>
                                    <a:gd name="connsiteX156" fmla="*/ 729530 w 1060450"/>
                                    <a:gd name="connsiteY156" fmla="*/ 144166 h 1859366"/>
                                    <a:gd name="connsiteX157" fmla="*/ 725769 w 1060450"/>
                                    <a:gd name="connsiteY157" fmla="*/ 132882 h 1859366"/>
                                    <a:gd name="connsiteX158" fmla="*/ 740811 w 1060450"/>
                                    <a:gd name="connsiteY158" fmla="*/ 125359 h 1859366"/>
                                    <a:gd name="connsiteX159" fmla="*/ 752092 w 1060450"/>
                                    <a:gd name="connsiteY159" fmla="*/ 129121 h 1859366"/>
                                    <a:gd name="connsiteX160" fmla="*/ 759613 w 1060450"/>
                                    <a:gd name="connsiteY160" fmla="*/ 125359 h 1859366"/>
                                    <a:gd name="connsiteX161" fmla="*/ 767134 w 1060450"/>
                                    <a:gd name="connsiteY161" fmla="*/ 121598 h 1859366"/>
                                    <a:gd name="connsiteX162" fmla="*/ 763374 w 1060450"/>
                                    <a:gd name="connsiteY162" fmla="*/ 117836 h 1859366"/>
                                    <a:gd name="connsiteX163" fmla="*/ 767134 w 1060450"/>
                                    <a:gd name="connsiteY163" fmla="*/ 110314 h 1859366"/>
                                    <a:gd name="connsiteX164" fmla="*/ 782176 w 1060450"/>
                                    <a:gd name="connsiteY164" fmla="*/ 106552 h 1859366"/>
                                    <a:gd name="connsiteX165" fmla="*/ 797218 w 1060450"/>
                                    <a:gd name="connsiteY165" fmla="*/ 95268 h 1859366"/>
                                    <a:gd name="connsiteX166" fmla="*/ 800978 w 1060450"/>
                                    <a:gd name="connsiteY166" fmla="*/ 91507 h 1859366"/>
                                    <a:gd name="connsiteX167" fmla="*/ 800978 w 1060450"/>
                                    <a:gd name="connsiteY167" fmla="*/ 99029 h 1859366"/>
                                    <a:gd name="connsiteX168" fmla="*/ 782176 w 1060450"/>
                                    <a:gd name="connsiteY168" fmla="*/ 117836 h 1859366"/>
                                    <a:gd name="connsiteX169" fmla="*/ 793457 w 1060450"/>
                                    <a:gd name="connsiteY169" fmla="*/ 117836 h 1859366"/>
                                    <a:gd name="connsiteX170" fmla="*/ 774655 w 1060450"/>
                                    <a:gd name="connsiteY170" fmla="*/ 140405 h 1859366"/>
                                    <a:gd name="connsiteX171" fmla="*/ 778416 w 1060450"/>
                                    <a:gd name="connsiteY171" fmla="*/ 147928 h 1859366"/>
                                    <a:gd name="connsiteX172" fmla="*/ 785937 w 1060450"/>
                                    <a:gd name="connsiteY172" fmla="*/ 144166 h 1859366"/>
                                    <a:gd name="connsiteX173" fmla="*/ 800978 w 1060450"/>
                                    <a:gd name="connsiteY173" fmla="*/ 132882 h 1859366"/>
                                    <a:gd name="connsiteX174" fmla="*/ 812260 w 1060450"/>
                                    <a:gd name="connsiteY174" fmla="*/ 125359 h 1859366"/>
                                    <a:gd name="connsiteX175" fmla="*/ 804739 w 1060450"/>
                                    <a:gd name="connsiteY175" fmla="*/ 144166 h 1859366"/>
                                    <a:gd name="connsiteX176" fmla="*/ 816020 w 1060450"/>
                                    <a:gd name="connsiteY176" fmla="*/ 147928 h 1859366"/>
                                    <a:gd name="connsiteX177" fmla="*/ 808499 w 1060450"/>
                                    <a:gd name="connsiteY177" fmla="*/ 159212 h 1859366"/>
                                    <a:gd name="connsiteX178" fmla="*/ 812260 w 1060450"/>
                                    <a:gd name="connsiteY178" fmla="*/ 170496 h 1859366"/>
                                    <a:gd name="connsiteX179" fmla="*/ 831062 w 1060450"/>
                                    <a:gd name="connsiteY179" fmla="*/ 170496 h 1859366"/>
                                    <a:gd name="connsiteX180" fmla="*/ 842343 w 1060450"/>
                                    <a:gd name="connsiteY180" fmla="*/ 162973 h 1859366"/>
                                    <a:gd name="connsiteX181" fmla="*/ 846104 w 1060450"/>
                                    <a:gd name="connsiteY181" fmla="*/ 140405 h 1859366"/>
                                    <a:gd name="connsiteX182" fmla="*/ 834822 w 1060450"/>
                                    <a:gd name="connsiteY182" fmla="*/ 136643 h 1859366"/>
                                    <a:gd name="connsiteX183" fmla="*/ 846104 w 1060450"/>
                                    <a:gd name="connsiteY183" fmla="*/ 125359 h 1859366"/>
                                    <a:gd name="connsiteX184" fmla="*/ 857385 w 1060450"/>
                                    <a:gd name="connsiteY184" fmla="*/ 114075 h 1859366"/>
                                    <a:gd name="connsiteX185" fmla="*/ 872427 w 1060450"/>
                                    <a:gd name="connsiteY185" fmla="*/ 110314 h 1859366"/>
                                    <a:gd name="connsiteX186" fmla="*/ 879948 w 1060450"/>
                                    <a:gd name="connsiteY186" fmla="*/ 106552 h 1859366"/>
                                    <a:gd name="connsiteX187" fmla="*/ 872427 w 1060450"/>
                                    <a:gd name="connsiteY187" fmla="*/ 117836 h 1859366"/>
                                    <a:gd name="connsiteX188" fmla="*/ 879948 w 1060450"/>
                                    <a:gd name="connsiteY188" fmla="*/ 136643 h 1859366"/>
                                    <a:gd name="connsiteX189" fmla="*/ 891229 w 1060450"/>
                                    <a:gd name="connsiteY189" fmla="*/ 147928 h 1859366"/>
                                    <a:gd name="connsiteX190" fmla="*/ 894990 w 1060450"/>
                                    <a:gd name="connsiteY190" fmla="*/ 144166 h 1859366"/>
                                    <a:gd name="connsiteX191" fmla="*/ 898750 w 1060450"/>
                                    <a:gd name="connsiteY191" fmla="*/ 136643 h 1859366"/>
                                    <a:gd name="connsiteX192" fmla="*/ 917553 w 1060450"/>
                                    <a:gd name="connsiteY192" fmla="*/ 147928 h 1859366"/>
                                    <a:gd name="connsiteX193" fmla="*/ 921313 w 1060450"/>
                                    <a:gd name="connsiteY193" fmla="*/ 159212 h 1859366"/>
                                    <a:gd name="connsiteX194" fmla="*/ 902511 w 1060450"/>
                                    <a:gd name="connsiteY194" fmla="*/ 178019 h 1859366"/>
                                    <a:gd name="connsiteX195" fmla="*/ 898750 w 1060450"/>
                                    <a:gd name="connsiteY195" fmla="*/ 174257 h 1859366"/>
                                    <a:gd name="connsiteX196" fmla="*/ 891229 w 1060450"/>
                                    <a:gd name="connsiteY196" fmla="*/ 193064 h 1859366"/>
                                    <a:gd name="connsiteX197" fmla="*/ 883708 w 1060450"/>
                                    <a:gd name="connsiteY197" fmla="*/ 200587 h 1859366"/>
                                    <a:gd name="connsiteX198" fmla="*/ 879948 w 1060450"/>
                                    <a:gd name="connsiteY198" fmla="*/ 208110 h 1859366"/>
                                    <a:gd name="connsiteX199" fmla="*/ 876188 w 1060450"/>
                                    <a:gd name="connsiteY199" fmla="*/ 211871 h 1859366"/>
                                    <a:gd name="connsiteX200" fmla="*/ 872427 w 1060450"/>
                                    <a:gd name="connsiteY200" fmla="*/ 208110 h 1859366"/>
                                    <a:gd name="connsiteX201" fmla="*/ 868667 w 1060450"/>
                                    <a:gd name="connsiteY201" fmla="*/ 211871 h 1859366"/>
                                    <a:gd name="connsiteX202" fmla="*/ 864906 w 1060450"/>
                                    <a:gd name="connsiteY202" fmla="*/ 215633 h 1859366"/>
                                    <a:gd name="connsiteX203" fmla="*/ 876188 w 1060450"/>
                                    <a:gd name="connsiteY203" fmla="*/ 226917 h 1859366"/>
                                    <a:gd name="connsiteX204" fmla="*/ 887469 w 1060450"/>
                                    <a:gd name="connsiteY204" fmla="*/ 230679 h 1859366"/>
                                    <a:gd name="connsiteX205" fmla="*/ 879948 w 1060450"/>
                                    <a:gd name="connsiteY205" fmla="*/ 234440 h 1859366"/>
                                    <a:gd name="connsiteX206" fmla="*/ 868667 w 1060450"/>
                                    <a:gd name="connsiteY206" fmla="*/ 230679 h 1859366"/>
                                    <a:gd name="connsiteX207" fmla="*/ 868667 w 1060450"/>
                                    <a:gd name="connsiteY207" fmla="*/ 238201 h 1859366"/>
                                    <a:gd name="connsiteX208" fmla="*/ 872427 w 1060450"/>
                                    <a:gd name="connsiteY208" fmla="*/ 249485 h 1859366"/>
                                    <a:gd name="connsiteX209" fmla="*/ 864906 w 1060450"/>
                                    <a:gd name="connsiteY209" fmla="*/ 260770 h 1859366"/>
                                    <a:gd name="connsiteX210" fmla="*/ 857385 w 1060450"/>
                                    <a:gd name="connsiteY210" fmla="*/ 264531 h 1859366"/>
                                    <a:gd name="connsiteX211" fmla="*/ 853625 w 1060450"/>
                                    <a:gd name="connsiteY211" fmla="*/ 268293 h 1859366"/>
                                    <a:gd name="connsiteX212" fmla="*/ 849864 w 1060450"/>
                                    <a:gd name="connsiteY212" fmla="*/ 260770 h 1859366"/>
                                    <a:gd name="connsiteX213" fmla="*/ 853625 w 1060450"/>
                                    <a:gd name="connsiteY213" fmla="*/ 249485 h 1859366"/>
                                    <a:gd name="connsiteX214" fmla="*/ 849864 w 1060450"/>
                                    <a:gd name="connsiteY214" fmla="*/ 241963 h 1859366"/>
                                    <a:gd name="connsiteX215" fmla="*/ 846104 w 1060450"/>
                                    <a:gd name="connsiteY215" fmla="*/ 253247 h 1859366"/>
                                    <a:gd name="connsiteX216" fmla="*/ 838583 w 1060450"/>
                                    <a:gd name="connsiteY216" fmla="*/ 253247 h 1859366"/>
                                    <a:gd name="connsiteX217" fmla="*/ 831062 w 1060450"/>
                                    <a:gd name="connsiteY217" fmla="*/ 260770 h 1859366"/>
                                    <a:gd name="connsiteX218" fmla="*/ 823541 w 1060450"/>
                                    <a:gd name="connsiteY218" fmla="*/ 253247 h 1859366"/>
                                    <a:gd name="connsiteX219" fmla="*/ 816020 w 1060450"/>
                                    <a:gd name="connsiteY219" fmla="*/ 268293 h 1859366"/>
                                    <a:gd name="connsiteX220" fmla="*/ 808499 w 1060450"/>
                                    <a:gd name="connsiteY220" fmla="*/ 260770 h 1859366"/>
                                    <a:gd name="connsiteX221" fmla="*/ 800978 w 1060450"/>
                                    <a:gd name="connsiteY221" fmla="*/ 268293 h 1859366"/>
                                    <a:gd name="connsiteX222" fmla="*/ 797218 w 1060450"/>
                                    <a:gd name="connsiteY222" fmla="*/ 275815 h 1859366"/>
                                    <a:gd name="connsiteX223" fmla="*/ 804739 w 1060450"/>
                                    <a:gd name="connsiteY223" fmla="*/ 287100 h 1859366"/>
                                    <a:gd name="connsiteX224" fmla="*/ 793457 w 1060450"/>
                                    <a:gd name="connsiteY224" fmla="*/ 287100 h 1859366"/>
                                    <a:gd name="connsiteX225" fmla="*/ 793457 w 1060450"/>
                                    <a:gd name="connsiteY225" fmla="*/ 309668 h 1859366"/>
                                    <a:gd name="connsiteX226" fmla="*/ 797218 w 1060450"/>
                                    <a:gd name="connsiteY226" fmla="*/ 320952 h 1859366"/>
                                    <a:gd name="connsiteX227" fmla="*/ 808499 w 1060450"/>
                                    <a:gd name="connsiteY227" fmla="*/ 320952 h 1859366"/>
                                    <a:gd name="connsiteX228" fmla="*/ 812260 w 1060450"/>
                                    <a:gd name="connsiteY228" fmla="*/ 320952 h 1859366"/>
                                    <a:gd name="connsiteX229" fmla="*/ 804739 w 1060450"/>
                                    <a:gd name="connsiteY229" fmla="*/ 347282 h 1859366"/>
                                    <a:gd name="connsiteX230" fmla="*/ 797218 w 1060450"/>
                                    <a:gd name="connsiteY230" fmla="*/ 362328 h 1859366"/>
                                    <a:gd name="connsiteX231" fmla="*/ 793457 w 1060450"/>
                                    <a:gd name="connsiteY231" fmla="*/ 377373 h 1859366"/>
                                    <a:gd name="connsiteX232" fmla="*/ 763374 w 1060450"/>
                                    <a:gd name="connsiteY232" fmla="*/ 411226 h 1859366"/>
                                    <a:gd name="connsiteX233" fmla="*/ 748332 w 1060450"/>
                                    <a:gd name="connsiteY233" fmla="*/ 437556 h 1859366"/>
                                    <a:gd name="connsiteX234" fmla="*/ 737051 w 1060450"/>
                                    <a:gd name="connsiteY234" fmla="*/ 441317 h 1859366"/>
                                    <a:gd name="connsiteX235" fmla="*/ 752092 w 1060450"/>
                                    <a:gd name="connsiteY235" fmla="*/ 471408 h 1859366"/>
                                    <a:gd name="connsiteX236" fmla="*/ 827302 w 1060450"/>
                                    <a:gd name="connsiteY236" fmla="*/ 516545 h 1859366"/>
                                    <a:gd name="connsiteX237" fmla="*/ 838583 w 1060450"/>
                                    <a:gd name="connsiteY237" fmla="*/ 531591 h 1859366"/>
                                    <a:gd name="connsiteX238" fmla="*/ 853625 w 1060450"/>
                                    <a:gd name="connsiteY238" fmla="*/ 546636 h 1859366"/>
                                    <a:gd name="connsiteX239" fmla="*/ 872427 w 1060450"/>
                                    <a:gd name="connsiteY239" fmla="*/ 557921 h 1859366"/>
                                    <a:gd name="connsiteX240" fmla="*/ 883708 w 1060450"/>
                                    <a:gd name="connsiteY240" fmla="*/ 561682 h 1859366"/>
                                    <a:gd name="connsiteX241" fmla="*/ 891229 w 1060450"/>
                                    <a:gd name="connsiteY241" fmla="*/ 576728 h 1859366"/>
                                    <a:gd name="connsiteX242" fmla="*/ 894990 w 1060450"/>
                                    <a:gd name="connsiteY242" fmla="*/ 584250 h 1859366"/>
                                    <a:gd name="connsiteX243" fmla="*/ 910032 w 1060450"/>
                                    <a:gd name="connsiteY243" fmla="*/ 580489 h 1859366"/>
                                    <a:gd name="connsiteX244" fmla="*/ 917553 w 1060450"/>
                                    <a:gd name="connsiteY244" fmla="*/ 584250 h 1859366"/>
                                    <a:gd name="connsiteX245" fmla="*/ 925074 w 1060450"/>
                                    <a:gd name="connsiteY245" fmla="*/ 580489 h 1859366"/>
                                    <a:gd name="connsiteX246" fmla="*/ 970199 w 1060450"/>
                                    <a:gd name="connsiteY246" fmla="*/ 610580 h 1859366"/>
                                    <a:gd name="connsiteX247" fmla="*/ 1004043 w 1060450"/>
                                    <a:gd name="connsiteY247" fmla="*/ 618103 h 1859366"/>
                                    <a:gd name="connsiteX248" fmla="*/ 1037887 w 1060450"/>
                                    <a:gd name="connsiteY248" fmla="*/ 651956 h 1859366"/>
                                    <a:gd name="connsiteX249" fmla="*/ 1060450 w 1060450"/>
                                    <a:gd name="connsiteY249" fmla="*/ 670763 h 1859366"/>
                                    <a:gd name="connsiteX250" fmla="*/ 1011564 w 1060450"/>
                                    <a:gd name="connsiteY250" fmla="*/ 1859366 h 1859366"/>
                                    <a:gd name="connsiteX251" fmla="*/ 22563 w 1060450"/>
                                    <a:gd name="connsiteY251" fmla="*/ 1851843 h 1859366"/>
                                    <a:gd name="connsiteX252" fmla="*/ 0 w 1060450"/>
                                    <a:gd name="connsiteY252" fmla="*/ 456363 h 1859366"/>
                                    <a:gd name="connsiteX253" fmla="*/ 22563 w 1060450"/>
                                    <a:gd name="connsiteY253" fmla="*/ 471408 h 1859366"/>
                                    <a:gd name="connsiteX254" fmla="*/ 18802 w 1060450"/>
                                    <a:gd name="connsiteY254" fmla="*/ 486454 h 1859366"/>
                                    <a:gd name="connsiteX255" fmla="*/ 18802 w 1060450"/>
                                    <a:gd name="connsiteY255" fmla="*/ 493977 h 1859366"/>
                                    <a:gd name="connsiteX256" fmla="*/ 30084 w 1060450"/>
                                    <a:gd name="connsiteY256" fmla="*/ 486454 h 1859366"/>
                                    <a:gd name="connsiteX257" fmla="*/ 26323 w 1060450"/>
                                    <a:gd name="connsiteY257" fmla="*/ 467647 h 1859366"/>
                                    <a:gd name="connsiteX258" fmla="*/ 30084 w 1060450"/>
                                    <a:gd name="connsiteY258" fmla="*/ 452601 h 1859366"/>
                                    <a:gd name="connsiteX259" fmla="*/ 56407 w 1060450"/>
                                    <a:gd name="connsiteY259" fmla="*/ 467647 h 1859366"/>
                                    <a:gd name="connsiteX260" fmla="*/ 67688 w 1060450"/>
                                    <a:gd name="connsiteY260" fmla="*/ 478931 h 1859366"/>
                                    <a:gd name="connsiteX261" fmla="*/ 71449 w 1060450"/>
                                    <a:gd name="connsiteY261" fmla="*/ 490215 h 1859366"/>
                                    <a:gd name="connsiteX262" fmla="*/ 78970 w 1060450"/>
                                    <a:gd name="connsiteY262" fmla="*/ 486454 h 1859366"/>
                                    <a:gd name="connsiteX263" fmla="*/ 71449 w 1060450"/>
                                    <a:gd name="connsiteY263" fmla="*/ 460124 h 1859366"/>
                                    <a:gd name="connsiteX264" fmla="*/ 78970 w 1060450"/>
                                    <a:gd name="connsiteY264" fmla="*/ 456363 h 1859366"/>
                                    <a:gd name="connsiteX265" fmla="*/ 105293 w 1060450"/>
                                    <a:gd name="connsiteY265" fmla="*/ 452601 h 1859366"/>
                                    <a:gd name="connsiteX266" fmla="*/ 112814 w 1060450"/>
                                    <a:gd name="connsiteY266" fmla="*/ 445079 h 1859366"/>
                                    <a:gd name="connsiteX267" fmla="*/ 105293 w 1060450"/>
                                    <a:gd name="connsiteY267" fmla="*/ 445079 h 1859366"/>
                                    <a:gd name="connsiteX268" fmla="*/ 90251 w 1060450"/>
                                    <a:gd name="connsiteY268" fmla="*/ 448840 h 1859366"/>
                                    <a:gd name="connsiteX269" fmla="*/ 82730 w 1060450"/>
                                    <a:gd name="connsiteY269" fmla="*/ 445079 h 1859366"/>
                                    <a:gd name="connsiteX270" fmla="*/ 71449 w 1060450"/>
                                    <a:gd name="connsiteY270" fmla="*/ 437556 h 1859366"/>
                                    <a:gd name="connsiteX271" fmla="*/ 71449 w 1060450"/>
                                    <a:gd name="connsiteY271" fmla="*/ 426272 h 1859366"/>
                                    <a:gd name="connsiteX272" fmla="*/ 82730 w 1060450"/>
                                    <a:gd name="connsiteY272" fmla="*/ 422510 h 1859366"/>
                                    <a:gd name="connsiteX273" fmla="*/ 78970 w 1060450"/>
                                    <a:gd name="connsiteY273" fmla="*/ 418749 h 1859366"/>
                                    <a:gd name="connsiteX274" fmla="*/ 48886 w 1060450"/>
                                    <a:gd name="connsiteY274" fmla="*/ 411226 h 1859366"/>
                                    <a:gd name="connsiteX275" fmla="*/ 45126 w 1060450"/>
                                    <a:gd name="connsiteY275" fmla="*/ 392419 h 1859366"/>
                                    <a:gd name="connsiteX276" fmla="*/ 52647 w 1060450"/>
                                    <a:gd name="connsiteY276" fmla="*/ 373612 h 1859366"/>
                                    <a:gd name="connsiteX277" fmla="*/ 60168 w 1060450"/>
                                    <a:gd name="connsiteY277" fmla="*/ 358566 h 1859366"/>
                                    <a:gd name="connsiteX278" fmla="*/ 67688 w 1060450"/>
                                    <a:gd name="connsiteY278" fmla="*/ 358566 h 1859366"/>
                                    <a:gd name="connsiteX279" fmla="*/ 71449 w 1060450"/>
                                    <a:gd name="connsiteY279" fmla="*/ 354805 h 1859366"/>
                                    <a:gd name="connsiteX280" fmla="*/ 82730 w 1060450"/>
                                    <a:gd name="connsiteY280" fmla="*/ 351043 h 1859366"/>
                                    <a:gd name="connsiteX281" fmla="*/ 90251 w 1060450"/>
                                    <a:gd name="connsiteY281" fmla="*/ 328475 h 1859366"/>
                                    <a:gd name="connsiteX282" fmla="*/ 94012 w 1060450"/>
                                    <a:gd name="connsiteY282" fmla="*/ 317191 h 1859366"/>
                                    <a:gd name="connsiteX283" fmla="*/ 97772 w 1060450"/>
                                    <a:gd name="connsiteY283" fmla="*/ 290861 h 1859366"/>
                                    <a:gd name="connsiteX284" fmla="*/ 105293 w 1060450"/>
                                    <a:gd name="connsiteY284" fmla="*/ 290861 h 1859366"/>
                                    <a:gd name="connsiteX285" fmla="*/ 120335 w 1060450"/>
                                    <a:gd name="connsiteY285" fmla="*/ 294622 h 1859366"/>
                                    <a:gd name="connsiteX286" fmla="*/ 135377 w 1060450"/>
                                    <a:gd name="connsiteY286" fmla="*/ 287100 h 1859366"/>
                                    <a:gd name="connsiteX287" fmla="*/ 142898 w 1060450"/>
                                    <a:gd name="connsiteY287" fmla="*/ 275815 h 1859366"/>
                                    <a:gd name="connsiteX288" fmla="*/ 146658 w 1060450"/>
                                    <a:gd name="connsiteY288" fmla="*/ 268293 h 1859366"/>
                                    <a:gd name="connsiteX289" fmla="*/ 131616 w 1060450"/>
                                    <a:gd name="connsiteY289" fmla="*/ 249485 h 1859366"/>
                                    <a:gd name="connsiteX290" fmla="*/ 139137 w 1060450"/>
                                    <a:gd name="connsiteY290" fmla="*/ 223156 h 1859366"/>
                                    <a:gd name="connsiteX291" fmla="*/ 157939 w 1060450"/>
                                    <a:gd name="connsiteY291" fmla="*/ 219394 h 1859366"/>
                                    <a:gd name="connsiteX292" fmla="*/ 161700 w 1060450"/>
                                    <a:gd name="connsiteY292" fmla="*/ 193064 h 1859366"/>
                                    <a:gd name="connsiteX293" fmla="*/ 176742 w 1060450"/>
                                    <a:gd name="connsiteY293" fmla="*/ 189303 h 1859366"/>
                                    <a:gd name="connsiteX294" fmla="*/ 180502 w 1060450"/>
                                    <a:gd name="connsiteY294" fmla="*/ 193064 h 1859366"/>
                                    <a:gd name="connsiteX295" fmla="*/ 191784 w 1060450"/>
                                    <a:gd name="connsiteY295" fmla="*/ 196826 h 1859366"/>
                                    <a:gd name="connsiteX296" fmla="*/ 184263 w 1060450"/>
                                    <a:gd name="connsiteY296" fmla="*/ 189303 h 1859366"/>
                                    <a:gd name="connsiteX297" fmla="*/ 180502 w 1060450"/>
                                    <a:gd name="connsiteY297" fmla="*/ 181780 h 1859366"/>
                                    <a:gd name="connsiteX298" fmla="*/ 184263 w 1060450"/>
                                    <a:gd name="connsiteY298" fmla="*/ 170496 h 1859366"/>
                                    <a:gd name="connsiteX299" fmla="*/ 188023 w 1060450"/>
                                    <a:gd name="connsiteY299" fmla="*/ 162973 h 1859366"/>
                                    <a:gd name="connsiteX300" fmla="*/ 206825 w 1060450"/>
                                    <a:gd name="connsiteY300" fmla="*/ 170496 h 1859366"/>
                                    <a:gd name="connsiteX301" fmla="*/ 206825 w 1060450"/>
                                    <a:gd name="connsiteY301" fmla="*/ 181780 h 1859366"/>
                                    <a:gd name="connsiteX302" fmla="*/ 214346 w 1060450"/>
                                    <a:gd name="connsiteY302" fmla="*/ 185542 h 1859366"/>
                                    <a:gd name="connsiteX303" fmla="*/ 221867 w 1060450"/>
                                    <a:gd name="connsiteY303" fmla="*/ 185542 h 1859366"/>
                                    <a:gd name="connsiteX304" fmla="*/ 218107 w 1060450"/>
                                    <a:gd name="connsiteY304" fmla="*/ 178019 h 1859366"/>
                                    <a:gd name="connsiteX305" fmla="*/ 225628 w 1060450"/>
                                    <a:gd name="connsiteY305" fmla="*/ 178019 h 1859366"/>
                                    <a:gd name="connsiteX306" fmla="*/ 214346 w 1060450"/>
                                    <a:gd name="connsiteY306" fmla="*/ 159212 h 1859366"/>
                                    <a:gd name="connsiteX307" fmla="*/ 225628 w 1060450"/>
                                    <a:gd name="connsiteY307" fmla="*/ 159212 h 1859366"/>
                                    <a:gd name="connsiteX308" fmla="*/ 233149 w 1060450"/>
                                    <a:gd name="connsiteY308" fmla="*/ 155450 h 1859366"/>
                                    <a:gd name="connsiteX309" fmla="*/ 233149 w 1060450"/>
                                    <a:gd name="connsiteY309" fmla="*/ 144166 h 1859366"/>
                                    <a:gd name="connsiteX310" fmla="*/ 233149 w 1060450"/>
                                    <a:gd name="connsiteY310" fmla="*/ 136643 h 1859366"/>
                                    <a:gd name="connsiteX311" fmla="*/ 244430 w 1060450"/>
                                    <a:gd name="connsiteY311" fmla="*/ 136643 h 1859366"/>
                                    <a:gd name="connsiteX312" fmla="*/ 255711 w 1060450"/>
                                    <a:gd name="connsiteY312" fmla="*/ 140405 h 1859366"/>
                                    <a:gd name="connsiteX313" fmla="*/ 259472 w 1060450"/>
                                    <a:gd name="connsiteY313" fmla="*/ 132882 h 1859366"/>
                                    <a:gd name="connsiteX314" fmla="*/ 266993 w 1060450"/>
                                    <a:gd name="connsiteY314" fmla="*/ 129121 h 1859366"/>
                                    <a:gd name="connsiteX315" fmla="*/ 285795 w 1060450"/>
                                    <a:gd name="connsiteY315" fmla="*/ 151689 h 1859366"/>
                                    <a:gd name="connsiteX316" fmla="*/ 327160 w 1060450"/>
                                    <a:gd name="connsiteY316" fmla="*/ 147928 h 1859366"/>
                                    <a:gd name="connsiteX317" fmla="*/ 338442 w 1060450"/>
                                    <a:gd name="connsiteY317" fmla="*/ 147928 h 1859366"/>
                                    <a:gd name="connsiteX318" fmla="*/ 361004 w 1060450"/>
                                    <a:gd name="connsiteY318" fmla="*/ 147928 h 1859366"/>
                                    <a:gd name="connsiteX319" fmla="*/ 376046 w 1060450"/>
                                    <a:gd name="connsiteY319" fmla="*/ 136643 h 1859366"/>
                                    <a:gd name="connsiteX320" fmla="*/ 383567 w 1060450"/>
                                    <a:gd name="connsiteY320" fmla="*/ 140405 h 1859366"/>
                                    <a:gd name="connsiteX321" fmla="*/ 391088 w 1060450"/>
                                    <a:gd name="connsiteY321" fmla="*/ 147928 h 1859366"/>
                                    <a:gd name="connsiteX322" fmla="*/ 391088 w 1060450"/>
                                    <a:gd name="connsiteY322" fmla="*/ 159212 h 1859366"/>
                                    <a:gd name="connsiteX323" fmla="*/ 394849 w 1060450"/>
                                    <a:gd name="connsiteY323" fmla="*/ 144166 h 1859366"/>
                                    <a:gd name="connsiteX324" fmla="*/ 398609 w 1060450"/>
                                    <a:gd name="connsiteY324" fmla="*/ 136643 h 1859366"/>
                                    <a:gd name="connsiteX325" fmla="*/ 413651 w 1060450"/>
                                    <a:gd name="connsiteY325" fmla="*/ 129121 h 1859366"/>
                                    <a:gd name="connsiteX326" fmla="*/ 424932 w 1060450"/>
                                    <a:gd name="connsiteY326" fmla="*/ 129121 h 1859366"/>
                                    <a:gd name="connsiteX327" fmla="*/ 424932 w 1060450"/>
                                    <a:gd name="connsiteY327" fmla="*/ 125359 h 1859366"/>
                                    <a:gd name="connsiteX328" fmla="*/ 421172 w 1060450"/>
                                    <a:gd name="connsiteY328" fmla="*/ 114075 h 1859366"/>
                                    <a:gd name="connsiteX329" fmla="*/ 421172 w 1060450"/>
                                    <a:gd name="connsiteY329" fmla="*/ 95268 h 1859366"/>
                                    <a:gd name="connsiteX330" fmla="*/ 421172 w 1060450"/>
                                    <a:gd name="connsiteY330" fmla="*/ 83984 h 1859366"/>
                                    <a:gd name="connsiteX331" fmla="*/ 421172 w 1060450"/>
                                    <a:gd name="connsiteY331" fmla="*/ 72700 h 1859366"/>
                                    <a:gd name="connsiteX332" fmla="*/ 406130 w 1060450"/>
                                    <a:gd name="connsiteY332" fmla="*/ 61415 h 1859366"/>
                                    <a:gd name="connsiteX333" fmla="*/ 383567 w 1060450"/>
                                    <a:gd name="connsiteY333" fmla="*/ 53893 h 1859366"/>
                                    <a:gd name="connsiteX334" fmla="*/ 357244 w 1060450"/>
                                    <a:gd name="connsiteY334" fmla="*/ 61415 h 1859366"/>
                                    <a:gd name="connsiteX335" fmla="*/ 349723 w 1060450"/>
                                    <a:gd name="connsiteY335" fmla="*/ 50131 h 1859366"/>
                                    <a:gd name="connsiteX336" fmla="*/ 342202 w 1060450"/>
                                    <a:gd name="connsiteY336" fmla="*/ 46370 h 1859366"/>
                                    <a:gd name="connsiteX337" fmla="*/ 338442 w 1060450"/>
                                    <a:gd name="connsiteY337" fmla="*/ 38847 h 1859366"/>
                                    <a:gd name="connsiteX338" fmla="*/ 323400 w 1060450"/>
                                    <a:gd name="connsiteY338" fmla="*/ 35086 h 1859366"/>
                                    <a:gd name="connsiteX339" fmla="*/ 327160 w 1060450"/>
                                    <a:gd name="connsiteY339" fmla="*/ 27563 h 1859366"/>
                                    <a:gd name="connsiteX340" fmla="*/ 330921 w 1060450"/>
                                    <a:gd name="connsiteY340" fmla="*/ 23801 h 1859366"/>
                                    <a:gd name="connsiteX341" fmla="*/ 338442 w 1060450"/>
                                    <a:gd name="connsiteY341" fmla="*/ 23801 h 1859366"/>
                                    <a:gd name="connsiteX342" fmla="*/ 342202 w 1060450"/>
                                    <a:gd name="connsiteY342" fmla="*/ 23801 h 1859366"/>
                                    <a:gd name="connsiteX343" fmla="*/ 349723 w 1060450"/>
                                    <a:gd name="connsiteY343" fmla="*/ 20040 h 1859366"/>
                                    <a:gd name="connsiteX344" fmla="*/ 361004 w 1060450"/>
                                    <a:gd name="connsiteY344" fmla="*/ 27563 h 1859366"/>
                                    <a:gd name="connsiteX345" fmla="*/ 361004 w 1060450"/>
                                    <a:gd name="connsiteY345" fmla="*/ 38847 h 1859366"/>
                                    <a:gd name="connsiteX346" fmla="*/ 372286 w 1060450"/>
                                    <a:gd name="connsiteY346" fmla="*/ 42608 h 1859366"/>
                                    <a:gd name="connsiteX347" fmla="*/ 368525 w 1060450"/>
                                    <a:gd name="connsiteY347" fmla="*/ 35086 h 1859366"/>
                                    <a:gd name="connsiteX348" fmla="*/ 368525 w 1060450"/>
                                    <a:gd name="connsiteY348" fmla="*/ 23801 h 1859366"/>
                                    <a:gd name="connsiteX349" fmla="*/ 376046 w 1060450"/>
                                    <a:gd name="connsiteY349" fmla="*/ 23801 h 1859366"/>
                                    <a:gd name="connsiteX350" fmla="*/ 379807 w 1060450"/>
                                    <a:gd name="connsiteY350" fmla="*/ 23801 h 1859366"/>
                                    <a:gd name="connsiteX351" fmla="*/ 383567 w 1060450"/>
                                    <a:gd name="connsiteY351" fmla="*/ 16279 h 1859366"/>
                                    <a:gd name="connsiteX352" fmla="*/ 894822 w 1060450"/>
                                    <a:gd name="connsiteY352" fmla="*/ 13104 h 1859366"/>
                                    <a:gd name="connsiteX353" fmla="*/ 887413 w 1060450"/>
                                    <a:gd name="connsiteY353" fmla="*/ 27921 h 1859366"/>
                                    <a:gd name="connsiteX354" fmla="*/ 872597 w 1060450"/>
                                    <a:gd name="connsiteY354" fmla="*/ 50146 h 1859366"/>
                                    <a:gd name="connsiteX355" fmla="*/ 872597 w 1060450"/>
                                    <a:gd name="connsiteY355" fmla="*/ 42738 h 1859366"/>
                                    <a:gd name="connsiteX356" fmla="*/ 894822 w 1060450"/>
                                    <a:gd name="connsiteY356" fmla="*/ 13104 h 1859366"/>
                                    <a:gd name="connsiteX357" fmla="*/ 410369 w 1060450"/>
                                    <a:gd name="connsiteY357" fmla="*/ 1038 h 1859366"/>
                                    <a:gd name="connsiteX358" fmla="*/ 417513 w 1060450"/>
                                    <a:gd name="connsiteY358" fmla="*/ 8658 h 1859366"/>
                                    <a:gd name="connsiteX359" fmla="*/ 417513 w 1060450"/>
                                    <a:gd name="connsiteY359" fmla="*/ 27708 h 1859366"/>
                                    <a:gd name="connsiteX360" fmla="*/ 413941 w 1060450"/>
                                    <a:gd name="connsiteY360" fmla="*/ 31518 h 1859366"/>
                                    <a:gd name="connsiteX361" fmla="*/ 403225 w 1060450"/>
                                    <a:gd name="connsiteY361" fmla="*/ 8658 h 1859366"/>
                                    <a:gd name="connsiteX362" fmla="*/ 410369 w 1060450"/>
                                    <a:gd name="connsiteY362" fmla="*/ 1038 h 1859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Lst>
                                  <a:rect l="l" t="t" r="r" b="b"/>
                                  <a:pathLst>
                                    <a:path w="1060450" h="1859366">
                                      <a:moveTo>
                                        <a:pt x="883643" y="550737"/>
                                      </a:moveTo>
                                      <a:cubicBezTo>
                                        <a:pt x="885032" y="550736"/>
                                        <a:pt x="886884" y="551795"/>
                                        <a:pt x="886884" y="553911"/>
                                      </a:cubicBezTo>
                                      <a:cubicBezTo>
                                        <a:pt x="890588" y="558145"/>
                                        <a:pt x="890588" y="562378"/>
                                        <a:pt x="886884" y="562378"/>
                                      </a:cubicBezTo>
                                      <a:cubicBezTo>
                                        <a:pt x="883179" y="562378"/>
                                        <a:pt x="883179" y="553911"/>
                                        <a:pt x="883179" y="553911"/>
                                      </a:cubicBezTo>
                                      <a:cubicBezTo>
                                        <a:pt x="881327" y="551795"/>
                                        <a:pt x="882253" y="550736"/>
                                        <a:pt x="883643" y="550737"/>
                                      </a:cubicBezTo>
                                      <a:close/>
                                      <a:moveTo>
                                        <a:pt x="903288" y="549678"/>
                                      </a:moveTo>
                                      <a:cubicBezTo>
                                        <a:pt x="903288" y="553911"/>
                                        <a:pt x="903288" y="553911"/>
                                        <a:pt x="899055" y="558145"/>
                                      </a:cubicBezTo>
                                      <a:cubicBezTo>
                                        <a:pt x="894821" y="562378"/>
                                        <a:pt x="894821" y="553911"/>
                                        <a:pt x="894821" y="553911"/>
                                      </a:cubicBezTo>
                                      <a:cubicBezTo>
                                        <a:pt x="890588" y="549678"/>
                                        <a:pt x="899055" y="549678"/>
                                        <a:pt x="903288" y="549678"/>
                                      </a:cubicBezTo>
                                      <a:close/>
                                      <a:moveTo>
                                        <a:pt x="929005" y="547032"/>
                                      </a:moveTo>
                                      <a:cubicBezTo>
                                        <a:pt x="932815" y="543328"/>
                                        <a:pt x="936625" y="558145"/>
                                        <a:pt x="936625" y="569258"/>
                                      </a:cubicBezTo>
                                      <a:cubicBezTo>
                                        <a:pt x="932815" y="576666"/>
                                        <a:pt x="925195" y="558145"/>
                                        <a:pt x="925195" y="558145"/>
                                      </a:cubicBezTo>
                                      <a:cubicBezTo>
                                        <a:pt x="917575" y="554441"/>
                                        <a:pt x="921385" y="550737"/>
                                        <a:pt x="929005" y="547032"/>
                                      </a:cubicBezTo>
                                      <a:close/>
                                      <a:moveTo>
                                        <a:pt x="875189" y="533556"/>
                                      </a:moveTo>
                                      <a:cubicBezTo>
                                        <a:pt x="877570" y="534002"/>
                                        <a:pt x="879475" y="535788"/>
                                        <a:pt x="879475" y="539360"/>
                                      </a:cubicBezTo>
                                      <a:cubicBezTo>
                                        <a:pt x="879475" y="546504"/>
                                        <a:pt x="875665" y="546504"/>
                                        <a:pt x="868045" y="546504"/>
                                      </a:cubicBezTo>
                                      <a:cubicBezTo>
                                        <a:pt x="860425" y="546504"/>
                                        <a:pt x="868045" y="535788"/>
                                        <a:pt x="868045" y="535788"/>
                                      </a:cubicBezTo>
                                      <a:cubicBezTo>
                                        <a:pt x="869950" y="534002"/>
                                        <a:pt x="872808" y="533109"/>
                                        <a:pt x="875189" y="533556"/>
                                      </a:cubicBezTo>
                                      <a:close/>
                                      <a:moveTo>
                                        <a:pt x="910432" y="532216"/>
                                      </a:moveTo>
                                      <a:cubicBezTo>
                                        <a:pt x="914401" y="532216"/>
                                        <a:pt x="914401" y="539201"/>
                                        <a:pt x="910432" y="542694"/>
                                      </a:cubicBezTo>
                                      <a:cubicBezTo>
                                        <a:pt x="910432" y="549679"/>
                                        <a:pt x="906463" y="539201"/>
                                        <a:pt x="906463" y="539201"/>
                                      </a:cubicBezTo>
                                      <a:cubicBezTo>
                                        <a:pt x="906463" y="535709"/>
                                        <a:pt x="906463" y="535709"/>
                                        <a:pt x="910432" y="532216"/>
                                      </a:cubicBezTo>
                                      <a:close/>
                                      <a:moveTo>
                                        <a:pt x="778404" y="452345"/>
                                      </a:moveTo>
                                      <a:cubicBezTo>
                                        <a:pt x="780257" y="451452"/>
                                        <a:pt x="782109" y="451452"/>
                                        <a:pt x="782109" y="453238"/>
                                      </a:cubicBezTo>
                                      <a:cubicBezTo>
                                        <a:pt x="785813" y="456810"/>
                                        <a:pt x="785813" y="460382"/>
                                        <a:pt x="782109" y="463954"/>
                                      </a:cubicBezTo>
                                      <a:cubicBezTo>
                                        <a:pt x="774700" y="463954"/>
                                        <a:pt x="774700" y="456810"/>
                                        <a:pt x="774700" y="456810"/>
                                      </a:cubicBezTo>
                                      <a:cubicBezTo>
                                        <a:pt x="774700" y="455024"/>
                                        <a:pt x="776552" y="453238"/>
                                        <a:pt x="778404" y="452345"/>
                                      </a:cubicBezTo>
                                      <a:close/>
                                      <a:moveTo>
                                        <a:pt x="835343" y="316912"/>
                                      </a:moveTo>
                                      <a:cubicBezTo>
                                        <a:pt x="839153" y="316912"/>
                                        <a:pt x="842963" y="316912"/>
                                        <a:pt x="842963" y="320682"/>
                                      </a:cubicBezTo>
                                      <a:cubicBezTo>
                                        <a:pt x="839153" y="324452"/>
                                        <a:pt x="835343" y="343304"/>
                                        <a:pt x="835343" y="335763"/>
                                      </a:cubicBezTo>
                                      <a:cubicBezTo>
                                        <a:pt x="831533" y="324452"/>
                                        <a:pt x="827723" y="331993"/>
                                        <a:pt x="827723" y="328223"/>
                                      </a:cubicBezTo>
                                      <a:cubicBezTo>
                                        <a:pt x="827723" y="328223"/>
                                        <a:pt x="823913" y="324452"/>
                                        <a:pt x="823913" y="320682"/>
                                      </a:cubicBezTo>
                                      <a:cubicBezTo>
                                        <a:pt x="827723" y="320682"/>
                                        <a:pt x="827723" y="313141"/>
                                        <a:pt x="835343" y="316912"/>
                                      </a:cubicBezTo>
                                      <a:close/>
                                      <a:moveTo>
                                        <a:pt x="884238" y="313746"/>
                                      </a:moveTo>
                                      <a:cubicBezTo>
                                        <a:pt x="887990" y="317526"/>
                                        <a:pt x="895495" y="309966"/>
                                        <a:pt x="895495" y="313746"/>
                                      </a:cubicBezTo>
                                      <a:cubicBezTo>
                                        <a:pt x="891743" y="317526"/>
                                        <a:pt x="891743" y="325085"/>
                                        <a:pt x="891743" y="328865"/>
                                      </a:cubicBezTo>
                                      <a:cubicBezTo>
                                        <a:pt x="891743" y="332645"/>
                                        <a:pt x="891743" y="332645"/>
                                        <a:pt x="895495" y="336425"/>
                                      </a:cubicBezTo>
                                      <a:cubicBezTo>
                                        <a:pt x="899247" y="336425"/>
                                        <a:pt x="899247" y="332645"/>
                                        <a:pt x="902999" y="328865"/>
                                      </a:cubicBezTo>
                                      <a:cubicBezTo>
                                        <a:pt x="910504" y="325085"/>
                                        <a:pt x="914256" y="325085"/>
                                        <a:pt x="918009" y="328865"/>
                                      </a:cubicBezTo>
                                      <a:cubicBezTo>
                                        <a:pt x="918009" y="332645"/>
                                        <a:pt x="910504" y="336425"/>
                                        <a:pt x="910504" y="340204"/>
                                      </a:cubicBezTo>
                                      <a:cubicBezTo>
                                        <a:pt x="910504" y="343984"/>
                                        <a:pt x="906752" y="343984"/>
                                        <a:pt x="902999" y="343984"/>
                                      </a:cubicBezTo>
                                      <a:cubicBezTo>
                                        <a:pt x="899247" y="343984"/>
                                        <a:pt x="895495" y="351544"/>
                                        <a:pt x="895495" y="351544"/>
                                      </a:cubicBezTo>
                                      <a:cubicBezTo>
                                        <a:pt x="895495" y="355323"/>
                                        <a:pt x="906752" y="351544"/>
                                        <a:pt x="902999" y="355323"/>
                                      </a:cubicBezTo>
                                      <a:cubicBezTo>
                                        <a:pt x="902999" y="359103"/>
                                        <a:pt x="891743" y="362883"/>
                                        <a:pt x="891743" y="366663"/>
                                      </a:cubicBezTo>
                                      <a:cubicBezTo>
                                        <a:pt x="891743" y="370442"/>
                                        <a:pt x="895495" y="378002"/>
                                        <a:pt x="899247" y="374222"/>
                                      </a:cubicBezTo>
                                      <a:cubicBezTo>
                                        <a:pt x="899247" y="370442"/>
                                        <a:pt x="902999" y="370442"/>
                                        <a:pt x="902999" y="374222"/>
                                      </a:cubicBezTo>
                                      <a:cubicBezTo>
                                        <a:pt x="906752" y="378002"/>
                                        <a:pt x="910504" y="381782"/>
                                        <a:pt x="914256" y="378002"/>
                                      </a:cubicBezTo>
                                      <a:cubicBezTo>
                                        <a:pt x="918009" y="374222"/>
                                        <a:pt x="921761" y="366663"/>
                                        <a:pt x="921761" y="370442"/>
                                      </a:cubicBezTo>
                                      <a:cubicBezTo>
                                        <a:pt x="921761" y="374222"/>
                                        <a:pt x="925513" y="385561"/>
                                        <a:pt x="918009" y="385561"/>
                                      </a:cubicBezTo>
                                      <a:cubicBezTo>
                                        <a:pt x="910504" y="389341"/>
                                        <a:pt x="884238" y="389341"/>
                                        <a:pt x="869229" y="385561"/>
                                      </a:cubicBezTo>
                                      <a:cubicBezTo>
                                        <a:pt x="854220" y="381782"/>
                                        <a:pt x="842963" y="385561"/>
                                        <a:pt x="850468" y="378002"/>
                                      </a:cubicBezTo>
                                      <a:cubicBezTo>
                                        <a:pt x="857972" y="374222"/>
                                        <a:pt x="861724" y="370442"/>
                                        <a:pt x="861724" y="366663"/>
                                      </a:cubicBezTo>
                                      <a:cubicBezTo>
                                        <a:pt x="857972" y="359103"/>
                                        <a:pt x="857972" y="347764"/>
                                        <a:pt x="861724" y="336425"/>
                                      </a:cubicBezTo>
                                      <a:cubicBezTo>
                                        <a:pt x="861724" y="336425"/>
                                        <a:pt x="854220" y="328865"/>
                                        <a:pt x="861724" y="332645"/>
                                      </a:cubicBezTo>
                                      <a:cubicBezTo>
                                        <a:pt x="865477" y="332645"/>
                                        <a:pt x="869229" y="332645"/>
                                        <a:pt x="869229" y="328865"/>
                                      </a:cubicBezTo>
                                      <a:cubicBezTo>
                                        <a:pt x="872981" y="325085"/>
                                        <a:pt x="876734" y="332645"/>
                                        <a:pt x="876734" y="328865"/>
                                      </a:cubicBezTo>
                                      <a:cubicBezTo>
                                        <a:pt x="880486" y="328865"/>
                                        <a:pt x="880486" y="328865"/>
                                        <a:pt x="880486" y="321305"/>
                                      </a:cubicBezTo>
                                      <a:cubicBezTo>
                                        <a:pt x="876734" y="317526"/>
                                        <a:pt x="876734" y="313746"/>
                                        <a:pt x="884238" y="313746"/>
                                      </a:cubicBezTo>
                                      <a:close/>
                                      <a:moveTo>
                                        <a:pt x="827882" y="280332"/>
                                      </a:moveTo>
                                      <a:cubicBezTo>
                                        <a:pt x="831851" y="284037"/>
                                        <a:pt x="831851" y="287741"/>
                                        <a:pt x="831851" y="291445"/>
                                      </a:cubicBezTo>
                                      <a:cubicBezTo>
                                        <a:pt x="831851" y="295149"/>
                                        <a:pt x="827882" y="298853"/>
                                        <a:pt x="823913" y="284037"/>
                                      </a:cubicBezTo>
                                      <a:cubicBezTo>
                                        <a:pt x="823913" y="284037"/>
                                        <a:pt x="823913" y="276628"/>
                                        <a:pt x="827882" y="280332"/>
                                      </a:cubicBezTo>
                                      <a:close/>
                                      <a:moveTo>
                                        <a:pt x="827088" y="117878"/>
                                      </a:moveTo>
                                      <a:cubicBezTo>
                                        <a:pt x="831057" y="117878"/>
                                        <a:pt x="835025" y="117878"/>
                                        <a:pt x="838994" y="117878"/>
                                      </a:cubicBezTo>
                                      <a:cubicBezTo>
                                        <a:pt x="842963" y="117878"/>
                                        <a:pt x="838994" y="121583"/>
                                        <a:pt x="835025" y="125287"/>
                                      </a:cubicBezTo>
                                      <a:cubicBezTo>
                                        <a:pt x="831057" y="125287"/>
                                        <a:pt x="827088" y="128991"/>
                                        <a:pt x="823119" y="125287"/>
                                      </a:cubicBezTo>
                                      <a:cubicBezTo>
                                        <a:pt x="819150" y="121583"/>
                                        <a:pt x="827088" y="117878"/>
                                        <a:pt x="827088" y="117878"/>
                                      </a:cubicBezTo>
                                      <a:close/>
                                      <a:moveTo>
                                        <a:pt x="404178" y="76107"/>
                                      </a:moveTo>
                                      <a:cubicBezTo>
                                        <a:pt x="406083" y="75214"/>
                                        <a:pt x="409893" y="75214"/>
                                        <a:pt x="413703" y="77000"/>
                                      </a:cubicBezTo>
                                      <a:cubicBezTo>
                                        <a:pt x="417513" y="77000"/>
                                        <a:pt x="417513" y="84144"/>
                                        <a:pt x="413703" y="84144"/>
                                      </a:cubicBezTo>
                                      <a:cubicBezTo>
                                        <a:pt x="409893" y="87716"/>
                                        <a:pt x="406083" y="80572"/>
                                        <a:pt x="406083" y="80572"/>
                                      </a:cubicBezTo>
                                      <a:cubicBezTo>
                                        <a:pt x="402273" y="78786"/>
                                        <a:pt x="402273" y="77000"/>
                                        <a:pt x="404178" y="76107"/>
                                      </a:cubicBezTo>
                                      <a:close/>
                                      <a:moveTo>
                                        <a:pt x="812272" y="75413"/>
                                      </a:moveTo>
                                      <a:cubicBezTo>
                                        <a:pt x="814124" y="75810"/>
                                        <a:pt x="815976" y="76603"/>
                                        <a:pt x="815976" y="76603"/>
                                      </a:cubicBezTo>
                                      <a:cubicBezTo>
                                        <a:pt x="812272" y="79778"/>
                                        <a:pt x="812272" y="79778"/>
                                        <a:pt x="808567" y="79778"/>
                                      </a:cubicBezTo>
                                      <a:cubicBezTo>
                                        <a:pt x="804863" y="79778"/>
                                        <a:pt x="808567" y="76603"/>
                                        <a:pt x="808567" y="76603"/>
                                      </a:cubicBezTo>
                                      <a:cubicBezTo>
                                        <a:pt x="808567" y="75016"/>
                                        <a:pt x="810420" y="75016"/>
                                        <a:pt x="812272" y="75413"/>
                                      </a:cubicBezTo>
                                      <a:close/>
                                      <a:moveTo>
                                        <a:pt x="860955" y="58007"/>
                                      </a:moveTo>
                                      <a:cubicBezTo>
                                        <a:pt x="868363" y="54378"/>
                                        <a:pt x="857251" y="65264"/>
                                        <a:pt x="849842" y="68893"/>
                                      </a:cubicBezTo>
                                      <a:cubicBezTo>
                                        <a:pt x="842434" y="72521"/>
                                        <a:pt x="842434" y="72521"/>
                                        <a:pt x="831321" y="76150"/>
                                      </a:cubicBezTo>
                                      <a:cubicBezTo>
                                        <a:pt x="823913" y="79778"/>
                                        <a:pt x="835026" y="72521"/>
                                        <a:pt x="835026" y="72521"/>
                                      </a:cubicBezTo>
                                      <a:cubicBezTo>
                                        <a:pt x="838730" y="68893"/>
                                        <a:pt x="853546" y="61635"/>
                                        <a:pt x="860955" y="58007"/>
                                      </a:cubicBezTo>
                                      <a:close/>
                                      <a:moveTo>
                                        <a:pt x="150511" y="39064"/>
                                      </a:moveTo>
                                      <a:cubicBezTo>
                                        <a:pt x="158070" y="35328"/>
                                        <a:pt x="158070" y="50270"/>
                                        <a:pt x="158070" y="57740"/>
                                      </a:cubicBezTo>
                                      <a:cubicBezTo>
                                        <a:pt x="158070" y="61476"/>
                                        <a:pt x="165630" y="68946"/>
                                        <a:pt x="165630" y="76417"/>
                                      </a:cubicBezTo>
                                      <a:cubicBezTo>
                                        <a:pt x="165630" y="83887"/>
                                        <a:pt x="165630" y="80152"/>
                                        <a:pt x="180749" y="83887"/>
                                      </a:cubicBezTo>
                                      <a:cubicBezTo>
                                        <a:pt x="192088" y="87623"/>
                                        <a:pt x="184529" y="95093"/>
                                        <a:pt x="180749" y="98828"/>
                                      </a:cubicBezTo>
                                      <a:cubicBezTo>
                                        <a:pt x="173189" y="98828"/>
                                        <a:pt x="165630" y="95093"/>
                                        <a:pt x="158070" y="91358"/>
                                      </a:cubicBezTo>
                                      <a:cubicBezTo>
                                        <a:pt x="150511" y="91358"/>
                                        <a:pt x="142951" y="91358"/>
                                        <a:pt x="131612" y="95093"/>
                                      </a:cubicBezTo>
                                      <a:cubicBezTo>
                                        <a:pt x="120273" y="95093"/>
                                        <a:pt x="120273" y="95093"/>
                                        <a:pt x="120273" y="95093"/>
                                      </a:cubicBezTo>
                                      <a:cubicBezTo>
                                        <a:pt x="112713" y="87623"/>
                                        <a:pt x="124052" y="87623"/>
                                        <a:pt x="124052" y="83887"/>
                                      </a:cubicBezTo>
                                      <a:cubicBezTo>
                                        <a:pt x="120273" y="80152"/>
                                        <a:pt x="127832" y="80152"/>
                                        <a:pt x="135392" y="80152"/>
                                      </a:cubicBezTo>
                                      <a:cubicBezTo>
                                        <a:pt x="139171" y="80152"/>
                                        <a:pt x="135392" y="61476"/>
                                        <a:pt x="131612" y="54005"/>
                                      </a:cubicBezTo>
                                      <a:cubicBezTo>
                                        <a:pt x="131612" y="50270"/>
                                        <a:pt x="142951" y="42799"/>
                                        <a:pt x="150511" y="39064"/>
                                      </a:cubicBezTo>
                                      <a:close/>
                                      <a:moveTo>
                                        <a:pt x="166247" y="20553"/>
                                      </a:moveTo>
                                      <a:cubicBezTo>
                                        <a:pt x="173743" y="31726"/>
                                        <a:pt x="173743" y="35451"/>
                                        <a:pt x="177492" y="35451"/>
                                      </a:cubicBezTo>
                                      <a:cubicBezTo>
                                        <a:pt x="181240" y="35451"/>
                                        <a:pt x="184988" y="35451"/>
                                        <a:pt x="184988" y="39175"/>
                                      </a:cubicBezTo>
                                      <a:cubicBezTo>
                                        <a:pt x="181240" y="42900"/>
                                        <a:pt x="184988" y="42900"/>
                                        <a:pt x="188736" y="42900"/>
                                      </a:cubicBezTo>
                                      <a:cubicBezTo>
                                        <a:pt x="192485" y="39175"/>
                                        <a:pt x="188736" y="42900"/>
                                        <a:pt x="192485" y="46624"/>
                                      </a:cubicBezTo>
                                      <a:cubicBezTo>
                                        <a:pt x="192485" y="46624"/>
                                        <a:pt x="196233" y="46624"/>
                                        <a:pt x="199981" y="46624"/>
                                      </a:cubicBezTo>
                                      <a:cubicBezTo>
                                        <a:pt x="203729" y="42900"/>
                                        <a:pt x="218723" y="42900"/>
                                        <a:pt x="218723" y="39175"/>
                                      </a:cubicBezTo>
                                      <a:cubicBezTo>
                                        <a:pt x="222471" y="35451"/>
                                        <a:pt x="222471" y="39175"/>
                                        <a:pt x="226219" y="39175"/>
                                      </a:cubicBezTo>
                                      <a:cubicBezTo>
                                        <a:pt x="229967" y="42900"/>
                                        <a:pt x="233716" y="46624"/>
                                        <a:pt x="237464" y="42900"/>
                                      </a:cubicBezTo>
                                      <a:cubicBezTo>
                                        <a:pt x="241212" y="39175"/>
                                        <a:pt x="241212" y="31726"/>
                                        <a:pt x="244961" y="31726"/>
                                      </a:cubicBezTo>
                                      <a:cubicBezTo>
                                        <a:pt x="248709" y="35451"/>
                                        <a:pt x="256205" y="46624"/>
                                        <a:pt x="252457" y="39175"/>
                                      </a:cubicBezTo>
                                      <a:cubicBezTo>
                                        <a:pt x="252457" y="28002"/>
                                        <a:pt x="252457" y="28002"/>
                                        <a:pt x="256205" y="24277"/>
                                      </a:cubicBezTo>
                                      <a:cubicBezTo>
                                        <a:pt x="259954" y="24277"/>
                                        <a:pt x="263702" y="24277"/>
                                        <a:pt x="267450" y="28002"/>
                                      </a:cubicBezTo>
                                      <a:cubicBezTo>
                                        <a:pt x="267450" y="31726"/>
                                        <a:pt x="274947" y="31726"/>
                                        <a:pt x="274947" y="31726"/>
                                      </a:cubicBezTo>
                                      <a:cubicBezTo>
                                        <a:pt x="274947" y="31726"/>
                                        <a:pt x="278695" y="31726"/>
                                        <a:pt x="282443" y="35451"/>
                                      </a:cubicBezTo>
                                      <a:cubicBezTo>
                                        <a:pt x="282443" y="39175"/>
                                        <a:pt x="282443" y="42900"/>
                                        <a:pt x="286192" y="42900"/>
                                      </a:cubicBezTo>
                                      <a:cubicBezTo>
                                        <a:pt x="289940" y="46624"/>
                                        <a:pt x="293688" y="42900"/>
                                        <a:pt x="293688" y="46624"/>
                                      </a:cubicBezTo>
                                      <a:cubicBezTo>
                                        <a:pt x="293688" y="50349"/>
                                        <a:pt x="286192" y="54073"/>
                                        <a:pt x="286192" y="57798"/>
                                      </a:cubicBezTo>
                                      <a:cubicBezTo>
                                        <a:pt x="286192" y="61522"/>
                                        <a:pt x="286192" y="72696"/>
                                        <a:pt x="282443" y="72696"/>
                                      </a:cubicBezTo>
                                      <a:cubicBezTo>
                                        <a:pt x="278695" y="68972"/>
                                        <a:pt x="274947" y="68972"/>
                                        <a:pt x="274947" y="72696"/>
                                      </a:cubicBezTo>
                                      <a:cubicBezTo>
                                        <a:pt x="271198" y="76421"/>
                                        <a:pt x="263702" y="83870"/>
                                        <a:pt x="248709" y="91319"/>
                                      </a:cubicBezTo>
                                      <a:cubicBezTo>
                                        <a:pt x="237464" y="98768"/>
                                        <a:pt x="233716" y="109941"/>
                                        <a:pt x="226219" y="106217"/>
                                      </a:cubicBezTo>
                                      <a:cubicBezTo>
                                        <a:pt x="218723" y="102492"/>
                                        <a:pt x="199981" y="95043"/>
                                        <a:pt x="192485" y="87594"/>
                                      </a:cubicBezTo>
                                      <a:cubicBezTo>
                                        <a:pt x="188736" y="83870"/>
                                        <a:pt x="173743" y="80145"/>
                                        <a:pt x="173743" y="72696"/>
                                      </a:cubicBezTo>
                                      <a:cubicBezTo>
                                        <a:pt x="173743" y="65247"/>
                                        <a:pt x="169995" y="61522"/>
                                        <a:pt x="166247" y="57798"/>
                                      </a:cubicBezTo>
                                      <a:cubicBezTo>
                                        <a:pt x="166247" y="57798"/>
                                        <a:pt x="158750" y="39175"/>
                                        <a:pt x="158750" y="28002"/>
                                      </a:cubicBezTo>
                                      <a:cubicBezTo>
                                        <a:pt x="158750" y="28002"/>
                                        <a:pt x="158750" y="13103"/>
                                        <a:pt x="166247" y="20553"/>
                                      </a:cubicBezTo>
                                      <a:close/>
                                      <a:moveTo>
                                        <a:pt x="383567" y="16279"/>
                                      </a:moveTo>
                                      <a:cubicBezTo>
                                        <a:pt x="391088" y="20040"/>
                                        <a:pt x="391088" y="23801"/>
                                        <a:pt x="391088" y="27563"/>
                                      </a:cubicBezTo>
                                      <a:cubicBezTo>
                                        <a:pt x="391088" y="31324"/>
                                        <a:pt x="391088" y="27563"/>
                                        <a:pt x="394849" y="27563"/>
                                      </a:cubicBezTo>
                                      <a:cubicBezTo>
                                        <a:pt x="398609" y="27563"/>
                                        <a:pt x="402369" y="27563"/>
                                        <a:pt x="406130" y="35086"/>
                                      </a:cubicBezTo>
                                      <a:cubicBezTo>
                                        <a:pt x="409890" y="38847"/>
                                        <a:pt x="421172" y="50131"/>
                                        <a:pt x="424932" y="53893"/>
                                      </a:cubicBezTo>
                                      <a:cubicBezTo>
                                        <a:pt x="428693" y="61415"/>
                                        <a:pt x="428693" y="61415"/>
                                        <a:pt x="432453" y="57654"/>
                                      </a:cubicBezTo>
                                      <a:cubicBezTo>
                                        <a:pt x="439974" y="53893"/>
                                        <a:pt x="439974" y="50131"/>
                                        <a:pt x="447495" y="50131"/>
                                      </a:cubicBezTo>
                                      <a:cubicBezTo>
                                        <a:pt x="451255" y="50131"/>
                                        <a:pt x="447495" y="35086"/>
                                        <a:pt x="455016" y="42608"/>
                                      </a:cubicBezTo>
                                      <a:cubicBezTo>
                                        <a:pt x="458776" y="46370"/>
                                        <a:pt x="466297" y="53893"/>
                                        <a:pt x="470058" y="57654"/>
                                      </a:cubicBezTo>
                                      <a:cubicBezTo>
                                        <a:pt x="470058" y="61415"/>
                                        <a:pt x="466297" y="61415"/>
                                        <a:pt x="470058" y="68938"/>
                                      </a:cubicBezTo>
                                      <a:cubicBezTo>
                                        <a:pt x="473818" y="76461"/>
                                        <a:pt x="481339" y="83984"/>
                                        <a:pt x="492621" y="83984"/>
                                      </a:cubicBezTo>
                                      <a:cubicBezTo>
                                        <a:pt x="500141" y="80222"/>
                                        <a:pt x="507662" y="76461"/>
                                        <a:pt x="503902" y="80222"/>
                                      </a:cubicBezTo>
                                      <a:cubicBezTo>
                                        <a:pt x="503902" y="83984"/>
                                        <a:pt x="496381" y="91507"/>
                                        <a:pt x="503902" y="87745"/>
                                      </a:cubicBezTo>
                                      <a:cubicBezTo>
                                        <a:pt x="507662" y="87745"/>
                                        <a:pt x="511423" y="83984"/>
                                        <a:pt x="515183" y="87745"/>
                                      </a:cubicBezTo>
                                      <a:cubicBezTo>
                                        <a:pt x="518944" y="87745"/>
                                        <a:pt x="515183" y="91507"/>
                                        <a:pt x="518944" y="91507"/>
                                      </a:cubicBezTo>
                                      <a:cubicBezTo>
                                        <a:pt x="522704" y="87745"/>
                                        <a:pt x="526465" y="91507"/>
                                        <a:pt x="526465" y="91507"/>
                                      </a:cubicBezTo>
                                      <a:cubicBezTo>
                                        <a:pt x="526465" y="95268"/>
                                        <a:pt x="522704" y="99029"/>
                                        <a:pt x="526465" y="95268"/>
                                      </a:cubicBezTo>
                                      <a:cubicBezTo>
                                        <a:pt x="533986" y="95268"/>
                                        <a:pt x="533986" y="95268"/>
                                        <a:pt x="533986" y="95268"/>
                                      </a:cubicBezTo>
                                      <a:cubicBezTo>
                                        <a:pt x="537746" y="99029"/>
                                        <a:pt x="541507" y="91507"/>
                                        <a:pt x="541507" y="91507"/>
                                      </a:cubicBezTo>
                                      <a:cubicBezTo>
                                        <a:pt x="545267" y="91507"/>
                                        <a:pt x="552788" y="87745"/>
                                        <a:pt x="556548" y="87745"/>
                                      </a:cubicBezTo>
                                      <a:cubicBezTo>
                                        <a:pt x="556548" y="87745"/>
                                        <a:pt x="564069" y="83984"/>
                                        <a:pt x="567830" y="87745"/>
                                      </a:cubicBezTo>
                                      <a:cubicBezTo>
                                        <a:pt x="571590" y="91507"/>
                                        <a:pt x="556548" y="95268"/>
                                        <a:pt x="560309" y="99029"/>
                                      </a:cubicBezTo>
                                      <a:cubicBezTo>
                                        <a:pt x="564069" y="102791"/>
                                        <a:pt x="567830" y="106552"/>
                                        <a:pt x="575351" y="102791"/>
                                      </a:cubicBezTo>
                                      <a:cubicBezTo>
                                        <a:pt x="582872" y="99029"/>
                                        <a:pt x="582872" y="99029"/>
                                        <a:pt x="586632" y="99029"/>
                                      </a:cubicBezTo>
                                      <a:cubicBezTo>
                                        <a:pt x="590393" y="102791"/>
                                        <a:pt x="586632" y="106552"/>
                                        <a:pt x="594153" y="106552"/>
                                      </a:cubicBezTo>
                                      <a:cubicBezTo>
                                        <a:pt x="597913" y="106552"/>
                                        <a:pt x="601674" y="106552"/>
                                        <a:pt x="601674" y="110314"/>
                                      </a:cubicBezTo>
                                      <a:cubicBezTo>
                                        <a:pt x="601674" y="114075"/>
                                        <a:pt x="594153" y="121598"/>
                                        <a:pt x="597913" y="121598"/>
                                      </a:cubicBezTo>
                                      <a:cubicBezTo>
                                        <a:pt x="605434" y="125359"/>
                                        <a:pt x="605434" y="114075"/>
                                        <a:pt x="612955" y="117836"/>
                                      </a:cubicBezTo>
                                      <a:cubicBezTo>
                                        <a:pt x="616716" y="117836"/>
                                        <a:pt x="631758" y="125359"/>
                                        <a:pt x="643039" y="125359"/>
                                      </a:cubicBezTo>
                                      <a:cubicBezTo>
                                        <a:pt x="650560" y="121598"/>
                                        <a:pt x="661841" y="106552"/>
                                        <a:pt x="665602" y="114075"/>
                                      </a:cubicBezTo>
                                      <a:cubicBezTo>
                                        <a:pt x="669362" y="117836"/>
                                        <a:pt x="673123" y="121598"/>
                                        <a:pt x="676883" y="125359"/>
                                      </a:cubicBezTo>
                                      <a:cubicBezTo>
                                        <a:pt x="680644" y="132882"/>
                                        <a:pt x="684404" y="132882"/>
                                        <a:pt x="688165" y="132882"/>
                                      </a:cubicBezTo>
                                      <a:cubicBezTo>
                                        <a:pt x="691925" y="136643"/>
                                        <a:pt x="695685" y="140405"/>
                                        <a:pt x="699446" y="144166"/>
                                      </a:cubicBezTo>
                                      <a:cubicBezTo>
                                        <a:pt x="703206" y="147928"/>
                                        <a:pt x="706967" y="147928"/>
                                        <a:pt x="710727" y="147928"/>
                                      </a:cubicBezTo>
                                      <a:cubicBezTo>
                                        <a:pt x="718248" y="147928"/>
                                        <a:pt x="714488" y="147928"/>
                                        <a:pt x="722009" y="147928"/>
                                      </a:cubicBezTo>
                                      <a:cubicBezTo>
                                        <a:pt x="729530" y="147928"/>
                                        <a:pt x="737051" y="147928"/>
                                        <a:pt x="729530" y="144166"/>
                                      </a:cubicBezTo>
                                      <a:cubicBezTo>
                                        <a:pt x="722009" y="140405"/>
                                        <a:pt x="722009" y="140405"/>
                                        <a:pt x="725769" y="132882"/>
                                      </a:cubicBezTo>
                                      <a:cubicBezTo>
                                        <a:pt x="733290" y="129121"/>
                                        <a:pt x="737051" y="125359"/>
                                        <a:pt x="740811" y="125359"/>
                                      </a:cubicBezTo>
                                      <a:cubicBezTo>
                                        <a:pt x="748332" y="129121"/>
                                        <a:pt x="748332" y="129121"/>
                                        <a:pt x="752092" y="129121"/>
                                      </a:cubicBezTo>
                                      <a:cubicBezTo>
                                        <a:pt x="755853" y="125359"/>
                                        <a:pt x="755853" y="125359"/>
                                        <a:pt x="759613" y="125359"/>
                                      </a:cubicBezTo>
                                      <a:cubicBezTo>
                                        <a:pt x="763374" y="125359"/>
                                        <a:pt x="767134" y="125359"/>
                                        <a:pt x="767134" y="121598"/>
                                      </a:cubicBezTo>
                                      <a:cubicBezTo>
                                        <a:pt x="767134" y="117836"/>
                                        <a:pt x="763374" y="121598"/>
                                        <a:pt x="763374" y="117836"/>
                                      </a:cubicBezTo>
                                      <a:cubicBezTo>
                                        <a:pt x="763374" y="114075"/>
                                        <a:pt x="763374" y="110314"/>
                                        <a:pt x="767134" y="110314"/>
                                      </a:cubicBezTo>
                                      <a:cubicBezTo>
                                        <a:pt x="774655" y="110314"/>
                                        <a:pt x="778416" y="110314"/>
                                        <a:pt x="782176" y="106552"/>
                                      </a:cubicBezTo>
                                      <a:cubicBezTo>
                                        <a:pt x="785937" y="102791"/>
                                        <a:pt x="797218" y="99029"/>
                                        <a:pt x="797218" y="95268"/>
                                      </a:cubicBezTo>
                                      <a:cubicBezTo>
                                        <a:pt x="797218" y="91507"/>
                                        <a:pt x="797218" y="87745"/>
                                        <a:pt x="800978" y="91507"/>
                                      </a:cubicBezTo>
                                      <a:cubicBezTo>
                                        <a:pt x="804739" y="91507"/>
                                        <a:pt x="804739" y="95268"/>
                                        <a:pt x="800978" y="99029"/>
                                      </a:cubicBezTo>
                                      <a:cubicBezTo>
                                        <a:pt x="793457" y="106552"/>
                                        <a:pt x="774655" y="117836"/>
                                        <a:pt x="782176" y="117836"/>
                                      </a:cubicBezTo>
                                      <a:cubicBezTo>
                                        <a:pt x="793457" y="117836"/>
                                        <a:pt x="804739" y="110314"/>
                                        <a:pt x="793457" y="117836"/>
                                      </a:cubicBezTo>
                                      <a:cubicBezTo>
                                        <a:pt x="778416" y="125359"/>
                                        <a:pt x="774655" y="132882"/>
                                        <a:pt x="774655" y="140405"/>
                                      </a:cubicBezTo>
                                      <a:cubicBezTo>
                                        <a:pt x="774655" y="144166"/>
                                        <a:pt x="778416" y="147928"/>
                                        <a:pt x="778416" y="147928"/>
                                      </a:cubicBezTo>
                                      <a:cubicBezTo>
                                        <a:pt x="778416" y="151689"/>
                                        <a:pt x="782176" y="151689"/>
                                        <a:pt x="785937" y="144166"/>
                                      </a:cubicBezTo>
                                      <a:cubicBezTo>
                                        <a:pt x="789697" y="140405"/>
                                        <a:pt x="793457" y="136643"/>
                                        <a:pt x="800978" y="132882"/>
                                      </a:cubicBezTo>
                                      <a:cubicBezTo>
                                        <a:pt x="804739" y="132882"/>
                                        <a:pt x="816020" y="121598"/>
                                        <a:pt x="812260" y="125359"/>
                                      </a:cubicBezTo>
                                      <a:cubicBezTo>
                                        <a:pt x="808499" y="132882"/>
                                        <a:pt x="800978" y="140405"/>
                                        <a:pt x="804739" y="144166"/>
                                      </a:cubicBezTo>
                                      <a:cubicBezTo>
                                        <a:pt x="808499" y="147928"/>
                                        <a:pt x="816020" y="144166"/>
                                        <a:pt x="816020" y="147928"/>
                                      </a:cubicBezTo>
                                      <a:cubicBezTo>
                                        <a:pt x="812260" y="151689"/>
                                        <a:pt x="804739" y="159212"/>
                                        <a:pt x="808499" y="159212"/>
                                      </a:cubicBezTo>
                                      <a:cubicBezTo>
                                        <a:pt x="812260" y="162973"/>
                                        <a:pt x="808499" y="170496"/>
                                        <a:pt x="812260" y="170496"/>
                                      </a:cubicBezTo>
                                      <a:cubicBezTo>
                                        <a:pt x="819781" y="170496"/>
                                        <a:pt x="827302" y="166735"/>
                                        <a:pt x="831062" y="170496"/>
                                      </a:cubicBezTo>
                                      <a:cubicBezTo>
                                        <a:pt x="834822" y="170496"/>
                                        <a:pt x="838583" y="170496"/>
                                        <a:pt x="842343" y="162973"/>
                                      </a:cubicBezTo>
                                      <a:cubicBezTo>
                                        <a:pt x="849864" y="159212"/>
                                        <a:pt x="853625" y="144166"/>
                                        <a:pt x="846104" y="140405"/>
                                      </a:cubicBezTo>
                                      <a:cubicBezTo>
                                        <a:pt x="842343" y="140405"/>
                                        <a:pt x="827302" y="140405"/>
                                        <a:pt x="834822" y="136643"/>
                                      </a:cubicBezTo>
                                      <a:cubicBezTo>
                                        <a:pt x="838583" y="132882"/>
                                        <a:pt x="838583" y="125359"/>
                                        <a:pt x="846104" y="125359"/>
                                      </a:cubicBezTo>
                                      <a:cubicBezTo>
                                        <a:pt x="849864" y="121598"/>
                                        <a:pt x="853625" y="114075"/>
                                        <a:pt x="857385" y="114075"/>
                                      </a:cubicBezTo>
                                      <a:cubicBezTo>
                                        <a:pt x="864906" y="114075"/>
                                        <a:pt x="868667" y="110314"/>
                                        <a:pt x="872427" y="110314"/>
                                      </a:cubicBezTo>
                                      <a:cubicBezTo>
                                        <a:pt x="876188" y="106552"/>
                                        <a:pt x="879948" y="99029"/>
                                        <a:pt x="879948" y="106552"/>
                                      </a:cubicBezTo>
                                      <a:cubicBezTo>
                                        <a:pt x="879948" y="110314"/>
                                        <a:pt x="868667" y="114075"/>
                                        <a:pt x="872427" y="117836"/>
                                      </a:cubicBezTo>
                                      <a:cubicBezTo>
                                        <a:pt x="872427" y="121598"/>
                                        <a:pt x="879948" y="125359"/>
                                        <a:pt x="879948" y="136643"/>
                                      </a:cubicBezTo>
                                      <a:cubicBezTo>
                                        <a:pt x="883708" y="144166"/>
                                        <a:pt x="883708" y="147928"/>
                                        <a:pt x="891229" y="147928"/>
                                      </a:cubicBezTo>
                                      <a:cubicBezTo>
                                        <a:pt x="894990" y="151689"/>
                                        <a:pt x="898750" y="144166"/>
                                        <a:pt x="894990" y="144166"/>
                                      </a:cubicBezTo>
                                      <a:cubicBezTo>
                                        <a:pt x="887469" y="140405"/>
                                        <a:pt x="891229" y="136643"/>
                                        <a:pt x="898750" y="136643"/>
                                      </a:cubicBezTo>
                                      <a:cubicBezTo>
                                        <a:pt x="906271" y="140405"/>
                                        <a:pt x="913792" y="144166"/>
                                        <a:pt x="917553" y="147928"/>
                                      </a:cubicBezTo>
                                      <a:cubicBezTo>
                                        <a:pt x="917553" y="151689"/>
                                        <a:pt x="925074" y="155450"/>
                                        <a:pt x="921313" y="159212"/>
                                      </a:cubicBezTo>
                                      <a:cubicBezTo>
                                        <a:pt x="917553" y="162973"/>
                                        <a:pt x="898750" y="181780"/>
                                        <a:pt x="902511" y="178019"/>
                                      </a:cubicBezTo>
                                      <a:cubicBezTo>
                                        <a:pt x="902511" y="174257"/>
                                        <a:pt x="898750" y="174257"/>
                                        <a:pt x="898750" y="174257"/>
                                      </a:cubicBezTo>
                                      <a:cubicBezTo>
                                        <a:pt x="894990" y="178019"/>
                                        <a:pt x="891229" y="189303"/>
                                        <a:pt x="891229" y="193064"/>
                                      </a:cubicBezTo>
                                      <a:cubicBezTo>
                                        <a:pt x="887469" y="196826"/>
                                        <a:pt x="887469" y="200587"/>
                                        <a:pt x="883708" y="200587"/>
                                      </a:cubicBezTo>
                                      <a:cubicBezTo>
                                        <a:pt x="879948" y="200587"/>
                                        <a:pt x="879948" y="204349"/>
                                        <a:pt x="879948" y="208110"/>
                                      </a:cubicBezTo>
                                      <a:cubicBezTo>
                                        <a:pt x="883708" y="211871"/>
                                        <a:pt x="879948" y="219394"/>
                                        <a:pt x="876188" y="211871"/>
                                      </a:cubicBezTo>
                                      <a:cubicBezTo>
                                        <a:pt x="876188" y="208110"/>
                                        <a:pt x="872427" y="208110"/>
                                        <a:pt x="872427" y="208110"/>
                                      </a:cubicBezTo>
                                      <a:cubicBezTo>
                                        <a:pt x="872427" y="211871"/>
                                        <a:pt x="868667" y="215633"/>
                                        <a:pt x="868667" y="211871"/>
                                      </a:cubicBezTo>
                                      <a:cubicBezTo>
                                        <a:pt x="864906" y="208110"/>
                                        <a:pt x="861146" y="211871"/>
                                        <a:pt x="864906" y="215633"/>
                                      </a:cubicBezTo>
                                      <a:cubicBezTo>
                                        <a:pt x="868667" y="219394"/>
                                        <a:pt x="868667" y="223156"/>
                                        <a:pt x="876188" y="226917"/>
                                      </a:cubicBezTo>
                                      <a:cubicBezTo>
                                        <a:pt x="879948" y="226917"/>
                                        <a:pt x="887469" y="230679"/>
                                        <a:pt x="887469" y="230679"/>
                                      </a:cubicBezTo>
                                      <a:cubicBezTo>
                                        <a:pt x="883708" y="234440"/>
                                        <a:pt x="883708" y="234440"/>
                                        <a:pt x="879948" y="234440"/>
                                      </a:cubicBezTo>
                                      <a:cubicBezTo>
                                        <a:pt x="876188" y="230679"/>
                                        <a:pt x="872427" y="230679"/>
                                        <a:pt x="868667" y="230679"/>
                                      </a:cubicBezTo>
                                      <a:cubicBezTo>
                                        <a:pt x="868667" y="234440"/>
                                        <a:pt x="864906" y="234440"/>
                                        <a:pt x="868667" y="238201"/>
                                      </a:cubicBezTo>
                                      <a:cubicBezTo>
                                        <a:pt x="872427" y="241963"/>
                                        <a:pt x="876188" y="245724"/>
                                        <a:pt x="872427" y="249485"/>
                                      </a:cubicBezTo>
                                      <a:cubicBezTo>
                                        <a:pt x="868667" y="253247"/>
                                        <a:pt x="864906" y="257008"/>
                                        <a:pt x="864906" y="260770"/>
                                      </a:cubicBezTo>
                                      <a:cubicBezTo>
                                        <a:pt x="864906" y="260770"/>
                                        <a:pt x="861146" y="264531"/>
                                        <a:pt x="857385" y="264531"/>
                                      </a:cubicBezTo>
                                      <a:cubicBezTo>
                                        <a:pt x="857385" y="264531"/>
                                        <a:pt x="853625" y="268293"/>
                                        <a:pt x="853625" y="268293"/>
                                      </a:cubicBezTo>
                                      <a:cubicBezTo>
                                        <a:pt x="849864" y="268293"/>
                                        <a:pt x="846104" y="268293"/>
                                        <a:pt x="849864" y="260770"/>
                                      </a:cubicBezTo>
                                      <a:cubicBezTo>
                                        <a:pt x="857385" y="257008"/>
                                        <a:pt x="853625" y="257008"/>
                                        <a:pt x="853625" y="249485"/>
                                      </a:cubicBezTo>
                                      <a:cubicBezTo>
                                        <a:pt x="853625" y="245724"/>
                                        <a:pt x="853625" y="238201"/>
                                        <a:pt x="849864" y="241963"/>
                                      </a:cubicBezTo>
                                      <a:cubicBezTo>
                                        <a:pt x="846104" y="241963"/>
                                        <a:pt x="849864" y="253247"/>
                                        <a:pt x="846104" y="253247"/>
                                      </a:cubicBezTo>
                                      <a:cubicBezTo>
                                        <a:pt x="838583" y="253247"/>
                                        <a:pt x="838583" y="249485"/>
                                        <a:pt x="838583" y="253247"/>
                                      </a:cubicBezTo>
                                      <a:cubicBezTo>
                                        <a:pt x="838583" y="257008"/>
                                        <a:pt x="834822" y="264531"/>
                                        <a:pt x="831062" y="260770"/>
                                      </a:cubicBezTo>
                                      <a:cubicBezTo>
                                        <a:pt x="827302" y="260770"/>
                                        <a:pt x="827302" y="249485"/>
                                        <a:pt x="823541" y="253247"/>
                                      </a:cubicBezTo>
                                      <a:cubicBezTo>
                                        <a:pt x="819781" y="257008"/>
                                        <a:pt x="819781" y="268293"/>
                                        <a:pt x="816020" y="268293"/>
                                      </a:cubicBezTo>
                                      <a:cubicBezTo>
                                        <a:pt x="816020" y="264531"/>
                                        <a:pt x="808499" y="257008"/>
                                        <a:pt x="808499" y="260770"/>
                                      </a:cubicBezTo>
                                      <a:cubicBezTo>
                                        <a:pt x="804739" y="268293"/>
                                        <a:pt x="804739" y="268293"/>
                                        <a:pt x="800978" y="268293"/>
                                      </a:cubicBezTo>
                                      <a:cubicBezTo>
                                        <a:pt x="797218" y="268293"/>
                                        <a:pt x="797218" y="272054"/>
                                        <a:pt x="797218" y="275815"/>
                                      </a:cubicBezTo>
                                      <a:cubicBezTo>
                                        <a:pt x="800978" y="279577"/>
                                        <a:pt x="804739" y="283338"/>
                                        <a:pt x="804739" y="287100"/>
                                      </a:cubicBezTo>
                                      <a:cubicBezTo>
                                        <a:pt x="800978" y="290861"/>
                                        <a:pt x="793457" y="283338"/>
                                        <a:pt x="793457" y="287100"/>
                                      </a:cubicBezTo>
                                      <a:cubicBezTo>
                                        <a:pt x="793457" y="294622"/>
                                        <a:pt x="789697" y="305907"/>
                                        <a:pt x="793457" y="309668"/>
                                      </a:cubicBezTo>
                                      <a:cubicBezTo>
                                        <a:pt x="797218" y="313429"/>
                                        <a:pt x="789697" y="320952"/>
                                        <a:pt x="797218" y="320952"/>
                                      </a:cubicBezTo>
                                      <a:cubicBezTo>
                                        <a:pt x="804739" y="324714"/>
                                        <a:pt x="804739" y="324714"/>
                                        <a:pt x="808499" y="320952"/>
                                      </a:cubicBezTo>
                                      <a:cubicBezTo>
                                        <a:pt x="812260" y="317191"/>
                                        <a:pt x="816020" y="313429"/>
                                        <a:pt x="812260" y="320952"/>
                                      </a:cubicBezTo>
                                      <a:cubicBezTo>
                                        <a:pt x="812260" y="328475"/>
                                        <a:pt x="808499" y="343521"/>
                                        <a:pt x="804739" y="347282"/>
                                      </a:cubicBezTo>
                                      <a:cubicBezTo>
                                        <a:pt x="800978" y="354805"/>
                                        <a:pt x="800978" y="354805"/>
                                        <a:pt x="797218" y="362328"/>
                                      </a:cubicBezTo>
                                      <a:cubicBezTo>
                                        <a:pt x="797218" y="369850"/>
                                        <a:pt x="797218" y="373612"/>
                                        <a:pt x="793457" y="377373"/>
                                      </a:cubicBezTo>
                                      <a:cubicBezTo>
                                        <a:pt x="785937" y="381135"/>
                                        <a:pt x="767134" y="403703"/>
                                        <a:pt x="763374" y="411226"/>
                                      </a:cubicBezTo>
                                      <a:cubicBezTo>
                                        <a:pt x="759613" y="418749"/>
                                        <a:pt x="752092" y="433794"/>
                                        <a:pt x="748332" y="437556"/>
                                      </a:cubicBezTo>
                                      <a:cubicBezTo>
                                        <a:pt x="740811" y="441317"/>
                                        <a:pt x="737051" y="437556"/>
                                        <a:pt x="737051" y="441317"/>
                                      </a:cubicBezTo>
                                      <a:cubicBezTo>
                                        <a:pt x="740811" y="448840"/>
                                        <a:pt x="744571" y="467647"/>
                                        <a:pt x="752092" y="471408"/>
                                      </a:cubicBezTo>
                                      <a:cubicBezTo>
                                        <a:pt x="759613" y="475170"/>
                                        <a:pt x="819781" y="512784"/>
                                        <a:pt x="827302" y="516545"/>
                                      </a:cubicBezTo>
                                      <a:cubicBezTo>
                                        <a:pt x="834822" y="520307"/>
                                        <a:pt x="838583" y="524068"/>
                                        <a:pt x="838583" y="531591"/>
                                      </a:cubicBezTo>
                                      <a:cubicBezTo>
                                        <a:pt x="842343" y="535352"/>
                                        <a:pt x="846104" y="546636"/>
                                        <a:pt x="853625" y="546636"/>
                                      </a:cubicBezTo>
                                      <a:cubicBezTo>
                                        <a:pt x="857385" y="550398"/>
                                        <a:pt x="868667" y="557921"/>
                                        <a:pt x="872427" y="557921"/>
                                      </a:cubicBezTo>
                                      <a:cubicBezTo>
                                        <a:pt x="876188" y="557921"/>
                                        <a:pt x="879948" y="557921"/>
                                        <a:pt x="883708" y="561682"/>
                                      </a:cubicBezTo>
                                      <a:cubicBezTo>
                                        <a:pt x="883708" y="561682"/>
                                        <a:pt x="891229" y="572966"/>
                                        <a:pt x="891229" y="576728"/>
                                      </a:cubicBezTo>
                                      <a:cubicBezTo>
                                        <a:pt x="894990" y="580489"/>
                                        <a:pt x="891229" y="584250"/>
                                        <a:pt x="894990" y="584250"/>
                                      </a:cubicBezTo>
                                      <a:cubicBezTo>
                                        <a:pt x="902511" y="580489"/>
                                        <a:pt x="906271" y="580489"/>
                                        <a:pt x="910032" y="580489"/>
                                      </a:cubicBezTo>
                                      <a:cubicBezTo>
                                        <a:pt x="913792" y="584250"/>
                                        <a:pt x="917553" y="588012"/>
                                        <a:pt x="917553" y="584250"/>
                                      </a:cubicBezTo>
                                      <a:cubicBezTo>
                                        <a:pt x="917553" y="576728"/>
                                        <a:pt x="917553" y="576728"/>
                                        <a:pt x="925074" y="580489"/>
                                      </a:cubicBezTo>
                                      <a:cubicBezTo>
                                        <a:pt x="928834" y="580489"/>
                                        <a:pt x="962678" y="603058"/>
                                        <a:pt x="970199" y="610580"/>
                                      </a:cubicBezTo>
                                      <a:cubicBezTo>
                                        <a:pt x="977720" y="614342"/>
                                        <a:pt x="996522" y="610580"/>
                                        <a:pt x="1004043" y="618103"/>
                                      </a:cubicBezTo>
                                      <a:cubicBezTo>
                                        <a:pt x="1015325" y="625626"/>
                                        <a:pt x="1026606" y="644433"/>
                                        <a:pt x="1037887" y="651956"/>
                                      </a:cubicBezTo>
                                      <a:cubicBezTo>
                                        <a:pt x="1041648" y="659479"/>
                                        <a:pt x="1049169" y="663240"/>
                                        <a:pt x="1060450" y="670763"/>
                                      </a:cubicBezTo>
                                      <a:cubicBezTo>
                                        <a:pt x="1060450" y="670763"/>
                                        <a:pt x="1060450" y="670763"/>
                                        <a:pt x="1011564" y="1859366"/>
                                      </a:cubicBezTo>
                                      <a:lnTo>
                                        <a:pt x="22563" y="1851843"/>
                                      </a:lnTo>
                                      <a:cubicBezTo>
                                        <a:pt x="11282" y="1212405"/>
                                        <a:pt x="0" y="561682"/>
                                        <a:pt x="0" y="456363"/>
                                      </a:cubicBezTo>
                                      <a:cubicBezTo>
                                        <a:pt x="7521" y="460124"/>
                                        <a:pt x="22563" y="467647"/>
                                        <a:pt x="22563" y="471408"/>
                                      </a:cubicBezTo>
                                      <a:cubicBezTo>
                                        <a:pt x="22563" y="478931"/>
                                        <a:pt x="18802" y="482693"/>
                                        <a:pt x="18802" y="486454"/>
                                      </a:cubicBezTo>
                                      <a:cubicBezTo>
                                        <a:pt x="22563" y="490215"/>
                                        <a:pt x="15042" y="497738"/>
                                        <a:pt x="18802" y="493977"/>
                                      </a:cubicBezTo>
                                      <a:cubicBezTo>
                                        <a:pt x="22563" y="493977"/>
                                        <a:pt x="26323" y="490215"/>
                                        <a:pt x="30084" y="486454"/>
                                      </a:cubicBezTo>
                                      <a:cubicBezTo>
                                        <a:pt x="30084" y="482693"/>
                                        <a:pt x="30084" y="471408"/>
                                        <a:pt x="26323" y="467647"/>
                                      </a:cubicBezTo>
                                      <a:cubicBezTo>
                                        <a:pt x="26323" y="460124"/>
                                        <a:pt x="22563" y="452601"/>
                                        <a:pt x="30084" y="452601"/>
                                      </a:cubicBezTo>
                                      <a:cubicBezTo>
                                        <a:pt x="33844" y="456363"/>
                                        <a:pt x="52647" y="463886"/>
                                        <a:pt x="56407" y="467647"/>
                                      </a:cubicBezTo>
                                      <a:cubicBezTo>
                                        <a:pt x="60168" y="475170"/>
                                        <a:pt x="63928" y="475170"/>
                                        <a:pt x="67688" y="478931"/>
                                      </a:cubicBezTo>
                                      <a:cubicBezTo>
                                        <a:pt x="67688" y="486454"/>
                                        <a:pt x="67688" y="486454"/>
                                        <a:pt x="71449" y="490215"/>
                                      </a:cubicBezTo>
                                      <a:cubicBezTo>
                                        <a:pt x="75209" y="490215"/>
                                        <a:pt x="86491" y="497738"/>
                                        <a:pt x="78970" y="486454"/>
                                      </a:cubicBezTo>
                                      <a:cubicBezTo>
                                        <a:pt x="71449" y="475170"/>
                                        <a:pt x="67688" y="467647"/>
                                        <a:pt x="71449" y="460124"/>
                                      </a:cubicBezTo>
                                      <a:cubicBezTo>
                                        <a:pt x="75209" y="456363"/>
                                        <a:pt x="71449" y="452601"/>
                                        <a:pt x="78970" y="456363"/>
                                      </a:cubicBezTo>
                                      <a:cubicBezTo>
                                        <a:pt x="90251" y="456363"/>
                                        <a:pt x="97772" y="456363"/>
                                        <a:pt x="105293" y="452601"/>
                                      </a:cubicBezTo>
                                      <a:cubicBezTo>
                                        <a:pt x="109053" y="452601"/>
                                        <a:pt x="116574" y="448840"/>
                                        <a:pt x="112814" y="445079"/>
                                      </a:cubicBezTo>
                                      <a:cubicBezTo>
                                        <a:pt x="112814" y="441317"/>
                                        <a:pt x="112814" y="441317"/>
                                        <a:pt x="105293" y="445079"/>
                                      </a:cubicBezTo>
                                      <a:cubicBezTo>
                                        <a:pt x="97772" y="448840"/>
                                        <a:pt x="86491" y="448840"/>
                                        <a:pt x="90251" y="448840"/>
                                      </a:cubicBezTo>
                                      <a:cubicBezTo>
                                        <a:pt x="90251" y="445079"/>
                                        <a:pt x="86491" y="445079"/>
                                        <a:pt x="82730" y="445079"/>
                                      </a:cubicBezTo>
                                      <a:cubicBezTo>
                                        <a:pt x="78970" y="445079"/>
                                        <a:pt x="75209" y="441317"/>
                                        <a:pt x="71449" y="437556"/>
                                      </a:cubicBezTo>
                                      <a:cubicBezTo>
                                        <a:pt x="71449" y="433794"/>
                                        <a:pt x="67688" y="426272"/>
                                        <a:pt x="71449" y="426272"/>
                                      </a:cubicBezTo>
                                      <a:cubicBezTo>
                                        <a:pt x="75209" y="426272"/>
                                        <a:pt x="78970" y="422510"/>
                                        <a:pt x="82730" y="422510"/>
                                      </a:cubicBezTo>
                                      <a:cubicBezTo>
                                        <a:pt x="90251" y="418749"/>
                                        <a:pt x="90251" y="418749"/>
                                        <a:pt x="78970" y="418749"/>
                                      </a:cubicBezTo>
                                      <a:cubicBezTo>
                                        <a:pt x="67688" y="422510"/>
                                        <a:pt x="56407" y="414987"/>
                                        <a:pt x="48886" y="411226"/>
                                      </a:cubicBezTo>
                                      <a:cubicBezTo>
                                        <a:pt x="41365" y="403703"/>
                                        <a:pt x="41365" y="403703"/>
                                        <a:pt x="45126" y="392419"/>
                                      </a:cubicBezTo>
                                      <a:cubicBezTo>
                                        <a:pt x="45126" y="384896"/>
                                        <a:pt x="48886" y="377373"/>
                                        <a:pt x="52647" y="373612"/>
                                      </a:cubicBezTo>
                                      <a:cubicBezTo>
                                        <a:pt x="56407" y="366089"/>
                                        <a:pt x="52647" y="354805"/>
                                        <a:pt x="60168" y="358566"/>
                                      </a:cubicBezTo>
                                      <a:cubicBezTo>
                                        <a:pt x="63928" y="362328"/>
                                        <a:pt x="67688" y="362328"/>
                                        <a:pt x="67688" y="358566"/>
                                      </a:cubicBezTo>
                                      <a:cubicBezTo>
                                        <a:pt x="71449" y="354805"/>
                                        <a:pt x="71449" y="354805"/>
                                        <a:pt x="71449" y="354805"/>
                                      </a:cubicBezTo>
                                      <a:cubicBezTo>
                                        <a:pt x="75209" y="358566"/>
                                        <a:pt x="82730" y="358566"/>
                                        <a:pt x="82730" y="351043"/>
                                      </a:cubicBezTo>
                                      <a:cubicBezTo>
                                        <a:pt x="86491" y="343521"/>
                                        <a:pt x="82730" y="332236"/>
                                        <a:pt x="90251" y="328475"/>
                                      </a:cubicBezTo>
                                      <a:cubicBezTo>
                                        <a:pt x="94012" y="328475"/>
                                        <a:pt x="94012" y="324714"/>
                                        <a:pt x="94012" y="317191"/>
                                      </a:cubicBezTo>
                                      <a:cubicBezTo>
                                        <a:pt x="94012" y="309668"/>
                                        <a:pt x="94012" y="298384"/>
                                        <a:pt x="97772" y="290861"/>
                                      </a:cubicBezTo>
                                      <a:cubicBezTo>
                                        <a:pt x="101533" y="287100"/>
                                        <a:pt x="101533" y="287100"/>
                                        <a:pt x="105293" y="290861"/>
                                      </a:cubicBezTo>
                                      <a:cubicBezTo>
                                        <a:pt x="105293" y="298384"/>
                                        <a:pt x="112814" y="298384"/>
                                        <a:pt x="120335" y="294622"/>
                                      </a:cubicBezTo>
                                      <a:cubicBezTo>
                                        <a:pt x="124095" y="290861"/>
                                        <a:pt x="127856" y="290861"/>
                                        <a:pt x="135377" y="287100"/>
                                      </a:cubicBezTo>
                                      <a:cubicBezTo>
                                        <a:pt x="139137" y="283338"/>
                                        <a:pt x="135377" y="279577"/>
                                        <a:pt x="142898" y="275815"/>
                                      </a:cubicBezTo>
                                      <a:cubicBezTo>
                                        <a:pt x="146658" y="275815"/>
                                        <a:pt x="154179" y="275815"/>
                                        <a:pt x="146658" y="268293"/>
                                      </a:cubicBezTo>
                                      <a:cubicBezTo>
                                        <a:pt x="139137" y="260770"/>
                                        <a:pt x="131616" y="257008"/>
                                        <a:pt x="131616" y="249485"/>
                                      </a:cubicBezTo>
                                      <a:cubicBezTo>
                                        <a:pt x="127856" y="241963"/>
                                        <a:pt x="127856" y="223156"/>
                                        <a:pt x="139137" y="223156"/>
                                      </a:cubicBezTo>
                                      <a:cubicBezTo>
                                        <a:pt x="146658" y="223156"/>
                                        <a:pt x="157939" y="226917"/>
                                        <a:pt x="157939" y="219394"/>
                                      </a:cubicBezTo>
                                      <a:cubicBezTo>
                                        <a:pt x="157939" y="208110"/>
                                        <a:pt x="154179" y="196826"/>
                                        <a:pt x="161700" y="193064"/>
                                      </a:cubicBezTo>
                                      <a:cubicBezTo>
                                        <a:pt x="169221" y="193064"/>
                                        <a:pt x="172981" y="189303"/>
                                        <a:pt x="176742" y="189303"/>
                                      </a:cubicBezTo>
                                      <a:cubicBezTo>
                                        <a:pt x="176742" y="189303"/>
                                        <a:pt x="176742" y="189303"/>
                                        <a:pt x="180502" y="193064"/>
                                      </a:cubicBezTo>
                                      <a:cubicBezTo>
                                        <a:pt x="184263" y="196826"/>
                                        <a:pt x="199305" y="200587"/>
                                        <a:pt x="191784" y="196826"/>
                                      </a:cubicBezTo>
                                      <a:cubicBezTo>
                                        <a:pt x="184263" y="193064"/>
                                        <a:pt x="184263" y="193064"/>
                                        <a:pt x="184263" y="189303"/>
                                      </a:cubicBezTo>
                                      <a:cubicBezTo>
                                        <a:pt x="184263" y="189303"/>
                                        <a:pt x="176742" y="185542"/>
                                        <a:pt x="180502" y="181780"/>
                                      </a:cubicBezTo>
                                      <a:cubicBezTo>
                                        <a:pt x="180502" y="178019"/>
                                        <a:pt x="184263" y="174257"/>
                                        <a:pt x="184263" y="170496"/>
                                      </a:cubicBezTo>
                                      <a:cubicBezTo>
                                        <a:pt x="184263" y="166735"/>
                                        <a:pt x="184263" y="162973"/>
                                        <a:pt x="188023" y="162973"/>
                                      </a:cubicBezTo>
                                      <a:cubicBezTo>
                                        <a:pt x="195544" y="162973"/>
                                        <a:pt x="206825" y="166735"/>
                                        <a:pt x="206825" y="170496"/>
                                      </a:cubicBezTo>
                                      <a:cubicBezTo>
                                        <a:pt x="206825" y="178019"/>
                                        <a:pt x="203065" y="181780"/>
                                        <a:pt x="206825" y="181780"/>
                                      </a:cubicBezTo>
                                      <a:cubicBezTo>
                                        <a:pt x="210586" y="185542"/>
                                        <a:pt x="210586" y="181780"/>
                                        <a:pt x="214346" y="185542"/>
                                      </a:cubicBezTo>
                                      <a:cubicBezTo>
                                        <a:pt x="218107" y="189303"/>
                                        <a:pt x="229388" y="193064"/>
                                        <a:pt x="221867" y="185542"/>
                                      </a:cubicBezTo>
                                      <a:cubicBezTo>
                                        <a:pt x="214346" y="178019"/>
                                        <a:pt x="214346" y="178019"/>
                                        <a:pt x="218107" y="178019"/>
                                      </a:cubicBezTo>
                                      <a:cubicBezTo>
                                        <a:pt x="221867" y="178019"/>
                                        <a:pt x="233149" y="181780"/>
                                        <a:pt x="225628" y="178019"/>
                                      </a:cubicBezTo>
                                      <a:cubicBezTo>
                                        <a:pt x="218107" y="170496"/>
                                        <a:pt x="210586" y="162973"/>
                                        <a:pt x="214346" y="159212"/>
                                      </a:cubicBezTo>
                                      <a:cubicBezTo>
                                        <a:pt x="218107" y="155450"/>
                                        <a:pt x="221867" y="159212"/>
                                        <a:pt x="225628" y="159212"/>
                                      </a:cubicBezTo>
                                      <a:cubicBezTo>
                                        <a:pt x="233149" y="159212"/>
                                        <a:pt x="236909" y="159212"/>
                                        <a:pt x="233149" y="155450"/>
                                      </a:cubicBezTo>
                                      <a:cubicBezTo>
                                        <a:pt x="233149" y="151689"/>
                                        <a:pt x="236909" y="147928"/>
                                        <a:pt x="233149" y="144166"/>
                                      </a:cubicBezTo>
                                      <a:cubicBezTo>
                                        <a:pt x="233149" y="140405"/>
                                        <a:pt x="229388" y="136643"/>
                                        <a:pt x="233149" y="136643"/>
                                      </a:cubicBezTo>
                                      <a:cubicBezTo>
                                        <a:pt x="236909" y="132882"/>
                                        <a:pt x="240670" y="136643"/>
                                        <a:pt x="244430" y="136643"/>
                                      </a:cubicBezTo>
                                      <a:cubicBezTo>
                                        <a:pt x="244430" y="140405"/>
                                        <a:pt x="251951" y="136643"/>
                                        <a:pt x="255711" y="140405"/>
                                      </a:cubicBezTo>
                                      <a:cubicBezTo>
                                        <a:pt x="255711" y="140405"/>
                                        <a:pt x="259472" y="140405"/>
                                        <a:pt x="259472" y="132882"/>
                                      </a:cubicBezTo>
                                      <a:cubicBezTo>
                                        <a:pt x="263232" y="125359"/>
                                        <a:pt x="263232" y="121598"/>
                                        <a:pt x="266993" y="129121"/>
                                      </a:cubicBezTo>
                                      <a:cubicBezTo>
                                        <a:pt x="266993" y="136643"/>
                                        <a:pt x="270753" y="147928"/>
                                        <a:pt x="285795" y="151689"/>
                                      </a:cubicBezTo>
                                      <a:cubicBezTo>
                                        <a:pt x="300837" y="155450"/>
                                        <a:pt x="315879" y="147928"/>
                                        <a:pt x="327160" y="147928"/>
                                      </a:cubicBezTo>
                                      <a:cubicBezTo>
                                        <a:pt x="334681" y="144166"/>
                                        <a:pt x="334681" y="144166"/>
                                        <a:pt x="338442" y="147928"/>
                                      </a:cubicBezTo>
                                      <a:cubicBezTo>
                                        <a:pt x="342202" y="147928"/>
                                        <a:pt x="349723" y="151689"/>
                                        <a:pt x="361004" y="147928"/>
                                      </a:cubicBezTo>
                                      <a:cubicBezTo>
                                        <a:pt x="368525" y="144166"/>
                                        <a:pt x="376046" y="132882"/>
                                        <a:pt x="376046" y="136643"/>
                                      </a:cubicBezTo>
                                      <a:cubicBezTo>
                                        <a:pt x="379807" y="140405"/>
                                        <a:pt x="376046" y="144166"/>
                                        <a:pt x="383567" y="140405"/>
                                      </a:cubicBezTo>
                                      <a:cubicBezTo>
                                        <a:pt x="391088" y="140405"/>
                                        <a:pt x="391088" y="144166"/>
                                        <a:pt x="391088" y="147928"/>
                                      </a:cubicBezTo>
                                      <a:cubicBezTo>
                                        <a:pt x="394849" y="151689"/>
                                        <a:pt x="387328" y="159212"/>
                                        <a:pt x="391088" y="159212"/>
                                      </a:cubicBezTo>
                                      <a:cubicBezTo>
                                        <a:pt x="398609" y="159212"/>
                                        <a:pt x="398609" y="151689"/>
                                        <a:pt x="394849" y="144166"/>
                                      </a:cubicBezTo>
                                      <a:cubicBezTo>
                                        <a:pt x="394849" y="140405"/>
                                        <a:pt x="394849" y="136643"/>
                                        <a:pt x="398609" y="136643"/>
                                      </a:cubicBezTo>
                                      <a:cubicBezTo>
                                        <a:pt x="402369" y="132882"/>
                                        <a:pt x="406130" y="125359"/>
                                        <a:pt x="413651" y="129121"/>
                                      </a:cubicBezTo>
                                      <a:cubicBezTo>
                                        <a:pt x="417411" y="129121"/>
                                        <a:pt x="421172" y="129121"/>
                                        <a:pt x="424932" y="129121"/>
                                      </a:cubicBezTo>
                                      <a:cubicBezTo>
                                        <a:pt x="432453" y="129121"/>
                                        <a:pt x="428693" y="129121"/>
                                        <a:pt x="424932" y="125359"/>
                                      </a:cubicBezTo>
                                      <a:cubicBezTo>
                                        <a:pt x="421172" y="121598"/>
                                        <a:pt x="417411" y="121598"/>
                                        <a:pt x="421172" y="114075"/>
                                      </a:cubicBezTo>
                                      <a:cubicBezTo>
                                        <a:pt x="421172" y="102791"/>
                                        <a:pt x="424932" y="99029"/>
                                        <a:pt x="421172" y="95268"/>
                                      </a:cubicBezTo>
                                      <a:cubicBezTo>
                                        <a:pt x="413651" y="91507"/>
                                        <a:pt x="417411" y="87745"/>
                                        <a:pt x="421172" y="83984"/>
                                      </a:cubicBezTo>
                                      <a:cubicBezTo>
                                        <a:pt x="424932" y="80222"/>
                                        <a:pt x="428693" y="76461"/>
                                        <a:pt x="421172" y="72700"/>
                                      </a:cubicBezTo>
                                      <a:cubicBezTo>
                                        <a:pt x="413651" y="68938"/>
                                        <a:pt x="406130" y="65177"/>
                                        <a:pt x="406130" y="61415"/>
                                      </a:cubicBezTo>
                                      <a:cubicBezTo>
                                        <a:pt x="406130" y="57654"/>
                                        <a:pt x="398609" y="50131"/>
                                        <a:pt x="383567" y="53893"/>
                                      </a:cubicBezTo>
                                      <a:cubicBezTo>
                                        <a:pt x="372286" y="53893"/>
                                        <a:pt x="361004" y="65177"/>
                                        <a:pt x="357244" y="61415"/>
                                      </a:cubicBezTo>
                                      <a:cubicBezTo>
                                        <a:pt x="353483" y="57654"/>
                                        <a:pt x="353483" y="50131"/>
                                        <a:pt x="349723" y="50131"/>
                                      </a:cubicBezTo>
                                      <a:cubicBezTo>
                                        <a:pt x="345963" y="50131"/>
                                        <a:pt x="342202" y="50131"/>
                                        <a:pt x="342202" y="46370"/>
                                      </a:cubicBezTo>
                                      <a:cubicBezTo>
                                        <a:pt x="342202" y="42608"/>
                                        <a:pt x="338442" y="42608"/>
                                        <a:pt x="338442" y="38847"/>
                                      </a:cubicBezTo>
                                      <a:cubicBezTo>
                                        <a:pt x="334681" y="38847"/>
                                        <a:pt x="327160" y="35086"/>
                                        <a:pt x="323400" y="35086"/>
                                      </a:cubicBezTo>
                                      <a:cubicBezTo>
                                        <a:pt x="319639" y="35086"/>
                                        <a:pt x="319639" y="31324"/>
                                        <a:pt x="327160" y="27563"/>
                                      </a:cubicBezTo>
                                      <a:cubicBezTo>
                                        <a:pt x="330921" y="27563"/>
                                        <a:pt x="327160" y="20040"/>
                                        <a:pt x="330921" y="23801"/>
                                      </a:cubicBezTo>
                                      <a:cubicBezTo>
                                        <a:pt x="334681" y="27563"/>
                                        <a:pt x="334681" y="20040"/>
                                        <a:pt x="338442" y="23801"/>
                                      </a:cubicBezTo>
                                      <a:cubicBezTo>
                                        <a:pt x="342202" y="27563"/>
                                        <a:pt x="342202" y="27563"/>
                                        <a:pt x="342202" y="23801"/>
                                      </a:cubicBezTo>
                                      <a:cubicBezTo>
                                        <a:pt x="345963" y="20040"/>
                                        <a:pt x="345963" y="16279"/>
                                        <a:pt x="349723" y="20040"/>
                                      </a:cubicBezTo>
                                      <a:cubicBezTo>
                                        <a:pt x="357244" y="23801"/>
                                        <a:pt x="361004" y="23801"/>
                                        <a:pt x="361004" y="27563"/>
                                      </a:cubicBezTo>
                                      <a:cubicBezTo>
                                        <a:pt x="361004" y="35086"/>
                                        <a:pt x="357244" y="35086"/>
                                        <a:pt x="361004" y="38847"/>
                                      </a:cubicBezTo>
                                      <a:cubicBezTo>
                                        <a:pt x="364765" y="42608"/>
                                        <a:pt x="368525" y="46370"/>
                                        <a:pt x="372286" y="42608"/>
                                      </a:cubicBezTo>
                                      <a:cubicBezTo>
                                        <a:pt x="372286" y="38847"/>
                                        <a:pt x="372286" y="38847"/>
                                        <a:pt x="368525" y="35086"/>
                                      </a:cubicBezTo>
                                      <a:cubicBezTo>
                                        <a:pt x="368525" y="31324"/>
                                        <a:pt x="372286" y="23801"/>
                                        <a:pt x="368525" y="23801"/>
                                      </a:cubicBezTo>
                                      <a:cubicBezTo>
                                        <a:pt x="368525" y="20040"/>
                                        <a:pt x="372286" y="16279"/>
                                        <a:pt x="376046" y="23801"/>
                                      </a:cubicBezTo>
                                      <a:cubicBezTo>
                                        <a:pt x="379807" y="31324"/>
                                        <a:pt x="379807" y="27563"/>
                                        <a:pt x="379807" y="23801"/>
                                      </a:cubicBezTo>
                                      <a:cubicBezTo>
                                        <a:pt x="379807" y="16279"/>
                                        <a:pt x="379807" y="16279"/>
                                        <a:pt x="383567" y="16279"/>
                                      </a:cubicBezTo>
                                      <a:close/>
                                      <a:moveTo>
                                        <a:pt x="894822" y="13104"/>
                                      </a:moveTo>
                                      <a:cubicBezTo>
                                        <a:pt x="898526" y="1991"/>
                                        <a:pt x="894822" y="24217"/>
                                        <a:pt x="887413" y="27921"/>
                                      </a:cubicBezTo>
                                      <a:cubicBezTo>
                                        <a:pt x="883709" y="35329"/>
                                        <a:pt x="880005" y="42738"/>
                                        <a:pt x="872597" y="50146"/>
                                      </a:cubicBezTo>
                                      <a:cubicBezTo>
                                        <a:pt x="865188" y="57554"/>
                                        <a:pt x="872597" y="42738"/>
                                        <a:pt x="872597" y="42738"/>
                                      </a:cubicBezTo>
                                      <a:cubicBezTo>
                                        <a:pt x="876301" y="35329"/>
                                        <a:pt x="887413" y="20512"/>
                                        <a:pt x="894822" y="13104"/>
                                      </a:cubicBezTo>
                                      <a:close/>
                                      <a:moveTo>
                                        <a:pt x="410369" y="1038"/>
                                      </a:moveTo>
                                      <a:cubicBezTo>
                                        <a:pt x="413941" y="-2772"/>
                                        <a:pt x="413941" y="4848"/>
                                        <a:pt x="417513" y="8658"/>
                                      </a:cubicBezTo>
                                      <a:cubicBezTo>
                                        <a:pt x="417513" y="16278"/>
                                        <a:pt x="417513" y="16278"/>
                                        <a:pt x="417513" y="27708"/>
                                      </a:cubicBezTo>
                                      <a:cubicBezTo>
                                        <a:pt x="417513" y="35328"/>
                                        <a:pt x="417513" y="35328"/>
                                        <a:pt x="413941" y="31518"/>
                                      </a:cubicBezTo>
                                      <a:cubicBezTo>
                                        <a:pt x="406797" y="27708"/>
                                        <a:pt x="403225" y="8658"/>
                                        <a:pt x="403225" y="8658"/>
                                      </a:cubicBezTo>
                                      <a:cubicBezTo>
                                        <a:pt x="403225" y="1038"/>
                                        <a:pt x="406797" y="4848"/>
                                        <a:pt x="410369" y="10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9" name="Freeform 153"/>
                              <wps:cNvSpPr>
                                <a:spLocks/>
                              </wps:cNvSpPr>
                              <wps:spPr bwMode="auto">
                                <a:xfrm>
                                  <a:off x="3200401" y="2982408"/>
                                  <a:ext cx="1063625" cy="755650"/>
                                </a:xfrm>
                                <a:custGeom>
                                  <a:avLst/>
                                  <a:gdLst>
                                    <a:gd name="connsiteX0" fmla="*/ 691923 w 1063625"/>
                                    <a:gd name="connsiteY0" fmla="*/ 696714 h 755650"/>
                                    <a:gd name="connsiteX1" fmla="*/ 703489 w 1063625"/>
                                    <a:gd name="connsiteY1" fmla="*/ 699029 h 755650"/>
                                    <a:gd name="connsiteX2" fmla="*/ 695778 w 1063625"/>
                                    <a:gd name="connsiteY2" fmla="*/ 702734 h 755650"/>
                                    <a:gd name="connsiteX3" fmla="*/ 691923 w 1063625"/>
                                    <a:gd name="connsiteY3" fmla="*/ 702734 h 755650"/>
                                    <a:gd name="connsiteX4" fmla="*/ 691923 w 1063625"/>
                                    <a:gd name="connsiteY4" fmla="*/ 696714 h 755650"/>
                                    <a:gd name="connsiteX5" fmla="*/ 543421 w 1063625"/>
                                    <a:gd name="connsiteY5" fmla="*/ 653653 h 755650"/>
                                    <a:gd name="connsiteX6" fmla="*/ 552847 w 1063625"/>
                                    <a:gd name="connsiteY6" fmla="*/ 654579 h 755650"/>
                                    <a:gd name="connsiteX7" fmla="*/ 556618 w 1063625"/>
                                    <a:gd name="connsiteY7" fmla="*/ 669396 h 755650"/>
                                    <a:gd name="connsiteX8" fmla="*/ 537766 w 1063625"/>
                                    <a:gd name="connsiteY8" fmla="*/ 665692 h 755650"/>
                                    <a:gd name="connsiteX9" fmla="*/ 533995 w 1063625"/>
                                    <a:gd name="connsiteY9" fmla="*/ 658283 h 755650"/>
                                    <a:gd name="connsiteX10" fmla="*/ 543421 w 1063625"/>
                                    <a:gd name="connsiteY10" fmla="*/ 653653 h 755650"/>
                                    <a:gd name="connsiteX11" fmla="*/ 552273 w 1063625"/>
                                    <a:gd name="connsiteY11" fmla="*/ 635635 h 755650"/>
                                    <a:gd name="connsiteX12" fmla="*/ 571676 w 1063625"/>
                                    <a:gd name="connsiteY12" fmla="*/ 643255 h 755650"/>
                                    <a:gd name="connsiteX13" fmla="*/ 552273 w 1063625"/>
                                    <a:gd name="connsiteY13" fmla="*/ 647065 h 755650"/>
                                    <a:gd name="connsiteX14" fmla="*/ 548393 w 1063625"/>
                                    <a:gd name="connsiteY14" fmla="*/ 639445 h 755650"/>
                                    <a:gd name="connsiteX15" fmla="*/ 552273 w 1063625"/>
                                    <a:gd name="connsiteY15" fmla="*/ 635635 h 755650"/>
                                    <a:gd name="connsiteX16" fmla="*/ 7517 w 1063625"/>
                                    <a:gd name="connsiteY16" fmla="*/ 0 h 755650"/>
                                    <a:gd name="connsiteX17" fmla="*/ 45101 w 1063625"/>
                                    <a:gd name="connsiteY17" fmla="*/ 7519 h 755650"/>
                                    <a:gd name="connsiteX18" fmla="*/ 86443 w 1063625"/>
                                    <a:gd name="connsiteY18" fmla="*/ 22557 h 755650"/>
                                    <a:gd name="connsiteX19" fmla="*/ 105235 w 1063625"/>
                                    <a:gd name="connsiteY19" fmla="*/ 78949 h 755650"/>
                                    <a:gd name="connsiteX20" fmla="*/ 127785 w 1063625"/>
                                    <a:gd name="connsiteY20" fmla="*/ 75189 h 755650"/>
                                    <a:gd name="connsiteX21" fmla="*/ 180403 w 1063625"/>
                                    <a:gd name="connsiteY21" fmla="*/ 86468 h 755650"/>
                                    <a:gd name="connsiteX22" fmla="*/ 191678 w 1063625"/>
                                    <a:gd name="connsiteY22" fmla="*/ 120303 h 755650"/>
                                    <a:gd name="connsiteX23" fmla="*/ 210470 w 1063625"/>
                                    <a:gd name="connsiteY23" fmla="*/ 157897 h 755650"/>
                                    <a:gd name="connsiteX24" fmla="*/ 259329 w 1063625"/>
                                    <a:gd name="connsiteY24" fmla="*/ 199251 h 755650"/>
                                    <a:gd name="connsiteX25" fmla="*/ 289396 w 1063625"/>
                                    <a:gd name="connsiteY25" fmla="*/ 244365 h 755650"/>
                                    <a:gd name="connsiteX26" fmla="*/ 326980 w 1063625"/>
                                    <a:gd name="connsiteY26" fmla="*/ 278200 h 755650"/>
                                    <a:gd name="connsiteX27" fmla="*/ 357047 w 1063625"/>
                                    <a:gd name="connsiteY27" fmla="*/ 255643 h 755650"/>
                                    <a:gd name="connsiteX28" fmla="*/ 420940 w 1063625"/>
                                    <a:gd name="connsiteY28" fmla="*/ 263162 h 755650"/>
                                    <a:gd name="connsiteX29" fmla="*/ 469799 w 1063625"/>
                                    <a:gd name="connsiteY29" fmla="*/ 285719 h 755650"/>
                                    <a:gd name="connsiteX30" fmla="*/ 518658 w 1063625"/>
                                    <a:gd name="connsiteY30" fmla="*/ 285719 h 755650"/>
                                    <a:gd name="connsiteX31" fmla="*/ 571276 w 1063625"/>
                                    <a:gd name="connsiteY31" fmla="*/ 300756 h 755650"/>
                                    <a:gd name="connsiteX32" fmla="*/ 657719 w 1063625"/>
                                    <a:gd name="connsiteY32" fmla="*/ 300756 h 755650"/>
                                    <a:gd name="connsiteX33" fmla="*/ 706578 w 1063625"/>
                                    <a:gd name="connsiteY33" fmla="*/ 357148 h 755650"/>
                                    <a:gd name="connsiteX34" fmla="*/ 747920 w 1063625"/>
                                    <a:gd name="connsiteY34" fmla="*/ 402262 h 755650"/>
                                    <a:gd name="connsiteX35" fmla="*/ 1063625 w 1063625"/>
                                    <a:gd name="connsiteY35" fmla="*/ 533842 h 755650"/>
                                    <a:gd name="connsiteX36" fmla="*/ 1026041 w 1063625"/>
                                    <a:gd name="connsiteY36" fmla="*/ 556399 h 755650"/>
                                    <a:gd name="connsiteX37" fmla="*/ 1007249 w 1063625"/>
                                    <a:gd name="connsiteY37" fmla="*/ 560159 h 755650"/>
                                    <a:gd name="connsiteX38" fmla="*/ 992216 w 1063625"/>
                                    <a:gd name="connsiteY38" fmla="*/ 556399 h 755650"/>
                                    <a:gd name="connsiteX39" fmla="*/ 943356 w 1063625"/>
                                    <a:gd name="connsiteY39" fmla="*/ 560159 h 755650"/>
                                    <a:gd name="connsiteX40" fmla="*/ 875705 w 1063625"/>
                                    <a:gd name="connsiteY40" fmla="*/ 567678 h 755650"/>
                                    <a:gd name="connsiteX41" fmla="*/ 800538 w 1063625"/>
                                    <a:gd name="connsiteY41" fmla="*/ 616550 h 755650"/>
                                    <a:gd name="connsiteX42" fmla="*/ 732887 w 1063625"/>
                                    <a:gd name="connsiteY42" fmla="*/ 684221 h 755650"/>
                                    <a:gd name="connsiteX43" fmla="*/ 729128 w 1063625"/>
                                    <a:gd name="connsiteY43" fmla="*/ 684221 h 755650"/>
                                    <a:gd name="connsiteX44" fmla="*/ 717853 w 1063625"/>
                                    <a:gd name="connsiteY44" fmla="*/ 684221 h 755650"/>
                                    <a:gd name="connsiteX45" fmla="*/ 706578 w 1063625"/>
                                    <a:gd name="connsiteY45" fmla="*/ 687980 h 755650"/>
                                    <a:gd name="connsiteX46" fmla="*/ 691544 w 1063625"/>
                                    <a:gd name="connsiteY46" fmla="*/ 691739 h 755650"/>
                                    <a:gd name="connsiteX47" fmla="*/ 676511 w 1063625"/>
                                    <a:gd name="connsiteY47" fmla="*/ 695499 h 755650"/>
                                    <a:gd name="connsiteX48" fmla="*/ 657719 w 1063625"/>
                                    <a:gd name="connsiteY48" fmla="*/ 691739 h 755650"/>
                                    <a:gd name="connsiteX49" fmla="*/ 657719 w 1063625"/>
                                    <a:gd name="connsiteY49" fmla="*/ 703018 h 755650"/>
                                    <a:gd name="connsiteX50" fmla="*/ 668994 w 1063625"/>
                                    <a:gd name="connsiteY50" fmla="*/ 718056 h 755650"/>
                                    <a:gd name="connsiteX51" fmla="*/ 676511 w 1063625"/>
                                    <a:gd name="connsiteY51" fmla="*/ 714296 h 755650"/>
                                    <a:gd name="connsiteX52" fmla="*/ 684027 w 1063625"/>
                                    <a:gd name="connsiteY52" fmla="*/ 706777 h 755650"/>
                                    <a:gd name="connsiteX53" fmla="*/ 687786 w 1063625"/>
                                    <a:gd name="connsiteY53" fmla="*/ 725575 h 755650"/>
                                    <a:gd name="connsiteX54" fmla="*/ 684027 w 1063625"/>
                                    <a:gd name="connsiteY54" fmla="*/ 736853 h 755650"/>
                                    <a:gd name="connsiteX55" fmla="*/ 680269 w 1063625"/>
                                    <a:gd name="connsiteY55" fmla="*/ 755650 h 755650"/>
                                    <a:gd name="connsiteX56" fmla="*/ 668994 w 1063625"/>
                                    <a:gd name="connsiteY56" fmla="*/ 748131 h 755650"/>
                                    <a:gd name="connsiteX57" fmla="*/ 661477 w 1063625"/>
                                    <a:gd name="connsiteY57" fmla="*/ 733093 h 755650"/>
                                    <a:gd name="connsiteX58" fmla="*/ 646444 w 1063625"/>
                                    <a:gd name="connsiteY58" fmla="*/ 714296 h 755650"/>
                                    <a:gd name="connsiteX59" fmla="*/ 635168 w 1063625"/>
                                    <a:gd name="connsiteY59" fmla="*/ 710537 h 755650"/>
                                    <a:gd name="connsiteX60" fmla="*/ 627652 w 1063625"/>
                                    <a:gd name="connsiteY60" fmla="*/ 718056 h 755650"/>
                                    <a:gd name="connsiteX61" fmla="*/ 612618 w 1063625"/>
                                    <a:gd name="connsiteY61" fmla="*/ 699258 h 755650"/>
                                    <a:gd name="connsiteX62" fmla="*/ 608860 w 1063625"/>
                                    <a:gd name="connsiteY62" fmla="*/ 687980 h 755650"/>
                                    <a:gd name="connsiteX63" fmla="*/ 608860 w 1063625"/>
                                    <a:gd name="connsiteY63" fmla="*/ 680461 h 755650"/>
                                    <a:gd name="connsiteX64" fmla="*/ 586309 w 1063625"/>
                                    <a:gd name="connsiteY64" fmla="*/ 684221 h 755650"/>
                                    <a:gd name="connsiteX65" fmla="*/ 571276 w 1063625"/>
                                    <a:gd name="connsiteY65" fmla="*/ 672942 h 755650"/>
                                    <a:gd name="connsiteX66" fmla="*/ 563759 w 1063625"/>
                                    <a:gd name="connsiteY66" fmla="*/ 665423 h 755650"/>
                                    <a:gd name="connsiteX67" fmla="*/ 567517 w 1063625"/>
                                    <a:gd name="connsiteY67" fmla="*/ 654145 h 755650"/>
                                    <a:gd name="connsiteX68" fmla="*/ 571276 w 1063625"/>
                                    <a:gd name="connsiteY68" fmla="*/ 650385 h 755650"/>
                                    <a:gd name="connsiteX69" fmla="*/ 578792 w 1063625"/>
                                    <a:gd name="connsiteY69" fmla="*/ 642867 h 755650"/>
                                    <a:gd name="connsiteX70" fmla="*/ 575034 w 1063625"/>
                                    <a:gd name="connsiteY70" fmla="*/ 631588 h 755650"/>
                                    <a:gd name="connsiteX71" fmla="*/ 567517 w 1063625"/>
                                    <a:gd name="connsiteY71" fmla="*/ 624069 h 755650"/>
                                    <a:gd name="connsiteX72" fmla="*/ 548725 w 1063625"/>
                                    <a:gd name="connsiteY72" fmla="*/ 624069 h 755650"/>
                                    <a:gd name="connsiteX73" fmla="*/ 541209 w 1063625"/>
                                    <a:gd name="connsiteY73" fmla="*/ 635348 h 755650"/>
                                    <a:gd name="connsiteX74" fmla="*/ 541209 w 1063625"/>
                                    <a:gd name="connsiteY74" fmla="*/ 646626 h 755650"/>
                                    <a:gd name="connsiteX75" fmla="*/ 522417 w 1063625"/>
                                    <a:gd name="connsiteY75" fmla="*/ 654145 h 755650"/>
                                    <a:gd name="connsiteX76" fmla="*/ 507383 w 1063625"/>
                                    <a:gd name="connsiteY76" fmla="*/ 661664 h 755650"/>
                                    <a:gd name="connsiteX77" fmla="*/ 488591 w 1063625"/>
                                    <a:gd name="connsiteY77" fmla="*/ 642867 h 755650"/>
                                    <a:gd name="connsiteX78" fmla="*/ 488591 w 1063625"/>
                                    <a:gd name="connsiteY78" fmla="*/ 639107 h 755650"/>
                                    <a:gd name="connsiteX79" fmla="*/ 511141 w 1063625"/>
                                    <a:gd name="connsiteY79" fmla="*/ 639107 h 755650"/>
                                    <a:gd name="connsiteX80" fmla="*/ 522417 w 1063625"/>
                                    <a:gd name="connsiteY80" fmla="*/ 624069 h 755650"/>
                                    <a:gd name="connsiteX81" fmla="*/ 526175 w 1063625"/>
                                    <a:gd name="connsiteY81" fmla="*/ 601513 h 755650"/>
                                    <a:gd name="connsiteX82" fmla="*/ 511141 w 1063625"/>
                                    <a:gd name="connsiteY82" fmla="*/ 578956 h 755650"/>
                                    <a:gd name="connsiteX83" fmla="*/ 503625 w 1063625"/>
                                    <a:gd name="connsiteY83" fmla="*/ 571437 h 755650"/>
                                    <a:gd name="connsiteX84" fmla="*/ 492349 w 1063625"/>
                                    <a:gd name="connsiteY84" fmla="*/ 578956 h 755650"/>
                                    <a:gd name="connsiteX85" fmla="*/ 477316 w 1063625"/>
                                    <a:gd name="connsiteY85" fmla="*/ 590234 h 755650"/>
                                    <a:gd name="connsiteX86" fmla="*/ 466041 w 1063625"/>
                                    <a:gd name="connsiteY86" fmla="*/ 597753 h 755650"/>
                                    <a:gd name="connsiteX87" fmla="*/ 458524 w 1063625"/>
                                    <a:gd name="connsiteY87" fmla="*/ 601513 h 755650"/>
                                    <a:gd name="connsiteX88" fmla="*/ 451007 w 1063625"/>
                                    <a:gd name="connsiteY88" fmla="*/ 609031 h 755650"/>
                                    <a:gd name="connsiteX89" fmla="*/ 466041 w 1063625"/>
                                    <a:gd name="connsiteY89" fmla="*/ 612791 h 755650"/>
                                    <a:gd name="connsiteX90" fmla="*/ 484833 w 1063625"/>
                                    <a:gd name="connsiteY90" fmla="*/ 609031 h 755650"/>
                                    <a:gd name="connsiteX91" fmla="*/ 473557 w 1063625"/>
                                    <a:gd name="connsiteY91" fmla="*/ 631588 h 755650"/>
                                    <a:gd name="connsiteX92" fmla="*/ 466041 w 1063625"/>
                                    <a:gd name="connsiteY92" fmla="*/ 631588 h 755650"/>
                                    <a:gd name="connsiteX93" fmla="*/ 451007 w 1063625"/>
                                    <a:gd name="connsiteY93" fmla="*/ 631588 h 755650"/>
                                    <a:gd name="connsiteX94" fmla="*/ 409665 w 1063625"/>
                                    <a:gd name="connsiteY94" fmla="*/ 657904 h 755650"/>
                                    <a:gd name="connsiteX95" fmla="*/ 402148 w 1063625"/>
                                    <a:gd name="connsiteY95" fmla="*/ 669183 h 755650"/>
                                    <a:gd name="connsiteX96" fmla="*/ 390873 w 1063625"/>
                                    <a:gd name="connsiteY96" fmla="*/ 676702 h 755650"/>
                                    <a:gd name="connsiteX97" fmla="*/ 375839 w 1063625"/>
                                    <a:gd name="connsiteY97" fmla="*/ 691739 h 755650"/>
                                    <a:gd name="connsiteX98" fmla="*/ 357047 w 1063625"/>
                                    <a:gd name="connsiteY98" fmla="*/ 706777 h 755650"/>
                                    <a:gd name="connsiteX99" fmla="*/ 342014 w 1063625"/>
                                    <a:gd name="connsiteY99" fmla="*/ 710537 h 755650"/>
                                    <a:gd name="connsiteX100" fmla="*/ 315705 w 1063625"/>
                                    <a:gd name="connsiteY100" fmla="*/ 699258 h 755650"/>
                                    <a:gd name="connsiteX101" fmla="*/ 300671 w 1063625"/>
                                    <a:gd name="connsiteY101" fmla="*/ 691739 h 755650"/>
                                    <a:gd name="connsiteX102" fmla="*/ 293155 w 1063625"/>
                                    <a:gd name="connsiteY102" fmla="*/ 684221 h 755650"/>
                                    <a:gd name="connsiteX103" fmla="*/ 236779 w 1063625"/>
                                    <a:gd name="connsiteY103" fmla="*/ 650385 h 755650"/>
                                    <a:gd name="connsiteX104" fmla="*/ 214228 w 1063625"/>
                                    <a:gd name="connsiteY104" fmla="*/ 642867 h 755650"/>
                                    <a:gd name="connsiteX105" fmla="*/ 202953 w 1063625"/>
                                    <a:gd name="connsiteY105" fmla="*/ 642867 h 755650"/>
                                    <a:gd name="connsiteX106" fmla="*/ 187920 w 1063625"/>
                                    <a:gd name="connsiteY106" fmla="*/ 646626 h 755650"/>
                                    <a:gd name="connsiteX107" fmla="*/ 154094 w 1063625"/>
                                    <a:gd name="connsiteY107" fmla="*/ 631588 h 755650"/>
                                    <a:gd name="connsiteX108" fmla="*/ 127785 w 1063625"/>
                                    <a:gd name="connsiteY108" fmla="*/ 631588 h 755650"/>
                                    <a:gd name="connsiteX109" fmla="*/ 127785 w 1063625"/>
                                    <a:gd name="connsiteY109" fmla="*/ 642867 h 755650"/>
                                    <a:gd name="connsiteX110" fmla="*/ 116510 w 1063625"/>
                                    <a:gd name="connsiteY110" fmla="*/ 650385 h 755650"/>
                                    <a:gd name="connsiteX111" fmla="*/ 108993 w 1063625"/>
                                    <a:gd name="connsiteY111" fmla="*/ 642867 h 755650"/>
                                    <a:gd name="connsiteX112" fmla="*/ 97718 w 1063625"/>
                                    <a:gd name="connsiteY112" fmla="*/ 642867 h 755650"/>
                                    <a:gd name="connsiteX113" fmla="*/ 93960 w 1063625"/>
                                    <a:gd name="connsiteY113" fmla="*/ 627829 h 755650"/>
                                    <a:gd name="connsiteX114" fmla="*/ 48859 w 1063625"/>
                                    <a:gd name="connsiteY114" fmla="*/ 597753 h 755650"/>
                                    <a:gd name="connsiteX115" fmla="*/ 0 w 1063625"/>
                                    <a:gd name="connsiteY115" fmla="*/ 582715 h 755650"/>
                                    <a:gd name="connsiteX116" fmla="*/ 7517 w 1063625"/>
                                    <a:gd name="connsiteY116" fmla="*/ 0 h 75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1063625" h="755650">
                                      <a:moveTo>
                                        <a:pt x="691923" y="696714"/>
                                      </a:moveTo>
                                      <a:cubicBezTo>
                                        <a:pt x="694814" y="696251"/>
                                        <a:pt x="699634" y="697177"/>
                                        <a:pt x="703489" y="699029"/>
                                      </a:cubicBezTo>
                                      <a:cubicBezTo>
                                        <a:pt x="711200" y="699029"/>
                                        <a:pt x="699634" y="702734"/>
                                        <a:pt x="695778" y="702734"/>
                                      </a:cubicBezTo>
                                      <a:cubicBezTo>
                                        <a:pt x="691923" y="706438"/>
                                        <a:pt x="691923" y="702734"/>
                                        <a:pt x="691923" y="702734"/>
                                      </a:cubicBezTo>
                                      <a:cubicBezTo>
                                        <a:pt x="688068" y="699030"/>
                                        <a:pt x="689031" y="697177"/>
                                        <a:pt x="691923" y="696714"/>
                                      </a:cubicBezTo>
                                      <a:close/>
                                      <a:moveTo>
                                        <a:pt x="543421" y="653653"/>
                                      </a:moveTo>
                                      <a:cubicBezTo>
                                        <a:pt x="546249" y="652727"/>
                                        <a:pt x="549077" y="652727"/>
                                        <a:pt x="552847" y="654579"/>
                                      </a:cubicBezTo>
                                      <a:cubicBezTo>
                                        <a:pt x="556618" y="661988"/>
                                        <a:pt x="560388" y="673100"/>
                                        <a:pt x="556618" y="669396"/>
                                      </a:cubicBezTo>
                                      <a:cubicBezTo>
                                        <a:pt x="552847" y="665692"/>
                                        <a:pt x="541536" y="661988"/>
                                        <a:pt x="537766" y="665692"/>
                                      </a:cubicBezTo>
                                      <a:cubicBezTo>
                                        <a:pt x="537766" y="665692"/>
                                        <a:pt x="530225" y="665692"/>
                                        <a:pt x="533995" y="658283"/>
                                      </a:cubicBezTo>
                                      <a:cubicBezTo>
                                        <a:pt x="537766" y="656431"/>
                                        <a:pt x="540594" y="654579"/>
                                        <a:pt x="543421" y="653653"/>
                                      </a:cubicBezTo>
                                      <a:close/>
                                      <a:moveTo>
                                        <a:pt x="552273" y="635635"/>
                                      </a:moveTo>
                                      <a:cubicBezTo>
                                        <a:pt x="560034" y="635635"/>
                                        <a:pt x="579437" y="639445"/>
                                        <a:pt x="571676" y="643255"/>
                                      </a:cubicBezTo>
                                      <a:cubicBezTo>
                                        <a:pt x="563915" y="643255"/>
                                        <a:pt x="560034" y="650875"/>
                                        <a:pt x="552273" y="647065"/>
                                      </a:cubicBezTo>
                                      <a:cubicBezTo>
                                        <a:pt x="548393" y="647065"/>
                                        <a:pt x="544512" y="639445"/>
                                        <a:pt x="548393" y="639445"/>
                                      </a:cubicBezTo>
                                      <a:cubicBezTo>
                                        <a:pt x="548393" y="639445"/>
                                        <a:pt x="548393" y="631825"/>
                                        <a:pt x="552273" y="635635"/>
                                      </a:cubicBezTo>
                                      <a:close/>
                                      <a:moveTo>
                                        <a:pt x="7517" y="0"/>
                                      </a:moveTo>
                                      <a:cubicBezTo>
                                        <a:pt x="22550" y="3760"/>
                                        <a:pt x="41342" y="3760"/>
                                        <a:pt x="45101" y="7519"/>
                                      </a:cubicBezTo>
                                      <a:cubicBezTo>
                                        <a:pt x="52618" y="11278"/>
                                        <a:pt x="71410" y="15038"/>
                                        <a:pt x="86443" y="22557"/>
                                      </a:cubicBezTo>
                                      <a:cubicBezTo>
                                        <a:pt x="101477" y="30076"/>
                                        <a:pt x="101477" y="60151"/>
                                        <a:pt x="105235" y="78949"/>
                                      </a:cubicBezTo>
                                      <a:cubicBezTo>
                                        <a:pt x="105235" y="93986"/>
                                        <a:pt x="124027" y="86468"/>
                                        <a:pt x="127785" y="75189"/>
                                      </a:cubicBezTo>
                                      <a:cubicBezTo>
                                        <a:pt x="135302" y="63911"/>
                                        <a:pt x="165369" y="82708"/>
                                        <a:pt x="180403" y="86468"/>
                                      </a:cubicBezTo>
                                      <a:cubicBezTo>
                                        <a:pt x="191678" y="90227"/>
                                        <a:pt x="195436" y="105265"/>
                                        <a:pt x="191678" y="120303"/>
                                      </a:cubicBezTo>
                                      <a:cubicBezTo>
                                        <a:pt x="191678" y="135340"/>
                                        <a:pt x="206712" y="146619"/>
                                        <a:pt x="210470" y="157897"/>
                                      </a:cubicBezTo>
                                      <a:cubicBezTo>
                                        <a:pt x="214228" y="172935"/>
                                        <a:pt x="236779" y="187973"/>
                                        <a:pt x="259329" y="199251"/>
                                      </a:cubicBezTo>
                                      <a:cubicBezTo>
                                        <a:pt x="281879" y="214289"/>
                                        <a:pt x="281879" y="229327"/>
                                        <a:pt x="289396" y="244365"/>
                                      </a:cubicBezTo>
                                      <a:cubicBezTo>
                                        <a:pt x="300671" y="255643"/>
                                        <a:pt x="311947" y="274440"/>
                                        <a:pt x="326980" y="278200"/>
                                      </a:cubicBezTo>
                                      <a:cubicBezTo>
                                        <a:pt x="338255" y="285719"/>
                                        <a:pt x="353289" y="266921"/>
                                        <a:pt x="357047" y="255643"/>
                                      </a:cubicBezTo>
                                      <a:cubicBezTo>
                                        <a:pt x="360806" y="244365"/>
                                        <a:pt x="405906" y="263162"/>
                                        <a:pt x="420940" y="263162"/>
                                      </a:cubicBezTo>
                                      <a:cubicBezTo>
                                        <a:pt x="432215" y="263162"/>
                                        <a:pt x="454766" y="278200"/>
                                        <a:pt x="469799" y="285719"/>
                                      </a:cubicBezTo>
                                      <a:cubicBezTo>
                                        <a:pt x="484833" y="289478"/>
                                        <a:pt x="503625" y="281959"/>
                                        <a:pt x="518658" y="285719"/>
                                      </a:cubicBezTo>
                                      <a:cubicBezTo>
                                        <a:pt x="537450" y="285719"/>
                                        <a:pt x="548725" y="304516"/>
                                        <a:pt x="571276" y="300756"/>
                                      </a:cubicBezTo>
                                      <a:cubicBezTo>
                                        <a:pt x="593826" y="296997"/>
                                        <a:pt x="638927" y="296997"/>
                                        <a:pt x="657719" y="300756"/>
                                      </a:cubicBezTo>
                                      <a:cubicBezTo>
                                        <a:pt x="680269" y="300756"/>
                                        <a:pt x="699061" y="330832"/>
                                        <a:pt x="706578" y="357148"/>
                                      </a:cubicBezTo>
                                      <a:cubicBezTo>
                                        <a:pt x="717853" y="383464"/>
                                        <a:pt x="747920" y="402262"/>
                                        <a:pt x="747920" y="402262"/>
                                      </a:cubicBezTo>
                                      <a:cubicBezTo>
                                        <a:pt x="747920" y="402262"/>
                                        <a:pt x="747920" y="402262"/>
                                        <a:pt x="1063625" y="533842"/>
                                      </a:cubicBezTo>
                                      <a:cubicBezTo>
                                        <a:pt x="1059867" y="537602"/>
                                        <a:pt x="1037316" y="556399"/>
                                        <a:pt x="1026041" y="556399"/>
                                      </a:cubicBezTo>
                                      <a:cubicBezTo>
                                        <a:pt x="1018524" y="560159"/>
                                        <a:pt x="1011008" y="560159"/>
                                        <a:pt x="1007249" y="560159"/>
                                      </a:cubicBezTo>
                                      <a:cubicBezTo>
                                        <a:pt x="1003491" y="556399"/>
                                        <a:pt x="999732" y="556399"/>
                                        <a:pt x="992216" y="556399"/>
                                      </a:cubicBezTo>
                                      <a:cubicBezTo>
                                        <a:pt x="980940" y="556399"/>
                                        <a:pt x="950873" y="563918"/>
                                        <a:pt x="943356" y="560159"/>
                                      </a:cubicBezTo>
                                      <a:cubicBezTo>
                                        <a:pt x="932081" y="560159"/>
                                        <a:pt x="894497" y="560159"/>
                                        <a:pt x="875705" y="567678"/>
                                      </a:cubicBezTo>
                                      <a:cubicBezTo>
                                        <a:pt x="853155" y="575196"/>
                                        <a:pt x="815571" y="597753"/>
                                        <a:pt x="800538" y="616550"/>
                                      </a:cubicBezTo>
                                      <a:cubicBezTo>
                                        <a:pt x="781746" y="631588"/>
                                        <a:pt x="732887" y="684221"/>
                                        <a:pt x="732887" y="684221"/>
                                      </a:cubicBezTo>
                                      <a:cubicBezTo>
                                        <a:pt x="732887" y="684221"/>
                                        <a:pt x="732887" y="687980"/>
                                        <a:pt x="729128" y="684221"/>
                                      </a:cubicBezTo>
                                      <a:cubicBezTo>
                                        <a:pt x="725370" y="684221"/>
                                        <a:pt x="721611" y="684221"/>
                                        <a:pt x="717853" y="684221"/>
                                      </a:cubicBezTo>
                                      <a:cubicBezTo>
                                        <a:pt x="714095" y="687980"/>
                                        <a:pt x="710336" y="687980"/>
                                        <a:pt x="706578" y="687980"/>
                                      </a:cubicBezTo>
                                      <a:cubicBezTo>
                                        <a:pt x="702819" y="687980"/>
                                        <a:pt x="695303" y="691739"/>
                                        <a:pt x="691544" y="691739"/>
                                      </a:cubicBezTo>
                                      <a:cubicBezTo>
                                        <a:pt x="687786" y="691739"/>
                                        <a:pt x="680269" y="695499"/>
                                        <a:pt x="676511" y="695499"/>
                                      </a:cubicBezTo>
                                      <a:cubicBezTo>
                                        <a:pt x="668994" y="695499"/>
                                        <a:pt x="661477" y="691739"/>
                                        <a:pt x="657719" y="691739"/>
                                      </a:cubicBezTo>
                                      <a:cubicBezTo>
                                        <a:pt x="653960" y="695499"/>
                                        <a:pt x="653960" y="699258"/>
                                        <a:pt x="657719" y="703018"/>
                                      </a:cubicBezTo>
                                      <a:cubicBezTo>
                                        <a:pt x="661477" y="710537"/>
                                        <a:pt x="665236" y="721815"/>
                                        <a:pt x="668994" y="718056"/>
                                      </a:cubicBezTo>
                                      <a:cubicBezTo>
                                        <a:pt x="672752" y="718056"/>
                                        <a:pt x="672752" y="714296"/>
                                        <a:pt x="676511" y="714296"/>
                                      </a:cubicBezTo>
                                      <a:cubicBezTo>
                                        <a:pt x="680269" y="714296"/>
                                        <a:pt x="680269" y="703018"/>
                                        <a:pt x="684027" y="706777"/>
                                      </a:cubicBezTo>
                                      <a:cubicBezTo>
                                        <a:pt x="684027" y="710537"/>
                                        <a:pt x="687786" y="718056"/>
                                        <a:pt x="687786" y="725575"/>
                                      </a:cubicBezTo>
                                      <a:cubicBezTo>
                                        <a:pt x="684027" y="729334"/>
                                        <a:pt x="684027" y="733093"/>
                                        <a:pt x="684027" y="736853"/>
                                      </a:cubicBezTo>
                                      <a:cubicBezTo>
                                        <a:pt x="687786" y="736853"/>
                                        <a:pt x="687786" y="755650"/>
                                        <a:pt x="680269" y="755650"/>
                                      </a:cubicBezTo>
                                      <a:cubicBezTo>
                                        <a:pt x="676511" y="755650"/>
                                        <a:pt x="672752" y="755650"/>
                                        <a:pt x="668994" y="748131"/>
                                      </a:cubicBezTo>
                                      <a:cubicBezTo>
                                        <a:pt x="668994" y="740612"/>
                                        <a:pt x="665236" y="736853"/>
                                        <a:pt x="661477" y="733093"/>
                                      </a:cubicBezTo>
                                      <a:cubicBezTo>
                                        <a:pt x="657719" y="725575"/>
                                        <a:pt x="657719" y="718056"/>
                                        <a:pt x="646444" y="714296"/>
                                      </a:cubicBezTo>
                                      <a:cubicBezTo>
                                        <a:pt x="638927" y="706777"/>
                                        <a:pt x="635168" y="706777"/>
                                        <a:pt x="635168" y="710537"/>
                                      </a:cubicBezTo>
                                      <a:cubicBezTo>
                                        <a:pt x="635168" y="714296"/>
                                        <a:pt x="631410" y="725575"/>
                                        <a:pt x="627652" y="718056"/>
                                      </a:cubicBezTo>
                                      <a:cubicBezTo>
                                        <a:pt x="620135" y="714296"/>
                                        <a:pt x="612618" y="703018"/>
                                        <a:pt x="612618" y="699258"/>
                                      </a:cubicBezTo>
                                      <a:cubicBezTo>
                                        <a:pt x="612618" y="695499"/>
                                        <a:pt x="605101" y="687980"/>
                                        <a:pt x="608860" y="687980"/>
                                      </a:cubicBezTo>
                                      <a:cubicBezTo>
                                        <a:pt x="612618" y="687980"/>
                                        <a:pt x="608860" y="684221"/>
                                        <a:pt x="608860" y="680461"/>
                                      </a:cubicBezTo>
                                      <a:cubicBezTo>
                                        <a:pt x="605101" y="680461"/>
                                        <a:pt x="590068" y="687980"/>
                                        <a:pt x="586309" y="684221"/>
                                      </a:cubicBezTo>
                                      <a:cubicBezTo>
                                        <a:pt x="582551" y="680461"/>
                                        <a:pt x="575034" y="672942"/>
                                        <a:pt x="571276" y="672942"/>
                                      </a:cubicBezTo>
                                      <a:cubicBezTo>
                                        <a:pt x="563759" y="669183"/>
                                        <a:pt x="560001" y="669183"/>
                                        <a:pt x="563759" y="665423"/>
                                      </a:cubicBezTo>
                                      <a:cubicBezTo>
                                        <a:pt x="563759" y="661664"/>
                                        <a:pt x="567517" y="657904"/>
                                        <a:pt x="567517" y="654145"/>
                                      </a:cubicBezTo>
                                      <a:cubicBezTo>
                                        <a:pt x="567517" y="650385"/>
                                        <a:pt x="571276" y="650385"/>
                                        <a:pt x="571276" y="650385"/>
                                      </a:cubicBezTo>
                                      <a:cubicBezTo>
                                        <a:pt x="571276" y="650385"/>
                                        <a:pt x="582551" y="646626"/>
                                        <a:pt x="578792" y="642867"/>
                                      </a:cubicBezTo>
                                      <a:cubicBezTo>
                                        <a:pt x="575034" y="635348"/>
                                        <a:pt x="575034" y="635348"/>
                                        <a:pt x="575034" y="631588"/>
                                      </a:cubicBezTo>
                                      <a:cubicBezTo>
                                        <a:pt x="571276" y="627829"/>
                                        <a:pt x="575034" y="624069"/>
                                        <a:pt x="567517" y="624069"/>
                                      </a:cubicBezTo>
                                      <a:cubicBezTo>
                                        <a:pt x="560001" y="624069"/>
                                        <a:pt x="548725" y="620310"/>
                                        <a:pt x="548725" y="624069"/>
                                      </a:cubicBezTo>
                                      <a:cubicBezTo>
                                        <a:pt x="544967" y="627829"/>
                                        <a:pt x="541209" y="635348"/>
                                        <a:pt x="541209" y="635348"/>
                                      </a:cubicBezTo>
                                      <a:cubicBezTo>
                                        <a:pt x="541209" y="639107"/>
                                        <a:pt x="544967" y="646626"/>
                                        <a:pt x="541209" y="646626"/>
                                      </a:cubicBezTo>
                                      <a:cubicBezTo>
                                        <a:pt x="533692" y="646626"/>
                                        <a:pt x="526175" y="650385"/>
                                        <a:pt x="522417" y="654145"/>
                                      </a:cubicBezTo>
                                      <a:cubicBezTo>
                                        <a:pt x="518658" y="657904"/>
                                        <a:pt x="514900" y="661664"/>
                                        <a:pt x="507383" y="661664"/>
                                      </a:cubicBezTo>
                                      <a:cubicBezTo>
                                        <a:pt x="499866" y="657904"/>
                                        <a:pt x="492349" y="646626"/>
                                        <a:pt x="488591" y="642867"/>
                                      </a:cubicBezTo>
                                      <a:cubicBezTo>
                                        <a:pt x="484833" y="642867"/>
                                        <a:pt x="484833" y="639107"/>
                                        <a:pt x="488591" y="639107"/>
                                      </a:cubicBezTo>
                                      <a:cubicBezTo>
                                        <a:pt x="496108" y="642867"/>
                                        <a:pt x="507383" y="642867"/>
                                        <a:pt x="511141" y="639107"/>
                                      </a:cubicBezTo>
                                      <a:cubicBezTo>
                                        <a:pt x="514900" y="635348"/>
                                        <a:pt x="518658" y="627829"/>
                                        <a:pt x="522417" y="624069"/>
                                      </a:cubicBezTo>
                                      <a:cubicBezTo>
                                        <a:pt x="526175" y="620310"/>
                                        <a:pt x="533692" y="609031"/>
                                        <a:pt x="526175" y="601513"/>
                                      </a:cubicBezTo>
                                      <a:cubicBezTo>
                                        <a:pt x="522417" y="590234"/>
                                        <a:pt x="514900" y="582715"/>
                                        <a:pt x="511141" y="578956"/>
                                      </a:cubicBezTo>
                                      <a:cubicBezTo>
                                        <a:pt x="511141" y="575196"/>
                                        <a:pt x="507383" y="571437"/>
                                        <a:pt x="503625" y="571437"/>
                                      </a:cubicBezTo>
                                      <a:cubicBezTo>
                                        <a:pt x="496108" y="575196"/>
                                        <a:pt x="496108" y="575196"/>
                                        <a:pt x="492349" y="578956"/>
                                      </a:cubicBezTo>
                                      <a:cubicBezTo>
                                        <a:pt x="488591" y="582715"/>
                                        <a:pt x="481074" y="586475"/>
                                        <a:pt x="477316" y="590234"/>
                                      </a:cubicBezTo>
                                      <a:cubicBezTo>
                                        <a:pt x="477316" y="590234"/>
                                        <a:pt x="469799" y="593994"/>
                                        <a:pt x="466041" y="597753"/>
                                      </a:cubicBezTo>
                                      <a:cubicBezTo>
                                        <a:pt x="462282" y="597753"/>
                                        <a:pt x="462282" y="601513"/>
                                        <a:pt x="458524" y="601513"/>
                                      </a:cubicBezTo>
                                      <a:cubicBezTo>
                                        <a:pt x="454766" y="605272"/>
                                        <a:pt x="447249" y="605272"/>
                                        <a:pt x="451007" y="609031"/>
                                      </a:cubicBezTo>
                                      <a:cubicBezTo>
                                        <a:pt x="454766" y="612791"/>
                                        <a:pt x="458524" y="612791"/>
                                        <a:pt x="466041" y="612791"/>
                                      </a:cubicBezTo>
                                      <a:cubicBezTo>
                                        <a:pt x="473557" y="609031"/>
                                        <a:pt x="488591" y="605272"/>
                                        <a:pt x="484833" y="609031"/>
                                      </a:cubicBezTo>
                                      <a:cubicBezTo>
                                        <a:pt x="481074" y="616550"/>
                                        <a:pt x="473557" y="627829"/>
                                        <a:pt x="473557" y="631588"/>
                                      </a:cubicBezTo>
                                      <a:cubicBezTo>
                                        <a:pt x="473557" y="631588"/>
                                        <a:pt x="469799" y="631588"/>
                                        <a:pt x="466041" y="631588"/>
                                      </a:cubicBezTo>
                                      <a:cubicBezTo>
                                        <a:pt x="462282" y="627829"/>
                                        <a:pt x="454766" y="631588"/>
                                        <a:pt x="451007" y="631588"/>
                                      </a:cubicBezTo>
                                      <a:cubicBezTo>
                                        <a:pt x="443490" y="635348"/>
                                        <a:pt x="413423" y="654145"/>
                                        <a:pt x="409665" y="657904"/>
                                      </a:cubicBezTo>
                                      <a:cubicBezTo>
                                        <a:pt x="405906" y="661664"/>
                                        <a:pt x="402148" y="665423"/>
                                        <a:pt x="402148" y="669183"/>
                                      </a:cubicBezTo>
                                      <a:cubicBezTo>
                                        <a:pt x="402148" y="669183"/>
                                        <a:pt x="398390" y="672942"/>
                                        <a:pt x="390873" y="676702"/>
                                      </a:cubicBezTo>
                                      <a:cubicBezTo>
                                        <a:pt x="387114" y="680461"/>
                                        <a:pt x="383356" y="687980"/>
                                        <a:pt x="375839" y="691739"/>
                                      </a:cubicBezTo>
                                      <a:cubicBezTo>
                                        <a:pt x="368323" y="695499"/>
                                        <a:pt x="360806" y="703018"/>
                                        <a:pt x="357047" y="706777"/>
                                      </a:cubicBezTo>
                                      <a:cubicBezTo>
                                        <a:pt x="349531" y="710537"/>
                                        <a:pt x="353289" y="714296"/>
                                        <a:pt x="342014" y="710537"/>
                                      </a:cubicBezTo>
                                      <a:cubicBezTo>
                                        <a:pt x="334497" y="706777"/>
                                        <a:pt x="323222" y="699258"/>
                                        <a:pt x="315705" y="699258"/>
                                      </a:cubicBezTo>
                                      <a:cubicBezTo>
                                        <a:pt x="311947" y="699258"/>
                                        <a:pt x="304430" y="695499"/>
                                        <a:pt x="300671" y="691739"/>
                                      </a:cubicBezTo>
                                      <a:cubicBezTo>
                                        <a:pt x="296913" y="684221"/>
                                        <a:pt x="293155" y="684221"/>
                                        <a:pt x="293155" y="684221"/>
                                      </a:cubicBezTo>
                                      <a:cubicBezTo>
                                        <a:pt x="293155" y="684221"/>
                                        <a:pt x="244296" y="661664"/>
                                        <a:pt x="236779" y="650385"/>
                                      </a:cubicBezTo>
                                      <a:cubicBezTo>
                                        <a:pt x="225504" y="642867"/>
                                        <a:pt x="225504" y="646626"/>
                                        <a:pt x="214228" y="642867"/>
                                      </a:cubicBezTo>
                                      <a:cubicBezTo>
                                        <a:pt x="206712" y="639107"/>
                                        <a:pt x="206712" y="642867"/>
                                        <a:pt x="202953" y="642867"/>
                                      </a:cubicBezTo>
                                      <a:cubicBezTo>
                                        <a:pt x="195436" y="646626"/>
                                        <a:pt x="195436" y="650385"/>
                                        <a:pt x="187920" y="646626"/>
                                      </a:cubicBezTo>
                                      <a:cubicBezTo>
                                        <a:pt x="180403" y="642867"/>
                                        <a:pt x="161611" y="631588"/>
                                        <a:pt x="154094" y="631588"/>
                                      </a:cubicBezTo>
                                      <a:cubicBezTo>
                                        <a:pt x="142819" y="627829"/>
                                        <a:pt x="135302" y="627829"/>
                                        <a:pt x="127785" y="631588"/>
                                      </a:cubicBezTo>
                                      <a:cubicBezTo>
                                        <a:pt x="120269" y="635348"/>
                                        <a:pt x="131544" y="642867"/>
                                        <a:pt x="127785" y="642867"/>
                                      </a:cubicBezTo>
                                      <a:cubicBezTo>
                                        <a:pt x="124027" y="646626"/>
                                        <a:pt x="120269" y="654145"/>
                                        <a:pt x="116510" y="650385"/>
                                      </a:cubicBezTo>
                                      <a:cubicBezTo>
                                        <a:pt x="116510" y="646626"/>
                                        <a:pt x="116510" y="642867"/>
                                        <a:pt x="108993" y="642867"/>
                                      </a:cubicBezTo>
                                      <a:cubicBezTo>
                                        <a:pt x="105235" y="642867"/>
                                        <a:pt x="97718" y="650385"/>
                                        <a:pt x="97718" y="642867"/>
                                      </a:cubicBezTo>
                                      <a:cubicBezTo>
                                        <a:pt x="97718" y="635348"/>
                                        <a:pt x="97718" y="631588"/>
                                        <a:pt x="93960" y="627829"/>
                                      </a:cubicBezTo>
                                      <a:cubicBezTo>
                                        <a:pt x="93960" y="624069"/>
                                        <a:pt x="63893" y="597753"/>
                                        <a:pt x="48859" y="597753"/>
                                      </a:cubicBezTo>
                                      <a:cubicBezTo>
                                        <a:pt x="33826" y="597753"/>
                                        <a:pt x="18792" y="597753"/>
                                        <a:pt x="0" y="582715"/>
                                      </a:cubicBezTo>
                                      <a:cubicBezTo>
                                        <a:pt x="0" y="582715"/>
                                        <a:pt x="0" y="582715"/>
                                        <a:pt x="751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0" name="Freeform 152"/>
                              <wps:cNvSpPr>
                                <a:spLocks/>
                              </wps:cNvSpPr>
                              <wps:spPr bwMode="auto">
                                <a:xfrm>
                                  <a:off x="2876551" y="0"/>
                                  <a:ext cx="1836123" cy="2472976"/>
                                </a:xfrm>
                                <a:custGeom>
                                  <a:avLst/>
                                  <a:gdLst>
                                    <a:gd name="connsiteX0" fmla="*/ 1823402 w 1836123"/>
                                    <a:gd name="connsiteY0" fmla="*/ 2114045 h 2472976"/>
                                    <a:gd name="connsiteX1" fmla="*/ 1823402 w 1836123"/>
                                    <a:gd name="connsiteY1" fmla="*/ 2125271 h 2472976"/>
                                    <a:gd name="connsiteX2" fmla="*/ 1819592 w 1836123"/>
                                    <a:gd name="connsiteY2" fmla="*/ 2151465 h 2472976"/>
                                    <a:gd name="connsiteX3" fmla="*/ 1811972 w 1836123"/>
                                    <a:gd name="connsiteY3" fmla="*/ 2155207 h 2472976"/>
                                    <a:gd name="connsiteX4" fmla="*/ 1815782 w 1836123"/>
                                    <a:gd name="connsiteY4" fmla="*/ 2121529 h 2472976"/>
                                    <a:gd name="connsiteX5" fmla="*/ 1823402 w 1836123"/>
                                    <a:gd name="connsiteY5" fmla="*/ 2114045 h 2472976"/>
                                    <a:gd name="connsiteX6" fmla="*/ 1818005 w 1836123"/>
                                    <a:gd name="connsiteY6" fmla="*/ 2068145 h 2472976"/>
                                    <a:gd name="connsiteX7" fmla="*/ 1817052 w 1836123"/>
                                    <a:gd name="connsiteY7" fmla="*/ 2076189 h 2472976"/>
                                    <a:gd name="connsiteX8" fmla="*/ 1817052 w 1836123"/>
                                    <a:gd name="connsiteY8" fmla="*/ 2098903 h 2472976"/>
                                    <a:gd name="connsiteX9" fmla="*/ 1813242 w 1836123"/>
                                    <a:gd name="connsiteY9" fmla="*/ 2102688 h 2472976"/>
                                    <a:gd name="connsiteX10" fmla="*/ 1805622 w 1836123"/>
                                    <a:gd name="connsiteY10" fmla="*/ 2079975 h 2472976"/>
                                    <a:gd name="connsiteX11" fmla="*/ 1813242 w 1836123"/>
                                    <a:gd name="connsiteY11" fmla="*/ 2068618 h 2472976"/>
                                    <a:gd name="connsiteX12" fmla="*/ 1818005 w 1836123"/>
                                    <a:gd name="connsiteY12" fmla="*/ 2068145 h 2472976"/>
                                    <a:gd name="connsiteX13" fmla="*/ 1793747 w 1836123"/>
                                    <a:gd name="connsiteY13" fmla="*/ 1770857 h 2472976"/>
                                    <a:gd name="connsiteX14" fmla="*/ 1797957 w 1836123"/>
                                    <a:gd name="connsiteY14" fmla="*/ 1775987 h 2472976"/>
                                    <a:gd name="connsiteX15" fmla="*/ 1805441 w 1836123"/>
                                    <a:gd name="connsiteY15" fmla="*/ 1802101 h 2472976"/>
                                    <a:gd name="connsiteX16" fmla="*/ 1805441 w 1836123"/>
                                    <a:gd name="connsiteY16" fmla="*/ 1820754 h 2472976"/>
                                    <a:gd name="connsiteX17" fmla="*/ 1775505 w 1836123"/>
                                    <a:gd name="connsiteY17" fmla="*/ 1895367 h 2472976"/>
                                    <a:gd name="connsiteX18" fmla="*/ 1768021 w 1836123"/>
                                    <a:gd name="connsiteY18" fmla="*/ 1902828 h 2472976"/>
                                    <a:gd name="connsiteX19" fmla="*/ 1764279 w 1836123"/>
                                    <a:gd name="connsiteY19" fmla="*/ 1884175 h 2472976"/>
                                    <a:gd name="connsiteX20" fmla="*/ 1764279 w 1836123"/>
                                    <a:gd name="connsiteY20" fmla="*/ 1872983 h 2472976"/>
                                    <a:gd name="connsiteX21" fmla="*/ 1768021 w 1836123"/>
                                    <a:gd name="connsiteY21" fmla="*/ 1858061 h 2472976"/>
                                    <a:gd name="connsiteX22" fmla="*/ 1771763 w 1836123"/>
                                    <a:gd name="connsiteY22" fmla="*/ 1843138 h 2472976"/>
                                    <a:gd name="connsiteX23" fmla="*/ 1771763 w 1836123"/>
                                    <a:gd name="connsiteY23" fmla="*/ 1831946 h 2472976"/>
                                    <a:gd name="connsiteX24" fmla="*/ 1790473 w 1836123"/>
                                    <a:gd name="connsiteY24" fmla="*/ 1813293 h 2472976"/>
                                    <a:gd name="connsiteX25" fmla="*/ 1786731 w 1836123"/>
                                    <a:gd name="connsiteY25" fmla="*/ 1787179 h 2472976"/>
                                    <a:gd name="connsiteX26" fmla="*/ 1786731 w 1836123"/>
                                    <a:gd name="connsiteY26" fmla="*/ 1779718 h 2472976"/>
                                    <a:gd name="connsiteX27" fmla="*/ 1793747 w 1836123"/>
                                    <a:gd name="connsiteY27" fmla="*/ 1770857 h 2472976"/>
                                    <a:gd name="connsiteX28" fmla="*/ 1539802 w 1836123"/>
                                    <a:gd name="connsiteY28" fmla="*/ 1612210 h 2472976"/>
                                    <a:gd name="connsiteX29" fmla="*/ 1546369 w 1836123"/>
                                    <a:gd name="connsiteY29" fmla="*/ 1614549 h 2472976"/>
                                    <a:gd name="connsiteX30" fmla="*/ 1557626 w 1836123"/>
                                    <a:gd name="connsiteY30" fmla="*/ 1618291 h 2472976"/>
                                    <a:gd name="connsiteX31" fmla="*/ 1561378 w 1836123"/>
                                    <a:gd name="connsiteY31" fmla="*/ 1625775 h 2472976"/>
                                    <a:gd name="connsiteX32" fmla="*/ 1568883 w 1836123"/>
                                    <a:gd name="connsiteY32" fmla="*/ 1648227 h 2472976"/>
                                    <a:gd name="connsiteX33" fmla="*/ 1561378 w 1836123"/>
                                    <a:gd name="connsiteY33" fmla="*/ 1655711 h 2472976"/>
                                    <a:gd name="connsiteX34" fmla="*/ 1538864 w 1836123"/>
                                    <a:gd name="connsiteY34" fmla="*/ 1618291 h 2472976"/>
                                    <a:gd name="connsiteX35" fmla="*/ 1539802 w 1836123"/>
                                    <a:gd name="connsiteY35" fmla="*/ 1612210 h 2472976"/>
                                    <a:gd name="connsiteX36" fmla="*/ 1474787 w 1836123"/>
                                    <a:gd name="connsiteY36" fmla="*/ 1463567 h 2472976"/>
                                    <a:gd name="connsiteX37" fmla="*/ 1477962 w 1836123"/>
                                    <a:gd name="connsiteY37" fmla="*/ 1470711 h 2472976"/>
                                    <a:gd name="connsiteX38" fmla="*/ 1474787 w 1836123"/>
                                    <a:gd name="connsiteY38" fmla="*/ 1463567 h 2472976"/>
                                    <a:gd name="connsiteX39" fmla="*/ 1410759 w 1836123"/>
                                    <a:gd name="connsiteY39" fmla="*/ 1437770 h 2472976"/>
                                    <a:gd name="connsiteX40" fmla="*/ 1407054 w 1836123"/>
                                    <a:gd name="connsiteY40" fmla="*/ 1455913 h 2472976"/>
                                    <a:gd name="connsiteX41" fmla="*/ 1403350 w 1836123"/>
                                    <a:gd name="connsiteY41" fmla="*/ 1448656 h 2472976"/>
                                    <a:gd name="connsiteX42" fmla="*/ 1410759 w 1836123"/>
                                    <a:gd name="connsiteY42" fmla="*/ 1437770 h 2472976"/>
                                    <a:gd name="connsiteX43" fmla="*/ 1300956 w 1836123"/>
                                    <a:gd name="connsiteY43" fmla="*/ 1206222 h 2472976"/>
                                    <a:gd name="connsiteX44" fmla="*/ 1304528 w 1836123"/>
                                    <a:gd name="connsiteY44" fmla="*/ 1212118 h 2472976"/>
                                    <a:gd name="connsiteX45" fmla="*/ 1304528 w 1836123"/>
                                    <a:gd name="connsiteY45" fmla="*/ 1223004 h 2472976"/>
                                    <a:gd name="connsiteX46" fmla="*/ 1297384 w 1836123"/>
                                    <a:gd name="connsiteY46" fmla="*/ 1215747 h 2472976"/>
                                    <a:gd name="connsiteX47" fmla="*/ 1297384 w 1836123"/>
                                    <a:gd name="connsiteY47" fmla="*/ 1208490 h 2472976"/>
                                    <a:gd name="connsiteX48" fmla="*/ 1300956 w 1836123"/>
                                    <a:gd name="connsiteY48" fmla="*/ 1206222 h 2472976"/>
                                    <a:gd name="connsiteX49" fmla="*/ 985639 w 1836123"/>
                                    <a:gd name="connsiteY49" fmla="*/ 967870 h 2472976"/>
                                    <a:gd name="connsiteX50" fmla="*/ 989409 w 1836123"/>
                                    <a:gd name="connsiteY50" fmla="*/ 975173 h 2472976"/>
                                    <a:gd name="connsiteX51" fmla="*/ 993180 w 1836123"/>
                                    <a:gd name="connsiteY51" fmla="*/ 993430 h 2472976"/>
                                    <a:gd name="connsiteX52" fmla="*/ 985639 w 1836123"/>
                                    <a:gd name="connsiteY52" fmla="*/ 993430 h 2472976"/>
                                    <a:gd name="connsiteX53" fmla="*/ 978098 w 1836123"/>
                                    <a:gd name="connsiteY53" fmla="*/ 986127 h 2472976"/>
                                    <a:gd name="connsiteX54" fmla="*/ 970557 w 1836123"/>
                                    <a:gd name="connsiteY54" fmla="*/ 975173 h 2472976"/>
                                    <a:gd name="connsiteX55" fmla="*/ 978098 w 1836123"/>
                                    <a:gd name="connsiteY55" fmla="*/ 975173 h 2472976"/>
                                    <a:gd name="connsiteX56" fmla="*/ 985639 w 1836123"/>
                                    <a:gd name="connsiteY56" fmla="*/ 967870 h 2472976"/>
                                    <a:gd name="connsiteX57" fmla="*/ 201877 w 1836123"/>
                                    <a:gd name="connsiteY57" fmla="*/ 820762 h 2472976"/>
                                    <a:gd name="connsiteX58" fmla="*/ 207433 w 1836123"/>
                                    <a:gd name="connsiteY58" fmla="*/ 824466 h 2472976"/>
                                    <a:gd name="connsiteX59" fmla="*/ 203729 w 1836123"/>
                                    <a:gd name="connsiteY59" fmla="*/ 831874 h 2472976"/>
                                    <a:gd name="connsiteX60" fmla="*/ 196320 w 1836123"/>
                                    <a:gd name="connsiteY60" fmla="*/ 835578 h 2472976"/>
                                    <a:gd name="connsiteX61" fmla="*/ 196320 w 1836123"/>
                                    <a:gd name="connsiteY61" fmla="*/ 828170 h 2472976"/>
                                    <a:gd name="connsiteX62" fmla="*/ 201877 w 1836123"/>
                                    <a:gd name="connsiteY62" fmla="*/ 820762 h 2472976"/>
                                    <a:gd name="connsiteX63" fmla="*/ 207249 w 1836123"/>
                                    <a:gd name="connsiteY63" fmla="*/ 746109 h 2472976"/>
                                    <a:gd name="connsiteX64" fmla="*/ 229632 w 1836123"/>
                                    <a:gd name="connsiteY64" fmla="*/ 757099 h 2472976"/>
                                    <a:gd name="connsiteX65" fmla="*/ 222171 w 1836123"/>
                                    <a:gd name="connsiteY65" fmla="*/ 764426 h 2472976"/>
                                    <a:gd name="connsiteX66" fmla="*/ 207249 w 1836123"/>
                                    <a:gd name="connsiteY66" fmla="*/ 760763 h 2472976"/>
                                    <a:gd name="connsiteX67" fmla="*/ 203518 w 1836123"/>
                                    <a:gd name="connsiteY67" fmla="*/ 771753 h 2472976"/>
                                    <a:gd name="connsiteX68" fmla="*/ 192326 w 1836123"/>
                                    <a:gd name="connsiteY68" fmla="*/ 779080 h 2472976"/>
                                    <a:gd name="connsiteX69" fmla="*/ 181134 w 1836123"/>
                                    <a:gd name="connsiteY69" fmla="*/ 786407 h 2472976"/>
                                    <a:gd name="connsiteX70" fmla="*/ 166211 w 1836123"/>
                                    <a:gd name="connsiteY70" fmla="*/ 782744 h 2472976"/>
                                    <a:gd name="connsiteX71" fmla="*/ 166211 w 1836123"/>
                                    <a:gd name="connsiteY71" fmla="*/ 771753 h 2472976"/>
                                    <a:gd name="connsiteX72" fmla="*/ 184865 w 1836123"/>
                                    <a:gd name="connsiteY72" fmla="*/ 753436 h 2472976"/>
                                    <a:gd name="connsiteX73" fmla="*/ 207249 w 1836123"/>
                                    <a:gd name="connsiteY73" fmla="*/ 746109 h 2472976"/>
                                    <a:gd name="connsiteX74" fmla="*/ 878280 w 1836123"/>
                                    <a:gd name="connsiteY74" fmla="*/ 611536 h 2472976"/>
                                    <a:gd name="connsiteX75" fmla="*/ 875930 w 1836123"/>
                                    <a:gd name="connsiteY75" fmla="*/ 613885 h 2472976"/>
                                    <a:gd name="connsiteX76" fmla="*/ 875930 w 1836123"/>
                                    <a:gd name="connsiteY76" fmla="*/ 613885 h 2472976"/>
                                    <a:gd name="connsiteX77" fmla="*/ 553095 w 1836123"/>
                                    <a:gd name="connsiteY77" fmla="*/ 74870 h 2472976"/>
                                    <a:gd name="connsiteX78" fmla="*/ 560144 w 1836123"/>
                                    <a:gd name="connsiteY78" fmla="*/ 76280 h 2472976"/>
                                    <a:gd name="connsiteX79" fmla="*/ 560144 w 1836123"/>
                                    <a:gd name="connsiteY79" fmla="*/ 87558 h 2472976"/>
                                    <a:gd name="connsiteX80" fmla="*/ 552625 w 1836123"/>
                                    <a:gd name="connsiteY80" fmla="*/ 102596 h 2472976"/>
                                    <a:gd name="connsiteX81" fmla="*/ 560144 w 1836123"/>
                                    <a:gd name="connsiteY81" fmla="*/ 95077 h 2472976"/>
                                    <a:gd name="connsiteX82" fmla="*/ 567663 w 1836123"/>
                                    <a:gd name="connsiteY82" fmla="*/ 102596 h 2472976"/>
                                    <a:gd name="connsiteX83" fmla="*/ 571422 w 1836123"/>
                                    <a:gd name="connsiteY83" fmla="*/ 106356 h 2472976"/>
                                    <a:gd name="connsiteX84" fmla="*/ 578941 w 1836123"/>
                                    <a:gd name="connsiteY84" fmla="*/ 110115 h 2472976"/>
                                    <a:gd name="connsiteX85" fmla="*/ 586460 w 1836123"/>
                                    <a:gd name="connsiteY85" fmla="*/ 132672 h 2472976"/>
                                    <a:gd name="connsiteX86" fmla="*/ 590219 w 1836123"/>
                                    <a:gd name="connsiteY86" fmla="*/ 147710 h 2472976"/>
                                    <a:gd name="connsiteX87" fmla="*/ 593978 w 1836123"/>
                                    <a:gd name="connsiteY87" fmla="*/ 155229 h 2472976"/>
                                    <a:gd name="connsiteX88" fmla="*/ 590219 w 1836123"/>
                                    <a:gd name="connsiteY88" fmla="*/ 170267 h 2472976"/>
                                    <a:gd name="connsiteX89" fmla="*/ 593978 w 1836123"/>
                                    <a:gd name="connsiteY89" fmla="*/ 196583 h 2472976"/>
                                    <a:gd name="connsiteX90" fmla="*/ 597738 w 1836123"/>
                                    <a:gd name="connsiteY90" fmla="*/ 211621 h 2472976"/>
                                    <a:gd name="connsiteX91" fmla="*/ 612775 w 1836123"/>
                                    <a:gd name="connsiteY91" fmla="*/ 215381 h 2472976"/>
                                    <a:gd name="connsiteX92" fmla="*/ 624053 w 1836123"/>
                                    <a:gd name="connsiteY92" fmla="*/ 219140 h 2472976"/>
                                    <a:gd name="connsiteX93" fmla="*/ 631572 w 1836123"/>
                                    <a:gd name="connsiteY93" fmla="*/ 222900 h 2472976"/>
                                    <a:gd name="connsiteX94" fmla="*/ 631572 w 1836123"/>
                                    <a:gd name="connsiteY94" fmla="*/ 230419 h 2472976"/>
                                    <a:gd name="connsiteX95" fmla="*/ 620294 w 1836123"/>
                                    <a:gd name="connsiteY95" fmla="*/ 252975 h 2472976"/>
                                    <a:gd name="connsiteX96" fmla="*/ 620294 w 1836123"/>
                                    <a:gd name="connsiteY96" fmla="*/ 264254 h 2472976"/>
                                    <a:gd name="connsiteX97" fmla="*/ 639091 w 1836123"/>
                                    <a:gd name="connsiteY97" fmla="*/ 271773 h 2472976"/>
                                    <a:gd name="connsiteX98" fmla="*/ 646609 w 1836123"/>
                                    <a:gd name="connsiteY98" fmla="*/ 290570 h 2472976"/>
                                    <a:gd name="connsiteX99" fmla="*/ 657887 w 1836123"/>
                                    <a:gd name="connsiteY99" fmla="*/ 301849 h 2472976"/>
                                    <a:gd name="connsiteX100" fmla="*/ 650369 w 1836123"/>
                                    <a:gd name="connsiteY100" fmla="*/ 324405 h 2472976"/>
                                    <a:gd name="connsiteX101" fmla="*/ 654128 w 1836123"/>
                                    <a:gd name="connsiteY101" fmla="*/ 328165 h 2472976"/>
                                    <a:gd name="connsiteX102" fmla="*/ 669165 w 1836123"/>
                                    <a:gd name="connsiteY102" fmla="*/ 328165 h 2472976"/>
                                    <a:gd name="connsiteX103" fmla="*/ 669165 w 1836123"/>
                                    <a:gd name="connsiteY103" fmla="*/ 358241 h 2472976"/>
                                    <a:gd name="connsiteX104" fmla="*/ 672925 w 1836123"/>
                                    <a:gd name="connsiteY104" fmla="*/ 384557 h 2472976"/>
                                    <a:gd name="connsiteX105" fmla="*/ 676684 w 1836123"/>
                                    <a:gd name="connsiteY105" fmla="*/ 407114 h 2472976"/>
                                    <a:gd name="connsiteX106" fmla="*/ 676684 w 1836123"/>
                                    <a:gd name="connsiteY106" fmla="*/ 448468 h 2472976"/>
                                    <a:gd name="connsiteX107" fmla="*/ 691722 w 1836123"/>
                                    <a:gd name="connsiteY107" fmla="*/ 486063 h 2472976"/>
                                    <a:gd name="connsiteX108" fmla="*/ 706759 w 1836123"/>
                                    <a:gd name="connsiteY108" fmla="*/ 516139 h 2472976"/>
                                    <a:gd name="connsiteX109" fmla="*/ 721796 w 1836123"/>
                                    <a:gd name="connsiteY109" fmla="*/ 523658 h 2472976"/>
                                    <a:gd name="connsiteX110" fmla="*/ 748112 w 1836123"/>
                                    <a:gd name="connsiteY110" fmla="*/ 501101 h 2472976"/>
                                    <a:gd name="connsiteX111" fmla="*/ 748112 w 1836123"/>
                                    <a:gd name="connsiteY111" fmla="*/ 493582 h 2472976"/>
                                    <a:gd name="connsiteX112" fmla="*/ 766909 w 1836123"/>
                                    <a:gd name="connsiteY112" fmla="*/ 497341 h 2472976"/>
                                    <a:gd name="connsiteX113" fmla="*/ 781946 w 1836123"/>
                                    <a:gd name="connsiteY113" fmla="*/ 482304 h 2472976"/>
                                    <a:gd name="connsiteX114" fmla="*/ 789465 w 1836123"/>
                                    <a:gd name="connsiteY114" fmla="*/ 497341 h 2472976"/>
                                    <a:gd name="connsiteX115" fmla="*/ 793224 w 1836123"/>
                                    <a:gd name="connsiteY115" fmla="*/ 504860 h 2472976"/>
                                    <a:gd name="connsiteX116" fmla="*/ 793224 w 1836123"/>
                                    <a:gd name="connsiteY116" fmla="*/ 512379 h 2472976"/>
                                    <a:gd name="connsiteX117" fmla="*/ 804502 w 1836123"/>
                                    <a:gd name="connsiteY117" fmla="*/ 527417 h 2472976"/>
                                    <a:gd name="connsiteX118" fmla="*/ 815780 w 1836123"/>
                                    <a:gd name="connsiteY118" fmla="*/ 531177 h 2472976"/>
                                    <a:gd name="connsiteX119" fmla="*/ 834577 w 1836123"/>
                                    <a:gd name="connsiteY119" fmla="*/ 542455 h 2472976"/>
                                    <a:gd name="connsiteX120" fmla="*/ 842096 w 1836123"/>
                                    <a:gd name="connsiteY120" fmla="*/ 557493 h 2472976"/>
                                    <a:gd name="connsiteX121" fmla="*/ 853374 w 1836123"/>
                                    <a:gd name="connsiteY121" fmla="*/ 561253 h 2472976"/>
                                    <a:gd name="connsiteX122" fmla="*/ 868411 w 1836123"/>
                                    <a:gd name="connsiteY122" fmla="*/ 565012 h 2472976"/>
                                    <a:gd name="connsiteX123" fmla="*/ 872171 w 1836123"/>
                                    <a:gd name="connsiteY123" fmla="*/ 576290 h 2472976"/>
                                    <a:gd name="connsiteX124" fmla="*/ 875930 w 1836123"/>
                                    <a:gd name="connsiteY124" fmla="*/ 580050 h 2472976"/>
                                    <a:gd name="connsiteX125" fmla="*/ 868411 w 1836123"/>
                                    <a:gd name="connsiteY125" fmla="*/ 606366 h 2472976"/>
                                    <a:gd name="connsiteX126" fmla="*/ 870761 w 1836123"/>
                                    <a:gd name="connsiteY126" fmla="*/ 612945 h 2472976"/>
                                    <a:gd name="connsiteX127" fmla="*/ 875930 w 1836123"/>
                                    <a:gd name="connsiteY127" fmla="*/ 613885 h 2472976"/>
                                    <a:gd name="connsiteX128" fmla="*/ 872171 w 1836123"/>
                                    <a:gd name="connsiteY128" fmla="*/ 617645 h 2472976"/>
                                    <a:gd name="connsiteX129" fmla="*/ 868411 w 1836123"/>
                                    <a:gd name="connsiteY129" fmla="*/ 628923 h 2472976"/>
                                    <a:gd name="connsiteX130" fmla="*/ 868411 w 1836123"/>
                                    <a:gd name="connsiteY130" fmla="*/ 636442 h 2472976"/>
                                    <a:gd name="connsiteX131" fmla="*/ 872171 w 1836123"/>
                                    <a:gd name="connsiteY131" fmla="*/ 643961 h 2472976"/>
                                    <a:gd name="connsiteX132" fmla="*/ 875930 w 1836123"/>
                                    <a:gd name="connsiteY132" fmla="*/ 658999 h 2472976"/>
                                    <a:gd name="connsiteX133" fmla="*/ 883449 w 1836123"/>
                                    <a:gd name="connsiteY133" fmla="*/ 689075 h 2472976"/>
                                    <a:gd name="connsiteX134" fmla="*/ 887208 w 1836123"/>
                                    <a:gd name="connsiteY134" fmla="*/ 700353 h 2472976"/>
                                    <a:gd name="connsiteX135" fmla="*/ 890967 w 1836123"/>
                                    <a:gd name="connsiteY135" fmla="*/ 715391 h 2472976"/>
                                    <a:gd name="connsiteX136" fmla="*/ 890967 w 1836123"/>
                                    <a:gd name="connsiteY136" fmla="*/ 726670 h 2472976"/>
                                    <a:gd name="connsiteX137" fmla="*/ 894727 w 1836123"/>
                                    <a:gd name="connsiteY137" fmla="*/ 734189 h 2472976"/>
                                    <a:gd name="connsiteX138" fmla="*/ 887208 w 1836123"/>
                                    <a:gd name="connsiteY138" fmla="*/ 749226 h 2472976"/>
                                    <a:gd name="connsiteX139" fmla="*/ 894727 w 1836123"/>
                                    <a:gd name="connsiteY139" fmla="*/ 760505 h 2472976"/>
                                    <a:gd name="connsiteX140" fmla="*/ 921042 w 1836123"/>
                                    <a:gd name="connsiteY140" fmla="*/ 794340 h 2472976"/>
                                    <a:gd name="connsiteX141" fmla="*/ 939839 w 1836123"/>
                                    <a:gd name="connsiteY141" fmla="*/ 805619 h 2472976"/>
                                    <a:gd name="connsiteX142" fmla="*/ 947358 w 1836123"/>
                                    <a:gd name="connsiteY142" fmla="*/ 809378 h 2472976"/>
                                    <a:gd name="connsiteX143" fmla="*/ 943598 w 1836123"/>
                                    <a:gd name="connsiteY143" fmla="*/ 831935 h 2472976"/>
                                    <a:gd name="connsiteX144" fmla="*/ 962395 w 1836123"/>
                                    <a:gd name="connsiteY144" fmla="*/ 865771 h 2472976"/>
                                    <a:gd name="connsiteX145" fmla="*/ 966155 w 1836123"/>
                                    <a:gd name="connsiteY145" fmla="*/ 888327 h 2472976"/>
                                    <a:gd name="connsiteX146" fmla="*/ 969914 w 1836123"/>
                                    <a:gd name="connsiteY146" fmla="*/ 899606 h 2472976"/>
                                    <a:gd name="connsiteX147" fmla="*/ 966155 w 1836123"/>
                                    <a:gd name="connsiteY147" fmla="*/ 918403 h 2472976"/>
                                    <a:gd name="connsiteX148" fmla="*/ 966155 w 1836123"/>
                                    <a:gd name="connsiteY148" fmla="*/ 937201 h 2472976"/>
                                    <a:gd name="connsiteX149" fmla="*/ 958636 w 1836123"/>
                                    <a:gd name="connsiteY149" fmla="*/ 967276 h 2472976"/>
                                    <a:gd name="connsiteX150" fmla="*/ 977433 w 1836123"/>
                                    <a:gd name="connsiteY150" fmla="*/ 989833 h 2472976"/>
                                    <a:gd name="connsiteX151" fmla="*/ 984951 w 1836123"/>
                                    <a:gd name="connsiteY151" fmla="*/ 1001112 h 2472976"/>
                                    <a:gd name="connsiteX152" fmla="*/ 996229 w 1836123"/>
                                    <a:gd name="connsiteY152" fmla="*/ 1012390 h 2472976"/>
                                    <a:gd name="connsiteX153" fmla="*/ 988711 w 1836123"/>
                                    <a:gd name="connsiteY153" fmla="*/ 1038706 h 2472976"/>
                                    <a:gd name="connsiteX154" fmla="*/ 996229 w 1836123"/>
                                    <a:gd name="connsiteY154" fmla="*/ 1053744 h 2472976"/>
                                    <a:gd name="connsiteX155" fmla="*/ 1033823 w 1836123"/>
                                    <a:gd name="connsiteY155" fmla="*/ 1083820 h 2472976"/>
                                    <a:gd name="connsiteX156" fmla="*/ 1048860 w 1836123"/>
                                    <a:gd name="connsiteY156" fmla="*/ 1080061 h 2472976"/>
                                    <a:gd name="connsiteX157" fmla="*/ 1056379 w 1836123"/>
                                    <a:gd name="connsiteY157" fmla="*/ 1076301 h 2472976"/>
                                    <a:gd name="connsiteX158" fmla="*/ 1056379 w 1836123"/>
                                    <a:gd name="connsiteY158" fmla="*/ 1091339 h 2472976"/>
                                    <a:gd name="connsiteX159" fmla="*/ 1067657 w 1836123"/>
                                    <a:gd name="connsiteY159" fmla="*/ 1095099 h 2472976"/>
                                    <a:gd name="connsiteX160" fmla="*/ 1075176 w 1836123"/>
                                    <a:gd name="connsiteY160" fmla="*/ 1087580 h 2472976"/>
                                    <a:gd name="connsiteX161" fmla="*/ 1078935 w 1836123"/>
                                    <a:gd name="connsiteY161" fmla="*/ 1102618 h 2472976"/>
                                    <a:gd name="connsiteX162" fmla="*/ 1101491 w 1836123"/>
                                    <a:gd name="connsiteY162" fmla="*/ 1113896 h 2472976"/>
                                    <a:gd name="connsiteX163" fmla="*/ 1120288 w 1836123"/>
                                    <a:gd name="connsiteY163" fmla="*/ 1110136 h 2472976"/>
                                    <a:gd name="connsiteX164" fmla="*/ 1120288 w 1836123"/>
                                    <a:gd name="connsiteY164" fmla="*/ 1102618 h 2472976"/>
                                    <a:gd name="connsiteX165" fmla="*/ 1131566 w 1836123"/>
                                    <a:gd name="connsiteY165" fmla="*/ 1125174 h 2472976"/>
                                    <a:gd name="connsiteX166" fmla="*/ 1142844 w 1836123"/>
                                    <a:gd name="connsiteY166" fmla="*/ 1143972 h 2472976"/>
                                    <a:gd name="connsiteX167" fmla="*/ 1154122 w 1836123"/>
                                    <a:gd name="connsiteY167" fmla="*/ 1162769 h 2472976"/>
                                    <a:gd name="connsiteX168" fmla="*/ 1161641 w 1836123"/>
                                    <a:gd name="connsiteY168" fmla="*/ 1159010 h 2472976"/>
                                    <a:gd name="connsiteX169" fmla="*/ 1161641 w 1836123"/>
                                    <a:gd name="connsiteY169" fmla="*/ 1147731 h 2472976"/>
                                    <a:gd name="connsiteX170" fmla="*/ 1169160 w 1836123"/>
                                    <a:gd name="connsiteY170" fmla="*/ 1159010 h 2472976"/>
                                    <a:gd name="connsiteX171" fmla="*/ 1180438 w 1836123"/>
                                    <a:gd name="connsiteY171" fmla="*/ 1170288 h 2472976"/>
                                    <a:gd name="connsiteX172" fmla="*/ 1199235 w 1836123"/>
                                    <a:gd name="connsiteY172" fmla="*/ 1174048 h 2472976"/>
                                    <a:gd name="connsiteX173" fmla="*/ 1221791 w 1836123"/>
                                    <a:gd name="connsiteY173" fmla="*/ 1189086 h 2472976"/>
                                    <a:gd name="connsiteX174" fmla="*/ 1225550 w 1836123"/>
                                    <a:gd name="connsiteY174" fmla="*/ 1200364 h 2472976"/>
                                    <a:gd name="connsiteX175" fmla="*/ 1236828 w 1836123"/>
                                    <a:gd name="connsiteY175" fmla="*/ 1204124 h 2472976"/>
                                    <a:gd name="connsiteX176" fmla="*/ 1240587 w 1836123"/>
                                    <a:gd name="connsiteY176" fmla="*/ 1196605 h 2472976"/>
                                    <a:gd name="connsiteX177" fmla="*/ 1248106 w 1836123"/>
                                    <a:gd name="connsiteY177" fmla="*/ 1192845 h 2472976"/>
                                    <a:gd name="connsiteX178" fmla="*/ 1251866 w 1836123"/>
                                    <a:gd name="connsiteY178" fmla="*/ 1196605 h 2472976"/>
                                    <a:gd name="connsiteX179" fmla="*/ 1259384 w 1836123"/>
                                    <a:gd name="connsiteY179" fmla="*/ 1207883 h 2472976"/>
                                    <a:gd name="connsiteX180" fmla="*/ 1266903 w 1836123"/>
                                    <a:gd name="connsiteY180" fmla="*/ 1211642 h 2472976"/>
                                    <a:gd name="connsiteX181" fmla="*/ 1270662 w 1836123"/>
                                    <a:gd name="connsiteY181" fmla="*/ 1215402 h 2472976"/>
                                    <a:gd name="connsiteX182" fmla="*/ 1281940 w 1836123"/>
                                    <a:gd name="connsiteY182" fmla="*/ 1219161 h 2472976"/>
                                    <a:gd name="connsiteX183" fmla="*/ 1289459 w 1836123"/>
                                    <a:gd name="connsiteY183" fmla="*/ 1237958 h 2472976"/>
                                    <a:gd name="connsiteX184" fmla="*/ 1289459 w 1836123"/>
                                    <a:gd name="connsiteY184" fmla="*/ 1245477 h 2472976"/>
                                    <a:gd name="connsiteX185" fmla="*/ 1278181 w 1836123"/>
                                    <a:gd name="connsiteY185" fmla="*/ 1241718 h 2472976"/>
                                    <a:gd name="connsiteX186" fmla="*/ 1266903 w 1836123"/>
                                    <a:gd name="connsiteY186" fmla="*/ 1245477 h 2472976"/>
                                    <a:gd name="connsiteX187" fmla="*/ 1263144 w 1836123"/>
                                    <a:gd name="connsiteY187" fmla="*/ 1256756 h 2472976"/>
                                    <a:gd name="connsiteX188" fmla="*/ 1270662 w 1836123"/>
                                    <a:gd name="connsiteY188" fmla="*/ 1271793 h 2472976"/>
                                    <a:gd name="connsiteX189" fmla="*/ 1281940 w 1836123"/>
                                    <a:gd name="connsiteY189" fmla="*/ 1279312 h 2472976"/>
                                    <a:gd name="connsiteX190" fmla="*/ 1285700 w 1836123"/>
                                    <a:gd name="connsiteY190" fmla="*/ 1286831 h 2472976"/>
                                    <a:gd name="connsiteX191" fmla="*/ 1289459 w 1836123"/>
                                    <a:gd name="connsiteY191" fmla="*/ 1290591 h 2472976"/>
                                    <a:gd name="connsiteX192" fmla="*/ 1300737 w 1836123"/>
                                    <a:gd name="connsiteY192" fmla="*/ 1294350 h 2472976"/>
                                    <a:gd name="connsiteX193" fmla="*/ 1308256 w 1836123"/>
                                    <a:gd name="connsiteY193" fmla="*/ 1305629 h 2472976"/>
                                    <a:gd name="connsiteX194" fmla="*/ 1327053 w 1836123"/>
                                    <a:gd name="connsiteY194" fmla="*/ 1320667 h 2472976"/>
                                    <a:gd name="connsiteX195" fmla="*/ 1330812 w 1836123"/>
                                    <a:gd name="connsiteY195" fmla="*/ 1339464 h 2472976"/>
                                    <a:gd name="connsiteX196" fmla="*/ 1338331 w 1836123"/>
                                    <a:gd name="connsiteY196" fmla="*/ 1346983 h 2472976"/>
                                    <a:gd name="connsiteX197" fmla="*/ 1338331 w 1836123"/>
                                    <a:gd name="connsiteY197" fmla="*/ 1362021 h 2472976"/>
                                    <a:gd name="connsiteX198" fmla="*/ 1342090 w 1836123"/>
                                    <a:gd name="connsiteY198" fmla="*/ 1369540 h 2472976"/>
                                    <a:gd name="connsiteX199" fmla="*/ 1357128 w 1836123"/>
                                    <a:gd name="connsiteY199" fmla="*/ 1377059 h 2472976"/>
                                    <a:gd name="connsiteX200" fmla="*/ 1357128 w 1836123"/>
                                    <a:gd name="connsiteY200" fmla="*/ 1384578 h 2472976"/>
                                    <a:gd name="connsiteX201" fmla="*/ 1353368 w 1836123"/>
                                    <a:gd name="connsiteY201" fmla="*/ 1392097 h 2472976"/>
                                    <a:gd name="connsiteX202" fmla="*/ 1353368 w 1836123"/>
                                    <a:gd name="connsiteY202" fmla="*/ 1403375 h 2472976"/>
                                    <a:gd name="connsiteX203" fmla="*/ 1357128 w 1836123"/>
                                    <a:gd name="connsiteY203" fmla="*/ 1418413 h 2472976"/>
                                    <a:gd name="connsiteX204" fmla="*/ 1368406 w 1836123"/>
                                    <a:gd name="connsiteY204" fmla="*/ 1456008 h 2472976"/>
                                    <a:gd name="connsiteX205" fmla="*/ 1372165 w 1836123"/>
                                    <a:gd name="connsiteY205" fmla="*/ 1463527 h 2472976"/>
                                    <a:gd name="connsiteX206" fmla="*/ 1375924 w 1836123"/>
                                    <a:gd name="connsiteY206" fmla="*/ 1467286 h 2472976"/>
                                    <a:gd name="connsiteX207" fmla="*/ 1383443 w 1836123"/>
                                    <a:gd name="connsiteY207" fmla="*/ 1478565 h 2472976"/>
                                    <a:gd name="connsiteX208" fmla="*/ 1379684 w 1836123"/>
                                    <a:gd name="connsiteY208" fmla="*/ 1489843 h 2472976"/>
                                    <a:gd name="connsiteX209" fmla="*/ 1387202 w 1836123"/>
                                    <a:gd name="connsiteY209" fmla="*/ 1489843 h 2472976"/>
                                    <a:gd name="connsiteX210" fmla="*/ 1398480 w 1836123"/>
                                    <a:gd name="connsiteY210" fmla="*/ 1478565 h 2472976"/>
                                    <a:gd name="connsiteX211" fmla="*/ 1417277 w 1836123"/>
                                    <a:gd name="connsiteY211" fmla="*/ 1501121 h 2472976"/>
                                    <a:gd name="connsiteX212" fmla="*/ 1421037 w 1836123"/>
                                    <a:gd name="connsiteY212" fmla="*/ 1493603 h 2472976"/>
                                    <a:gd name="connsiteX213" fmla="*/ 1409758 w 1836123"/>
                                    <a:gd name="connsiteY213" fmla="*/ 1474805 h 2472976"/>
                                    <a:gd name="connsiteX214" fmla="*/ 1417277 w 1836123"/>
                                    <a:gd name="connsiteY214" fmla="*/ 1448489 h 2472976"/>
                                    <a:gd name="connsiteX215" fmla="*/ 1432315 w 1836123"/>
                                    <a:gd name="connsiteY215" fmla="*/ 1456008 h 2472976"/>
                                    <a:gd name="connsiteX216" fmla="*/ 1439833 w 1836123"/>
                                    <a:gd name="connsiteY216" fmla="*/ 1471046 h 2472976"/>
                                    <a:gd name="connsiteX217" fmla="*/ 1443593 w 1836123"/>
                                    <a:gd name="connsiteY217" fmla="*/ 1478565 h 2472976"/>
                                    <a:gd name="connsiteX218" fmla="*/ 1454871 w 1836123"/>
                                    <a:gd name="connsiteY218" fmla="*/ 1482324 h 2472976"/>
                                    <a:gd name="connsiteX219" fmla="*/ 1481186 w 1836123"/>
                                    <a:gd name="connsiteY219" fmla="*/ 1501121 h 2472976"/>
                                    <a:gd name="connsiteX220" fmla="*/ 1484946 w 1836123"/>
                                    <a:gd name="connsiteY220" fmla="*/ 1501121 h 2472976"/>
                                    <a:gd name="connsiteX221" fmla="*/ 1481186 w 1836123"/>
                                    <a:gd name="connsiteY221" fmla="*/ 1478565 h 2472976"/>
                                    <a:gd name="connsiteX222" fmla="*/ 1484946 w 1836123"/>
                                    <a:gd name="connsiteY222" fmla="*/ 1474805 h 2472976"/>
                                    <a:gd name="connsiteX223" fmla="*/ 1496224 w 1836123"/>
                                    <a:gd name="connsiteY223" fmla="*/ 1478565 h 2472976"/>
                                    <a:gd name="connsiteX224" fmla="*/ 1503742 w 1836123"/>
                                    <a:gd name="connsiteY224" fmla="*/ 1486084 h 2472976"/>
                                    <a:gd name="connsiteX225" fmla="*/ 1503742 w 1836123"/>
                                    <a:gd name="connsiteY225" fmla="*/ 1493603 h 2472976"/>
                                    <a:gd name="connsiteX226" fmla="*/ 1499983 w 1836123"/>
                                    <a:gd name="connsiteY226" fmla="*/ 1497362 h 2472976"/>
                                    <a:gd name="connsiteX227" fmla="*/ 1503742 w 1836123"/>
                                    <a:gd name="connsiteY227" fmla="*/ 1504881 h 2472976"/>
                                    <a:gd name="connsiteX228" fmla="*/ 1511261 w 1836123"/>
                                    <a:gd name="connsiteY228" fmla="*/ 1508640 h 2472976"/>
                                    <a:gd name="connsiteX229" fmla="*/ 1515020 w 1836123"/>
                                    <a:gd name="connsiteY229" fmla="*/ 1538716 h 2472976"/>
                                    <a:gd name="connsiteX230" fmla="*/ 1507502 w 1836123"/>
                                    <a:gd name="connsiteY230" fmla="*/ 1549995 h 2472976"/>
                                    <a:gd name="connsiteX231" fmla="*/ 1507502 w 1836123"/>
                                    <a:gd name="connsiteY231" fmla="*/ 1572552 h 2472976"/>
                                    <a:gd name="connsiteX232" fmla="*/ 1515020 w 1836123"/>
                                    <a:gd name="connsiteY232" fmla="*/ 1591349 h 2472976"/>
                                    <a:gd name="connsiteX233" fmla="*/ 1511261 w 1836123"/>
                                    <a:gd name="connsiteY233" fmla="*/ 1598868 h 2472976"/>
                                    <a:gd name="connsiteX234" fmla="*/ 1518780 w 1836123"/>
                                    <a:gd name="connsiteY234" fmla="*/ 1613906 h 2472976"/>
                                    <a:gd name="connsiteX235" fmla="*/ 1518780 w 1836123"/>
                                    <a:gd name="connsiteY235" fmla="*/ 1621425 h 2472976"/>
                                    <a:gd name="connsiteX236" fmla="*/ 1530058 w 1836123"/>
                                    <a:gd name="connsiteY236" fmla="*/ 1625184 h 2472976"/>
                                    <a:gd name="connsiteX237" fmla="*/ 1556373 w 1836123"/>
                                    <a:gd name="connsiteY237" fmla="*/ 1655260 h 2472976"/>
                                    <a:gd name="connsiteX238" fmla="*/ 1582689 w 1836123"/>
                                    <a:gd name="connsiteY238" fmla="*/ 1677817 h 2472976"/>
                                    <a:gd name="connsiteX239" fmla="*/ 1597726 w 1836123"/>
                                    <a:gd name="connsiteY239" fmla="*/ 1685336 h 2472976"/>
                                    <a:gd name="connsiteX240" fmla="*/ 1605245 w 1836123"/>
                                    <a:gd name="connsiteY240" fmla="*/ 1689095 h 2472976"/>
                                    <a:gd name="connsiteX241" fmla="*/ 1612764 w 1836123"/>
                                    <a:gd name="connsiteY241" fmla="*/ 1681576 h 2472976"/>
                                    <a:gd name="connsiteX242" fmla="*/ 1627801 w 1836123"/>
                                    <a:gd name="connsiteY242" fmla="*/ 1689095 h 2472976"/>
                                    <a:gd name="connsiteX243" fmla="*/ 1635320 w 1836123"/>
                                    <a:gd name="connsiteY243" fmla="*/ 1700374 h 2472976"/>
                                    <a:gd name="connsiteX244" fmla="*/ 1639079 w 1836123"/>
                                    <a:gd name="connsiteY244" fmla="*/ 1711652 h 2472976"/>
                                    <a:gd name="connsiteX245" fmla="*/ 1657876 w 1836123"/>
                                    <a:gd name="connsiteY245" fmla="*/ 1749247 h 2472976"/>
                                    <a:gd name="connsiteX246" fmla="*/ 1687951 w 1836123"/>
                                    <a:gd name="connsiteY246" fmla="*/ 1771804 h 2472976"/>
                                    <a:gd name="connsiteX247" fmla="*/ 1699229 w 1836123"/>
                                    <a:gd name="connsiteY247" fmla="*/ 1779323 h 2472976"/>
                                    <a:gd name="connsiteX248" fmla="*/ 1714266 w 1836123"/>
                                    <a:gd name="connsiteY248" fmla="*/ 1813158 h 2472976"/>
                                    <a:gd name="connsiteX249" fmla="*/ 1721785 w 1836123"/>
                                    <a:gd name="connsiteY249" fmla="*/ 1824437 h 2472976"/>
                                    <a:gd name="connsiteX250" fmla="*/ 1721785 w 1836123"/>
                                    <a:gd name="connsiteY250" fmla="*/ 1831955 h 2472976"/>
                                    <a:gd name="connsiteX251" fmla="*/ 1725544 w 1836123"/>
                                    <a:gd name="connsiteY251" fmla="*/ 1835715 h 2472976"/>
                                    <a:gd name="connsiteX252" fmla="*/ 1748101 w 1836123"/>
                                    <a:gd name="connsiteY252" fmla="*/ 1843234 h 2472976"/>
                                    <a:gd name="connsiteX253" fmla="*/ 1755619 w 1836123"/>
                                    <a:gd name="connsiteY253" fmla="*/ 1850753 h 2472976"/>
                                    <a:gd name="connsiteX254" fmla="*/ 1751860 w 1836123"/>
                                    <a:gd name="connsiteY254" fmla="*/ 1865791 h 2472976"/>
                                    <a:gd name="connsiteX255" fmla="*/ 1759379 w 1836123"/>
                                    <a:gd name="connsiteY255" fmla="*/ 1865791 h 2472976"/>
                                    <a:gd name="connsiteX256" fmla="*/ 1755619 w 1836123"/>
                                    <a:gd name="connsiteY256" fmla="*/ 1877069 h 2472976"/>
                                    <a:gd name="connsiteX257" fmla="*/ 1755619 w 1836123"/>
                                    <a:gd name="connsiteY257" fmla="*/ 1895867 h 2472976"/>
                                    <a:gd name="connsiteX258" fmla="*/ 1766897 w 1836123"/>
                                    <a:gd name="connsiteY258" fmla="*/ 1914664 h 2472976"/>
                                    <a:gd name="connsiteX259" fmla="*/ 1770657 w 1836123"/>
                                    <a:gd name="connsiteY259" fmla="*/ 1922183 h 2472976"/>
                                    <a:gd name="connsiteX260" fmla="*/ 1774416 w 1836123"/>
                                    <a:gd name="connsiteY260" fmla="*/ 1914664 h 2472976"/>
                                    <a:gd name="connsiteX261" fmla="*/ 1781935 w 1836123"/>
                                    <a:gd name="connsiteY261" fmla="*/ 1922183 h 2472976"/>
                                    <a:gd name="connsiteX262" fmla="*/ 1785694 w 1836123"/>
                                    <a:gd name="connsiteY262" fmla="*/ 1929702 h 2472976"/>
                                    <a:gd name="connsiteX263" fmla="*/ 1774416 w 1836123"/>
                                    <a:gd name="connsiteY263" fmla="*/ 1974816 h 2472976"/>
                                    <a:gd name="connsiteX264" fmla="*/ 1778175 w 1836123"/>
                                    <a:gd name="connsiteY264" fmla="*/ 1997372 h 2472976"/>
                                    <a:gd name="connsiteX265" fmla="*/ 1785694 w 1836123"/>
                                    <a:gd name="connsiteY265" fmla="*/ 2057524 h 2472976"/>
                                    <a:gd name="connsiteX266" fmla="*/ 1785694 w 1836123"/>
                                    <a:gd name="connsiteY266" fmla="*/ 2076322 h 2472976"/>
                                    <a:gd name="connsiteX267" fmla="*/ 1770657 w 1836123"/>
                                    <a:gd name="connsiteY267" fmla="*/ 2080081 h 2472976"/>
                                    <a:gd name="connsiteX268" fmla="*/ 1770657 w 1836123"/>
                                    <a:gd name="connsiteY268" fmla="*/ 2087600 h 2472976"/>
                                    <a:gd name="connsiteX269" fmla="*/ 1774416 w 1836123"/>
                                    <a:gd name="connsiteY269" fmla="*/ 2095119 h 2472976"/>
                                    <a:gd name="connsiteX270" fmla="*/ 1774416 w 1836123"/>
                                    <a:gd name="connsiteY270" fmla="*/ 2106397 h 2472976"/>
                                    <a:gd name="connsiteX271" fmla="*/ 1785694 w 1836123"/>
                                    <a:gd name="connsiteY271" fmla="*/ 2117676 h 2472976"/>
                                    <a:gd name="connsiteX272" fmla="*/ 1793213 w 1836123"/>
                                    <a:gd name="connsiteY272" fmla="*/ 2125195 h 2472976"/>
                                    <a:gd name="connsiteX273" fmla="*/ 1800732 w 1836123"/>
                                    <a:gd name="connsiteY273" fmla="*/ 2132714 h 2472976"/>
                                    <a:gd name="connsiteX274" fmla="*/ 1808250 w 1836123"/>
                                    <a:gd name="connsiteY274" fmla="*/ 2162789 h 2472976"/>
                                    <a:gd name="connsiteX275" fmla="*/ 1815769 w 1836123"/>
                                    <a:gd name="connsiteY275" fmla="*/ 2170309 h 2472976"/>
                                    <a:gd name="connsiteX276" fmla="*/ 1819528 w 1836123"/>
                                    <a:gd name="connsiteY276" fmla="*/ 2200384 h 2472976"/>
                                    <a:gd name="connsiteX277" fmla="*/ 1827047 w 1836123"/>
                                    <a:gd name="connsiteY277" fmla="*/ 2215422 h 2472976"/>
                                    <a:gd name="connsiteX278" fmla="*/ 1834566 w 1836123"/>
                                    <a:gd name="connsiteY278" fmla="*/ 2230460 h 2472976"/>
                                    <a:gd name="connsiteX279" fmla="*/ 1830806 w 1836123"/>
                                    <a:gd name="connsiteY279" fmla="*/ 2260536 h 2472976"/>
                                    <a:gd name="connsiteX280" fmla="*/ 1834566 w 1836123"/>
                                    <a:gd name="connsiteY280" fmla="*/ 2294371 h 2472976"/>
                                    <a:gd name="connsiteX281" fmla="*/ 1830806 w 1836123"/>
                                    <a:gd name="connsiteY281" fmla="*/ 2313169 h 2472976"/>
                                    <a:gd name="connsiteX282" fmla="*/ 1815769 w 1836123"/>
                                    <a:gd name="connsiteY282" fmla="*/ 2339485 h 2472976"/>
                                    <a:gd name="connsiteX283" fmla="*/ 1812010 w 1836123"/>
                                    <a:gd name="connsiteY283" fmla="*/ 2354523 h 2472976"/>
                                    <a:gd name="connsiteX284" fmla="*/ 1804491 w 1836123"/>
                                    <a:gd name="connsiteY284" fmla="*/ 2369561 h 2472976"/>
                                    <a:gd name="connsiteX285" fmla="*/ 1804491 w 1836123"/>
                                    <a:gd name="connsiteY285" fmla="*/ 2392118 h 2472976"/>
                                    <a:gd name="connsiteX286" fmla="*/ 1691710 w 1836123"/>
                                    <a:gd name="connsiteY286" fmla="*/ 2399637 h 2472976"/>
                                    <a:gd name="connsiteX287" fmla="*/ 1624042 w 1836123"/>
                                    <a:gd name="connsiteY287" fmla="*/ 2410915 h 2472976"/>
                                    <a:gd name="connsiteX288" fmla="*/ 1571411 w 1836123"/>
                                    <a:gd name="connsiteY288" fmla="*/ 2399637 h 2472976"/>
                                    <a:gd name="connsiteX289" fmla="*/ 1518780 w 1836123"/>
                                    <a:gd name="connsiteY289" fmla="*/ 2414675 h 2472976"/>
                                    <a:gd name="connsiteX290" fmla="*/ 1499983 w 1836123"/>
                                    <a:gd name="connsiteY290" fmla="*/ 2456029 h 2472976"/>
                                    <a:gd name="connsiteX291" fmla="*/ 1466149 w 1836123"/>
                                    <a:gd name="connsiteY291" fmla="*/ 2456029 h 2472976"/>
                                    <a:gd name="connsiteX292" fmla="*/ 1432315 w 1836123"/>
                                    <a:gd name="connsiteY292" fmla="*/ 2467307 h 2472976"/>
                                    <a:gd name="connsiteX293" fmla="*/ 1417277 w 1836123"/>
                                    <a:gd name="connsiteY293" fmla="*/ 2433472 h 2472976"/>
                                    <a:gd name="connsiteX294" fmla="*/ 1375924 w 1836123"/>
                                    <a:gd name="connsiteY294" fmla="*/ 2410915 h 2472976"/>
                                    <a:gd name="connsiteX295" fmla="*/ 1327053 w 1836123"/>
                                    <a:gd name="connsiteY295" fmla="*/ 2392118 h 2472976"/>
                                    <a:gd name="connsiteX296" fmla="*/ 1270662 w 1836123"/>
                                    <a:gd name="connsiteY296" fmla="*/ 2392118 h 2472976"/>
                                    <a:gd name="connsiteX297" fmla="*/ 1233069 w 1836123"/>
                                    <a:gd name="connsiteY297" fmla="*/ 2388358 h 2472976"/>
                                    <a:gd name="connsiteX298" fmla="*/ 1172919 w 1836123"/>
                                    <a:gd name="connsiteY298" fmla="*/ 2422193 h 2472976"/>
                                    <a:gd name="connsiteX299" fmla="*/ 338342 w 1836123"/>
                                    <a:gd name="connsiteY299" fmla="*/ 2347004 h 2472976"/>
                                    <a:gd name="connsiteX300" fmla="*/ 342101 w 1836123"/>
                                    <a:gd name="connsiteY300" fmla="*/ 1971056 h 2472976"/>
                                    <a:gd name="connsiteX301" fmla="*/ 0 w 1836123"/>
                                    <a:gd name="connsiteY301" fmla="*/ 1967297 h 2472976"/>
                                    <a:gd name="connsiteX302" fmla="*/ 48872 w 1836123"/>
                                    <a:gd name="connsiteY302" fmla="*/ 779302 h 2472976"/>
                                    <a:gd name="connsiteX303" fmla="*/ 82706 w 1836123"/>
                                    <a:gd name="connsiteY303" fmla="*/ 794340 h 2472976"/>
                                    <a:gd name="connsiteX304" fmla="*/ 112781 w 1836123"/>
                                    <a:gd name="connsiteY304" fmla="*/ 798100 h 2472976"/>
                                    <a:gd name="connsiteX305" fmla="*/ 135337 w 1836123"/>
                                    <a:gd name="connsiteY305" fmla="*/ 805619 h 2472976"/>
                                    <a:gd name="connsiteX306" fmla="*/ 150374 w 1836123"/>
                                    <a:gd name="connsiteY306" fmla="*/ 813138 h 2472976"/>
                                    <a:gd name="connsiteX307" fmla="*/ 161652 w 1836123"/>
                                    <a:gd name="connsiteY307" fmla="*/ 831935 h 2472976"/>
                                    <a:gd name="connsiteX308" fmla="*/ 184209 w 1836123"/>
                                    <a:gd name="connsiteY308" fmla="*/ 862011 h 2472976"/>
                                    <a:gd name="connsiteX309" fmla="*/ 210524 w 1836123"/>
                                    <a:gd name="connsiteY309" fmla="*/ 877049 h 2472976"/>
                                    <a:gd name="connsiteX310" fmla="*/ 236839 w 1836123"/>
                                    <a:gd name="connsiteY310" fmla="*/ 888327 h 2472976"/>
                                    <a:gd name="connsiteX311" fmla="*/ 259396 w 1836123"/>
                                    <a:gd name="connsiteY311" fmla="*/ 903365 h 2472976"/>
                                    <a:gd name="connsiteX312" fmla="*/ 289470 w 1836123"/>
                                    <a:gd name="connsiteY312" fmla="*/ 907125 h 2472976"/>
                                    <a:gd name="connsiteX313" fmla="*/ 330823 w 1836123"/>
                                    <a:gd name="connsiteY313" fmla="*/ 892087 h 2472976"/>
                                    <a:gd name="connsiteX314" fmla="*/ 345861 w 1836123"/>
                                    <a:gd name="connsiteY314" fmla="*/ 880808 h 2472976"/>
                                    <a:gd name="connsiteX315" fmla="*/ 364658 w 1836123"/>
                                    <a:gd name="connsiteY315" fmla="*/ 858252 h 2472976"/>
                                    <a:gd name="connsiteX316" fmla="*/ 383454 w 1836123"/>
                                    <a:gd name="connsiteY316" fmla="*/ 801859 h 2472976"/>
                                    <a:gd name="connsiteX317" fmla="*/ 409770 w 1836123"/>
                                    <a:gd name="connsiteY317" fmla="*/ 752986 h 2472976"/>
                                    <a:gd name="connsiteX318" fmla="*/ 421048 w 1836123"/>
                                    <a:gd name="connsiteY318" fmla="*/ 719151 h 2472976"/>
                                    <a:gd name="connsiteX319" fmla="*/ 424807 w 1836123"/>
                                    <a:gd name="connsiteY319" fmla="*/ 700353 h 2472976"/>
                                    <a:gd name="connsiteX320" fmla="*/ 424807 w 1836123"/>
                                    <a:gd name="connsiteY320" fmla="*/ 677796 h 2472976"/>
                                    <a:gd name="connsiteX321" fmla="*/ 447363 w 1836123"/>
                                    <a:gd name="connsiteY321" fmla="*/ 598847 h 2472976"/>
                                    <a:gd name="connsiteX322" fmla="*/ 447363 w 1836123"/>
                                    <a:gd name="connsiteY322" fmla="*/ 568771 h 2472976"/>
                                    <a:gd name="connsiteX323" fmla="*/ 439845 w 1836123"/>
                                    <a:gd name="connsiteY323" fmla="*/ 512379 h 2472976"/>
                                    <a:gd name="connsiteX324" fmla="*/ 447363 w 1836123"/>
                                    <a:gd name="connsiteY324" fmla="*/ 474785 h 2472976"/>
                                    <a:gd name="connsiteX325" fmla="*/ 428567 w 1836123"/>
                                    <a:gd name="connsiteY325" fmla="*/ 444709 h 2472976"/>
                                    <a:gd name="connsiteX326" fmla="*/ 454882 w 1836123"/>
                                    <a:gd name="connsiteY326" fmla="*/ 377038 h 2472976"/>
                                    <a:gd name="connsiteX327" fmla="*/ 454882 w 1836123"/>
                                    <a:gd name="connsiteY327" fmla="*/ 369519 h 2472976"/>
                                    <a:gd name="connsiteX328" fmla="*/ 443604 w 1836123"/>
                                    <a:gd name="connsiteY328" fmla="*/ 339443 h 2472976"/>
                                    <a:gd name="connsiteX329" fmla="*/ 451123 w 1836123"/>
                                    <a:gd name="connsiteY329" fmla="*/ 331924 h 2472976"/>
                                    <a:gd name="connsiteX330" fmla="*/ 466160 w 1836123"/>
                                    <a:gd name="connsiteY330" fmla="*/ 320646 h 2472976"/>
                                    <a:gd name="connsiteX331" fmla="*/ 473679 w 1836123"/>
                                    <a:gd name="connsiteY331" fmla="*/ 305608 h 2472976"/>
                                    <a:gd name="connsiteX332" fmla="*/ 477438 w 1836123"/>
                                    <a:gd name="connsiteY332" fmla="*/ 316887 h 2472976"/>
                                    <a:gd name="connsiteX333" fmla="*/ 484957 w 1836123"/>
                                    <a:gd name="connsiteY333" fmla="*/ 328165 h 2472976"/>
                                    <a:gd name="connsiteX334" fmla="*/ 484957 w 1836123"/>
                                    <a:gd name="connsiteY334" fmla="*/ 316887 h 2472976"/>
                                    <a:gd name="connsiteX335" fmla="*/ 488716 w 1836123"/>
                                    <a:gd name="connsiteY335" fmla="*/ 309368 h 2472976"/>
                                    <a:gd name="connsiteX336" fmla="*/ 477438 w 1836123"/>
                                    <a:gd name="connsiteY336" fmla="*/ 298089 h 2472976"/>
                                    <a:gd name="connsiteX337" fmla="*/ 481198 w 1836123"/>
                                    <a:gd name="connsiteY337" fmla="*/ 294330 h 2472976"/>
                                    <a:gd name="connsiteX338" fmla="*/ 462401 w 1836123"/>
                                    <a:gd name="connsiteY338" fmla="*/ 286811 h 2472976"/>
                                    <a:gd name="connsiteX339" fmla="*/ 458641 w 1836123"/>
                                    <a:gd name="connsiteY339" fmla="*/ 283051 h 2472976"/>
                                    <a:gd name="connsiteX340" fmla="*/ 451123 w 1836123"/>
                                    <a:gd name="connsiteY340" fmla="*/ 286811 h 2472976"/>
                                    <a:gd name="connsiteX341" fmla="*/ 451123 w 1836123"/>
                                    <a:gd name="connsiteY341" fmla="*/ 275532 h 2472976"/>
                                    <a:gd name="connsiteX342" fmla="*/ 458641 w 1836123"/>
                                    <a:gd name="connsiteY342" fmla="*/ 260494 h 2472976"/>
                                    <a:gd name="connsiteX343" fmla="*/ 462401 w 1836123"/>
                                    <a:gd name="connsiteY343" fmla="*/ 252975 h 2472976"/>
                                    <a:gd name="connsiteX344" fmla="*/ 466160 w 1836123"/>
                                    <a:gd name="connsiteY344" fmla="*/ 249216 h 2472976"/>
                                    <a:gd name="connsiteX345" fmla="*/ 466160 w 1836123"/>
                                    <a:gd name="connsiteY345" fmla="*/ 237938 h 2472976"/>
                                    <a:gd name="connsiteX346" fmla="*/ 477438 w 1836123"/>
                                    <a:gd name="connsiteY346" fmla="*/ 222900 h 2472976"/>
                                    <a:gd name="connsiteX347" fmla="*/ 481198 w 1836123"/>
                                    <a:gd name="connsiteY347" fmla="*/ 226659 h 2472976"/>
                                    <a:gd name="connsiteX348" fmla="*/ 488716 w 1836123"/>
                                    <a:gd name="connsiteY348" fmla="*/ 234178 h 2472976"/>
                                    <a:gd name="connsiteX349" fmla="*/ 492476 w 1836123"/>
                                    <a:gd name="connsiteY349" fmla="*/ 226659 h 2472976"/>
                                    <a:gd name="connsiteX350" fmla="*/ 488716 w 1836123"/>
                                    <a:gd name="connsiteY350" fmla="*/ 200343 h 2472976"/>
                                    <a:gd name="connsiteX351" fmla="*/ 511272 w 1836123"/>
                                    <a:gd name="connsiteY351" fmla="*/ 106356 h 2472976"/>
                                    <a:gd name="connsiteX352" fmla="*/ 511272 w 1836123"/>
                                    <a:gd name="connsiteY352" fmla="*/ 102596 h 2472976"/>
                                    <a:gd name="connsiteX353" fmla="*/ 537588 w 1836123"/>
                                    <a:gd name="connsiteY353" fmla="*/ 87558 h 2472976"/>
                                    <a:gd name="connsiteX354" fmla="*/ 548866 w 1836123"/>
                                    <a:gd name="connsiteY354" fmla="*/ 76280 h 2472976"/>
                                    <a:gd name="connsiteX355" fmla="*/ 553095 w 1836123"/>
                                    <a:gd name="connsiteY355" fmla="*/ 74870 h 2472976"/>
                                    <a:gd name="connsiteX356" fmla="*/ 517790 w 1836123"/>
                                    <a:gd name="connsiteY356" fmla="*/ 64649 h 2472976"/>
                                    <a:gd name="connsiteX357" fmla="*/ 523346 w 1836123"/>
                                    <a:gd name="connsiteY357" fmla="*/ 72520 h 2472976"/>
                                    <a:gd name="connsiteX358" fmla="*/ 515938 w 1836123"/>
                                    <a:gd name="connsiteY358" fmla="*/ 79928 h 2472976"/>
                                    <a:gd name="connsiteX359" fmla="*/ 512233 w 1836123"/>
                                    <a:gd name="connsiteY359" fmla="*/ 76224 h 2472976"/>
                                    <a:gd name="connsiteX360" fmla="*/ 512233 w 1836123"/>
                                    <a:gd name="connsiteY360" fmla="*/ 65112 h 2472976"/>
                                    <a:gd name="connsiteX361" fmla="*/ 517790 w 1836123"/>
                                    <a:gd name="connsiteY361" fmla="*/ 64649 h 2472976"/>
                                    <a:gd name="connsiteX362" fmla="*/ 521493 w 1836123"/>
                                    <a:gd name="connsiteY362" fmla="*/ 59953 h 2472976"/>
                                    <a:gd name="connsiteX363" fmla="*/ 530754 w 1836123"/>
                                    <a:gd name="connsiteY363" fmla="*/ 60879 h 2472976"/>
                                    <a:gd name="connsiteX364" fmla="*/ 523345 w 1836123"/>
                                    <a:gd name="connsiteY364" fmla="*/ 64583 h 2472976"/>
                                    <a:gd name="connsiteX365" fmla="*/ 521493 w 1836123"/>
                                    <a:gd name="connsiteY365" fmla="*/ 59953 h 2472976"/>
                                    <a:gd name="connsiteX366" fmla="*/ 527050 w 1836123"/>
                                    <a:gd name="connsiteY366" fmla="*/ 9020 h 2472976"/>
                                    <a:gd name="connsiteX367" fmla="*/ 527050 w 1836123"/>
                                    <a:gd name="connsiteY367" fmla="*/ 19736 h 2472976"/>
                                    <a:gd name="connsiteX368" fmla="*/ 519113 w 1836123"/>
                                    <a:gd name="connsiteY368" fmla="*/ 16164 h 2472976"/>
                                    <a:gd name="connsiteX369" fmla="*/ 527050 w 1836123"/>
                                    <a:gd name="connsiteY369" fmla="*/ 9020 h 2472976"/>
                                    <a:gd name="connsiteX370" fmla="*/ 513953 w 1836123"/>
                                    <a:gd name="connsiteY370" fmla="*/ 586 h 2472976"/>
                                    <a:gd name="connsiteX371" fmla="*/ 515937 w 1836123"/>
                                    <a:gd name="connsiteY371" fmla="*/ 5051 h 2472976"/>
                                    <a:gd name="connsiteX372" fmla="*/ 508000 w 1836123"/>
                                    <a:gd name="connsiteY372" fmla="*/ 12195 h 2472976"/>
                                    <a:gd name="connsiteX373" fmla="*/ 511968 w 1836123"/>
                                    <a:gd name="connsiteY373" fmla="*/ 1479 h 2472976"/>
                                    <a:gd name="connsiteX374" fmla="*/ 513953 w 1836123"/>
                                    <a:gd name="connsiteY374" fmla="*/ 586 h 2472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Lst>
                                  <a:rect l="l" t="t" r="r" b="b"/>
                                  <a:pathLst>
                                    <a:path w="1836123" h="2472976">
                                      <a:moveTo>
                                        <a:pt x="1823402" y="2114045"/>
                                      </a:moveTo>
                                      <a:cubicBezTo>
                                        <a:pt x="1827212" y="2117787"/>
                                        <a:pt x="1827212" y="2121529"/>
                                        <a:pt x="1823402" y="2125271"/>
                                      </a:cubicBezTo>
                                      <a:cubicBezTo>
                                        <a:pt x="1823402" y="2132755"/>
                                        <a:pt x="1819592" y="2147723"/>
                                        <a:pt x="1819592" y="2151465"/>
                                      </a:cubicBezTo>
                                      <a:cubicBezTo>
                                        <a:pt x="1819592" y="2155207"/>
                                        <a:pt x="1811972" y="2166433"/>
                                        <a:pt x="1811972" y="2155207"/>
                                      </a:cubicBezTo>
                                      <a:cubicBezTo>
                                        <a:pt x="1811972" y="2143981"/>
                                        <a:pt x="1808162" y="2129013"/>
                                        <a:pt x="1815782" y="2121529"/>
                                      </a:cubicBezTo>
                                      <a:cubicBezTo>
                                        <a:pt x="1815782" y="2121529"/>
                                        <a:pt x="1819592" y="2114045"/>
                                        <a:pt x="1823402" y="2114045"/>
                                      </a:cubicBezTo>
                                      <a:close/>
                                      <a:moveTo>
                                        <a:pt x="1818005" y="2068145"/>
                                      </a:moveTo>
                                      <a:cubicBezTo>
                                        <a:pt x="1818957" y="2068618"/>
                                        <a:pt x="1818957" y="2070511"/>
                                        <a:pt x="1817052" y="2076189"/>
                                      </a:cubicBezTo>
                                      <a:cubicBezTo>
                                        <a:pt x="1817052" y="2083760"/>
                                        <a:pt x="1817052" y="2091331"/>
                                        <a:pt x="1817052" y="2098903"/>
                                      </a:cubicBezTo>
                                      <a:cubicBezTo>
                                        <a:pt x="1817052" y="2102688"/>
                                        <a:pt x="1817052" y="2114045"/>
                                        <a:pt x="1813242" y="2102688"/>
                                      </a:cubicBezTo>
                                      <a:cubicBezTo>
                                        <a:pt x="1809432" y="2095117"/>
                                        <a:pt x="1801812" y="2091331"/>
                                        <a:pt x="1805622" y="2079975"/>
                                      </a:cubicBezTo>
                                      <a:cubicBezTo>
                                        <a:pt x="1805622" y="2079975"/>
                                        <a:pt x="1809432" y="2072403"/>
                                        <a:pt x="1813242" y="2068618"/>
                                      </a:cubicBezTo>
                                      <a:cubicBezTo>
                                        <a:pt x="1815147" y="2068618"/>
                                        <a:pt x="1817052" y="2067671"/>
                                        <a:pt x="1818005" y="2068145"/>
                                      </a:cubicBezTo>
                                      <a:close/>
                                      <a:moveTo>
                                        <a:pt x="1793747" y="1770857"/>
                                      </a:moveTo>
                                      <a:cubicBezTo>
                                        <a:pt x="1796086" y="1769458"/>
                                        <a:pt x="1797957" y="1770391"/>
                                        <a:pt x="1797957" y="1775987"/>
                                      </a:cubicBezTo>
                                      <a:cubicBezTo>
                                        <a:pt x="1801699" y="1787179"/>
                                        <a:pt x="1797957" y="1798371"/>
                                        <a:pt x="1805441" y="1802101"/>
                                      </a:cubicBezTo>
                                      <a:cubicBezTo>
                                        <a:pt x="1812925" y="1809563"/>
                                        <a:pt x="1809183" y="1813293"/>
                                        <a:pt x="1805441" y="1820754"/>
                                      </a:cubicBezTo>
                                      <a:cubicBezTo>
                                        <a:pt x="1801699" y="1828216"/>
                                        <a:pt x="1779247" y="1876714"/>
                                        <a:pt x="1775505" y="1895367"/>
                                      </a:cubicBezTo>
                                      <a:cubicBezTo>
                                        <a:pt x="1775505" y="1914020"/>
                                        <a:pt x="1771763" y="1910289"/>
                                        <a:pt x="1768021" y="1902828"/>
                                      </a:cubicBezTo>
                                      <a:cubicBezTo>
                                        <a:pt x="1764279" y="1895367"/>
                                        <a:pt x="1768021" y="1891636"/>
                                        <a:pt x="1764279" y="1884175"/>
                                      </a:cubicBezTo>
                                      <a:cubicBezTo>
                                        <a:pt x="1760537" y="1880444"/>
                                        <a:pt x="1760537" y="1880444"/>
                                        <a:pt x="1764279" y="1872983"/>
                                      </a:cubicBezTo>
                                      <a:cubicBezTo>
                                        <a:pt x="1768021" y="1865522"/>
                                        <a:pt x="1764279" y="1858061"/>
                                        <a:pt x="1768021" y="1858061"/>
                                      </a:cubicBezTo>
                                      <a:cubicBezTo>
                                        <a:pt x="1771763" y="1854330"/>
                                        <a:pt x="1775505" y="1846869"/>
                                        <a:pt x="1771763" y="1843138"/>
                                      </a:cubicBezTo>
                                      <a:cubicBezTo>
                                        <a:pt x="1771763" y="1835677"/>
                                        <a:pt x="1768021" y="1839408"/>
                                        <a:pt x="1771763" y="1831946"/>
                                      </a:cubicBezTo>
                                      <a:cubicBezTo>
                                        <a:pt x="1775505" y="1824485"/>
                                        <a:pt x="1786731" y="1820754"/>
                                        <a:pt x="1790473" y="1813293"/>
                                      </a:cubicBezTo>
                                      <a:cubicBezTo>
                                        <a:pt x="1794215" y="1805832"/>
                                        <a:pt x="1797957" y="1798371"/>
                                        <a:pt x="1786731" y="1787179"/>
                                      </a:cubicBezTo>
                                      <a:cubicBezTo>
                                        <a:pt x="1786731" y="1787179"/>
                                        <a:pt x="1779247" y="1783448"/>
                                        <a:pt x="1786731" y="1779718"/>
                                      </a:cubicBezTo>
                                      <a:cubicBezTo>
                                        <a:pt x="1788602" y="1775987"/>
                                        <a:pt x="1791409" y="1772256"/>
                                        <a:pt x="1793747" y="1770857"/>
                                      </a:cubicBezTo>
                                      <a:close/>
                                      <a:moveTo>
                                        <a:pt x="1539802" y="1612210"/>
                                      </a:moveTo>
                                      <a:cubicBezTo>
                                        <a:pt x="1541679" y="1611743"/>
                                        <a:pt x="1544493" y="1612678"/>
                                        <a:pt x="1546369" y="1614549"/>
                                      </a:cubicBezTo>
                                      <a:cubicBezTo>
                                        <a:pt x="1546369" y="1618291"/>
                                        <a:pt x="1553873" y="1614549"/>
                                        <a:pt x="1557626" y="1618291"/>
                                      </a:cubicBezTo>
                                      <a:cubicBezTo>
                                        <a:pt x="1561378" y="1622033"/>
                                        <a:pt x="1561378" y="1618291"/>
                                        <a:pt x="1561378" y="1625775"/>
                                      </a:cubicBezTo>
                                      <a:cubicBezTo>
                                        <a:pt x="1561378" y="1633259"/>
                                        <a:pt x="1565130" y="1637001"/>
                                        <a:pt x="1568883" y="1648227"/>
                                      </a:cubicBezTo>
                                      <a:cubicBezTo>
                                        <a:pt x="1576387" y="1663195"/>
                                        <a:pt x="1568883" y="1659453"/>
                                        <a:pt x="1561378" y="1655711"/>
                                      </a:cubicBezTo>
                                      <a:cubicBezTo>
                                        <a:pt x="1557626" y="1651969"/>
                                        <a:pt x="1538864" y="1618291"/>
                                        <a:pt x="1538864" y="1618291"/>
                                      </a:cubicBezTo>
                                      <a:cubicBezTo>
                                        <a:pt x="1536988" y="1614549"/>
                                        <a:pt x="1537926" y="1612678"/>
                                        <a:pt x="1539802" y="1612210"/>
                                      </a:cubicBezTo>
                                      <a:close/>
                                      <a:moveTo>
                                        <a:pt x="1474787" y="1463567"/>
                                      </a:moveTo>
                                      <a:cubicBezTo>
                                        <a:pt x="1477962" y="1459995"/>
                                        <a:pt x="1481137" y="1470711"/>
                                        <a:pt x="1477962" y="1470711"/>
                                      </a:cubicBezTo>
                                      <a:cubicBezTo>
                                        <a:pt x="1474787" y="1474283"/>
                                        <a:pt x="1474787" y="1463567"/>
                                        <a:pt x="1474787" y="1463567"/>
                                      </a:cubicBezTo>
                                      <a:close/>
                                      <a:moveTo>
                                        <a:pt x="1410759" y="1437770"/>
                                      </a:moveTo>
                                      <a:cubicBezTo>
                                        <a:pt x="1414463" y="1441399"/>
                                        <a:pt x="1410759" y="1445027"/>
                                        <a:pt x="1407054" y="1455913"/>
                                      </a:cubicBezTo>
                                      <a:cubicBezTo>
                                        <a:pt x="1407054" y="1463170"/>
                                        <a:pt x="1403350" y="1448656"/>
                                        <a:pt x="1403350" y="1448656"/>
                                      </a:cubicBezTo>
                                      <a:cubicBezTo>
                                        <a:pt x="1407054" y="1441399"/>
                                        <a:pt x="1407054" y="1437770"/>
                                        <a:pt x="1410759" y="1437770"/>
                                      </a:cubicBezTo>
                                      <a:close/>
                                      <a:moveTo>
                                        <a:pt x="1300956" y="1206222"/>
                                      </a:moveTo>
                                      <a:cubicBezTo>
                                        <a:pt x="1302742" y="1207582"/>
                                        <a:pt x="1304528" y="1210304"/>
                                        <a:pt x="1304528" y="1212118"/>
                                      </a:cubicBezTo>
                                      <a:cubicBezTo>
                                        <a:pt x="1308100" y="1219375"/>
                                        <a:pt x="1308100" y="1219375"/>
                                        <a:pt x="1304528" y="1223004"/>
                                      </a:cubicBezTo>
                                      <a:cubicBezTo>
                                        <a:pt x="1300956" y="1226632"/>
                                        <a:pt x="1297384" y="1215747"/>
                                        <a:pt x="1297384" y="1215747"/>
                                      </a:cubicBezTo>
                                      <a:cubicBezTo>
                                        <a:pt x="1297384" y="1212118"/>
                                        <a:pt x="1293812" y="1212118"/>
                                        <a:pt x="1297384" y="1208490"/>
                                      </a:cubicBezTo>
                                      <a:cubicBezTo>
                                        <a:pt x="1297384" y="1204861"/>
                                        <a:pt x="1299170" y="1204861"/>
                                        <a:pt x="1300956" y="1206222"/>
                                      </a:cubicBezTo>
                                      <a:close/>
                                      <a:moveTo>
                                        <a:pt x="985639" y="967870"/>
                                      </a:moveTo>
                                      <a:cubicBezTo>
                                        <a:pt x="993180" y="971522"/>
                                        <a:pt x="989409" y="971522"/>
                                        <a:pt x="989409" y="975173"/>
                                      </a:cubicBezTo>
                                      <a:cubicBezTo>
                                        <a:pt x="989409" y="982476"/>
                                        <a:pt x="996950" y="986127"/>
                                        <a:pt x="993180" y="993430"/>
                                      </a:cubicBezTo>
                                      <a:cubicBezTo>
                                        <a:pt x="993180" y="1004383"/>
                                        <a:pt x="985639" y="993430"/>
                                        <a:pt x="985639" y="993430"/>
                                      </a:cubicBezTo>
                                      <a:cubicBezTo>
                                        <a:pt x="985639" y="993430"/>
                                        <a:pt x="981869" y="989778"/>
                                        <a:pt x="978098" y="986127"/>
                                      </a:cubicBezTo>
                                      <a:cubicBezTo>
                                        <a:pt x="978098" y="982476"/>
                                        <a:pt x="974328" y="978824"/>
                                        <a:pt x="970557" y="975173"/>
                                      </a:cubicBezTo>
                                      <a:cubicBezTo>
                                        <a:pt x="966787" y="967870"/>
                                        <a:pt x="974328" y="971522"/>
                                        <a:pt x="978098" y="975173"/>
                                      </a:cubicBezTo>
                                      <a:cubicBezTo>
                                        <a:pt x="981869" y="975173"/>
                                        <a:pt x="978098" y="967870"/>
                                        <a:pt x="985639" y="967870"/>
                                      </a:cubicBezTo>
                                      <a:close/>
                                      <a:moveTo>
                                        <a:pt x="201877" y="820762"/>
                                      </a:moveTo>
                                      <a:cubicBezTo>
                                        <a:pt x="203729" y="819836"/>
                                        <a:pt x="205581" y="820762"/>
                                        <a:pt x="207433" y="824466"/>
                                      </a:cubicBezTo>
                                      <a:cubicBezTo>
                                        <a:pt x="211137" y="831874"/>
                                        <a:pt x="211137" y="831874"/>
                                        <a:pt x="203729" y="831874"/>
                                      </a:cubicBezTo>
                                      <a:cubicBezTo>
                                        <a:pt x="200025" y="831874"/>
                                        <a:pt x="203729" y="831874"/>
                                        <a:pt x="196320" y="835578"/>
                                      </a:cubicBezTo>
                                      <a:cubicBezTo>
                                        <a:pt x="188912" y="839283"/>
                                        <a:pt x="196320" y="828170"/>
                                        <a:pt x="196320" y="828170"/>
                                      </a:cubicBezTo>
                                      <a:cubicBezTo>
                                        <a:pt x="198173" y="824466"/>
                                        <a:pt x="200025" y="821688"/>
                                        <a:pt x="201877" y="820762"/>
                                      </a:cubicBezTo>
                                      <a:close/>
                                      <a:moveTo>
                                        <a:pt x="207249" y="746109"/>
                                      </a:moveTo>
                                      <a:cubicBezTo>
                                        <a:pt x="214710" y="742446"/>
                                        <a:pt x="222171" y="753436"/>
                                        <a:pt x="229632" y="757099"/>
                                      </a:cubicBezTo>
                                      <a:cubicBezTo>
                                        <a:pt x="233363" y="760763"/>
                                        <a:pt x="229632" y="764426"/>
                                        <a:pt x="222171" y="764426"/>
                                      </a:cubicBezTo>
                                      <a:cubicBezTo>
                                        <a:pt x="214710" y="764426"/>
                                        <a:pt x="210979" y="760763"/>
                                        <a:pt x="207249" y="760763"/>
                                      </a:cubicBezTo>
                                      <a:cubicBezTo>
                                        <a:pt x="203518" y="760763"/>
                                        <a:pt x="203518" y="768090"/>
                                        <a:pt x="203518" y="771753"/>
                                      </a:cubicBezTo>
                                      <a:cubicBezTo>
                                        <a:pt x="199787" y="779080"/>
                                        <a:pt x="196057" y="782744"/>
                                        <a:pt x="192326" y="779080"/>
                                      </a:cubicBezTo>
                                      <a:cubicBezTo>
                                        <a:pt x="188595" y="775417"/>
                                        <a:pt x="184865" y="782744"/>
                                        <a:pt x="181134" y="786407"/>
                                      </a:cubicBezTo>
                                      <a:cubicBezTo>
                                        <a:pt x="177403" y="790071"/>
                                        <a:pt x="173673" y="786407"/>
                                        <a:pt x="166211" y="782744"/>
                                      </a:cubicBezTo>
                                      <a:cubicBezTo>
                                        <a:pt x="158750" y="779080"/>
                                        <a:pt x="166211" y="771753"/>
                                        <a:pt x="166211" y="771753"/>
                                      </a:cubicBezTo>
                                      <a:cubicBezTo>
                                        <a:pt x="169942" y="764426"/>
                                        <a:pt x="177403" y="757099"/>
                                        <a:pt x="184865" y="753436"/>
                                      </a:cubicBezTo>
                                      <a:cubicBezTo>
                                        <a:pt x="192326" y="753436"/>
                                        <a:pt x="199787" y="749772"/>
                                        <a:pt x="207249" y="746109"/>
                                      </a:cubicBezTo>
                                      <a:close/>
                                      <a:moveTo>
                                        <a:pt x="878280" y="611536"/>
                                      </a:moveTo>
                                      <a:cubicBezTo>
                                        <a:pt x="878750" y="611066"/>
                                        <a:pt x="877810" y="612006"/>
                                        <a:pt x="875930" y="613885"/>
                                      </a:cubicBezTo>
                                      <a:lnTo>
                                        <a:pt x="875930" y="613885"/>
                                      </a:lnTo>
                                      <a:close/>
                                      <a:moveTo>
                                        <a:pt x="553095" y="74870"/>
                                      </a:moveTo>
                                      <a:cubicBezTo>
                                        <a:pt x="554505" y="74400"/>
                                        <a:pt x="556385" y="74400"/>
                                        <a:pt x="560144" y="76280"/>
                                      </a:cubicBezTo>
                                      <a:cubicBezTo>
                                        <a:pt x="563903" y="76280"/>
                                        <a:pt x="560144" y="83799"/>
                                        <a:pt x="560144" y="87558"/>
                                      </a:cubicBezTo>
                                      <a:cubicBezTo>
                                        <a:pt x="556385" y="91318"/>
                                        <a:pt x="548866" y="102596"/>
                                        <a:pt x="552625" y="102596"/>
                                      </a:cubicBezTo>
                                      <a:cubicBezTo>
                                        <a:pt x="556385" y="98837"/>
                                        <a:pt x="560144" y="91318"/>
                                        <a:pt x="560144" y="95077"/>
                                      </a:cubicBezTo>
                                      <a:cubicBezTo>
                                        <a:pt x="563903" y="95077"/>
                                        <a:pt x="567663" y="98837"/>
                                        <a:pt x="567663" y="102596"/>
                                      </a:cubicBezTo>
                                      <a:cubicBezTo>
                                        <a:pt x="567663" y="106356"/>
                                        <a:pt x="571422" y="106356"/>
                                        <a:pt x="571422" y="106356"/>
                                      </a:cubicBezTo>
                                      <a:cubicBezTo>
                                        <a:pt x="575182" y="106356"/>
                                        <a:pt x="578941" y="102596"/>
                                        <a:pt x="578941" y="110115"/>
                                      </a:cubicBezTo>
                                      <a:cubicBezTo>
                                        <a:pt x="578941" y="113875"/>
                                        <a:pt x="586460" y="125153"/>
                                        <a:pt x="586460" y="132672"/>
                                      </a:cubicBezTo>
                                      <a:cubicBezTo>
                                        <a:pt x="586460" y="136432"/>
                                        <a:pt x="586460" y="143951"/>
                                        <a:pt x="590219" y="147710"/>
                                      </a:cubicBezTo>
                                      <a:cubicBezTo>
                                        <a:pt x="590219" y="151470"/>
                                        <a:pt x="593978" y="151470"/>
                                        <a:pt x="593978" y="155229"/>
                                      </a:cubicBezTo>
                                      <a:cubicBezTo>
                                        <a:pt x="590219" y="158989"/>
                                        <a:pt x="586460" y="162748"/>
                                        <a:pt x="590219" y="170267"/>
                                      </a:cubicBezTo>
                                      <a:cubicBezTo>
                                        <a:pt x="590219" y="177786"/>
                                        <a:pt x="593978" y="192824"/>
                                        <a:pt x="593978" y="196583"/>
                                      </a:cubicBezTo>
                                      <a:cubicBezTo>
                                        <a:pt x="593978" y="204102"/>
                                        <a:pt x="593978" y="207862"/>
                                        <a:pt x="597738" y="211621"/>
                                      </a:cubicBezTo>
                                      <a:cubicBezTo>
                                        <a:pt x="601497" y="215381"/>
                                        <a:pt x="605256" y="219140"/>
                                        <a:pt x="612775" y="215381"/>
                                      </a:cubicBezTo>
                                      <a:cubicBezTo>
                                        <a:pt x="620294" y="215381"/>
                                        <a:pt x="620294" y="215381"/>
                                        <a:pt x="624053" y="219140"/>
                                      </a:cubicBezTo>
                                      <a:cubicBezTo>
                                        <a:pt x="627813" y="219140"/>
                                        <a:pt x="631572" y="222900"/>
                                        <a:pt x="631572" y="222900"/>
                                      </a:cubicBezTo>
                                      <a:cubicBezTo>
                                        <a:pt x="635331" y="222900"/>
                                        <a:pt x="635331" y="222900"/>
                                        <a:pt x="631572" y="230419"/>
                                      </a:cubicBezTo>
                                      <a:cubicBezTo>
                                        <a:pt x="627813" y="234178"/>
                                        <a:pt x="624053" y="241697"/>
                                        <a:pt x="620294" y="252975"/>
                                      </a:cubicBezTo>
                                      <a:cubicBezTo>
                                        <a:pt x="616534" y="260494"/>
                                        <a:pt x="616534" y="264254"/>
                                        <a:pt x="620294" y="264254"/>
                                      </a:cubicBezTo>
                                      <a:cubicBezTo>
                                        <a:pt x="627813" y="268013"/>
                                        <a:pt x="635331" y="268013"/>
                                        <a:pt x="639091" y="271773"/>
                                      </a:cubicBezTo>
                                      <a:cubicBezTo>
                                        <a:pt x="642850" y="279292"/>
                                        <a:pt x="639091" y="290570"/>
                                        <a:pt x="646609" y="290570"/>
                                      </a:cubicBezTo>
                                      <a:cubicBezTo>
                                        <a:pt x="650369" y="294330"/>
                                        <a:pt x="657887" y="294330"/>
                                        <a:pt x="657887" y="301849"/>
                                      </a:cubicBezTo>
                                      <a:cubicBezTo>
                                        <a:pt x="657887" y="309368"/>
                                        <a:pt x="650369" y="320646"/>
                                        <a:pt x="650369" y="324405"/>
                                      </a:cubicBezTo>
                                      <a:cubicBezTo>
                                        <a:pt x="650369" y="331924"/>
                                        <a:pt x="650369" y="328165"/>
                                        <a:pt x="654128" y="328165"/>
                                      </a:cubicBezTo>
                                      <a:cubicBezTo>
                                        <a:pt x="657887" y="328165"/>
                                        <a:pt x="672925" y="324405"/>
                                        <a:pt x="669165" y="328165"/>
                                      </a:cubicBezTo>
                                      <a:cubicBezTo>
                                        <a:pt x="669165" y="331924"/>
                                        <a:pt x="665406" y="343203"/>
                                        <a:pt x="669165" y="358241"/>
                                      </a:cubicBezTo>
                                      <a:cubicBezTo>
                                        <a:pt x="669165" y="373279"/>
                                        <a:pt x="669165" y="377038"/>
                                        <a:pt x="672925" y="384557"/>
                                      </a:cubicBezTo>
                                      <a:cubicBezTo>
                                        <a:pt x="676684" y="392076"/>
                                        <a:pt x="676684" y="395836"/>
                                        <a:pt x="676684" y="407114"/>
                                      </a:cubicBezTo>
                                      <a:cubicBezTo>
                                        <a:pt x="676684" y="414633"/>
                                        <a:pt x="665406" y="429671"/>
                                        <a:pt x="676684" y="448468"/>
                                      </a:cubicBezTo>
                                      <a:cubicBezTo>
                                        <a:pt x="684203" y="471025"/>
                                        <a:pt x="687962" y="474785"/>
                                        <a:pt x="691722" y="486063"/>
                                      </a:cubicBezTo>
                                      <a:cubicBezTo>
                                        <a:pt x="691722" y="497341"/>
                                        <a:pt x="695481" y="512379"/>
                                        <a:pt x="706759" y="516139"/>
                                      </a:cubicBezTo>
                                      <a:cubicBezTo>
                                        <a:pt x="714278" y="519898"/>
                                        <a:pt x="718037" y="523658"/>
                                        <a:pt x="721796" y="523658"/>
                                      </a:cubicBezTo>
                                      <a:cubicBezTo>
                                        <a:pt x="729315" y="519898"/>
                                        <a:pt x="748112" y="504860"/>
                                        <a:pt x="748112" y="501101"/>
                                      </a:cubicBezTo>
                                      <a:cubicBezTo>
                                        <a:pt x="744353" y="497341"/>
                                        <a:pt x="744353" y="489822"/>
                                        <a:pt x="748112" y="493582"/>
                                      </a:cubicBezTo>
                                      <a:cubicBezTo>
                                        <a:pt x="751871" y="497341"/>
                                        <a:pt x="759390" y="501101"/>
                                        <a:pt x="766909" y="497341"/>
                                      </a:cubicBezTo>
                                      <a:cubicBezTo>
                                        <a:pt x="774427" y="493582"/>
                                        <a:pt x="778187" y="478544"/>
                                        <a:pt x="781946" y="482304"/>
                                      </a:cubicBezTo>
                                      <a:cubicBezTo>
                                        <a:pt x="785705" y="482304"/>
                                        <a:pt x="789465" y="493582"/>
                                        <a:pt x="789465" y="497341"/>
                                      </a:cubicBezTo>
                                      <a:cubicBezTo>
                                        <a:pt x="789465" y="501101"/>
                                        <a:pt x="789465" y="504860"/>
                                        <a:pt x="793224" y="504860"/>
                                      </a:cubicBezTo>
                                      <a:cubicBezTo>
                                        <a:pt x="796984" y="504860"/>
                                        <a:pt x="793224" y="508620"/>
                                        <a:pt x="793224" y="512379"/>
                                      </a:cubicBezTo>
                                      <a:cubicBezTo>
                                        <a:pt x="793224" y="512379"/>
                                        <a:pt x="796984" y="523658"/>
                                        <a:pt x="804502" y="527417"/>
                                      </a:cubicBezTo>
                                      <a:cubicBezTo>
                                        <a:pt x="812021" y="531177"/>
                                        <a:pt x="812021" y="531177"/>
                                        <a:pt x="815780" y="531177"/>
                                      </a:cubicBezTo>
                                      <a:cubicBezTo>
                                        <a:pt x="819540" y="534936"/>
                                        <a:pt x="830818" y="538696"/>
                                        <a:pt x="834577" y="542455"/>
                                      </a:cubicBezTo>
                                      <a:cubicBezTo>
                                        <a:pt x="834577" y="549974"/>
                                        <a:pt x="838336" y="557493"/>
                                        <a:pt x="842096" y="557493"/>
                                      </a:cubicBezTo>
                                      <a:cubicBezTo>
                                        <a:pt x="845855" y="557493"/>
                                        <a:pt x="849615" y="561253"/>
                                        <a:pt x="853374" y="561253"/>
                                      </a:cubicBezTo>
                                      <a:cubicBezTo>
                                        <a:pt x="857133" y="561253"/>
                                        <a:pt x="864652" y="561253"/>
                                        <a:pt x="868411" y="565012"/>
                                      </a:cubicBezTo>
                                      <a:cubicBezTo>
                                        <a:pt x="868411" y="568771"/>
                                        <a:pt x="872171" y="576290"/>
                                        <a:pt x="872171" y="576290"/>
                                      </a:cubicBezTo>
                                      <a:cubicBezTo>
                                        <a:pt x="875930" y="576290"/>
                                        <a:pt x="879689" y="576290"/>
                                        <a:pt x="875930" y="580050"/>
                                      </a:cubicBezTo>
                                      <a:cubicBezTo>
                                        <a:pt x="872171" y="587569"/>
                                        <a:pt x="868411" y="602607"/>
                                        <a:pt x="868411" y="606366"/>
                                      </a:cubicBezTo>
                                      <a:cubicBezTo>
                                        <a:pt x="868411" y="610126"/>
                                        <a:pt x="869351" y="612006"/>
                                        <a:pt x="870761" y="612945"/>
                                      </a:cubicBezTo>
                                      <a:lnTo>
                                        <a:pt x="875930" y="613885"/>
                                      </a:lnTo>
                                      <a:lnTo>
                                        <a:pt x="872171" y="617645"/>
                                      </a:lnTo>
                                      <a:cubicBezTo>
                                        <a:pt x="868411" y="621404"/>
                                        <a:pt x="872171" y="621404"/>
                                        <a:pt x="868411" y="628923"/>
                                      </a:cubicBezTo>
                                      <a:cubicBezTo>
                                        <a:pt x="864652" y="632683"/>
                                        <a:pt x="868411" y="632683"/>
                                        <a:pt x="868411" y="636442"/>
                                      </a:cubicBezTo>
                                      <a:cubicBezTo>
                                        <a:pt x="868411" y="636442"/>
                                        <a:pt x="868411" y="640202"/>
                                        <a:pt x="872171" y="643961"/>
                                      </a:cubicBezTo>
                                      <a:cubicBezTo>
                                        <a:pt x="875930" y="647721"/>
                                        <a:pt x="875930" y="655239"/>
                                        <a:pt x="875930" y="658999"/>
                                      </a:cubicBezTo>
                                      <a:cubicBezTo>
                                        <a:pt x="879689" y="662758"/>
                                        <a:pt x="883449" y="681556"/>
                                        <a:pt x="883449" y="689075"/>
                                      </a:cubicBezTo>
                                      <a:cubicBezTo>
                                        <a:pt x="879689" y="692834"/>
                                        <a:pt x="887208" y="696594"/>
                                        <a:pt x="887208" y="700353"/>
                                      </a:cubicBezTo>
                                      <a:cubicBezTo>
                                        <a:pt x="890967" y="704113"/>
                                        <a:pt x="894727" y="711632"/>
                                        <a:pt x="890967" y="715391"/>
                                      </a:cubicBezTo>
                                      <a:cubicBezTo>
                                        <a:pt x="890967" y="719151"/>
                                        <a:pt x="890967" y="722910"/>
                                        <a:pt x="890967" y="726670"/>
                                      </a:cubicBezTo>
                                      <a:cubicBezTo>
                                        <a:pt x="894727" y="730429"/>
                                        <a:pt x="894727" y="730429"/>
                                        <a:pt x="894727" y="734189"/>
                                      </a:cubicBezTo>
                                      <a:cubicBezTo>
                                        <a:pt x="890967" y="737948"/>
                                        <a:pt x="887208" y="745467"/>
                                        <a:pt x="887208" y="749226"/>
                                      </a:cubicBezTo>
                                      <a:cubicBezTo>
                                        <a:pt x="887208" y="752986"/>
                                        <a:pt x="887208" y="752986"/>
                                        <a:pt x="894727" y="760505"/>
                                      </a:cubicBezTo>
                                      <a:cubicBezTo>
                                        <a:pt x="898486" y="764264"/>
                                        <a:pt x="913524" y="786821"/>
                                        <a:pt x="921042" y="794340"/>
                                      </a:cubicBezTo>
                                      <a:cubicBezTo>
                                        <a:pt x="932320" y="801859"/>
                                        <a:pt x="932320" y="805619"/>
                                        <a:pt x="939839" y="805619"/>
                                      </a:cubicBezTo>
                                      <a:cubicBezTo>
                                        <a:pt x="943598" y="805619"/>
                                        <a:pt x="951117" y="805619"/>
                                        <a:pt x="947358" y="809378"/>
                                      </a:cubicBezTo>
                                      <a:cubicBezTo>
                                        <a:pt x="947358" y="816897"/>
                                        <a:pt x="939839" y="820657"/>
                                        <a:pt x="943598" y="831935"/>
                                      </a:cubicBezTo>
                                      <a:cubicBezTo>
                                        <a:pt x="951117" y="839454"/>
                                        <a:pt x="962395" y="858252"/>
                                        <a:pt x="962395" y="865771"/>
                                      </a:cubicBezTo>
                                      <a:cubicBezTo>
                                        <a:pt x="962395" y="873289"/>
                                        <a:pt x="962395" y="880808"/>
                                        <a:pt x="966155" y="888327"/>
                                      </a:cubicBezTo>
                                      <a:cubicBezTo>
                                        <a:pt x="969914" y="892087"/>
                                        <a:pt x="973673" y="895846"/>
                                        <a:pt x="969914" y="899606"/>
                                      </a:cubicBezTo>
                                      <a:cubicBezTo>
                                        <a:pt x="969914" y="903365"/>
                                        <a:pt x="966155" y="914644"/>
                                        <a:pt x="966155" y="918403"/>
                                      </a:cubicBezTo>
                                      <a:cubicBezTo>
                                        <a:pt x="969914" y="925922"/>
                                        <a:pt x="966155" y="933441"/>
                                        <a:pt x="966155" y="937201"/>
                                      </a:cubicBezTo>
                                      <a:cubicBezTo>
                                        <a:pt x="962395" y="937201"/>
                                        <a:pt x="951117" y="955998"/>
                                        <a:pt x="958636" y="967276"/>
                                      </a:cubicBezTo>
                                      <a:cubicBezTo>
                                        <a:pt x="966155" y="982314"/>
                                        <a:pt x="973673" y="982314"/>
                                        <a:pt x="977433" y="989833"/>
                                      </a:cubicBezTo>
                                      <a:cubicBezTo>
                                        <a:pt x="977433" y="993593"/>
                                        <a:pt x="977433" y="997352"/>
                                        <a:pt x="984951" y="1001112"/>
                                      </a:cubicBezTo>
                                      <a:cubicBezTo>
                                        <a:pt x="992470" y="1004871"/>
                                        <a:pt x="996229" y="1008631"/>
                                        <a:pt x="996229" y="1012390"/>
                                      </a:cubicBezTo>
                                      <a:cubicBezTo>
                                        <a:pt x="996229" y="1016150"/>
                                        <a:pt x="988711" y="1027428"/>
                                        <a:pt x="988711" y="1038706"/>
                                      </a:cubicBezTo>
                                      <a:cubicBezTo>
                                        <a:pt x="988711" y="1046225"/>
                                        <a:pt x="988711" y="1049985"/>
                                        <a:pt x="996229" y="1053744"/>
                                      </a:cubicBezTo>
                                      <a:cubicBezTo>
                                        <a:pt x="999989" y="1061263"/>
                                        <a:pt x="1026304" y="1083820"/>
                                        <a:pt x="1033823" y="1083820"/>
                                      </a:cubicBezTo>
                                      <a:cubicBezTo>
                                        <a:pt x="1045101" y="1087580"/>
                                        <a:pt x="1041342" y="1083820"/>
                                        <a:pt x="1048860" y="1080061"/>
                                      </a:cubicBezTo>
                                      <a:cubicBezTo>
                                        <a:pt x="1052620" y="1076301"/>
                                        <a:pt x="1052620" y="1072542"/>
                                        <a:pt x="1056379" y="1076301"/>
                                      </a:cubicBezTo>
                                      <a:cubicBezTo>
                                        <a:pt x="1060138" y="1080061"/>
                                        <a:pt x="1052620" y="1087580"/>
                                        <a:pt x="1056379" y="1091339"/>
                                      </a:cubicBezTo>
                                      <a:cubicBezTo>
                                        <a:pt x="1060138" y="1095099"/>
                                        <a:pt x="1063898" y="1098858"/>
                                        <a:pt x="1067657" y="1095099"/>
                                      </a:cubicBezTo>
                                      <a:cubicBezTo>
                                        <a:pt x="1071416" y="1091339"/>
                                        <a:pt x="1071416" y="1083820"/>
                                        <a:pt x="1075176" y="1087580"/>
                                      </a:cubicBezTo>
                                      <a:cubicBezTo>
                                        <a:pt x="1075176" y="1091339"/>
                                        <a:pt x="1075176" y="1098858"/>
                                        <a:pt x="1078935" y="1102618"/>
                                      </a:cubicBezTo>
                                      <a:cubicBezTo>
                                        <a:pt x="1086454" y="1106377"/>
                                        <a:pt x="1090213" y="1113896"/>
                                        <a:pt x="1101491" y="1113896"/>
                                      </a:cubicBezTo>
                                      <a:cubicBezTo>
                                        <a:pt x="1109010" y="1113896"/>
                                        <a:pt x="1124047" y="1113896"/>
                                        <a:pt x="1120288" y="1110136"/>
                                      </a:cubicBezTo>
                                      <a:cubicBezTo>
                                        <a:pt x="1120288" y="1106377"/>
                                        <a:pt x="1116529" y="1098858"/>
                                        <a:pt x="1120288" y="1102618"/>
                                      </a:cubicBezTo>
                                      <a:cubicBezTo>
                                        <a:pt x="1124047" y="1102618"/>
                                        <a:pt x="1127807" y="1117655"/>
                                        <a:pt x="1131566" y="1125174"/>
                                      </a:cubicBezTo>
                                      <a:cubicBezTo>
                                        <a:pt x="1135326" y="1128934"/>
                                        <a:pt x="1139085" y="1136453"/>
                                        <a:pt x="1142844" y="1143972"/>
                                      </a:cubicBezTo>
                                      <a:cubicBezTo>
                                        <a:pt x="1146604" y="1151491"/>
                                        <a:pt x="1150363" y="1162769"/>
                                        <a:pt x="1154122" y="1162769"/>
                                      </a:cubicBezTo>
                                      <a:cubicBezTo>
                                        <a:pt x="1157882" y="1162769"/>
                                        <a:pt x="1161641" y="1162769"/>
                                        <a:pt x="1161641" y="1159010"/>
                                      </a:cubicBezTo>
                                      <a:cubicBezTo>
                                        <a:pt x="1157882" y="1155250"/>
                                        <a:pt x="1157882" y="1147731"/>
                                        <a:pt x="1161641" y="1147731"/>
                                      </a:cubicBezTo>
                                      <a:cubicBezTo>
                                        <a:pt x="1165400" y="1151491"/>
                                        <a:pt x="1169160" y="1151491"/>
                                        <a:pt x="1169160" y="1159010"/>
                                      </a:cubicBezTo>
                                      <a:cubicBezTo>
                                        <a:pt x="1172919" y="1162769"/>
                                        <a:pt x="1169160" y="1170288"/>
                                        <a:pt x="1180438" y="1170288"/>
                                      </a:cubicBezTo>
                                      <a:cubicBezTo>
                                        <a:pt x="1191716" y="1174048"/>
                                        <a:pt x="1191716" y="1170288"/>
                                        <a:pt x="1199235" y="1174048"/>
                                      </a:cubicBezTo>
                                      <a:cubicBezTo>
                                        <a:pt x="1206753" y="1174048"/>
                                        <a:pt x="1221791" y="1181567"/>
                                        <a:pt x="1221791" y="1189086"/>
                                      </a:cubicBezTo>
                                      <a:cubicBezTo>
                                        <a:pt x="1221791" y="1192845"/>
                                        <a:pt x="1221791" y="1196605"/>
                                        <a:pt x="1225550" y="1200364"/>
                                      </a:cubicBezTo>
                                      <a:cubicBezTo>
                                        <a:pt x="1229309" y="1204124"/>
                                        <a:pt x="1236828" y="1211642"/>
                                        <a:pt x="1236828" y="1204124"/>
                                      </a:cubicBezTo>
                                      <a:cubicBezTo>
                                        <a:pt x="1236828" y="1200364"/>
                                        <a:pt x="1244347" y="1200364"/>
                                        <a:pt x="1240587" y="1196605"/>
                                      </a:cubicBezTo>
                                      <a:cubicBezTo>
                                        <a:pt x="1240587" y="1192845"/>
                                        <a:pt x="1244347" y="1192845"/>
                                        <a:pt x="1248106" y="1192845"/>
                                      </a:cubicBezTo>
                                      <a:cubicBezTo>
                                        <a:pt x="1251866" y="1192845"/>
                                        <a:pt x="1251866" y="1192845"/>
                                        <a:pt x="1251866" y="1196605"/>
                                      </a:cubicBezTo>
                                      <a:cubicBezTo>
                                        <a:pt x="1255625" y="1204124"/>
                                        <a:pt x="1255625" y="1204124"/>
                                        <a:pt x="1259384" y="1207883"/>
                                      </a:cubicBezTo>
                                      <a:cubicBezTo>
                                        <a:pt x="1263144" y="1207883"/>
                                        <a:pt x="1263144" y="1204124"/>
                                        <a:pt x="1266903" y="1211642"/>
                                      </a:cubicBezTo>
                                      <a:cubicBezTo>
                                        <a:pt x="1266903" y="1215402"/>
                                        <a:pt x="1266903" y="1215402"/>
                                        <a:pt x="1270662" y="1215402"/>
                                      </a:cubicBezTo>
                                      <a:cubicBezTo>
                                        <a:pt x="1278181" y="1215402"/>
                                        <a:pt x="1278181" y="1215402"/>
                                        <a:pt x="1281940" y="1219161"/>
                                      </a:cubicBezTo>
                                      <a:cubicBezTo>
                                        <a:pt x="1285700" y="1222921"/>
                                        <a:pt x="1281940" y="1234199"/>
                                        <a:pt x="1289459" y="1237958"/>
                                      </a:cubicBezTo>
                                      <a:cubicBezTo>
                                        <a:pt x="1293218" y="1241718"/>
                                        <a:pt x="1296978" y="1252996"/>
                                        <a:pt x="1289459" y="1245477"/>
                                      </a:cubicBezTo>
                                      <a:cubicBezTo>
                                        <a:pt x="1285700" y="1241718"/>
                                        <a:pt x="1281940" y="1237958"/>
                                        <a:pt x="1278181" y="1241718"/>
                                      </a:cubicBezTo>
                                      <a:cubicBezTo>
                                        <a:pt x="1274422" y="1241718"/>
                                        <a:pt x="1270662" y="1241718"/>
                                        <a:pt x="1266903" y="1245477"/>
                                      </a:cubicBezTo>
                                      <a:cubicBezTo>
                                        <a:pt x="1266903" y="1252996"/>
                                        <a:pt x="1263144" y="1252996"/>
                                        <a:pt x="1263144" y="1256756"/>
                                      </a:cubicBezTo>
                                      <a:cubicBezTo>
                                        <a:pt x="1266903" y="1260515"/>
                                        <a:pt x="1266903" y="1268034"/>
                                        <a:pt x="1270662" y="1271793"/>
                                      </a:cubicBezTo>
                                      <a:cubicBezTo>
                                        <a:pt x="1274422" y="1275553"/>
                                        <a:pt x="1278181" y="1279312"/>
                                        <a:pt x="1281940" y="1279312"/>
                                      </a:cubicBezTo>
                                      <a:cubicBezTo>
                                        <a:pt x="1281940" y="1279312"/>
                                        <a:pt x="1285700" y="1279312"/>
                                        <a:pt x="1285700" y="1286831"/>
                                      </a:cubicBezTo>
                                      <a:cubicBezTo>
                                        <a:pt x="1285700" y="1290591"/>
                                        <a:pt x="1281940" y="1290591"/>
                                        <a:pt x="1289459" y="1290591"/>
                                      </a:cubicBezTo>
                                      <a:cubicBezTo>
                                        <a:pt x="1293218" y="1290591"/>
                                        <a:pt x="1296978" y="1294350"/>
                                        <a:pt x="1300737" y="1294350"/>
                                      </a:cubicBezTo>
                                      <a:cubicBezTo>
                                        <a:pt x="1304497" y="1294350"/>
                                        <a:pt x="1308256" y="1298110"/>
                                        <a:pt x="1308256" y="1305629"/>
                                      </a:cubicBezTo>
                                      <a:cubicBezTo>
                                        <a:pt x="1312015" y="1309388"/>
                                        <a:pt x="1327053" y="1316907"/>
                                        <a:pt x="1327053" y="1320667"/>
                                      </a:cubicBezTo>
                                      <a:cubicBezTo>
                                        <a:pt x="1327053" y="1324426"/>
                                        <a:pt x="1323293" y="1339464"/>
                                        <a:pt x="1330812" y="1339464"/>
                                      </a:cubicBezTo>
                                      <a:cubicBezTo>
                                        <a:pt x="1334571" y="1339464"/>
                                        <a:pt x="1338331" y="1343223"/>
                                        <a:pt x="1338331" y="1346983"/>
                                      </a:cubicBezTo>
                                      <a:cubicBezTo>
                                        <a:pt x="1338331" y="1350742"/>
                                        <a:pt x="1334571" y="1358261"/>
                                        <a:pt x="1338331" y="1362021"/>
                                      </a:cubicBezTo>
                                      <a:cubicBezTo>
                                        <a:pt x="1342090" y="1365780"/>
                                        <a:pt x="1334571" y="1369540"/>
                                        <a:pt x="1342090" y="1369540"/>
                                      </a:cubicBezTo>
                                      <a:cubicBezTo>
                                        <a:pt x="1345849" y="1373299"/>
                                        <a:pt x="1353368" y="1377059"/>
                                        <a:pt x="1357128" y="1377059"/>
                                      </a:cubicBezTo>
                                      <a:cubicBezTo>
                                        <a:pt x="1360887" y="1373299"/>
                                        <a:pt x="1357128" y="1380818"/>
                                        <a:pt x="1357128" y="1384578"/>
                                      </a:cubicBezTo>
                                      <a:cubicBezTo>
                                        <a:pt x="1357128" y="1384578"/>
                                        <a:pt x="1353368" y="1388337"/>
                                        <a:pt x="1353368" y="1392097"/>
                                      </a:cubicBezTo>
                                      <a:cubicBezTo>
                                        <a:pt x="1357128" y="1395856"/>
                                        <a:pt x="1353368" y="1399616"/>
                                        <a:pt x="1353368" y="1403375"/>
                                      </a:cubicBezTo>
                                      <a:cubicBezTo>
                                        <a:pt x="1353368" y="1407135"/>
                                        <a:pt x="1353368" y="1410894"/>
                                        <a:pt x="1357128" y="1418413"/>
                                      </a:cubicBezTo>
                                      <a:cubicBezTo>
                                        <a:pt x="1357128" y="1422172"/>
                                        <a:pt x="1364646" y="1452248"/>
                                        <a:pt x="1368406" y="1456008"/>
                                      </a:cubicBezTo>
                                      <a:cubicBezTo>
                                        <a:pt x="1372165" y="1459767"/>
                                        <a:pt x="1372165" y="1463527"/>
                                        <a:pt x="1372165" y="1463527"/>
                                      </a:cubicBezTo>
                                      <a:cubicBezTo>
                                        <a:pt x="1368406" y="1467286"/>
                                        <a:pt x="1372165" y="1467286"/>
                                        <a:pt x="1375924" y="1467286"/>
                                      </a:cubicBezTo>
                                      <a:cubicBezTo>
                                        <a:pt x="1379684" y="1471046"/>
                                        <a:pt x="1379684" y="1474805"/>
                                        <a:pt x="1383443" y="1478565"/>
                                      </a:cubicBezTo>
                                      <a:cubicBezTo>
                                        <a:pt x="1383443" y="1478565"/>
                                        <a:pt x="1383443" y="1486084"/>
                                        <a:pt x="1379684" y="1489843"/>
                                      </a:cubicBezTo>
                                      <a:cubicBezTo>
                                        <a:pt x="1379684" y="1493603"/>
                                        <a:pt x="1379684" y="1493603"/>
                                        <a:pt x="1387202" y="1489843"/>
                                      </a:cubicBezTo>
                                      <a:cubicBezTo>
                                        <a:pt x="1394721" y="1486084"/>
                                        <a:pt x="1394721" y="1478565"/>
                                        <a:pt x="1398480" y="1478565"/>
                                      </a:cubicBezTo>
                                      <a:cubicBezTo>
                                        <a:pt x="1398480" y="1482324"/>
                                        <a:pt x="1413518" y="1497362"/>
                                        <a:pt x="1417277" y="1501121"/>
                                      </a:cubicBezTo>
                                      <a:cubicBezTo>
                                        <a:pt x="1421037" y="1508640"/>
                                        <a:pt x="1424796" y="1504881"/>
                                        <a:pt x="1421037" y="1493603"/>
                                      </a:cubicBezTo>
                                      <a:cubicBezTo>
                                        <a:pt x="1417277" y="1486084"/>
                                        <a:pt x="1409758" y="1478565"/>
                                        <a:pt x="1409758" y="1474805"/>
                                      </a:cubicBezTo>
                                      <a:cubicBezTo>
                                        <a:pt x="1413518" y="1467286"/>
                                        <a:pt x="1413518" y="1448489"/>
                                        <a:pt x="1417277" y="1448489"/>
                                      </a:cubicBezTo>
                                      <a:cubicBezTo>
                                        <a:pt x="1424796" y="1448489"/>
                                        <a:pt x="1428555" y="1452248"/>
                                        <a:pt x="1432315" y="1456008"/>
                                      </a:cubicBezTo>
                                      <a:cubicBezTo>
                                        <a:pt x="1436074" y="1463527"/>
                                        <a:pt x="1436074" y="1467286"/>
                                        <a:pt x="1439833" y="1471046"/>
                                      </a:cubicBezTo>
                                      <a:cubicBezTo>
                                        <a:pt x="1439833" y="1474805"/>
                                        <a:pt x="1439833" y="1478565"/>
                                        <a:pt x="1443593" y="1478565"/>
                                      </a:cubicBezTo>
                                      <a:cubicBezTo>
                                        <a:pt x="1447352" y="1482324"/>
                                        <a:pt x="1451111" y="1482324"/>
                                        <a:pt x="1454871" y="1482324"/>
                                      </a:cubicBezTo>
                                      <a:cubicBezTo>
                                        <a:pt x="1458630" y="1486084"/>
                                        <a:pt x="1481186" y="1501121"/>
                                        <a:pt x="1481186" y="1501121"/>
                                      </a:cubicBezTo>
                                      <a:cubicBezTo>
                                        <a:pt x="1481186" y="1501121"/>
                                        <a:pt x="1488705" y="1508640"/>
                                        <a:pt x="1484946" y="1501121"/>
                                      </a:cubicBezTo>
                                      <a:cubicBezTo>
                                        <a:pt x="1481186" y="1493603"/>
                                        <a:pt x="1477427" y="1482324"/>
                                        <a:pt x="1481186" y="1478565"/>
                                      </a:cubicBezTo>
                                      <a:cubicBezTo>
                                        <a:pt x="1481186" y="1474805"/>
                                        <a:pt x="1481186" y="1474805"/>
                                        <a:pt x="1484946" y="1474805"/>
                                      </a:cubicBezTo>
                                      <a:cubicBezTo>
                                        <a:pt x="1488705" y="1474805"/>
                                        <a:pt x="1492464" y="1478565"/>
                                        <a:pt x="1496224" y="1478565"/>
                                      </a:cubicBezTo>
                                      <a:cubicBezTo>
                                        <a:pt x="1496224" y="1482324"/>
                                        <a:pt x="1499983" y="1486084"/>
                                        <a:pt x="1503742" y="1486084"/>
                                      </a:cubicBezTo>
                                      <a:cubicBezTo>
                                        <a:pt x="1503742" y="1489843"/>
                                        <a:pt x="1507502" y="1493603"/>
                                        <a:pt x="1503742" y="1493603"/>
                                      </a:cubicBezTo>
                                      <a:cubicBezTo>
                                        <a:pt x="1499983" y="1493603"/>
                                        <a:pt x="1496224" y="1493603"/>
                                        <a:pt x="1499983" y="1497362"/>
                                      </a:cubicBezTo>
                                      <a:cubicBezTo>
                                        <a:pt x="1503742" y="1501121"/>
                                        <a:pt x="1503742" y="1512400"/>
                                        <a:pt x="1503742" y="1504881"/>
                                      </a:cubicBezTo>
                                      <a:cubicBezTo>
                                        <a:pt x="1507502" y="1501121"/>
                                        <a:pt x="1507502" y="1504881"/>
                                        <a:pt x="1511261" y="1508640"/>
                                      </a:cubicBezTo>
                                      <a:cubicBezTo>
                                        <a:pt x="1515020" y="1516159"/>
                                        <a:pt x="1515020" y="1531197"/>
                                        <a:pt x="1515020" y="1538716"/>
                                      </a:cubicBezTo>
                                      <a:cubicBezTo>
                                        <a:pt x="1511261" y="1542476"/>
                                        <a:pt x="1507502" y="1542476"/>
                                        <a:pt x="1507502" y="1549995"/>
                                      </a:cubicBezTo>
                                      <a:cubicBezTo>
                                        <a:pt x="1507502" y="1561273"/>
                                        <a:pt x="1503742" y="1568792"/>
                                        <a:pt x="1507502" y="1572552"/>
                                      </a:cubicBezTo>
                                      <a:cubicBezTo>
                                        <a:pt x="1511261" y="1580070"/>
                                        <a:pt x="1518780" y="1587589"/>
                                        <a:pt x="1515020" y="1591349"/>
                                      </a:cubicBezTo>
                                      <a:cubicBezTo>
                                        <a:pt x="1511261" y="1595108"/>
                                        <a:pt x="1511261" y="1595108"/>
                                        <a:pt x="1511261" y="1598868"/>
                                      </a:cubicBezTo>
                                      <a:cubicBezTo>
                                        <a:pt x="1515020" y="1606387"/>
                                        <a:pt x="1522539" y="1610146"/>
                                        <a:pt x="1518780" y="1613906"/>
                                      </a:cubicBezTo>
                                      <a:cubicBezTo>
                                        <a:pt x="1518780" y="1617665"/>
                                        <a:pt x="1515020" y="1621425"/>
                                        <a:pt x="1518780" y="1621425"/>
                                      </a:cubicBezTo>
                                      <a:cubicBezTo>
                                        <a:pt x="1522539" y="1625184"/>
                                        <a:pt x="1522539" y="1625184"/>
                                        <a:pt x="1530058" y="1625184"/>
                                      </a:cubicBezTo>
                                      <a:cubicBezTo>
                                        <a:pt x="1533817" y="1628944"/>
                                        <a:pt x="1548855" y="1640222"/>
                                        <a:pt x="1556373" y="1655260"/>
                                      </a:cubicBezTo>
                                      <a:cubicBezTo>
                                        <a:pt x="1567651" y="1670298"/>
                                        <a:pt x="1571411" y="1674057"/>
                                        <a:pt x="1582689" y="1677817"/>
                                      </a:cubicBezTo>
                                      <a:cubicBezTo>
                                        <a:pt x="1590208" y="1685336"/>
                                        <a:pt x="1593967" y="1681576"/>
                                        <a:pt x="1597726" y="1685336"/>
                                      </a:cubicBezTo>
                                      <a:cubicBezTo>
                                        <a:pt x="1601486" y="1692855"/>
                                        <a:pt x="1597726" y="1689095"/>
                                        <a:pt x="1605245" y="1689095"/>
                                      </a:cubicBezTo>
                                      <a:cubicBezTo>
                                        <a:pt x="1612764" y="1692855"/>
                                        <a:pt x="1609004" y="1681576"/>
                                        <a:pt x="1612764" y="1681576"/>
                                      </a:cubicBezTo>
                                      <a:cubicBezTo>
                                        <a:pt x="1616523" y="1685336"/>
                                        <a:pt x="1627801" y="1685336"/>
                                        <a:pt x="1627801" y="1689095"/>
                                      </a:cubicBezTo>
                                      <a:cubicBezTo>
                                        <a:pt x="1627801" y="1692855"/>
                                        <a:pt x="1631560" y="1700374"/>
                                        <a:pt x="1635320" y="1700374"/>
                                      </a:cubicBezTo>
                                      <a:cubicBezTo>
                                        <a:pt x="1635320" y="1704133"/>
                                        <a:pt x="1639079" y="1704133"/>
                                        <a:pt x="1639079" y="1711652"/>
                                      </a:cubicBezTo>
                                      <a:cubicBezTo>
                                        <a:pt x="1642839" y="1715412"/>
                                        <a:pt x="1650357" y="1741728"/>
                                        <a:pt x="1657876" y="1749247"/>
                                      </a:cubicBezTo>
                                      <a:cubicBezTo>
                                        <a:pt x="1661635" y="1756766"/>
                                        <a:pt x="1680432" y="1764285"/>
                                        <a:pt x="1687951" y="1771804"/>
                                      </a:cubicBezTo>
                                      <a:cubicBezTo>
                                        <a:pt x="1691710" y="1775563"/>
                                        <a:pt x="1695470" y="1775563"/>
                                        <a:pt x="1699229" y="1779323"/>
                                      </a:cubicBezTo>
                                      <a:cubicBezTo>
                                        <a:pt x="1702988" y="1783082"/>
                                        <a:pt x="1714266" y="1809399"/>
                                        <a:pt x="1714266" y="1813158"/>
                                      </a:cubicBezTo>
                                      <a:cubicBezTo>
                                        <a:pt x="1714266" y="1820677"/>
                                        <a:pt x="1721785" y="1824437"/>
                                        <a:pt x="1721785" y="1824437"/>
                                      </a:cubicBezTo>
                                      <a:cubicBezTo>
                                        <a:pt x="1721785" y="1828196"/>
                                        <a:pt x="1725544" y="1831955"/>
                                        <a:pt x="1721785" y="1831955"/>
                                      </a:cubicBezTo>
                                      <a:cubicBezTo>
                                        <a:pt x="1718026" y="1828196"/>
                                        <a:pt x="1718026" y="1831955"/>
                                        <a:pt x="1725544" y="1835715"/>
                                      </a:cubicBezTo>
                                      <a:cubicBezTo>
                                        <a:pt x="1729304" y="1839474"/>
                                        <a:pt x="1740582" y="1843234"/>
                                        <a:pt x="1748101" y="1843234"/>
                                      </a:cubicBezTo>
                                      <a:cubicBezTo>
                                        <a:pt x="1755619" y="1846993"/>
                                        <a:pt x="1755619" y="1846993"/>
                                        <a:pt x="1755619" y="1850753"/>
                                      </a:cubicBezTo>
                                      <a:cubicBezTo>
                                        <a:pt x="1755619" y="1854512"/>
                                        <a:pt x="1748101" y="1869550"/>
                                        <a:pt x="1751860" y="1865791"/>
                                      </a:cubicBezTo>
                                      <a:cubicBezTo>
                                        <a:pt x="1755619" y="1865791"/>
                                        <a:pt x="1759379" y="1862031"/>
                                        <a:pt x="1759379" y="1865791"/>
                                      </a:cubicBezTo>
                                      <a:cubicBezTo>
                                        <a:pt x="1759379" y="1869550"/>
                                        <a:pt x="1755619" y="1873310"/>
                                        <a:pt x="1755619" y="1877069"/>
                                      </a:cubicBezTo>
                                      <a:cubicBezTo>
                                        <a:pt x="1755619" y="1880829"/>
                                        <a:pt x="1751860" y="1892107"/>
                                        <a:pt x="1755619" y="1895867"/>
                                      </a:cubicBezTo>
                                      <a:cubicBezTo>
                                        <a:pt x="1759379" y="1903386"/>
                                        <a:pt x="1766897" y="1907145"/>
                                        <a:pt x="1766897" y="1914664"/>
                                      </a:cubicBezTo>
                                      <a:cubicBezTo>
                                        <a:pt x="1766897" y="1918423"/>
                                        <a:pt x="1766897" y="1925942"/>
                                        <a:pt x="1770657" y="1922183"/>
                                      </a:cubicBezTo>
                                      <a:cubicBezTo>
                                        <a:pt x="1774416" y="1918423"/>
                                        <a:pt x="1770657" y="1910905"/>
                                        <a:pt x="1774416" y="1914664"/>
                                      </a:cubicBezTo>
                                      <a:cubicBezTo>
                                        <a:pt x="1778175" y="1918423"/>
                                        <a:pt x="1770657" y="1918423"/>
                                        <a:pt x="1781935" y="1922183"/>
                                      </a:cubicBezTo>
                                      <a:cubicBezTo>
                                        <a:pt x="1789453" y="1925942"/>
                                        <a:pt x="1785694" y="1925942"/>
                                        <a:pt x="1785694" y="1929702"/>
                                      </a:cubicBezTo>
                                      <a:cubicBezTo>
                                        <a:pt x="1785694" y="1937221"/>
                                        <a:pt x="1770657" y="1963537"/>
                                        <a:pt x="1774416" y="1974816"/>
                                      </a:cubicBezTo>
                                      <a:cubicBezTo>
                                        <a:pt x="1778175" y="1989854"/>
                                        <a:pt x="1778175" y="1982335"/>
                                        <a:pt x="1778175" y="1997372"/>
                                      </a:cubicBezTo>
                                      <a:cubicBezTo>
                                        <a:pt x="1781935" y="2008651"/>
                                        <a:pt x="1781935" y="2038727"/>
                                        <a:pt x="1785694" y="2057524"/>
                                      </a:cubicBezTo>
                                      <a:cubicBezTo>
                                        <a:pt x="1789453" y="2072562"/>
                                        <a:pt x="1793213" y="2072562"/>
                                        <a:pt x="1785694" y="2076322"/>
                                      </a:cubicBezTo>
                                      <a:cubicBezTo>
                                        <a:pt x="1778175" y="2076322"/>
                                        <a:pt x="1774416" y="2076322"/>
                                        <a:pt x="1770657" y="2080081"/>
                                      </a:cubicBezTo>
                                      <a:cubicBezTo>
                                        <a:pt x="1770657" y="2083840"/>
                                        <a:pt x="1766897" y="2087600"/>
                                        <a:pt x="1770657" y="2087600"/>
                                      </a:cubicBezTo>
                                      <a:cubicBezTo>
                                        <a:pt x="1778175" y="2091359"/>
                                        <a:pt x="1778175" y="2091359"/>
                                        <a:pt x="1774416" y="2095119"/>
                                      </a:cubicBezTo>
                                      <a:cubicBezTo>
                                        <a:pt x="1774416" y="2098878"/>
                                        <a:pt x="1770657" y="2102638"/>
                                        <a:pt x="1774416" y="2106397"/>
                                      </a:cubicBezTo>
                                      <a:cubicBezTo>
                                        <a:pt x="1778175" y="2106397"/>
                                        <a:pt x="1785694" y="2113916"/>
                                        <a:pt x="1785694" y="2117676"/>
                                      </a:cubicBezTo>
                                      <a:cubicBezTo>
                                        <a:pt x="1785694" y="2121435"/>
                                        <a:pt x="1789453" y="2125195"/>
                                        <a:pt x="1793213" y="2125195"/>
                                      </a:cubicBezTo>
                                      <a:cubicBezTo>
                                        <a:pt x="1796972" y="2125195"/>
                                        <a:pt x="1796972" y="2125195"/>
                                        <a:pt x="1800732" y="2132714"/>
                                      </a:cubicBezTo>
                                      <a:cubicBezTo>
                                        <a:pt x="1800732" y="2136473"/>
                                        <a:pt x="1808250" y="2155271"/>
                                        <a:pt x="1808250" y="2162789"/>
                                      </a:cubicBezTo>
                                      <a:cubicBezTo>
                                        <a:pt x="1812010" y="2166549"/>
                                        <a:pt x="1815769" y="2170309"/>
                                        <a:pt x="1815769" y="2170309"/>
                                      </a:cubicBezTo>
                                      <a:cubicBezTo>
                                        <a:pt x="1815769" y="2174068"/>
                                        <a:pt x="1815769" y="2192865"/>
                                        <a:pt x="1819528" y="2200384"/>
                                      </a:cubicBezTo>
                                      <a:cubicBezTo>
                                        <a:pt x="1823288" y="2211663"/>
                                        <a:pt x="1823288" y="2211663"/>
                                        <a:pt x="1827047" y="2215422"/>
                                      </a:cubicBezTo>
                                      <a:cubicBezTo>
                                        <a:pt x="1830806" y="2219182"/>
                                        <a:pt x="1834566" y="2222941"/>
                                        <a:pt x="1834566" y="2230460"/>
                                      </a:cubicBezTo>
                                      <a:cubicBezTo>
                                        <a:pt x="1830806" y="2237979"/>
                                        <a:pt x="1830806" y="2256776"/>
                                        <a:pt x="1830806" y="2260536"/>
                                      </a:cubicBezTo>
                                      <a:cubicBezTo>
                                        <a:pt x="1834566" y="2264295"/>
                                        <a:pt x="1838325" y="2286852"/>
                                        <a:pt x="1834566" y="2294371"/>
                                      </a:cubicBezTo>
                                      <a:cubicBezTo>
                                        <a:pt x="1834566" y="2301890"/>
                                        <a:pt x="1834566" y="2305650"/>
                                        <a:pt x="1830806" y="2313169"/>
                                      </a:cubicBezTo>
                                      <a:cubicBezTo>
                                        <a:pt x="1823288" y="2320688"/>
                                        <a:pt x="1815769" y="2331966"/>
                                        <a:pt x="1815769" y="2339485"/>
                                      </a:cubicBezTo>
                                      <a:cubicBezTo>
                                        <a:pt x="1815769" y="2347004"/>
                                        <a:pt x="1815769" y="2350763"/>
                                        <a:pt x="1812010" y="2354523"/>
                                      </a:cubicBezTo>
                                      <a:cubicBezTo>
                                        <a:pt x="1808250" y="2358282"/>
                                        <a:pt x="1804491" y="2365801"/>
                                        <a:pt x="1804491" y="2369561"/>
                                      </a:cubicBezTo>
                                      <a:cubicBezTo>
                                        <a:pt x="1804491" y="2369561"/>
                                        <a:pt x="1808250" y="2380839"/>
                                        <a:pt x="1804491" y="2392118"/>
                                      </a:cubicBezTo>
                                      <a:cubicBezTo>
                                        <a:pt x="1774416" y="2392118"/>
                                        <a:pt x="1714266" y="2392118"/>
                                        <a:pt x="1691710" y="2399637"/>
                                      </a:cubicBezTo>
                                      <a:cubicBezTo>
                                        <a:pt x="1657876" y="2407156"/>
                                        <a:pt x="1631560" y="2414675"/>
                                        <a:pt x="1624042" y="2410915"/>
                                      </a:cubicBezTo>
                                      <a:cubicBezTo>
                                        <a:pt x="1612764" y="2407156"/>
                                        <a:pt x="1586448" y="2392118"/>
                                        <a:pt x="1571411" y="2399637"/>
                                      </a:cubicBezTo>
                                      <a:cubicBezTo>
                                        <a:pt x="1552614" y="2403396"/>
                                        <a:pt x="1515020" y="2399637"/>
                                        <a:pt x="1518780" y="2414675"/>
                                      </a:cubicBezTo>
                                      <a:cubicBezTo>
                                        <a:pt x="1522539" y="2433472"/>
                                        <a:pt x="1515020" y="2459788"/>
                                        <a:pt x="1499983" y="2456029"/>
                                      </a:cubicBezTo>
                                      <a:cubicBezTo>
                                        <a:pt x="1484946" y="2452269"/>
                                        <a:pt x="1477427" y="2444750"/>
                                        <a:pt x="1466149" y="2456029"/>
                                      </a:cubicBezTo>
                                      <a:cubicBezTo>
                                        <a:pt x="1458630" y="2463548"/>
                                        <a:pt x="1436074" y="2482345"/>
                                        <a:pt x="1432315" y="2467307"/>
                                      </a:cubicBezTo>
                                      <a:cubicBezTo>
                                        <a:pt x="1432315" y="2448510"/>
                                        <a:pt x="1424796" y="2440991"/>
                                        <a:pt x="1417277" y="2433472"/>
                                      </a:cubicBezTo>
                                      <a:cubicBezTo>
                                        <a:pt x="1409758" y="2425953"/>
                                        <a:pt x="1390962" y="2414675"/>
                                        <a:pt x="1375924" y="2410915"/>
                                      </a:cubicBezTo>
                                      <a:cubicBezTo>
                                        <a:pt x="1357128" y="2410915"/>
                                        <a:pt x="1338331" y="2392118"/>
                                        <a:pt x="1327053" y="2392118"/>
                                      </a:cubicBezTo>
                                      <a:cubicBezTo>
                                        <a:pt x="1312015" y="2392118"/>
                                        <a:pt x="1281940" y="2392118"/>
                                        <a:pt x="1270662" y="2392118"/>
                                      </a:cubicBezTo>
                                      <a:cubicBezTo>
                                        <a:pt x="1259384" y="2388358"/>
                                        <a:pt x="1240587" y="2380839"/>
                                        <a:pt x="1233069" y="2388358"/>
                                      </a:cubicBezTo>
                                      <a:cubicBezTo>
                                        <a:pt x="1225550" y="2399637"/>
                                        <a:pt x="1195475" y="2422193"/>
                                        <a:pt x="1172919" y="2422193"/>
                                      </a:cubicBezTo>
                                      <a:cubicBezTo>
                                        <a:pt x="1157882" y="2425953"/>
                                        <a:pt x="518791" y="2365801"/>
                                        <a:pt x="338342" y="2347004"/>
                                      </a:cubicBezTo>
                                      <a:cubicBezTo>
                                        <a:pt x="338342" y="2347004"/>
                                        <a:pt x="338342" y="2347004"/>
                                        <a:pt x="342101" y="1971056"/>
                                      </a:cubicBezTo>
                                      <a:cubicBezTo>
                                        <a:pt x="342101" y="1971056"/>
                                        <a:pt x="342101" y="1971056"/>
                                        <a:pt x="0" y="1967297"/>
                                      </a:cubicBezTo>
                                      <a:cubicBezTo>
                                        <a:pt x="0" y="1967297"/>
                                        <a:pt x="0" y="1967297"/>
                                        <a:pt x="48872" y="779302"/>
                                      </a:cubicBezTo>
                                      <a:cubicBezTo>
                                        <a:pt x="60150" y="786821"/>
                                        <a:pt x="71428" y="794340"/>
                                        <a:pt x="82706" y="794340"/>
                                      </a:cubicBezTo>
                                      <a:cubicBezTo>
                                        <a:pt x="101503" y="794340"/>
                                        <a:pt x="101503" y="790581"/>
                                        <a:pt x="112781" y="798100"/>
                                      </a:cubicBezTo>
                                      <a:cubicBezTo>
                                        <a:pt x="120299" y="801859"/>
                                        <a:pt x="127818" y="805619"/>
                                        <a:pt x="135337" y="805619"/>
                                      </a:cubicBezTo>
                                      <a:cubicBezTo>
                                        <a:pt x="142856" y="805619"/>
                                        <a:pt x="146615" y="809378"/>
                                        <a:pt x="150374" y="813138"/>
                                      </a:cubicBezTo>
                                      <a:cubicBezTo>
                                        <a:pt x="154134" y="816897"/>
                                        <a:pt x="161652" y="824416"/>
                                        <a:pt x="161652" y="831935"/>
                                      </a:cubicBezTo>
                                      <a:cubicBezTo>
                                        <a:pt x="161652" y="835695"/>
                                        <a:pt x="161652" y="854492"/>
                                        <a:pt x="184209" y="862011"/>
                                      </a:cubicBezTo>
                                      <a:cubicBezTo>
                                        <a:pt x="203005" y="869530"/>
                                        <a:pt x="203005" y="869530"/>
                                        <a:pt x="210524" y="877049"/>
                                      </a:cubicBezTo>
                                      <a:cubicBezTo>
                                        <a:pt x="221802" y="884568"/>
                                        <a:pt x="229321" y="888327"/>
                                        <a:pt x="236839" y="888327"/>
                                      </a:cubicBezTo>
                                      <a:cubicBezTo>
                                        <a:pt x="244358" y="892087"/>
                                        <a:pt x="255636" y="895846"/>
                                        <a:pt x="259396" y="903365"/>
                                      </a:cubicBezTo>
                                      <a:cubicBezTo>
                                        <a:pt x="266914" y="907125"/>
                                        <a:pt x="278192" y="907125"/>
                                        <a:pt x="289470" y="907125"/>
                                      </a:cubicBezTo>
                                      <a:cubicBezTo>
                                        <a:pt x="300749" y="903365"/>
                                        <a:pt x="327064" y="895846"/>
                                        <a:pt x="330823" y="892087"/>
                                      </a:cubicBezTo>
                                      <a:cubicBezTo>
                                        <a:pt x="338342" y="888327"/>
                                        <a:pt x="342101" y="884568"/>
                                        <a:pt x="345861" y="880808"/>
                                      </a:cubicBezTo>
                                      <a:cubicBezTo>
                                        <a:pt x="349620" y="877049"/>
                                        <a:pt x="360898" y="869530"/>
                                        <a:pt x="364658" y="858252"/>
                                      </a:cubicBezTo>
                                      <a:cubicBezTo>
                                        <a:pt x="368417" y="846973"/>
                                        <a:pt x="375936" y="816897"/>
                                        <a:pt x="383454" y="801859"/>
                                      </a:cubicBezTo>
                                      <a:cubicBezTo>
                                        <a:pt x="394732" y="790581"/>
                                        <a:pt x="406011" y="768024"/>
                                        <a:pt x="409770" y="752986"/>
                                      </a:cubicBezTo>
                                      <a:cubicBezTo>
                                        <a:pt x="413529" y="737948"/>
                                        <a:pt x="421048" y="726670"/>
                                        <a:pt x="421048" y="719151"/>
                                      </a:cubicBezTo>
                                      <a:cubicBezTo>
                                        <a:pt x="424807" y="715391"/>
                                        <a:pt x="424807" y="707872"/>
                                        <a:pt x="424807" y="700353"/>
                                      </a:cubicBezTo>
                                      <a:cubicBezTo>
                                        <a:pt x="421048" y="696594"/>
                                        <a:pt x="421048" y="685315"/>
                                        <a:pt x="424807" y="677796"/>
                                      </a:cubicBezTo>
                                      <a:cubicBezTo>
                                        <a:pt x="424807" y="666518"/>
                                        <a:pt x="443604" y="613885"/>
                                        <a:pt x="447363" y="598847"/>
                                      </a:cubicBezTo>
                                      <a:cubicBezTo>
                                        <a:pt x="454882" y="583809"/>
                                        <a:pt x="451123" y="576290"/>
                                        <a:pt x="447363" y="568771"/>
                                      </a:cubicBezTo>
                                      <a:cubicBezTo>
                                        <a:pt x="447363" y="561253"/>
                                        <a:pt x="436085" y="527417"/>
                                        <a:pt x="439845" y="512379"/>
                                      </a:cubicBezTo>
                                      <a:cubicBezTo>
                                        <a:pt x="443604" y="497341"/>
                                        <a:pt x="451123" y="482304"/>
                                        <a:pt x="447363" y="474785"/>
                                      </a:cubicBezTo>
                                      <a:cubicBezTo>
                                        <a:pt x="443604" y="467266"/>
                                        <a:pt x="428567" y="455987"/>
                                        <a:pt x="428567" y="444709"/>
                                      </a:cubicBezTo>
                                      <a:cubicBezTo>
                                        <a:pt x="432326" y="433430"/>
                                        <a:pt x="436085" y="407114"/>
                                        <a:pt x="454882" y="377038"/>
                                      </a:cubicBezTo>
                                      <a:cubicBezTo>
                                        <a:pt x="454882" y="377038"/>
                                        <a:pt x="458641" y="373279"/>
                                        <a:pt x="454882" y="369519"/>
                                      </a:cubicBezTo>
                                      <a:cubicBezTo>
                                        <a:pt x="451123" y="365760"/>
                                        <a:pt x="439845" y="346962"/>
                                        <a:pt x="443604" y="339443"/>
                                      </a:cubicBezTo>
                                      <a:cubicBezTo>
                                        <a:pt x="443604" y="335684"/>
                                        <a:pt x="447363" y="335684"/>
                                        <a:pt x="451123" y="331924"/>
                                      </a:cubicBezTo>
                                      <a:cubicBezTo>
                                        <a:pt x="458641" y="331924"/>
                                        <a:pt x="462401" y="324405"/>
                                        <a:pt x="466160" y="320646"/>
                                      </a:cubicBezTo>
                                      <a:cubicBezTo>
                                        <a:pt x="466160" y="316887"/>
                                        <a:pt x="469920" y="309368"/>
                                        <a:pt x="473679" y="305608"/>
                                      </a:cubicBezTo>
                                      <a:cubicBezTo>
                                        <a:pt x="473679" y="305608"/>
                                        <a:pt x="477438" y="309368"/>
                                        <a:pt x="477438" y="316887"/>
                                      </a:cubicBezTo>
                                      <a:cubicBezTo>
                                        <a:pt x="477438" y="320646"/>
                                        <a:pt x="481198" y="335684"/>
                                        <a:pt x="484957" y="328165"/>
                                      </a:cubicBezTo>
                                      <a:cubicBezTo>
                                        <a:pt x="484957" y="324405"/>
                                        <a:pt x="484957" y="320646"/>
                                        <a:pt x="484957" y="316887"/>
                                      </a:cubicBezTo>
                                      <a:cubicBezTo>
                                        <a:pt x="488716" y="313127"/>
                                        <a:pt x="492476" y="313127"/>
                                        <a:pt x="488716" y="309368"/>
                                      </a:cubicBezTo>
                                      <a:cubicBezTo>
                                        <a:pt x="481198" y="309368"/>
                                        <a:pt x="469920" y="301849"/>
                                        <a:pt x="477438" y="298089"/>
                                      </a:cubicBezTo>
                                      <a:cubicBezTo>
                                        <a:pt x="481198" y="298089"/>
                                        <a:pt x="492476" y="294330"/>
                                        <a:pt x="481198" y="294330"/>
                                      </a:cubicBezTo>
                                      <a:cubicBezTo>
                                        <a:pt x="469920" y="290570"/>
                                        <a:pt x="462401" y="290570"/>
                                        <a:pt x="462401" y="286811"/>
                                      </a:cubicBezTo>
                                      <a:cubicBezTo>
                                        <a:pt x="458641" y="283051"/>
                                        <a:pt x="462401" y="283051"/>
                                        <a:pt x="458641" y="283051"/>
                                      </a:cubicBezTo>
                                      <a:cubicBezTo>
                                        <a:pt x="454882" y="283051"/>
                                        <a:pt x="454882" y="290570"/>
                                        <a:pt x="451123" y="286811"/>
                                      </a:cubicBezTo>
                                      <a:cubicBezTo>
                                        <a:pt x="447363" y="283051"/>
                                        <a:pt x="451123" y="279292"/>
                                        <a:pt x="451123" y="275532"/>
                                      </a:cubicBezTo>
                                      <a:cubicBezTo>
                                        <a:pt x="454882" y="271773"/>
                                        <a:pt x="458641" y="264254"/>
                                        <a:pt x="458641" y="260494"/>
                                      </a:cubicBezTo>
                                      <a:cubicBezTo>
                                        <a:pt x="458641" y="256735"/>
                                        <a:pt x="458641" y="252975"/>
                                        <a:pt x="462401" y="252975"/>
                                      </a:cubicBezTo>
                                      <a:cubicBezTo>
                                        <a:pt x="466160" y="252975"/>
                                        <a:pt x="469920" y="252975"/>
                                        <a:pt x="466160" y="249216"/>
                                      </a:cubicBezTo>
                                      <a:cubicBezTo>
                                        <a:pt x="466160" y="245456"/>
                                        <a:pt x="466160" y="241697"/>
                                        <a:pt x="466160" y="237938"/>
                                      </a:cubicBezTo>
                                      <a:cubicBezTo>
                                        <a:pt x="469920" y="230419"/>
                                        <a:pt x="477438" y="222900"/>
                                        <a:pt x="477438" y="222900"/>
                                      </a:cubicBezTo>
                                      <a:cubicBezTo>
                                        <a:pt x="477438" y="222900"/>
                                        <a:pt x="481198" y="219140"/>
                                        <a:pt x="481198" y="226659"/>
                                      </a:cubicBezTo>
                                      <a:cubicBezTo>
                                        <a:pt x="481198" y="234178"/>
                                        <a:pt x="484957" y="234178"/>
                                        <a:pt x="488716" y="234178"/>
                                      </a:cubicBezTo>
                                      <a:cubicBezTo>
                                        <a:pt x="492476" y="230419"/>
                                        <a:pt x="496235" y="230419"/>
                                        <a:pt x="492476" y="226659"/>
                                      </a:cubicBezTo>
                                      <a:cubicBezTo>
                                        <a:pt x="492476" y="222900"/>
                                        <a:pt x="481198" y="219140"/>
                                        <a:pt x="488716" y="200343"/>
                                      </a:cubicBezTo>
                                      <a:cubicBezTo>
                                        <a:pt x="496235" y="185305"/>
                                        <a:pt x="515032" y="128913"/>
                                        <a:pt x="511272" y="106356"/>
                                      </a:cubicBezTo>
                                      <a:cubicBezTo>
                                        <a:pt x="511272" y="106356"/>
                                        <a:pt x="507513" y="102596"/>
                                        <a:pt x="511272" y="102596"/>
                                      </a:cubicBezTo>
                                      <a:cubicBezTo>
                                        <a:pt x="518791" y="98837"/>
                                        <a:pt x="533829" y="95077"/>
                                        <a:pt x="537588" y="87558"/>
                                      </a:cubicBezTo>
                                      <a:cubicBezTo>
                                        <a:pt x="541347" y="83799"/>
                                        <a:pt x="541347" y="76280"/>
                                        <a:pt x="548866" y="76280"/>
                                      </a:cubicBezTo>
                                      <a:cubicBezTo>
                                        <a:pt x="550746" y="76280"/>
                                        <a:pt x="551686" y="75340"/>
                                        <a:pt x="553095" y="74870"/>
                                      </a:cubicBezTo>
                                      <a:close/>
                                      <a:moveTo>
                                        <a:pt x="517790" y="64649"/>
                                      </a:moveTo>
                                      <a:cubicBezTo>
                                        <a:pt x="519642" y="66038"/>
                                        <a:pt x="521494" y="68816"/>
                                        <a:pt x="523346" y="72520"/>
                                      </a:cubicBezTo>
                                      <a:cubicBezTo>
                                        <a:pt x="527050" y="76224"/>
                                        <a:pt x="519642" y="76224"/>
                                        <a:pt x="515938" y="79928"/>
                                      </a:cubicBezTo>
                                      <a:cubicBezTo>
                                        <a:pt x="512233" y="83632"/>
                                        <a:pt x="512233" y="76224"/>
                                        <a:pt x="512233" y="76224"/>
                                      </a:cubicBezTo>
                                      <a:cubicBezTo>
                                        <a:pt x="504825" y="72520"/>
                                        <a:pt x="508529" y="65112"/>
                                        <a:pt x="512233" y="65112"/>
                                      </a:cubicBezTo>
                                      <a:cubicBezTo>
                                        <a:pt x="514086" y="63260"/>
                                        <a:pt x="515938" y="63260"/>
                                        <a:pt x="517790" y="64649"/>
                                      </a:cubicBezTo>
                                      <a:close/>
                                      <a:moveTo>
                                        <a:pt x="521493" y="59953"/>
                                      </a:moveTo>
                                      <a:cubicBezTo>
                                        <a:pt x="523345" y="58101"/>
                                        <a:pt x="527050" y="57175"/>
                                        <a:pt x="530754" y="60879"/>
                                      </a:cubicBezTo>
                                      <a:cubicBezTo>
                                        <a:pt x="538162" y="64583"/>
                                        <a:pt x="523345" y="64583"/>
                                        <a:pt x="523345" y="64583"/>
                                      </a:cubicBezTo>
                                      <a:cubicBezTo>
                                        <a:pt x="519641" y="64583"/>
                                        <a:pt x="519641" y="61805"/>
                                        <a:pt x="521493" y="59953"/>
                                      </a:cubicBezTo>
                                      <a:close/>
                                      <a:moveTo>
                                        <a:pt x="527050" y="9020"/>
                                      </a:moveTo>
                                      <a:cubicBezTo>
                                        <a:pt x="534988" y="9020"/>
                                        <a:pt x="531019" y="12592"/>
                                        <a:pt x="527050" y="19736"/>
                                      </a:cubicBezTo>
                                      <a:cubicBezTo>
                                        <a:pt x="523082" y="23308"/>
                                        <a:pt x="519113" y="16164"/>
                                        <a:pt x="519113" y="16164"/>
                                      </a:cubicBezTo>
                                      <a:cubicBezTo>
                                        <a:pt x="511175" y="12592"/>
                                        <a:pt x="523082" y="9020"/>
                                        <a:pt x="527050" y="9020"/>
                                      </a:cubicBezTo>
                                      <a:close/>
                                      <a:moveTo>
                                        <a:pt x="513953" y="586"/>
                                      </a:moveTo>
                                      <a:cubicBezTo>
                                        <a:pt x="514945" y="1479"/>
                                        <a:pt x="515937" y="3265"/>
                                        <a:pt x="515937" y="5051"/>
                                      </a:cubicBezTo>
                                      <a:cubicBezTo>
                                        <a:pt x="515937" y="12195"/>
                                        <a:pt x="508000" y="12195"/>
                                        <a:pt x="508000" y="12195"/>
                                      </a:cubicBezTo>
                                      <a:cubicBezTo>
                                        <a:pt x="500062" y="1479"/>
                                        <a:pt x="508000" y="1479"/>
                                        <a:pt x="511968" y="1479"/>
                                      </a:cubicBezTo>
                                      <a:cubicBezTo>
                                        <a:pt x="511968" y="-307"/>
                                        <a:pt x="512961" y="-307"/>
                                        <a:pt x="513953" y="58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1" name="Freeform 86"/>
                              <wps:cNvSpPr>
                                <a:spLocks/>
                              </wps:cNvSpPr>
                              <wps:spPr bwMode="auto">
                                <a:xfrm>
                                  <a:off x="3208338" y="2347408"/>
                                  <a:ext cx="1473200" cy="1168400"/>
                                </a:xfrm>
                                <a:custGeom>
                                  <a:avLst/>
                                  <a:gdLst>
                                    <a:gd name="T0" fmla="*/ 330 w 392"/>
                                    <a:gd name="T1" fmla="*/ 14 h 311"/>
                                    <a:gd name="T2" fmla="*/ 311 w 392"/>
                                    <a:gd name="T3" fmla="*/ 29 h 311"/>
                                    <a:gd name="T4" fmla="*/ 293 w 392"/>
                                    <a:gd name="T5" fmla="*/ 32 h 311"/>
                                    <a:gd name="T6" fmla="*/ 278 w 392"/>
                                    <a:gd name="T7" fmla="*/ 17 h 311"/>
                                    <a:gd name="T8" fmla="*/ 250 w 392"/>
                                    <a:gd name="T9" fmla="*/ 12 h 311"/>
                                    <a:gd name="T10" fmla="*/ 224 w 392"/>
                                    <a:gd name="T11" fmla="*/ 20 h 311"/>
                                    <a:gd name="T12" fmla="*/ 0 w 392"/>
                                    <a:gd name="T13" fmla="*/ 169 h 311"/>
                                    <a:gd name="T14" fmla="*/ 21 w 392"/>
                                    <a:gd name="T15" fmla="*/ 175 h 311"/>
                                    <a:gd name="T16" fmla="*/ 32 w 392"/>
                                    <a:gd name="T17" fmla="*/ 189 h 311"/>
                                    <a:gd name="T18" fmla="*/ 49 w 392"/>
                                    <a:gd name="T19" fmla="*/ 201 h 311"/>
                                    <a:gd name="T20" fmla="*/ 67 w 392"/>
                                    <a:gd name="T21" fmla="*/ 222 h 311"/>
                                    <a:gd name="T22" fmla="*/ 85 w 392"/>
                                    <a:gd name="T23" fmla="*/ 243 h 311"/>
                                    <a:gd name="T24" fmla="*/ 110 w 392"/>
                                    <a:gd name="T25" fmla="*/ 239 h 311"/>
                                    <a:gd name="T26" fmla="*/ 136 w 392"/>
                                    <a:gd name="T27" fmla="*/ 245 h 311"/>
                                    <a:gd name="T28" fmla="*/ 173 w 392"/>
                                    <a:gd name="T29" fmla="*/ 249 h 311"/>
                                    <a:gd name="T30" fmla="*/ 197 w 392"/>
                                    <a:gd name="T31" fmla="*/ 276 h 311"/>
                                    <a:gd name="T32" fmla="*/ 281 w 392"/>
                                    <a:gd name="T33" fmla="*/ 311 h 311"/>
                                    <a:gd name="T34" fmla="*/ 283 w 392"/>
                                    <a:gd name="T35" fmla="*/ 308 h 311"/>
                                    <a:gd name="T36" fmla="*/ 288 w 392"/>
                                    <a:gd name="T37" fmla="*/ 305 h 311"/>
                                    <a:gd name="T38" fmla="*/ 290 w 392"/>
                                    <a:gd name="T39" fmla="*/ 296 h 311"/>
                                    <a:gd name="T40" fmla="*/ 286 w 392"/>
                                    <a:gd name="T41" fmla="*/ 291 h 311"/>
                                    <a:gd name="T42" fmla="*/ 287 w 392"/>
                                    <a:gd name="T43" fmla="*/ 284 h 311"/>
                                    <a:gd name="T44" fmla="*/ 291 w 392"/>
                                    <a:gd name="T45" fmla="*/ 267 h 311"/>
                                    <a:gd name="T46" fmla="*/ 293 w 392"/>
                                    <a:gd name="T47" fmla="*/ 252 h 311"/>
                                    <a:gd name="T48" fmla="*/ 296 w 392"/>
                                    <a:gd name="T49" fmla="*/ 242 h 311"/>
                                    <a:gd name="T50" fmla="*/ 298 w 392"/>
                                    <a:gd name="T51" fmla="*/ 238 h 311"/>
                                    <a:gd name="T52" fmla="*/ 302 w 392"/>
                                    <a:gd name="T53" fmla="*/ 230 h 311"/>
                                    <a:gd name="T54" fmla="*/ 305 w 392"/>
                                    <a:gd name="T55" fmla="*/ 222 h 311"/>
                                    <a:gd name="T56" fmla="*/ 312 w 392"/>
                                    <a:gd name="T57" fmla="*/ 217 h 311"/>
                                    <a:gd name="T58" fmla="*/ 312 w 392"/>
                                    <a:gd name="T59" fmla="*/ 211 h 311"/>
                                    <a:gd name="T60" fmla="*/ 315 w 392"/>
                                    <a:gd name="T61" fmla="*/ 213 h 311"/>
                                    <a:gd name="T62" fmla="*/ 313 w 392"/>
                                    <a:gd name="T63" fmla="*/ 209 h 311"/>
                                    <a:gd name="T64" fmla="*/ 313 w 392"/>
                                    <a:gd name="T65" fmla="*/ 205 h 311"/>
                                    <a:gd name="T66" fmla="*/ 317 w 392"/>
                                    <a:gd name="T67" fmla="*/ 196 h 311"/>
                                    <a:gd name="T68" fmla="*/ 318 w 392"/>
                                    <a:gd name="T69" fmla="*/ 187 h 311"/>
                                    <a:gd name="T70" fmla="*/ 326 w 392"/>
                                    <a:gd name="T71" fmla="*/ 176 h 311"/>
                                    <a:gd name="T72" fmla="*/ 325 w 392"/>
                                    <a:gd name="T73" fmla="*/ 173 h 311"/>
                                    <a:gd name="T74" fmla="*/ 330 w 392"/>
                                    <a:gd name="T75" fmla="*/ 164 h 311"/>
                                    <a:gd name="T76" fmla="*/ 330 w 392"/>
                                    <a:gd name="T77" fmla="*/ 159 h 311"/>
                                    <a:gd name="T78" fmla="*/ 328 w 392"/>
                                    <a:gd name="T79" fmla="*/ 157 h 311"/>
                                    <a:gd name="T80" fmla="*/ 335 w 392"/>
                                    <a:gd name="T81" fmla="*/ 152 h 311"/>
                                    <a:gd name="T82" fmla="*/ 336 w 392"/>
                                    <a:gd name="T83" fmla="*/ 147 h 311"/>
                                    <a:gd name="T84" fmla="*/ 351 w 392"/>
                                    <a:gd name="T85" fmla="*/ 130 h 311"/>
                                    <a:gd name="T86" fmla="*/ 354 w 392"/>
                                    <a:gd name="T87" fmla="*/ 127 h 311"/>
                                    <a:gd name="T88" fmla="*/ 358 w 392"/>
                                    <a:gd name="T89" fmla="*/ 123 h 311"/>
                                    <a:gd name="T90" fmla="*/ 367 w 392"/>
                                    <a:gd name="T91" fmla="*/ 114 h 311"/>
                                    <a:gd name="T92" fmla="*/ 367 w 392"/>
                                    <a:gd name="T93" fmla="*/ 106 h 311"/>
                                    <a:gd name="T94" fmla="*/ 373 w 392"/>
                                    <a:gd name="T95" fmla="*/ 95 h 311"/>
                                    <a:gd name="T96" fmla="*/ 378 w 392"/>
                                    <a:gd name="T97" fmla="*/ 83 h 311"/>
                                    <a:gd name="T98" fmla="*/ 384 w 392"/>
                                    <a:gd name="T99" fmla="*/ 64 h 311"/>
                                    <a:gd name="T100" fmla="*/ 383 w 392"/>
                                    <a:gd name="T101" fmla="*/ 48 h 311"/>
                                    <a:gd name="T102" fmla="*/ 391 w 392"/>
                                    <a:gd name="T103" fmla="*/ 19 h 311"/>
                                    <a:gd name="T104" fmla="*/ 362 w 392"/>
                                    <a:gd name="T105" fmla="*/ 1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2" h="311">
                                      <a:moveTo>
                                        <a:pt x="344" y="17"/>
                                      </a:moveTo>
                                      <a:cubicBezTo>
                                        <a:pt x="341" y="16"/>
                                        <a:pt x="334" y="12"/>
                                        <a:pt x="330" y="14"/>
                                      </a:cubicBezTo>
                                      <a:cubicBezTo>
                                        <a:pt x="325" y="15"/>
                                        <a:pt x="315" y="14"/>
                                        <a:pt x="316" y="18"/>
                                      </a:cubicBezTo>
                                      <a:cubicBezTo>
                                        <a:pt x="317" y="23"/>
                                        <a:pt x="315" y="30"/>
                                        <a:pt x="311" y="29"/>
                                      </a:cubicBezTo>
                                      <a:cubicBezTo>
                                        <a:pt x="307" y="28"/>
                                        <a:pt x="305" y="26"/>
                                        <a:pt x="302" y="29"/>
                                      </a:cubicBezTo>
                                      <a:cubicBezTo>
                                        <a:pt x="300" y="31"/>
                                        <a:pt x="294" y="36"/>
                                        <a:pt x="293" y="32"/>
                                      </a:cubicBezTo>
                                      <a:cubicBezTo>
                                        <a:pt x="293" y="27"/>
                                        <a:pt x="291" y="25"/>
                                        <a:pt x="289" y="23"/>
                                      </a:cubicBezTo>
                                      <a:cubicBezTo>
                                        <a:pt x="287" y="21"/>
                                        <a:pt x="282" y="18"/>
                                        <a:pt x="278" y="17"/>
                                      </a:cubicBezTo>
                                      <a:cubicBezTo>
                                        <a:pt x="273" y="17"/>
                                        <a:pt x="268" y="12"/>
                                        <a:pt x="265" y="12"/>
                                      </a:cubicBezTo>
                                      <a:cubicBezTo>
                                        <a:pt x="261" y="12"/>
                                        <a:pt x="253" y="12"/>
                                        <a:pt x="250" y="12"/>
                                      </a:cubicBezTo>
                                      <a:cubicBezTo>
                                        <a:pt x="247" y="11"/>
                                        <a:pt x="242" y="9"/>
                                        <a:pt x="240" y="11"/>
                                      </a:cubicBezTo>
                                      <a:cubicBezTo>
                                        <a:pt x="238" y="14"/>
                                        <a:pt x="230" y="20"/>
                                        <a:pt x="224" y="20"/>
                                      </a:cubicBezTo>
                                      <a:cubicBezTo>
                                        <a:pt x="220" y="21"/>
                                        <a:pt x="50" y="5"/>
                                        <a:pt x="2" y="0"/>
                                      </a:cubicBezTo>
                                      <a:cubicBezTo>
                                        <a:pt x="0" y="169"/>
                                        <a:pt x="0" y="169"/>
                                        <a:pt x="0" y="169"/>
                                      </a:cubicBezTo>
                                      <a:cubicBezTo>
                                        <a:pt x="4" y="170"/>
                                        <a:pt x="9" y="170"/>
                                        <a:pt x="10" y="171"/>
                                      </a:cubicBezTo>
                                      <a:cubicBezTo>
                                        <a:pt x="12" y="172"/>
                                        <a:pt x="17" y="173"/>
                                        <a:pt x="21" y="175"/>
                                      </a:cubicBezTo>
                                      <a:cubicBezTo>
                                        <a:pt x="25" y="177"/>
                                        <a:pt x="25" y="185"/>
                                        <a:pt x="26" y="190"/>
                                      </a:cubicBezTo>
                                      <a:cubicBezTo>
                                        <a:pt x="26" y="194"/>
                                        <a:pt x="31" y="192"/>
                                        <a:pt x="32" y="189"/>
                                      </a:cubicBezTo>
                                      <a:cubicBezTo>
                                        <a:pt x="34" y="186"/>
                                        <a:pt x="42" y="191"/>
                                        <a:pt x="46" y="192"/>
                                      </a:cubicBezTo>
                                      <a:cubicBezTo>
                                        <a:pt x="49" y="193"/>
                                        <a:pt x="50" y="197"/>
                                        <a:pt x="49" y="201"/>
                                      </a:cubicBezTo>
                                      <a:cubicBezTo>
                                        <a:pt x="49" y="205"/>
                                        <a:pt x="53" y="208"/>
                                        <a:pt x="54" y="211"/>
                                      </a:cubicBezTo>
                                      <a:cubicBezTo>
                                        <a:pt x="55" y="215"/>
                                        <a:pt x="61" y="219"/>
                                        <a:pt x="67" y="222"/>
                                      </a:cubicBezTo>
                                      <a:cubicBezTo>
                                        <a:pt x="73" y="226"/>
                                        <a:pt x="73" y="230"/>
                                        <a:pt x="75" y="234"/>
                                      </a:cubicBezTo>
                                      <a:cubicBezTo>
                                        <a:pt x="78" y="237"/>
                                        <a:pt x="81" y="242"/>
                                        <a:pt x="85" y="243"/>
                                      </a:cubicBezTo>
                                      <a:cubicBezTo>
                                        <a:pt x="88" y="245"/>
                                        <a:pt x="92" y="240"/>
                                        <a:pt x="93" y="237"/>
                                      </a:cubicBezTo>
                                      <a:cubicBezTo>
                                        <a:pt x="94" y="234"/>
                                        <a:pt x="106" y="239"/>
                                        <a:pt x="110" y="239"/>
                                      </a:cubicBezTo>
                                      <a:cubicBezTo>
                                        <a:pt x="113" y="239"/>
                                        <a:pt x="119" y="243"/>
                                        <a:pt x="123" y="245"/>
                                      </a:cubicBezTo>
                                      <a:cubicBezTo>
                                        <a:pt x="127" y="246"/>
                                        <a:pt x="132" y="244"/>
                                        <a:pt x="136" y="245"/>
                                      </a:cubicBezTo>
                                      <a:cubicBezTo>
                                        <a:pt x="141" y="245"/>
                                        <a:pt x="144" y="250"/>
                                        <a:pt x="150" y="249"/>
                                      </a:cubicBezTo>
                                      <a:cubicBezTo>
                                        <a:pt x="156" y="248"/>
                                        <a:pt x="168" y="248"/>
                                        <a:pt x="173" y="249"/>
                                      </a:cubicBezTo>
                                      <a:cubicBezTo>
                                        <a:pt x="179" y="249"/>
                                        <a:pt x="184" y="257"/>
                                        <a:pt x="186" y="264"/>
                                      </a:cubicBezTo>
                                      <a:cubicBezTo>
                                        <a:pt x="189" y="271"/>
                                        <a:pt x="197" y="276"/>
                                        <a:pt x="197" y="276"/>
                                      </a:cubicBezTo>
                                      <a:cubicBezTo>
                                        <a:pt x="281" y="311"/>
                                        <a:pt x="281" y="311"/>
                                        <a:pt x="281" y="311"/>
                                      </a:cubicBezTo>
                                      <a:cubicBezTo>
                                        <a:pt x="281" y="311"/>
                                        <a:pt x="281" y="311"/>
                                        <a:pt x="281" y="311"/>
                                      </a:cubicBezTo>
                                      <a:cubicBezTo>
                                        <a:pt x="282" y="310"/>
                                        <a:pt x="282" y="309"/>
                                        <a:pt x="281" y="308"/>
                                      </a:cubicBezTo>
                                      <a:cubicBezTo>
                                        <a:pt x="281" y="306"/>
                                        <a:pt x="282" y="307"/>
                                        <a:pt x="283" y="308"/>
                                      </a:cubicBezTo>
                                      <a:cubicBezTo>
                                        <a:pt x="285" y="308"/>
                                        <a:pt x="286" y="308"/>
                                        <a:pt x="287" y="307"/>
                                      </a:cubicBezTo>
                                      <a:cubicBezTo>
                                        <a:pt x="288" y="306"/>
                                        <a:pt x="288" y="306"/>
                                        <a:pt x="288" y="305"/>
                                      </a:cubicBezTo>
                                      <a:cubicBezTo>
                                        <a:pt x="288" y="304"/>
                                        <a:pt x="288" y="299"/>
                                        <a:pt x="288" y="298"/>
                                      </a:cubicBezTo>
                                      <a:cubicBezTo>
                                        <a:pt x="288" y="297"/>
                                        <a:pt x="289" y="297"/>
                                        <a:pt x="290" y="296"/>
                                      </a:cubicBezTo>
                                      <a:cubicBezTo>
                                        <a:pt x="291" y="296"/>
                                        <a:pt x="289" y="293"/>
                                        <a:pt x="289" y="292"/>
                                      </a:cubicBezTo>
                                      <a:cubicBezTo>
                                        <a:pt x="288" y="291"/>
                                        <a:pt x="287" y="291"/>
                                        <a:pt x="286" y="291"/>
                                      </a:cubicBezTo>
                                      <a:cubicBezTo>
                                        <a:pt x="285" y="291"/>
                                        <a:pt x="286" y="289"/>
                                        <a:pt x="287" y="288"/>
                                      </a:cubicBezTo>
                                      <a:cubicBezTo>
                                        <a:pt x="288" y="287"/>
                                        <a:pt x="287" y="285"/>
                                        <a:pt x="287" y="284"/>
                                      </a:cubicBezTo>
                                      <a:cubicBezTo>
                                        <a:pt x="286" y="283"/>
                                        <a:pt x="289" y="275"/>
                                        <a:pt x="290" y="273"/>
                                      </a:cubicBezTo>
                                      <a:cubicBezTo>
                                        <a:pt x="291" y="270"/>
                                        <a:pt x="290" y="269"/>
                                        <a:pt x="291" y="267"/>
                                      </a:cubicBezTo>
                                      <a:cubicBezTo>
                                        <a:pt x="292" y="265"/>
                                        <a:pt x="292" y="263"/>
                                        <a:pt x="293" y="260"/>
                                      </a:cubicBezTo>
                                      <a:cubicBezTo>
                                        <a:pt x="294" y="258"/>
                                        <a:pt x="294" y="253"/>
                                        <a:pt x="293" y="252"/>
                                      </a:cubicBezTo>
                                      <a:cubicBezTo>
                                        <a:pt x="292" y="251"/>
                                        <a:pt x="294" y="251"/>
                                        <a:pt x="294" y="249"/>
                                      </a:cubicBezTo>
                                      <a:cubicBezTo>
                                        <a:pt x="294" y="246"/>
                                        <a:pt x="295" y="244"/>
                                        <a:pt x="296" y="242"/>
                                      </a:cubicBezTo>
                                      <a:cubicBezTo>
                                        <a:pt x="297" y="241"/>
                                        <a:pt x="297" y="240"/>
                                        <a:pt x="296" y="239"/>
                                      </a:cubicBezTo>
                                      <a:cubicBezTo>
                                        <a:pt x="295" y="238"/>
                                        <a:pt x="297" y="238"/>
                                        <a:pt x="298" y="238"/>
                                      </a:cubicBezTo>
                                      <a:cubicBezTo>
                                        <a:pt x="299" y="237"/>
                                        <a:pt x="300" y="234"/>
                                        <a:pt x="301" y="233"/>
                                      </a:cubicBezTo>
                                      <a:cubicBezTo>
                                        <a:pt x="301" y="232"/>
                                        <a:pt x="302" y="231"/>
                                        <a:pt x="302" y="230"/>
                                      </a:cubicBezTo>
                                      <a:cubicBezTo>
                                        <a:pt x="302" y="229"/>
                                        <a:pt x="302" y="227"/>
                                        <a:pt x="303" y="226"/>
                                      </a:cubicBezTo>
                                      <a:cubicBezTo>
                                        <a:pt x="303" y="226"/>
                                        <a:pt x="304" y="224"/>
                                        <a:pt x="305" y="222"/>
                                      </a:cubicBezTo>
                                      <a:cubicBezTo>
                                        <a:pt x="305" y="221"/>
                                        <a:pt x="305" y="220"/>
                                        <a:pt x="307" y="218"/>
                                      </a:cubicBezTo>
                                      <a:cubicBezTo>
                                        <a:pt x="309" y="217"/>
                                        <a:pt x="311" y="218"/>
                                        <a:pt x="312" y="217"/>
                                      </a:cubicBezTo>
                                      <a:cubicBezTo>
                                        <a:pt x="314" y="216"/>
                                        <a:pt x="313" y="216"/>
                                        <a:pt x="311" y="215"/>
                                      </a:cubicBezTo>
                                      <a:cubicBezTo>
                                        <a:pt x="310" y="214"/>
                                        <a:pt x="310" y="212"/>
                                        <a:pt x="312" y="211"/>
                                      </a:cubicBezTo>
                                      <a:cubicBezTo>
                                        <a:pt x="313" y="210"/>
                                        <a:pt x="313" y="211"/>
                                        <a:pt x="314" y="213"/>
                                      </a:cubicBezTo>
                                      <a:cubicBezTo>
                                        <a:pt x="314" y="214"/>
                                        <a:pt x="314" y="214"/>
                                        <a:pt x="315" y="213"/>
                                      </a:cubicBezTo>
                                      <a:cubicBezTo>
                                        <a:pt x="316" y="212"/>
                                        <a:pt x="315" y="211"/>
                                        <a:pt x="315" y="211"/>
                                      </a:cubicBezTo>
                                      <a:cubicBezTo>
                                        <a:pt x="314" y="211"/>
                                        <a:pt x="314" y="210"/>
                                        <a:pt x="313" y="209"/>
                                      </a:cubicBezTo>
                                      <a:cubicBezTo>
                                        <a:pt x="312" y="209"/>
                                        <a:pt x="313" y="208"/>
                                        <a:pt x="313" y="207"/>
                                      </a:cubicBezTo>
                                      <a:cubicBezTo>
                                        <a:pt x="313" y="205"/>
                                        <a:pt x="312" y="205"/>
                                        <a:pt x="313" y="205"/>
                                      </a:cubicBezTo>
                                      <a:cubicBezTo>
                                        <a:pt x="314" y="204"/>
                                        <a:pt x="316" y="201"/>
                                        <a:pt x="316" y="200"/>
                                      </a:cubicBezTo>
                                      <a:cubicBezTo>
                                        <a:pt x="316" y="199"/>
                                        <a:pt x="316" y="197"/>
                                        <a:pt x="317" y="196"/>
                                      </a:cubicBezTo>
                                      <a:cubicBezTo>
                                        <a:pt x="317" y="195"/>
                                        <a:pt x="316" y="195"/>
                                        <a:pt x="315" y="195"/>
                                      </a:cubicBezTo>
                                      <a:cubicBezTo>
                                        <a:pt x="314" y="194"/>
                                        <a:pt x="317" y="188"/>
                                        <a:pt x="318" y="187"/>
                                      </a:cubicBezTo>
                                      <a:cubicBezTo>
                                        <a:pt x="318" y="186"/>
                                        <a:pt x="320" y="182"/>
                                        <a:pt x="322" y="181"/>
                                      </a:cubicBezTo>
                                      <a:cubicBezTo>
                                        <a:pt x="324" y="179"/>
                                        <a:pt x="325" y="177"/>
                                        <a:pt x="326" y="176"/>
                                      </a:cubicBezTo>
                                      <a:cubicBezTo>
                                        <a:pt x="326" y="175"/>
                                        <a:pt x="326" y="175"/>
                                        <a:pt x="325" y="174"/>
                                      </a:cubicBezTo>
                                      <a:cubicBezTo>
                                        <a:pt x="324" y="174"/>
                                        <a:pt x="325" y="173"/>
                                        <a:pt x="325" y="173"/>
                                      </a:cubicBezTo>
                                      <a:cubicBezTo>
                                        <a:pt x="326" y="172"/>
                                        <a:pt x="328" y="171"/>
                                        <a:pt x="328" y="172"/>
                                      </a:cubicBezTo>
                                      <a:cubicBezTo>
                                        <a:pt x="329" y="173"/>
                                        <a:pt x="330" y="165"/>
                                        <a:pt x="330" y="164"/>
                                      </a:cubicBezTo>
                                      <a:cubicBezTo>
                                        <a:pt x="331" y="163"/>
                                        <a:pt x="331" y="161"/>
                                        <a:pt x="330" y="161"/>
                                      </a:cubicBezTo>
                                      <a:cubicBezTo>
                                        <a:pt x="329" y="160"/>
                                        <a:pt x="330" y="160"/>
                                        <a:pt x="330" y="159"/>
                                      </a:cubicBezTo>
                                      <a:cubicBezTo>
                                        <a:pt x="329" y="159"/>
                                        <a:pt x="328" y="160"/>
                                        <a:pt x="327" y="159"/>
                                      </a:cubicBezTo>
                                      <a:cubicBezTo>
                                        <a:pt x="327" y="157"/>
                                        <a:pt x="327" y="157"/>
                                        <a:pt x="328" y="157"/>
                                      </a:cubicBezTo>
                                      <a:cubicBezTo>
                                        <a:pt x="329" y="158"/>
                                        <a:pt x="329" y="158"/>
                                        <a:pt x="332" y="157"/>
                                      </a:cubicBezTo>
                                      <a:cubicBezTo>
                                        <a:pt x="335" y="156"/>
                                        <a:pt x="335" y="153"/>
                                        <a:pt x="335" y="152"/>
                                      </a:cubicBezTo>
                                      <a:cubicBezTo>
                                        <a:pt x="336" y="151"/>
                                        <a:pt x="335" y="150"/>
                                        <a:pt x="334" y="150"/>
                                      </a:cubicBezTo>
                                      <a:cubicBezTo>
                                        <a:pt x="333" y="150"/>
                                        <a:pt x="333" y="149"/>
                                        <a:pt x="336" y="147"/>
                                      </a:cubicBezTo>
                                      <a:cubicBezTo>
                                        <a:pt x="338" y="146"/>
                                        <a:pt x="341" y="140"/>
                                        <a:pt x="342" y="137"/>
                                      </a:cubicBezTo>
                                      <a:cubicBezTo>
                                        <a:pt x="343" y="134"/>
                                        <a:pt x="348" y="131"/>
                                        <a:pt x="351" y="130"/>
                                      </a:cubicBezTo>
                                      <a:cubicBezTo>
                                        <a:pt x="354" y="129"/>
                                        <a:pt x="356" y="129"/>
                                        <a:pt x="357" y="127"/>
                                      </a:cubicBezTo>
                                      <a:cubicBezTo>
                                        <a:pt x="358" y="126"/>
                                        <a:pt x="355" y="127"/>
                                        <a:pt x="354" y="127"/>
                                      </a:cubicBezTo>
                                      <a:cubicBezTo>
                                        <a:pt x="353" y="126"/>
                                        <a:pt x="354" y="125"/>
                                        <a:pt x="356" y="125"/>
                                      </a:cubicBezTo>
                                      <a:cubicBezTo>
                                        <a:pt x="358" y="126"/>
                                        <a:pt x="357" y="124"/>
                                        <a:pt x="358" y="123"/>
                                      </a:cubicBezTo>
                                      <a:cubicBezTo>
                                        <a:pt x="360" y="121"/>
                                        <a:pt x="366" y="118"/>
                                        <a:pt x="367" y="117"/>
                                      </a:cubicBezTo>
                                      <a:cubicBezTo>
                                        <a:pt x="368" y="117"/>
                                        <a:pt x="367" y="116"/>
                                        <a:pt x="367" y="114"/>
                                      </a:cubicBezTo>
                                      <a:cubicBezTo>
                                        <a:pt x="367" y="113"/>
                                        <a:pt x="368" y="109"/>
                                        <a:pt x="368" y="109"/>
                                      </a:cubicBezTo>
                                      <a:cubicBezTo>
                                        <a:pt x="368" y="108"/>
                                        <a:pt x="368" y="108"/>
                                        <a:pt x="367" y="106"/>
                                      </a:cubicBezTo>
                                      <a:cubicBezTo>
                                        <a:pt x="366" y="105"/>
                                        <a:pt x="367" y="103"/>
                                        <a:pt x="368" y="102"/>
                                      </a:cubicBezTo>
                                      <a:cubicBezTo>
                                        <a:pt x="369" y="100"/>
                                        <a:pt x="372" y="96"/>
                                        <a:pt x="373" y="95"/>
                                      </a:cubicBezTo>
                                      <a:cubicBezTo>
                                        <a:pt x="375" y="94"/>
                                        <a:pt x="375" y="91"/>
                                        <a:pt x="376" y="89"/>
                                      </a:cubicBezTo>
                                      <a:cubicBezTo>
                                        <a:pt x="377" y="88"/>
                                        <a:pt x="378" y="85"/>
                                        <a:pt x="378" y="83"/>
                                      </a:cubicBezTo>
                                      <a:cubicBezTo>
                                        <a:pt x="379" y="82"/>
                                        <a:pt x="380" y="78"/>
                                        <a:pt x="380" y="75"/>
                                      </a:cubicBezTo>
                                      <a:cubicBezTo>
                                        <a:pt x="381" y="72"/>
                                        <a:pt x="384" y="66"/>
                                        <a:pt x="384" y="64"/>
                                      </a:cubicBezTo>
                                      <a:cubicBezTo>
                                        <a:pt x="385" y="61"/>
                                        <a:pt x="384" y="61"/>
                                        <a:pt x="383" y="61"/>
                                      </a:cubicBezTo>
                                      <a:cubicBezTo>
                                        <a:pt x="382" y="60"/>
                                        <a:pt x="381" y="50"/>
                                        <a:pt x="383" y="48"/>
                                      </a:cubicBezTo>
                                      <a:cubicBezTo>
                                        <a:pt x="385" y="45"/>
                                        <a:pt x="387" y="35"/>
                                        <a:pt x="388" y="32"/>
                                      </a:cubicBezTo>
                                      <a:cubicBezTo>
                                        <a:pt x="388" y="29"/>
                                        <a:pt x="390" y="25"/>
                                        <a:pt x="391" y="19"/>
                                      </a:cubicBezTo>
                                      <a:cubicBezTo>
                                        <a:pt x="392" y="17"/>
                                        <a:pt x="392" y="14"/>
                                        <a:pt x="392" y="12"/>
                                      </a:cubicBezTo>
                                      <a:cubicBezTo>
                                        <a:pt x="384" y="12"/>
                                        <a:pt x="368" y="12"/>
                                        <a:pt x="362" y="14"/>
                                      </a:cubicBezTo>
                                      <a:cubicBezTo>
                                        <a:pt x="353" y="16"/>
                                        <a:pt x="346" y="18"/>
                                        <a:pt x="344"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49E3DAB0" id="Group 157" o:spid="_x0000_s1026" alt="Australian map highlighting state of Tasmania." style="width:66.4pt;height:62.35pt;mso-position-horizontal-relative:char;mso-position-vertical-relative:line" coordsize="47126,4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">
                      <o:lock v:ext="edit" aspectratio="t"/>
                      <v:shape id="Freeform 151" o:spid="_x0000_s1027" style="position:absolute;left:35820;top:38011;width:5359;height:6270;visibility:visible;mso-wrap-style:square;v-text-anchor:top" coordsize="535931,62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" path="m407199,546090v3752,-7520,7505,7520,7505,15039c418456,568649,410951,568649,407199,568649v-3752,3760,-3752,11280,,18800c410951,594969,399695,606248,399695,606248v,,-3753,-3760,-7505,-7520c392190,594969,388438,598728,384686,606248v,3760,-3753,-3760,-3753,-3760c377181,598728,377181,591209,380933,594969v7505,3759,3753,-7520,7505,-7520c392190,587449,392190,587449,392190,583689v,-3760,3752,-7520,7505,-15040c403447,561129,403447,561129,399695,553610v,-3760,3752,,7504,-7520xm490528,463957v6985,,10478,3771,6985,7541c497513,479039,490528,475268,494021,479039v,3770,-3493,3770,-3493,7540c487036,490350,483543,494120,483543,490350v,,,-26393,6985,-26393xm102737,162916v,7519,3768,11278,11305,15037c121580,177953,129117,177953,136654,181712v3769,3760,3769,7519,11306,7519c155497,185472,159266,189231,163034,185472v3769,-3760,3769,-3760,7537,c174340,189231,174340,192990,181877,196749v11306,,11306,,15074,3759c200720,200508,204489,204268,212026,204268v3768,3759,7537,7518,15074,15036c234637,223064,238406,226823,245943,226823v3769,3759,26380,15037,48992,15037c313778,245619,317546,245619,321315,238100v7537,-3759,7537,-11277,11306,-7518c340158,230582,340158,238100,347695,241860v3769,3759,11306,,3769,-7519c343927,230582,343927,226823,347695,223064v7537,-3760,18843,-7519,30149,-7519c392918,215545,392918,215545,396687,211786v3768,,3768,,11306,3759c415530,215545,415530,219304,419298,215545v3769,-3759,18843,-22555,22612,-22555c449447,192990,453216,196749,456984,200508v3769,3760,7538,3760,11306,-3759c472059,189231,479596,177953,483365,181712v3768,,11305,7519,15074,11278c505976,192990,505976,196749,505976,196749v3769,3759,15074,15037,11306,18796c517282,219304,517282,223064,517282,226823v,,-3769,11277,,22555c524819,260656,517282,264415,517282,264415v-3769,3759,7537,,3768,3759c521050,275692,513513,294488,517282,298248v,7518,,33832,,41351c513513,343358,517282,347117,517282,354636v,3759,-3769,11277,,18796c517282,377191,524819,388468,524819,392228v,3759,,22555,-3769,22555c517282,411024,509745,414783,513513,403505v7537,-7518,7537,-11277,3769,-15037c513513,384709,505976,384709,505976,380950v,-3759,3769,-11278,,-7518c502207,373432,498439,380950,502207,384709v,3759,-3768,,-7537,3759c490902,395987,487133,411024,483365,414783v,3759,-3769,3759,,11277c483365,429820,487133,448616,483365,452375v-7538,3759,-15075,,-11306,3759c472059,459893,479596,474930,475827,482448v,11278,-7537,18796,-11305,22556c464522,508763,472059,501244,475827,505004v3769,3759,7538,11277,3769,18796c479596,527559,475827,538836,479596,546355v,7518,7537,7518,3769,11277c479596,565151,479596,565151,475827,565151v,,-11305,-15037,-7537,-11278c468290,561392,468290,557632,464522,561392v-3769,,-3769,3759,-11306,c449447,553873,449447,550114,449447,550114v,,-7537,-11278,-7537,-15037c438141,531318,438141,531318,441910,527559v3769,-3759,7537,-11278,7537,-3759c449447,527559,453216,531318,460753,535077v3769,,11306,,7537,-7518c464522,520040,464522,512522,460753,512522v-3769,,-18843,,-18843,-3759c441910,505004,438141,497485,430604,501244v-7537,3760,,11278,-3768,18796c426836,527559,426836,531318,423067,527559v,,,-11278,-3769,-15037c415530,508763,407993,501244,404224,497485v-3769,,-3769,7519,,15037c404224,523800,404224,523800,400455,527559v,7518,-3768,7518,,15037c400455,546355,392918,550114,396687,557632v,7519,,18796,-7537,15037c385381,572669,377844,568910,377844,561392v3768,-3760,,-7519,-3769,-3760c370307,561392,370307,557632,370307,553873v-3769,-3759,-7537,-7518,-7537,-3759c366538,553873,362770,561392,370307,565151v3768,3759,7537,11277,3768,11277c366538,576428,359001,580188,362770,580188v7537,3759,7537,3759,7537,7518c366538,591465,362770,595224,362770,595224v-3769,,,3760,,3760c366538,598984,362770,602743,362770,602743v-3769,,-3769,3759,-3769,7518c355232,610261,355232,617780,355232,617780v3769,,3769,7518,,7518c351464,629057,347695,625298,340158,625298v-7537,3759,-11306,,-15074,-3759c321315,617780,317546,602743,313778,606502v,3759,,7518,-11306,7518c294935,614020,283629,606502,279860,606502v-7537,3759,-7537,7518,-11305,3759c264786,610261,257249,610261,257249,610261v-3769,3759,-3769,3759,-3769,-3759c253480,602743,249712,595224,245943,591465v-3768,,,-3759,3769,-3759c253480,583947,261018,580188,264786,583947v,3759,3769,7518,7537,7518c272323,587706,279860,583947,276092,580188v-3769,-3760,-7537,-3760,-11306,-3760c261018,580188,261018,576428,257249,576428v-3769,,-7537,-3759,-11306,-7518c242175,565151,242175,565151,238406,568910v,,,7518,-3769,7518c230869,572669,230869,568910,223332,561392v-3769,-7519,-11306,-15037,-11306,-18796c212026,535077,204489,520040,196951,523800v-7537,,-7537,-11278,-7537,-15037c185646,508763,178109,493726,178109,486208v-3769,-7519,,-11278,-7538,-15037c163034,467412,166803,467412,166803,463652v,-3759,,-3759,,-7518c163034,452375,155497,418542,155497,414783v,-3759,,-11278,7537,-3759c170571,422301,185646,433579,185646,437338v,7518,,22555,3768,15037c189414,441097,185646,437338,193183,437338v3768,,3768,-7518,3768,-11278c196951,426060,185646,426060,185646,422301v-3769,-3759,-11306,-33833,-15075,-26314c166803,403505,159266,407264,163034,403505v3769,-7518,,-26314,-3768,-30073c159266,373432,125348,332080,125348,324562v-3768,-7518,-3768,-18796,-7537,-26314c110274,294488,102737,286970,106505,279452v3769,-3760,3769,-11278,,-15037c102737,260656,95200,241860,95200,234341v,-7518,-3769,-15037,-3769,-22555c91431,204268,98968,200508,98968,196749v,-7518,,-18796,,-18796c98968,177953,98968,159157,102737,162916xm126752,161836v2778,893,6483,2679,10187,4465c140643,169873,133235,169873,125826,173445v-7408,,-3704,-10716,-3704,-10716c122122,160943,123974,160943,126752,161836xm506086,140107v7620,,3810,3572,,10716c506086,154395,502276,154395,498466,150823v-3810,,-3810,-7144,-3810,-7144c498466,140107,502276,140107,506086,140107xm111274,132170v3969,,,15082,-3969,22622c103337,162333,103337,139711,103337,139711v-3969,-3770,3968,-7541,7937,-7541xm129134,124232v3572,,3572,8467,-3572,8467c121990,136932,118418,132699,118418,132699v,-8467,7144,-8467,10716,-8467xm519739,112302v952,-472,952,-472,952,1414c524501,117486,532121,121256,535931,128797v,3770,-3810,3770,-3810,7541c528311,140108,528311,140108,524501,140108v-3810,,-3810,-3770,-7620,-7541c513071,128797,494021,132567,486401,132567v-7620,,-3810,-7540,-3810,-7540c482591,125027,486401,117486,494021,117486v3810,,3810,3770,7620,c505451,117486,509261,117486,513071,113716v3810,,5715,-943,6668,-1414xm479310,23227v,3771,18521,33933,22225,33933c508944,60931,516352,60931,516352,64701v,3770,-11113,18852,-3704,18852c516352,83553,520056,83553,520056,87323v,3770,-3704,7541,-3704,7541c520056,98634,520056,102404,516352,102404v-7408,-3770,-7408,-7540,-11113,-3770c501535,106175,497831,109945,490423,106175v-3704,-3771,,-7541,-3704,-15082c483014,87323,471902,76012,468198,64701v,-7541,,-15081,-7409,-15081c460789,49620,453381,49620,457085,45849v3704,-3770,7409,-7540,7409,-11311c464494,34538,464494,26998,468198,26998v3704,,7408,-7541,11112,-3771xm16818,1002v3810,3771,15240,11311,15240,15082c32058,19854,32058,38706,32058,46246v,3771,3810,7541,3810,11311c35868,61328,32058,68868,28248,72639,24438,76409,13008,87720,9198,80179,1578,76409,9198,68868,5388,61328,1578,57557,-2232,50017,1578,46246v,-7540,,-11311,,-18851c1578,23624,1578,19854,5388,19854v,,7620,-3770,7620,-7541c9198,4773,9198,-2768,16818,1002xe" fillcolor="#eb8c00 [3207]" stroked="f">
                        <v:path arrowok="t" o:connecttype="custom" o:connectlocs="407199,546090;414704,561129;407199,568649;407199,587449;399695,606248;392190,598728;384686,606248;380933,602488;380933,594969;388438,587449;392190,583689;399695,568649;399695,553610;407199,546090;490528,463957;497513,471498;494021,479039;490528,486579;483543,490350;490528,463957;102737,162916;114042,177953;136654,181712;147960,189231;163034,185472;170571,185472;181877,196749;196951,200508;212026,204268;227100,219304;245943,226823;294935,241860;321315,238100;332621,230582;347695,241860;351464,234341;347695,223064;377844,215545;396687,211786;407993,215545;419298,215545;441910,192990;456984,200508;468290,196749;483365,181712;498439,192990;505976,196749;517282,215545;517282,226823;517282,249378;517282,264415;521050,268174;517282,298248;517282,339599;517282,354636;517282,373432;524819,392228;521050,414783;513513,403505;517282,388468;505976,380950;505976,373432;502207,384709;494670,388468;483365,414783;483365,426060;483365,452375;472059,456134;475827,482448;464522,505004;475827,505004;479596,523800;479596,546355;483365,557632;475827,565151;468290,553873;464522,561392;453216,561392;449447,550114;441910,535077;441910,527559;449447,523800;460753,535077;468290,527559;460753,512522;441910,508763;430604,501244;426836,520040;423067,527559;419298,512522;404224,497485;404224,512522;400455,527559;400455,542596;396687,557632;389150,572669;377844,561392;374075,557632;370307,553873;362770,550114;370307,565151;374075,576428;362770,580188;370307,587706;362770,595224;362770,598984;362770,602743;359001,610261;355232,617780;355232,625298;340158,625298;325084,621539;313778,606502;302472,614020;279860,606502;268555,610261;257249,610261;253480,606502;245943,591465;249712,587706;264786,583947;272323,591465;276092,580188;264786,576428;257249,576428;245943,568910;238406,568910;234637,576428;223332,561392;212026,542596;196951,523800;189414,508763;178109,486208;170571,471171;166803,463652;166803,456134;155497,414783;163034,411024;185646,437338;189414,452375;193183,437338;196951,426060;185646,422301;170571,395987;163034,403505;159266,373432;125348,324562;117811,298248;106505,279452;106505,264415;95200,234341;91431,211786;98968,196749;98968,177953;102737,162916;126752,161836;136939,166301;125826,173445;122122,162729;126752,161836;506086,140107;506086,150823;498466,150823;494656,143679;506086,140107;111274,132170;107305,154792;103337,139711;111274,132170;129134,124232;125562,132699;118418,132699;129134,124232;519739,112302;520691,113716;535931,128797;532121,136338;524501,140108;516881,132567;486401,132567;482591,125027;494021,117486;501641,117486;513071,113716;519739,112302;479310,23227;501535,57160;516352,64701;512648,83553;520056,87323;516352,94864;516352,102404;505239,98634;490423,106175;486719,91093;468198,64701;460789,49620;457085,45849;464494,34538;468198,26998;479310,23227;16818,1002;32058,16084;32058,46246;35868,57557;28248,72639;9198,80179;5388,61328;1578,46246;1578,27395;5388,19854;13008,12313;16818,1002" o:connectangles="0,0,0,0,0,0,0,0,0,0,0,0,0,0,0,0,0,0,0,0,0,0,0,0,0,0,0,0,0,0,0,0,0,0,0,0,0,0,0,0,0,0,0,0,0,0,0,0,0,0,0,0,0,0,0,0,0,0,0,0,0,0,0,0,0,0,0,0,0,0,0,0,0,0,0,0,0,0,0,0,0,0,0,0,0,0,0,0,0,0,0,0,0,0,0,0,0,0,0,0,0,0,0,0,0,0,0,0,0,0,0,0,0,0,0,0,0,0,0,0,0,0,0,0,0,0,0,0,0,0,0,0,0,0,0,0,0,0,0,0,0,0,0,0,0,0,0,0,0,0,0,0,0,0,0,0,0,0,0,0,0,0,0,0,0,0,0,0,0,0,0,0,0,0,0,0,0,0,0,0,0,0,0,0,0,0,0,0,0,0,0,0,0,0,0,0,0,0,0,0,0,0,0,0,0,0,0,0,0,0,0,0,0"/>
                      </v:shape>
                      <v:shape id="Freeform 154" o:spid="_x0000_s1028" style="position:absolute;left:18875;top:19600;width:13319;height:16050;visibility:visible;mso-wrap-style:square;v-text-anchor:top" coordsize="1331913,160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" path="m944657,1263650v7533,3704,15065,,22598,c974788,1263650,971022,1263650,971022,1267354v3766,3704,7533,7409,,14817c963489,1285875,989854,1285875,989854,1285875v,,7533,,3766,7408c993620,1296988,1004920,1289579,1008686,1285875v3766,-3704,18832,3704,22599,7408c1035051,1300692,1031285,1304396,1027518,1308100v-3766,,-7533,,-7533,c1019985,1308100,1012452,1304396,1004920,1300692v-11300,,-22599,7408,-30132,11112c971022,1315508,974788,1322917,967255,1326621v-7533,3704,-7533,3704,-11299,c948423,1326621,940890,1319213,937124,1319213v-7533,,-11299,,-11299,3704c922058,1322917,918292,1326621,914525,1326621v-3766,,-15065,,-22598,c888160,1326621,884394,1326621,876861,1330325v-3766,,-3766,-3704,-11299,-7408c861795,1319213,858029,1311804,850496,1308100v-7533,,,-11112,3766,-18521c854262,1285875,884394,1282171,895693,1278467v11299,,33898,-7409,37664,-11113c937124,1263650,940890,1263650,944657,1263650xm799306,1169392v1852,463,5557,5094,9261,14354c815975,1198563,801158,1180042,801158,1180042v-3704,-7408,-3704,-11113,-1852,-10650xm616744,995363v3572,,7144,,,7620c609600,1014413,613172,1002983,613172,1002983v,-3810,,-7620,3572,-7620xm511652,797818v2381,,4286,893,4286,2679c512128,804069,512128,807641,504508,811213v-7620,,,-10716,,-10716c506413,798711,509271,797818,511652,797818xm,c,,,,989529,7517v,,,,342384,3759c1331913,11276,1331913,11276,1328151,387146v,,,,-7525,635219l1313101,1604963v-3763,,-3763,,-3763,c1286763,1586170,1264189,1556100,1264189,1544824v,-11276,-7525,-7517,-11288,-11276c1245376,1533548,1222802,1499720,1222802,1492202v-3763,-7517,,,,-7517c1222802,1480926,1222802,1473409,1219039,1469650v,-3759,-7525,-11276,-3762,-11276c1219039,1454615,1222802,1454615,1226564,1450857v3762,-7518,11287,-30070,3762,-48863c1222802,1383200,1203989,1326820,1143790,1266681v,,-3763,-3759,,-7518c1143790,1255405,1147552,1251646,1151315,1251646v7525,3759,15050,7517,11287,7517c1162602,1262922,1158840,1270439,1162602,1274198v,,3763,,3763,c1166365,1274198,1177652,1277957,1177652,1266681v-3763,-11276,-18812,-15035,-15050,-15035c1170127,1251646,1177652,1251646,1177652,1244128v,-7517,,-7517,-7525,-11276c1166365,1229094,1162602,1225335,1158840,1229094v-7525,3758,-18813,7517,-26338,11276c1128740,1240370,1124977,1244128,1128740,1247887v7525,,7525,7518,3762,3759l1123983,1250227r-2768,-2340c1117452,1247887,1118393,1248827,1121215,1249766r2768,461l1127329,1253055v470,1410,-470,2350,-2352,2350c1121215,1255405,1098640,1255405,1091115,1259163v-3762,3759,-7525,15035,-22575,15035c1053491,1274198,1023391,1274198,1030916,1262922v11287,-11276,18812,-11276,22575,-18794c1057253,1240370,1057253,1236611,1064778,1232852v3762,-3758,7525,-7517,7525,-11276c1072303,1214059,1072303,1195265,1076065,1183989v3763,-7517,,-26311,,-30069c1076065,1150161,1079828,1150161,1079828,1150161v3762,-3759,3762,-3759,,-7517c1072303,1135126,1049728,1116333,1049728,1097539v-3762,-15034,-7525,-15034,-11287,-22552c1034678,1067470,1030916,1059952,1027153,1063711v-3762,3759,-11287,11276,-7525,15035c1019628,1082505,1019628,1086263,1019628,1090022v-3762,3759,-15049,26311,-15049,30069c1004579,1127609,1008341,1131368,1004579,1135126v,7518,-11288,41346,-11288,48863c989529,1187748,989529,1206541,978241,1202783v-11287,,-22574,-7518,-26337,-7518c944379,1199024,936854,1206541,933092,1206541v-3763,,-11288,7518,-18813,7518c910517,1214059,902992,1214059,899230,1217818v,,-11288,7517,-15050,c884180,1210300,884180,1206541,891705,1202783v3762,-3759,7525,-7518,7525,-15035c899230,1183989,895467,1183989,899230,1180231v3762,-3759,3762,-15035,7524,-15035c910517,1165196,914279,1168955,918042,1168955v7525,-3759,18812,-3759,22575,c944379,1172713,951904,1176472,951904,1172713v3763,-3758,3763,-11276,3763,-18793c955667,1146402,963191,1105057,955667,1101298v-7525,-3759,-3763,-3759,,-7517c955667,1090022,959429,1078746,959429,1071228v-3762,-7517,-3762,-11276,,-11276c963191,1056194,966954,1052435,966954,1048676v,-3758,,-11276,3762,-15035c974479,1029883,974479,1022365,978241,1018607v3763,-3759,30100,-30070,33862,-33829c1012103,981020,1015866,973502,1012103,965985v-3762,-3759,-26337,-30070,-11287,-37587c1015866,920881,1023391,924639,1023391,917122v,-7518,-11288,-7518,-11288,-26311c1012103,875776,1008341,875776,1008341,872018v,-7518,,-11277,-3762,-11277c1000816,856983,997054,853224,997054,849465v,-7517,-3763,-15034,-3763,-11276c989529,841948,989529,853224,993291,856983v3763,7517,3763,15035,3763,18793c997054,883294,989529,890811,993291,894570v,3758,3763,7517,,7517c985766,898328,982004,890811,978241,894570v-7525,7517,-7525,18793,-15050,22552c955667,924639,951904,932157,948142,947191v-7525,11277,-18813,48863,-26338,52622c910517,1003572,906754,1003572,902992,1003572v-3762,-3759,-3762,-7518,-7525,-3759c895467,999813,891705,1003572,895467,1007331v3763,,,,-3762,3758c891705,1011089,880417,1014848,872892,1018607v-3762,3758,-15050,7517,-18812,15034c850317,1037400,839030,1044918,835268,1048676v-3763,,-7525,7518,-11288,15035c820218,1067470,816455,1086263,808930,1086263v-7525,3759,-11287,7518,-11287,11276c801405,1101298,797643,1120091,797643,1112574v-3762,-3759,-3762,-3759,-11287,c782593,1112574,778831,1116333,778831,1120091v,3759,3762,11277,-3763,11277c771306,1131368,771306,1135126,771306,1135126v,3759,,7518,,11276c771306,1150161,763781,1153920,771306,1153920v3762,-3759,7525,-7518,11287,-7518c786356,1150161,790118,1142644,790118,1146402v,3759,-7525,15035,-3762,18794c786356,1168955,790118,1183989,782593,1180231v-7525,-3759,-15050,-22553,-22575,-18794c752493,1161437,748731,1180231,744968,1168955v-7524,-11277,-18812,-30070,-26337,-30070c711106,1135126,711106,1135126,707344,1131368v,-3759,,-3759,-3763,-7518c699819,1123850,681007,1127609,684769,1120091v3762,-11276,11287,-22552,11287,-15034c696056,1108815,699819,1108815,703581,1112574v3763,,3763,3759,7525,3759c711106,1120091,711106,1123850,714869,1123850v,3759,3762,3759,7525,3759c726156,1127609,737444,1127609,726156,1123850v-11287,-7517,-7525,-7517,-7525,-15035c714869,1101298,711106,1093781,711106,1086263v,-3758,,-18793,-7525,-22552c699819,1059952,699819,1059952,703581,1056194v,-3759,,-11276,-3762,-18794c696056,1029883,696056,1026124,688531,1018607v-7524,-7518,-37624,-22553,-33862,-33829c654669,969744,658432,962226,639619,939674v,,-7525,-3759,-3762,-7517c643382,928398,639619,924639,632094,920881v-3762,,-11287,,-7524,3758c628332,928398,632094,935915,628332,932157v-7525,-3759,-11287,-7518,-15050,-7518c605757,928398,601995,924639,601995,924639v,,-11288,3759,-15050,c586945,917122,583182,913363,579420,909604v-3763,,-7525,-3758,-3763,-7517c579420,902087,583182,894570,575657,894570v-3762,-3759,-15049,-3759,-11287,-7518c568133,883294,571895,875776,571895,875776v-3762,-3758,-11287,-15035,-7525,-15035c571895,860741,579420,860741,579420,868259v,3759,3762,7517,3762,c586945,864500,590707,853224,586945,845707v-7525,-11276,-7525,-15035,-15050,-15035c568133,830672,560608,830672,556845,830672v-3762,,-18812,11276,-18812,3759c541795,830672,538033,823154,541795,823154v3763,,7525,-3758,7525,-7517c545558,808120,538033,796844,534270,796844v-3762,,-7525,,-7525,-3759c522983,793085,519220,789326,515458,785568v,-3759,,-11277,-3762,-7518c507933,781809,507933,789326,504171,785568v-3763,,-3763,-7518,-11288,-3759c489121,785568,496646,789326,492883,789326v-3762,,-18812,7518,-30100,3759c455259,789326,451496,781809,443971,781809v-7525,,-7525,-3759,-15050,-11276c417634,763015,402584,751739,383772,759257v-22575,7517,3762,7517,-15050,7517c353672,770533,349909,774291,342385,763015v-7525,-7517,-26338,-26311,-33863,-30069c297235,729187,244560,702876,240798,699118v-7525,-3759,-18812,-7518,-30100,c199411,706635,191886,714152,173074,714152v-18813,-3758,-48912,-7517,-75250,-3758c71487,714152,48912,714152,41387,717911v-7525,,-18812,,-30099,c7525,503665,3763,251833,,xe" filled="f" stroked="f">
                        <v:path arrowok="t" o:connecttype="custom" o:connectlocs="944657,1263650;967255,1263650;971022,1267354;971022,1282171;989854,1285875;993620,1293283;1008686,1285875;1031285,1293283;1027518,1308100;1019985,1308100;1004920,1300692;974788,1311804;967255,1326621;955956,1326621;937124,1319213;925825,1322917;914525,1326621;891927,1326621;876861,1330325;865562,1322917;850496,1308100;854262,1289579;895693,1278467;933357,1267354;944657,1263650;799306,1169392;808567,1183746;801158,1180042;799306,1169392;616744,995363;616744,1002983;613172,1002983;616744,995363;511652,797818;515938,800497;504508,811213;504508,800497;511652,797818;0,0;989529,7517;1331913,11276;1328151,387146;1320626,1022365;1313101,1604963;1309338,1604963;1264189,1544824;1252901,1533548;1222802,1492202;1222802,1484685;1219039,1469650;1215277,1458374;1226564,1450857;1230326,1401994;1143790,1266681;1143790,1259163;1151315,1251646;1162602,1259163;1162602,1274198;1166365,1274198;1177652,1266681;1162602,1251646;1177652,1244128;1170127,1232852;1158840,1229094;1132502,1240370;1128740,1247887;1132502,1251646;1123983,1250227;1121215,1247887;1121215,1249766;1123983,1250227;1127329,1253055;1124977,1255405;1091115,1259163;1068540,1274198;1030916,1262922;1053491,1244128;1064778,1232852;1072303,1221576;1076065,1183989;1076065,1153920;1079828,1150161;1079828,1142644;1049728,1097539;1038441,1074987;1027153,1063711;1019628,1078746;1019628,1090022;1004579,1120091;1004579,1135126;993291,1183989;978241,1202783;951904,1195265;933092,1206541;914279,1214059;899230,1217818;884180,1217818;891705,1202783;899230,1187748;899230,1180231;906754,1165196;918042,1168955;940617,1168955;951904,1172713;955667,1153920;955667,1101298;955667,1093781;959429,1071228;959429,1059952;966954,1048676;970716,1033641;978241,1018607;1012103,984778;1012103,965985;1000816,928398;1023391,917122;1012103,890811;1008341,872018;1004579,860741;997054,849465;993291,838189;993291,856983;997054,875776;993291,894570;993291,902087;978241,894570;963191,917122;948142,947191;921804,999813;902992,1003572;895467,999813;895467,1007331;891705,1011089;872892,1018607;854080,1033641;835268,1048676;823980,1063711;808930,1086263;797643,1097539;797643,1112574;786356,1112574;778831,1120091;775068,1131368;771306,1135126;771306,1146402;771306,1153920;782593,1146402;790118,1146402;786356,1165196;782593,1180231;760018,1161437;744968,1168955;718631,1138885;707344,1131368;703581,1123850;684769,1120091;696056,1105057;703581,1112574;711106,1116333;714869,1123850;722394,1127609;726156,1123850;718631,1108815;711106,1086263;703581,1063711;703581,1056194;699819,1037400;688531,1018607;654669,984778;639619,939674;635857,932157;632094,920881;624570,924639;628332,932157;613282,924639;601995,924639;586945,924639;579420,909604;575657,902087;575657,894570;564370,887052;571895,875776;564370,860741;579420,868259;583182,868259;586945,845707;571895,830672;556845,830672;538033,834431;541795,823154;549320,815637;534270,796844;526745,793085;515458,785568;511696,778050;504171,785568;492883,781809;492883,789326;462783,793085;443971,781809;428921,770533;383772,759257;368722,766774;342385,763015;308522,732946;240798,699118;210698,699118;173074,714152;97824,710394;41387,717911;11288,717911;0,0" o:connectangles="0,0,0,0,0,0,0,0,0,0,0,0,0,0,0,0,0,0,0,0,0,0,0,0,0,0,0,0,0,0,0,0,0,0,0,0,0,0,0,0,0,0,0,0,0,0,0,0,0,0,0,0,0,0,0,0,0,0,0,0,0,0,0,0,0,0,0,0,0,0,0,0,0,0,0,0,0,0,0,0,0,0,0,0,0,0,0,0,0,0,0,0,0,0,0,0,0,0,0,0,0,0,0,0,0,0,0,0,0,0,0,0,0,0,0,0,0,0,0,0,0,0,0,0,0,0,0,0,0,0,0,0,0,0,0,0,0,0,0,0,0,0,0,0,0,0,0,0,0,0,0,0,0,0,0,0,0,0,0,0,0,0,0,0,0,0,0,0,0,0,0,0,0,0,0,0,0,0,0,0,0,0,0,0,0,0,0,0,0,0,0,0,0,0,0,0,0,0,0,0,0,0,0,0,0,0,0,0,0,0,0,0"/>
                      </v:shape>
                      <v:shape id="Freeform 155" o:spid="_x0000_s1029" style="position:absolute;top:2233;width:18986;height:29325;visibility:visible;mso-wrap-style:square;v-text-anchor:top" coordsize="1898650,29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" path="m7504,1646238v3753,3752,3753,7505,7505,11257c15009,1664999,18761,1676256,18761,1683761v3752,3752,7505,18761,7505,22513c30018,1710027,41275,1728788,37523,1728788v-7505,-3752,-11257,-7504,-15010,-15009c15009,1702522,3752,1680009,3752,1676256,,1672504,,1661247,,1657495v,,,-11257,7504,-11257xm294084,1044575v7541,,7541,11567,3771,15422c294084,1063853,286544,1071563,279003,1067708v-7541,,3770,-11566,3770,-11566c286544,1052286,290314,1044575,294084,1044575xm746522,629921v992,-953,1984,-953,1984,952c748506,630873,752475,634683,748506,642303v-3969,3810,-3969,-7620,-3969,-7620c744537,632778,745530,630873,746522,629921xm775494,604838v3969,,3969,,3969,7938c779463,620713,771525,612776,771525,612776v,-3969,3969,-7938,3969,-7938xm1229916,533400v3572,3705,3572,7409,,7409c1226344,544513,1222772,537105,1222772,537105v-3572,-3705,7144,-3705,7144,-3705xm1391709,352425v,,3704,,3704,7409c1395413,363538,1388004,356130,1388004,356130v-3704,-3705,,-3705,3705,-3705xm1424940,292100v3810,3969,,7938,,15876c1424940,311944,1421130,311944,1417320,315913v-3810,,-7620,-7937,-7620,-7937c1409700,304007,1413510,304007,1417320,300038v,-7938,,-7938,7620,-7938xm1625699,208725v1410,-470,2349,-470,2349,1409c1631807,213893,1635565,217652,1639323,221411v,7517,,3759,,7517c1643082,228928,1646840,232687,1646840,232687v,3759,3758,,7517,-3759c1654357,228928,1658115,228928,1661874,232687v3758,,3758,,7516,c1673149,228928,1673149,228928,1676907,232687v3758,3759,3758,7518,7517,11277c1688182,247723,1699457,255240,1706974,258999v3758,3759,11275,15035,15033,18794c1725766,285311,1725766,289070,1729524,289070v3758,3759,3758,7517,7517,11276c1740799,304105,1740799,307864,1748316,307864v3758,,7517,3759,11275,7518c1763349,319140,1778383,322899,1774624,326658v-3758,3759,-3758,7518,-7516,11277c1763349,345452,1759591,371764,1755833,386799v-3759,11277,-3759,3759,-3759,11277c1755833,405594,1748316,416870,1755833,413111v11275,-7517,7516,-18794,7516,-26312c1759591,379282,1763349,379282,1767108,383041v3758,,7516,11276,11275,15035c1778383,401835,1785899,401835,1778383,390558v-3759,-15035,-3759,-15035,-7517,-22553c1767108,364246,1770866,364246,1774624,360488v3759,-7518,7517,-15036,11275,-11277c1789658,352970,1785899,356729,1789658,360488v7516,,11275,,11275,-3759c1797174,349211,1793416,345452,1797174,341693v3759,,,-3758,,-3758c1793416,334176,1793416,330417,1800933,330417v11275,,18792,-3759,30067,3759c1842275,337935,1846033,337935,1857308,337935v,,3759,3758,7517,3758c1864825,446941,1876100,1097219,1887375,1736220v3758,251842,7517,503684,11275,717937c1887375,2454157,1872342,2457916,1868583,2457916v-11275,3759,-11275,7518,-18791,11277c1838516,2472952,1778383,2503022,1763349,2506781v-18792,7518,-41342,11277,-56375,18794c1688182,2533093,1676907,2548128,1582948,2544369v,,-11275,-3758,-26309,-7517c1541606,2536852,1537848,2533093,1530331,2536852v-7517,3759,-7517,3759,-11275,3759c1515298,2540611,1511539,2540611,1504022,2540611v-3758,3758,-33825,30070,-45100,33829c1447647,2581958,1410063,2596993,1402547,2604511v-11275,3759,-26309,18794,-41342,22553c1342413,2630823,1323621,2630823,1316104,2638340v-7516,7518,-15033,15036,-22550,30071c1286038,2683446,1286038,2705999,1278521,2713517v-3758,3759,-22550,22553,-22550,26312c1252212,2743588,1255971,2751105,1248454,2751105v-3758,3759,-7517,7518,-11275,7518c1233421,2762382,1229662,2766141,1225904,2766141v-7517,-3759,-7517,-7518,-15034,-3759c1203354,2769899,1192079,2784935,1188320,2777417v-7516,-3759,,-18794,-11275,-18794c1162012,2758623,1150737,2766141,1146978,2762382v-3758,-3759,-11275,,-18791,c1120670,2762382,1116911,2773658,1113153,2769899v-3758,-3758,-18792,-7517,-26308,-3758c1079328,2769899,1083086,2777417,1075569,2777417v-7516,3759,-11275,,-11275,-3759c1068053,2773658,1064294,2758623,1056778,2754864v-7517,,-18792,11277,-26309,7518c1022952,2762382,1026711,2758623,1019194,2758623v-3758,,-7517,3759,-11275,c1000402,2754864,1000402,2747346,985369,2751105v-15034,,-26309,7518,-33825,7518c944027,2754864,917718,2758623,906443,2758623v-7516,3759,-22550,3759,-26308,7518c872618,2769899,872618,2769899,865101,2769899v-7516,,-15033,,-22550,c838793,2769899,831276,2766141,823759,2766141v-7516,,-22550,3758,-33825,15035c778659,2788694,756109,2811247,763626,2822523v,,7516,3759,3758,7518c763626,2833800,763626,2833800,763626,2830041v-3759,,-11275,-3759,-11275,c752351,2837558,748592,2848835,748592,2845076v-3758,-7518,-7516,-7518,-11275,-3759c737317,2845076,737317,2852594,733559,2848835v-3759,,-11275,-7518,-22550,-7518c699734,2841317,688458,2833800,684700,2841317v-3758,7518,-7517,11277,-11275,18794c669667,2863870,673425,2867629,662150,2871388v-11275,3759,-26309,11276,-26309,18794c635841,2897700,635841,2905217,628325,2905217v-7517,-3758,-7517,,-11275,c613291,2908976,609533,2908976,613291,2912735v,,3759,7518,-3758,3759c602016,2912735,594499,2916494,590741,2916494v-7517,3759,-22550,3759,-15033,7518c583224,2927770,594499,2931529,586983,2931529v-7517,,-11275,,-22550,-3759c556916,2924012,553158,2920253,549399,2924012v,3758,,11276,-7517,7517c534366,2927770,504299,2920253,504299,2920253v,,-3758,-3759,-11275,c489265,2920253,485507,2924012,481749,2920253v-3759,,-7517,-3759,-15034,c462957,2924012,455440,2924012,451682,2920253v-7517,,-7517,-3759,-15034,c429132,2920253,425373,2920253,421615,2916494v-7517,,-18792,-11277,-15033,-7518c414098,2908976,417857,2908976,414098,2901459v-3758,-3759,-15033,-7518,-11275,-3759c406582,2901459,406582,2905217,399065,2901459v-3759,,-18792,-3759,-30067,-7518c361481,2890182,357723,2890182,353965,2882664v-7517,-11276,-15034,-22553,-22551,-30070c323898,2845076,290072,2818764,278797,2818764v-15033,-3759,-18791,11277,-22550,3759c252489,2815005,244972,2815005,244972,2803729v,-7518,-7517,-18794,-7517,-26312c237455,2769899,237455,2766141,237455,2758623v3759,-7518,,-22553,3759,-26312c241214,2724793,241214,2721035,244972,2717276v,,-3758,-11277,3758,-7518c252489,2717276,256247,2721035,260006,2724793v3758,,26308,3759,33825,-3758c305106,2713517,323898,2675929,323898,2668411v3758,-3759,-3759,-11277,-3759,-15035c320139,2649617,320139,2634581,320139,2630823v,-3759,-11275,-37589,-7516,-45106c320139,2578199,316381,2585717,320139,2589475v,7518,7517,18795,3759,7518c323898,2585717,323898,2585717,327656,2585717v7517,,3758,-3759,,-7518c327656,2574440,323898,2570681,327656,2563164v3758,-3759,,-11277,,-18795c327656,2536852,335173,2472952,327656,2461675v-7517,-15035,-45100,-90212,-48859,-97730c275039,2356428,260006,2333875,260006,2322598v-3759,-7517,-15034,-37588,-15034,-45106c244972,2266216,244972,2262457,244972,2262457v-3758,-3759,-3758,-11276,-7517,-15035c237455,2243663,237455,2194798,237455,2179763v3759,-15036,-3758,-56383,-11275,-67659c218664,2104586,199872,2089551,196113,2055721v-7516,-30071,-18791,-37588,-26308,-45106c166047,1999339,143496,1984303,143496,1961750v,-18794,3759,-33829,-3758,-41347c135980,1909127,117188,1822673,49537,1766291v,,-7516,-11277,-11275,-15035c38262,1743738,26987,1732461,34504,1736220v7517,3759,11275,3759,11275,-3759c42021,1728703,42021,1713667,45779,1717426v3758,7518,,26312,3758,30071c57054,1755014,53296,1747497,53296,1739979v,-7518,,-30071,3758,-22553c57054,1724944,57054,1728703,60812,1732461v3759,7518,7517,15036,11276,18795c72088,1758773,75846,1766291,75846,1773809v,3758,,15035,3758,7517c79604,1773809,83363,1773809,83363,1781326v3758,7518,3758,15036,7516,11277c94638,1788844,98396,1788844,102154,1785085v3759,,7517,-7518,11276,-15035c113430,1758773,109671,1743738,98396,1739979v-15033,-3759,-18792,-22553,-22550,-30071c72088,1702391,60812,1679838,60812,1672320v,-7518,,-11276,,-15035c64571,1653526,68329,1646008,68329,1653526v3759,3759,,7518,3759,7518c75846,1661044,79604,1668561,83363,1668561v,3759,,7518,3758,11277c90879,1683597,94638,1687355,94638,1691114v,,3758,7518,3758,11277c94638,1706150,94638,1709908,94638,1713667v-3759,7518,-3759,18794,3758,18794c102154,1736220,105913,1728703,109671,1721185v3759,-11277,3759,-18794,3759,-7518c117188,1724944,124705,1755014,132221,1762532v7517,11277,3759,3759,11275,c147255,1758773,158530,1751256,154771,1743738v-3758,-7518,-7516,-11277,-3758,-15035c154771,1724944,154771,1721185,154771,1717426v,-3759,-3758,-11276,,-7518c154771,1709908,158530,1709908,158530,1706150v,-3759,,-11277,-3759,-18795c147255,1683597,143496,1672320,139738,1668561v-3758,-3759,-22550,-33829,-22550,-41347c113430,1619696,105913,1604661,102154,1600902v-7516,-7517,-15033,-11276,-15033,-18794c87121,1574590,83363,1567073,83363,1563314v-3759,-7518,,-22553,-7517,-30071c68329,1529484,57054,1521967,57054,1506931v,-15035,,-18794,3758,-22553c64571,1476861,60812,1476861,64571,1469343v,-7518,,-11276,,-18794c64571,1446790,72088,1439273,72088,1431755v,-3759,3758,-7518,7516,-11277c79604,1420478,83363,1409202,87121,1405443v3758,-3759,15033,-3759,15033,-15035c102154,1382890,98396,1352819,102154,1345302v7517,-7518,7517,-22553,,-33830c98396,1300196,83363,1288919,87121,1277643v7517,-7518,15033,-26312,18792,-33830c105913,1236295,124705,1187431,139738,1183672v11275,-3759,7517,,7517,3759c143496,1194948,143496,1194948,143496,1198707v,3759,-3758,18794,-7516,26312c135980,1232537,139738,1247572,139738,1247572v,,3758,-3759,3758,3759c147255,1255090,139738,1262607,143496,1266366v3759,3759,3759,7518,7517,3759c154771,1266366,158530,1258848,166047,1262607v3758,3759,7516,3759,7516,-3759c173563,1255090,177322,1243813,181080,1236295v3758,-3758,7517,-15035,7517,-18794c184838,1213742,188597,1206225,188597,1209984v3758,,3758,,11275,-7518c203630,1194948,203630,1183672,211147,1179913v7517,-3759,26308,-15035,30067,-11277c244972,1168636,248730,1164878,256247,1164878v7517,-3759,37584,-15036,45100,-22553c308864,1134807,323898,1116013,331414,1116013v7517,-3759,7517,-7518,11275,-11277c350206,1100977,357723,1089701,361481,1085942v7517,,18792,-7517,18792,-11276c380273,1067148,380273,1063389,384031,1063389v7517,3759,7517,3759,11275,c402823,1063389,406582,1063389,410340,1063389v,,7517,-7517,11275,-7517c421615,1052113,425373,1048354,429132,1048354v3758,,15033,-7518,18791,-15035c451682,1029560,459199,1022042,455440,1029560v,11276,-3758,15035,3759,15035c466715,1044595,481749,1037078,485507,1037078v7517,,3758,,11275,3758c500541,1044595,515574,1052113,523091,1048354v11275,,26308,-7518,41342,-11276c575708,1037078,579466,1029560,583224,1025801v3759,-3759,15034,-15035,22551,-18794c613291,1003248,609533,1003248,617050,1007007v3758,,11275,-3759,15033,-3759c635841,1003248,669667,999489,677183,999489v7517,-3758,11275,-7517,15034,-15035c695975,976936,695975,976936,699734,976936v,,3758,-7517,7516,-11276c711009,961901,714767,958142,722284,958142v3758,,11275,-3759,18792,-3759c744834,958142,759867,961901,767384,961901v7517,3759,15033,3759,22550,c801209,958142,812484,954383,827518,950624v18792,,30067,,48858,-11276c898927,931830,955302,909277,974094,882966v18792,-26312,33825,-52624,37583,-60142c1015436,815306,1011677,815306,1011677,811548v,-3759,-3758,-7518,,-7518c1019194,804030,1026711,800271,1026711,796512v3758,-3759,-3759,-7517,,-11276c1026711,781477,1030469,773959,1034227,773959v3759,,3759,,11276,-3759c1049261,770200,1094361,736371,1098120,728853v,-7517,,-15035,-7517,-15035c1083086,710059,1075569,721336,1075569,706300v,-18794,,-30071,-3758,-37588c1068053,657435,1068053,631124,1079328,619847v7517,-7518,3758,-11276,11275,-18794c1098120,597294,1101878,589776,1105636,593535v3759,,,-7517,3759,-7517c1113153,586018,1124428,593535,1120670,589776v-3759,-7517,-7517,-15035,,-18794c1128187,570982,1131945,570982,1135703,570982v7517,,15034,,7517,-7518c1139462,555947,1139462,548429,1143220,544670v7517,-3758,15033,-3758,18792,-11276c1162012,525876,1162012,525876,1165770,522117v7517,,11275,7518,7517,11277c1173287,533394,1169528,537153,1169528,540912v,3758,-3758,7517,,7517c1173287,552188,1173287,559706,1177045,559706v3759,,7517,,7517,3758c1180804,567223,1177045,570982,1180804,570982v7516,3759,7516,3759,7516,7518c1188320,582259,1188320,586018,1192079,589776v3758,3759,7516,15036,11275,18795c1203354,612329,1218387,634882,1218387,642400v3758,3759,11275,11277,15034,15035c1233421,661194,1237179,672471,1237179,653677v,-18795,,-22553,3758,-30071c1240937,619847,1244696,616088,1240937,612329v-3758,-3758,-7516,-3758,-3758,-11276c1240937,597294,1240937,597294,1244696,601053v3758,,3758,,11275,3759c1259729,608571,1263487,616088,1267246,616088v3758,3759,,-3759,,-7517c1263487,604812,1259729,597294,1263487,597294v7517,,7517,,3759,-3759c1267246,589776,1267246,589776,1271004,586018v7517,-3759,11275,-11277,,-7518c1263487,586018,1259729,586018,1255971,578500v-3759,-7518,-7517,-18794,-18792,-22553c1229662,555947,1225904,552188,1233421,548429v7516,-3759,11275,-3759,7516,-7517c1237179,537153,1237179,533394,1240937,533394v3759,,-15033,-7518,-7516,-7518c1240937,525876,1252212,529635,1248454,525876v-3758,-3759,-7517,-7517,,-7517c1252212,518359,1252212,514600,1244696,514600v-7517,-3759,-15034,,-11275,-7518c1237179,499564,1233421,495805,1240937,495805v3759,,11275,-3758,15034,c1259729,495805,1263487,499564,1259729,503323v,3759,-3758,3759,,7518c1267246,510841,1267246,510841,1267246,518359v,3758,3758,7517,3758,3758c1274763,518359,1274763,518359,1278521,518359v3758,3758,3758,,3758,-3759c1282279,510841,1274763,503323,1278521,503323v7517,3759,22550,3759,26308,11277c1304829,518359,1312346,525876,1319863,525876v3758,-3759,7517,-7517,11275,-7517c1334896,522117,1353688,525876,1361205,522117v7517,,11275,,15033,3759c1383755,525876,1391272,525876,1379997,522117v-15034,-3758,-22551,-7517,-33826,-7517c1338655,518359,1327380,518359,1331138,499564v7517,-15035,7517,-18794,11275,-11276c1342413,492047,1342413,495805,1349930,492047v3758,-3759,,-11277,3758,-15036c1357446,473253,1353688,465735,1357446,465735v3759,-3759,15034,-11277,7517,-11277c1361205,450700,1357446,450700,1349930,458217v-3759,7518,-3759,15036,-7517,11277c1342413,465735,1338655,458217,1334896,458217v-3758,3759,,,-3758,-3759c1331138,450700,1327380,439423,1331138,435664v3758,,3758,,,-7517c1331138,420629,1327380,424388,1334896,420629v3759,-3759,7517,-7518,11275,-7518c1353688,416870,1353688,420629,1353688,416870v3758,-7518,3758,-11276,,-7518c1349930,409352,1346171,405594,1346171,405594v3759,-3759,3759,-3759,,-3759c1342413,401835,1334896,401835,1342413,394317v3758,-3759,3758,-7518,7517,-3759c1353688,394317,1357446,398076,1357446,401835v,3759,,11276,3759,11276c1364963,409352,1364963,409352,1364963,405594v3759,-3759,3759,-7518,,-7518c1364963,394317,1361205,386799,1364963,386799v7517,3759,11275,7518,15034,11277c1383755,398076,1395030,401835,1395030,405594v3758,3758,3758,7517,7517,7517c1410063,413111,1406305,409352,1413822,413111v3758,3759,,,,-7517c1410063,401835,1417580,394317,1413822,394317v-7517,-3759,-15034,3759,-18792,c1391272,394317,1387513,390558,1391272,386799v7516,-3758,15033,-7517,7516,-7517c1395030,379282,1387513,386799,1387513,383041v,-7518,-7516,-7518,-3758,-7518c1391272,371764,1395030,371764,1398788,368005v7517,-3759,3759,-15035,7517,-15035c1413822,356729,1410063,360488,1413822,360488v3758,3758,,7517,3758,11276c1421339,375523,1421339,371764,1421339,368005v,-7517,,-3759,3758,-3759c1432614,368005,1432614,371764,1436372,371764v7517,3759,11275,3759,11275,c1443889,368005,1443889,368005,1447647,364246v,-3758,,-3758,-3758,-7517c1443889,352970,1440130,356729,1436372,352970v-3758,,-15033,-3759,-11275,-3759c1432614,345452,1440130,341693,1436372,341693v-7517,-3758,-15033,3759,-15033,-3758c1425097,330417,1428855,330417,1421339,330417v-3759,-3759,-7517,-3759,,-7518c1428855,319140,1432614,319140,1432614,315382v,-3759,-3759,-3759,,-11277c1440130,300346,1440130,296587,1443889,304105v,3759,,3759,3758,3759c1447647,307864,1447647,307864,1451405,311623v3759,,,,3759,-7518c1458922,300346,1458922,292829,1462680,296587v3759,3759,3759,11277,7517,7518c1470197,300346,1473956,285311,1470197,281552v,-3759,-3758,-11276,,-15035c1473956,266517,1473956,270276,1477714,270276v7517,,11275,3758,7517,7517c1481472,277793,1477714,277793,1477714,285311v3758,3759,,11276,,15035c1477714,307864,1481472,307864,1481472,300346v,-3759,7517,-18794,7517,-15035c1488989,289070,1488989,292829,1492747,292829v,,3759,-3759,3759,3758c1496506,300346,1496506,304105,1500264,311623v7517,3759,7517,3759,7517,-3759c1507781,304105,1504022,300346,1511539,304105v7517,,15034,-3759,7517,-11276c1515298,285311,1511539,285311,1515298,285311v7516,-3759,11275,-7518,11275,-11277c1522814,274034,1519056,266517,1526573,266517v3758,,11275,-11277,3758,-15036c1526573,247723,1519056,251481,1519056,243964v-3758,-3759,,-7518,3758,-7518c1522814,240205,1526573,236446,1522814,232687v,-3759,-3758,-3759,3759,-7517c1530331,225170,1534089,228928,1534089,232687v,3759,,7518,3759,3759c1537848,236446,1541606,236446,1541606,240205v,3759,-3758,7518,-3758,11276c1537848,258999,1537848,258999,1541606,258999v3758,3759,3758,7518,7517,3759c1552881,262758,1556639,258999,1552881,255240v,,,-3759,3758,-7517c1560398,243964,1564156,236446,1567915,236446v7516,-3759,11275,-11276,7516,c1571673,247723,1567915,247723,1571673,247723v3758,,3758,,3758,3758c1575431,255240,1575431,255240,1579190,255240v,,,3759,3758,3759c1582948,262758,1582948,262758,1586706,258999v3759,-7518,3759,-18794,7517,-11276c1594223,251481,1597981,251481,1601740,247723v,-7518,-3759,-11277,,-11277c1605498,236446,1609257,240205,1613015,236446v,-3759,-3758,-7518,-3758,-11276c1609257,221411,1601740,217652,1605498,213893v3759,,3759,3759,7517,c1616773,210134,1613015,210134,1620532,210134v1879,,3758,-939,5167,-1409xm1234281,60325v3969,,3969,3704,3969,7409c1234281,71438,1234281,71438,1230313,67734v-7938,-3705,3968,-7409,3968,-7409xm1181497,25797v3771,-3572,7541,3572,7541,3572c1189038,36513,1181497,36513,1177727,36513v-7541,,-11311,-3572,-15081,-7144c1158875,29369,1170186,29369,1170186,29369v3771,-3572,7541,,7541,c1177727,29369,1181497,29369,1181497,25797xm1218142,v7408,,7408,3969,3704,3969c1218142,7938,1210733,3969,1210733,3969v-7408,,3705,-3969,7409,-3969xe" filled="f" stroked="f">
                        <v:path arrowok="t" o:connecttype="custom" o:connectlocs="7504,1646238;15009,1657495;18761,1683761;26266,1706274;37523,1728788;22513,1713779;3752,1676256;0,1657495;7504,1646238;294084,1044575;297855,1059997;279003,1067708;282773,1056142;294084,1044575;746522,629921;748506,630873;748506,642303;744537,634683;746522,629921;775494,604838;779463,612776;771525,612776;775494,604838;1229916,533400;1229916,540809;1222772,537105;1229916,533400;1391709,352425;1395413,359834;1388004,356130;1391709,352425;1424940,292100;1424940,307976;1417320,315913;1409700,307976;1417320,300038;1424940,292100;1625699,208725;1628048,210134;1639323,221411;1639323,228928;1646840,232687;1654357,228928;1661874,232687;1669390,232687;1676907,232687;1684424,243964;1706974,258999;1722007,277793;1729524,289070;1737041,300346;1748316,307864;1759591,315382;1774624,326658;1767108,337935;1755833,386799;1752074,398076;1755833,413111;1763349,386799;1767108,383041;1778383,398076;1778383,390558;1770866,368005;1774624,360488;1785899,349211;1789658,360488;1800933,356729;1797174,341693;1797174,337935;1800933,330417;1831000,334176;1857308,337935;1864825,341693;1887375,1736220;1898650,2454157;1868583,2457916;1849792,2469193;1763349,2506781;1706974,2525575;1582948,2544369;1556639,2536852;1530331,2536852;1519056,2540611;1504022,2540611;1458922,2574440;1402547,2604511;1361205,2627064;1316104,2638340;1293554,2668411;1278521,2713517;1255971,2739829;1248454,2751105;1237179,2758623;1225904,2766141;1210870,2762382;1188320,2777417;1177045,2758623;1146978,2762382;1128187,2762382;1113153,2769899;1086845,2766141;1075569,2777417;1064294,2773658;1056778,2754864;1030469,2762382;1019194,2758623;1007919,2758623;985369,2751105;951544,2758623;906443,2758623;880135,2766141;865101,2769899;842551,2769899;823759,2766141;789934,2781176;763626,2822523;767384,2830041;763626,2830041;752351,2830041;748592,2845076;737317,2841317;733559,2848835;711009,2841317;684700,2841317;673425,2860111;662150,2871388;635841,2890182;628325,2905217;617050,2905217;613291,2912735;609533,2916494;590741,2916494;575708,2924012;586983,2931529;564433,2927770;549399,2924012;541882,2931529;504299,2920253;493024,2920253;481749,2920253;466715,2920253;451682,2920253;436648,2920253;421615,2916494;406582,2908976;414098,2901459;402823,2897700;399065,2901459;368998,2893941;353965,2882664;331414,2852594;278797,2818764;256247,2822523;244972,2803729;237455,2777417;237455,2758623;241214,2732311;244972,2717276;248730,2709758;260006,2724793;293831,2721035;323898,2668411;320139,2653376;320139,2630823;312623,2585717;320139,2589475;323898,2596993;327656,2585717;327656,2578199;327656,2563164;327656,2544369;327656,2461675;278797,2363945;260006,2322598;244972,2277492;244972,2262457;237455,2247422;237455,2179763;226180,2112104;196113,2055721;169805,2010615;143496,1961750;139738,1920403;49537,1766291;38262,1751256;34504,1736220;45779,1732461;45779,1717426;49537,1747497;53296,1739979;57054,1717426;60812,1732461;72088,1751256;75846,1773809;79604,1781326;83363,1781326;90879,1792603;102154,1785085;113430,1770050;98396,1739979;75846,1709908;60812,1672320;60812,1657285;68329,1653526;72088,1661044;83363,1668561;87121,1679838;94638,1691114;98396,1702391;94638,1713667;98396,1732461;109671,1721185;113430,1713667;132221,1762532;143496,1762532;154771,1743738;151013,1728703;154771,1717426;154771,1709908;158530,1706150;154771,1687355;139738,1668561;117188,1627214;102154,1600902;87121,1582108;83363,1563314;75846,1533243;57054,1506931;60812,1484378;64571,1469343;64571,1450549;72088,1431755;79604,1420478;87121,1405443;102154,1390408;102154,1345302;102154,1311472;87121,1277643;105913,1243813;139738,1183672;147255,1187431;143496,1198707;135980,1225019;139738,1247572;143496,1251331;143496,1266366;151013,1270125;166047,1262607;173563,1258848;181080,1236295;188597,1217501;188597,1209984;199872,1202466;211147,1179913;241214,1168636;256247,1164878;301347,1142325;331414,1116013;342689,1104736;361481,1085942;380273,1074666;384031,1063389;395306,1063389;410340,1063389;421615,1055872;429132,1048354;447923,1033319;455440,1029560;459199,1044595;485507,1037078;496782,1040836;523091,1048354;564433,1037078;583224,1025801;605775,1007007;617050,1007007;632083,1003248;677183,999489;692217,984454;699734,976936;707250,965660;722284,958142;741076,954383;767384,961901;789934,961901;827518,950624;876376,939348;974094,882966;1011677,822824;1011677,811548;1011677,804030;1026711,796512;1026711,785236;1034227,773959;1045503,770200;1098120,728853;1090603,713818;1075569,706300;1071811,668712;1079328,619847;1090603,601053;1105636,593535;1109395,586018;1120670,589776;1120670,570982;1135703,570982;1143220,563464;1143220,544670;1162012,533394;1165770,522117;1173287,533394;1169528,540912;1169528,548429;1177045,559706;1184562,563464;1180804,570982;1188320,578500;1192079,589776;1203354,608571;1218387,642400;1233421,657435;1237179,653677;1240937,623606;1240937,612329;1237179,601053;1244696,601053;1255971,604812;1267246,616088;1267246,608571;1263487,597294;1267246,593535;1271004,586018;1271004,578500;1255971,578500;1237179,555947;1233421,548429;1240937,540912;1240937,533394;1233421,525876;1248454,525876;1248454,518359;1244696,514600;1233421,507082;1240937,495805;1255971,495805;1259729,503323;1259729,510841;1267246,518359;1271004,522117;1278521,518359;1282279,514600;1278521,503323;1304829,514600;1319863,525876;1331138,518359;1361205,522117;1376238,525876;1379997,522117;1346171,514600;1331138,499564;1342413,488288;1349930,492047;1353688,477011;1357446,465735;1364963,454458;1349930,458217;1342413,469494;1334896,458217;1331138,454458;1331138,435664;1331138,428147;1334896,420629;1346171,413111;1353688,416870;1353688,409352;1346171,405594;1346171,401835;1342413,394317;1349930,390558;1357446,401835;1361205,413111;1364963,405594;1364963,398076;1364963,386799;1379997,398076;1395030,405594;1402547,413111;1413822,413111;1413822,405594;1413822,394317;1395030,394317;1391272,386799;1398788,379282;1387513,383041;1383755,375523;1398788,368005;1406305,352970;1413822,360488;1417580,371764;1421339,368005;1425097,364246;1436372,371764;1447647,371764;1447647,364246;1443889,356729;1436372,352970;1425097,349211;1436372,341693;1421339,337935;1421339,330417;1421339,322899;1432614,315382;1432614,304105;1443889,304105;1447647,307864;1451405,311623;1455164,304105;1462680,296587;1470197,304105;1470197,281552;1470197,266517;1477714,270276;1485231,277793;1477714,285311;1477714,300346;1481472,300346;1488989,285311;1492747,292829;1496506,296587;1500264,311623;1507781,307864;1511539,304105;1519056,292829;1515298,285311;1526573,274034;1526573,266517;1530331,251481;1519056,243964;1522814,236446;1522814,232687;1526573,225170;1534089,232687;1537848,236446;1541606,240205;1537848,251481;1541606,258999;1549123,262758;1552881,255240;1556639,247723;1567915,236446;1575431,236446;1571673,247723;1575431,251481;1579190,255240;1582948,258999;1586706,258999;1594223,247723;1601740,247723;1601740,236446;1613015,236446;1609257,225170;1605498,213893;1613015,213893;1620532,210134;1625699,208725;1234281,60325;1238250,67734;1230313,67734;1234281,60325;1181497,25797;1189038,29369;1177727,36513;1162646,29369;1170186,29369;1177727,29369;1181497,25797;1218142,0;1221846,3969;1210733,3969;12181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6" o:spid="_x0000_s1030" style="position:absolute;left:18653;top:1086;width:10604;height:18593;visibility:visible;mso-wrap-style:square;v-text-anchor:top" coordsize="1060450,185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" path="m883643,550737v1389,-1,3241,1058,3241,3174c890588,558145,890588,562378,886884,562378v-3705,,-3705,-8467,-3705,-8467c881327,551795,882253,550736,883643,550737xm903288,549678v,4233,,4233,-4233,8467c894821,562378,894821,553911,894821,553911v-4233,-4233,4234,-4233,8467,-4233xm929005,547032v3810,-3704,7620,11113,7620,22226c932815,576666,925195,558145,925195,558145v-7620,-3704,-3810,-7408,3810,-11113xm875189,533556v2381,446,4286,2232,4286,5804c879475,546504,875665,546504,868045,546504v-7620,,,-10716,,-10716c869950,534002,872808,533109,875189,533556xm910432,532216v3969,,3969,6985,,10478c910432,549679,906463,539201,906463,539201v,-3492,,-3492,3969,-6985xm778404,452345v1853,-893,3705,-893,3705,893c785813,456810,785813,460382,782109,463954v-7409,,-7409,-7144,-7409,-7144c774700,455024,776552,453238,778404,452345xm835343,316912v3810,,7620,,7620,3770c839153,324452,835343,343304,835343,335763v-3810,-11311,-7620,-3770,-7620,-7540c827723,328223,823913,324452,823913,320682v3810,,3810,-7541,11430,-3770xm884238,313746v3752,3780,11257,-3780,11257,c891743,317526,891743,325085,891743,328865v,3780,,3780,3752,7560c899247,336425,899247,332645,902999,328865v7505,-3780,11257,-3780,15010,c918009,332645,910504,336425,910504,340204v,3780,-3752,3780,-7505,3780c899247,343984,895495,351544,895495,351544v,3779,11257,,7504,3779c902999,359103,891743,362883,891743,366663v,3779,3752,11339,7504,7559c899247,370442,902999,370442,902999,374222v3753,3780,7505,7560,11257,3780c918009,374222,921761,366663,921761,370442v,3780,3752,15119,-3752,15119c910504,389341,884238,389341,869229,385561v-15009,-3779,-26266,,-18761,-7559c857972,374222,861724,370442,861724,366663v-3752,-7560,-3752,-18899,,-30238c861724,336425,854220,328865,861724,332645v3753,,7505,,7505,-3780c872981,325085,876734,332645,876734,328865v3752,,3752,,3752,-7560c876734,317526,876734,313746,884238,313746xm827882,280332v3969,3705,3969,7409,3969,11113c831851,295149,827882,298853,823913,284037v,,,-7409,3969,-3705xm827088,117878v3969,,7937,,11906,c842963,117878,838994,121583,835025,125287v-3968,,-7937,3704,-11906,c819150,121583,827088,117878,827088,117878xm404178,76107v1905,-893,5715,-893,9525,893c417513,77000,417513,84144,413703,84144v-3810,3572,-7620,-3572,-7620,-3572c402273,78786,402273,77000,404178,76107xm812272,75413v1852,397,3704,1190,3704,1190c812272,79778,812272,79778,808567,79778v-3704,,,-3175,,-3175c808567,75016,810420,75016,812272,75413xm860955,58007v7408,-3629,-3704,7257,-11113,10886c842434,72521,842434,72521,831321,76150v-7408,3628,3705,-3629,3705,-3629c838730,68893,853546,61635,860955,58007xm150511,39064v7559,-3736,7559,11206,7559,18676c158070,61476,165630,68946,165630,76417v,7470,,3735,15119,7470c192088,87623,184529,95093,180749,98828v-7560,,-15119,-3735,-22679,-7470c150511,91358,142951,91358,131612,95093v-11339,,-11339,,-11339,c112713,87623,124052,87623,124052,83887v-3779,-3735,3780,-3735,11340,-3735c139171,80152,135392,61476,131612,54005v,-3735,11339,-11206,18899,-14941xm166247,20553v7496,11173,7496,14898,11245,14898c181240,35451,184988,35451,184988,39175v-3748,3725,,3725,3748,3725c192485,39175,188736,42900,192485,46624v,,3748,,7496,c203729,42900,218723,42900,218723,39175v3748,-3724,3748,,7496,c229967,42900,233716,46624,237464,42900v3748,-3725,3748,-11174,7497,-11174c248709,35451,256205,46624,252457,39175v,-11173,,-11173,3748,-14898c259954,24277,263702,24277,267450,28002v,3724,7497,3724,7497,3724c274947,31726,278695,31726,282443,35451v,3724,,7449,3749,7449c289940,46624,293688,42900,293688,46624v,3725,-7496,7449,-7496,11174c286192,61522,286192,72696,282443,72696v-3748,-3724,-7496,-3724,-7496,c271198,76421,263702,83870,248709,91319v-11245,7449,-14993,18622,-22490,14898c218723,102492,199981,95043,192485,87594,188736,83870,173743,80145,173743,72696v,-7449,-3748,-11174,-7496,-14898c166247,57798,158750,39175,158750,28002v,,,-14899,7497,-7449xm383567,16279v7521,3761,7521,7522,7521,11284c391088,31324,391088,27563,394849,27563v3760,,7520,,11281,7523c409890,38847,421172,50131,424932,53893v3761,7522,3761,7522,7521,3761c439974,53893,439974,50131,447495,50131v3760,,,-15045,7521,-7523c458776,46370,466297,53893,470058,57654v,3761,-3761,3761,,11284c473818,76461,481339,83984,492621,83984v7520,-3762,15041,-7523,11281,-3762c503902,83984,496381,91507,503902,87745v3760,,7521,-3761,11281,c518944,87745,515183,91507,518944,91507v3760,-3762,7521,,7521,c526465,95268,522704,99029,526465,95268v7521,,7521,,7521,c537746,99029,541507,91507,541507,91507v3760,,11281,-3762,15041,-3762c556548,87745,564069,83984,567830,87745v3760,3762,-11282,7523,-7521,11284c564069,102791,567830,106552,575351,102791v7521,-3762,7521,-3762,11281,-3762c590393,102791,586632,106552,594153,106552v3760,,7521,,7521,3762c601674,114075,594153,121598,597913,121598v7521,3761,7521,-7523,15042,-3762c616716,117836,631758,125359,643039,125359v7521,-3761,18802,-18807,22563,-11284c669362,117836,673123,121598,676883,125359v3761,7523,7521,7523,11282,7523c691925,136643,695685,140405,699446,144166v3760,3762,7521,3762,11281,3762c718248,147928,714488,147928,722009,147928v7521,,15042,,7521,-3762c722009,140405,722009,140405,725769,132882v7521,-3761,11282,-7523,15042,-7523c748332,129121,748332,129121,752092,129121v3761,-3762,3761,-3762,7521,-3762c763374,125359,767134,125359,767134,121598v,-3762,-3760,,-3760,-3762c763374,114075,763374,110314,767134,110314v7521,,11282,,15042,-3762c785937,102791,797218,99029,797218,95268v,-3761,,-7523,3760,-3761c804739,91507,804739,95268,800978,99029v-7521,7523,-26323,18807,-18802,18807c793457,117836,804739,110314,793457,117836v-15041,7523,-18802,15046,-18802,22569c774655,144166,778416,147928,778416,147928v,3761,3760,3761,7521,-3762c789697,140405,793457,136643,800978,132882v3761,,15042,-11284,11282,-7523c808499,132882,800978,140405,804739,144166v3760,3762,11281,,11281,3762c812260,151689,804739,159212,808499,159212v3761,3761,,11284,3761,11284c819781,170496,827302,166735,831062,170496v3760,,7521,,11281,-7523c849864,159212,853625,144166,846104,140405v-3761,,-18802,,-11282,-3762c838583,132882,838583,125359,846104,125359v3760,-3761,7521,-11284,11281,-11284c864906,114075,868667,110314,872427,110314v3761,-3762,7521,-11285,7521,-3762c879948,110314,868667,114075,872427,117836v,3762,7521,7523,7521,18807c883708,144166,883708,147928,891229,147928v3761,3761,7521,-3762,3761,-3762c887469,140405,891229,136643,898750,136643v7521,3762,15042,7523,18803,11285c917553,151689,925074,155450,921313,159212v-3760,3761,-22563,22568,-18802,18807c902511,174257,898750,174257,898750,174257v-3760,3762,-7521,15046,-7521,18807c887469,196826,887469,200587,883708,200587v-3760,,-3760,3762,-3760,7523c883708,211871,879948,219394,876188,211871v,-3761,-3761,-3761,-3761,-3761c872427,211871,868667,215633,868667,211871v-3761,-3761,-7521,,-3761,3762c868667,219394,868667,223156,876188,226917v3760,,11281,3762,11281,3762c883708,234440,883708,234440,879948,234440v-3760,-3761,-7521,-3761,-11281,-3761c868667,234440,864906,234440,868667,238201v3760,3762,7521,7523,3760,11284c868667,253247,864906,257008,864906,260770v,,-3760,3761,-7521,3761c857385,264531,853625,268293,853625,268293v-3761,,-7521,,-3761,-7523c857385,257008,853625,257008,853625,249485v,-3761,,-11284,-3761,-7522c846104,241963,849864,253247,846104,253247v-7521,,-7521,-3762,-7521,c838583,257008,834822,264531,831062,260770v-3760,,-3760,-11285,-7521,-7523c819781,257008,819781,268293,816020,268293v,-3762,-7521,-11285,-7521,-7523c804739,268293,804739,268293,800978,268293v-3760,,-3760,3761,-3760,7522c800978,279577,804739,283338,804739,287100v-3761,3761,-11282,-3762,-11282,c793457,294622,789697,305907,793457,309668v3761,3761,-3760,11284,3761,11284c804739,324714,804739,324714,808499,320952v3761,-3761,7521,-7523,3761,c812260,328475,808499,343521,804739,347282v-3761,7523,-3761,7523,-7521,15046c797218,369850,797218,373612,793457,377373v-7520,3762,-26323,26330,-30083,33853c759613,418749,752092,433794,748332,437556v-7521,3761,-11281,,-11281,3761c740811,448840,744571,467647,752092,471408v7521,3762,67689,41376,75210,45137c834822,520307,838583,524068,838583,531591v3760,3761,7521,15045,15042,15045c857385,550398,868667,557921,872427,557921v3761,,7521,,11281,3761c883708,561682,891229,572966,891229,576728v3761,3761,,7522,3761,7522c902511,580489,906271,580489,910032,580489v3760,3761,7521,7523,7521,3761c917553,576728,917553,576728,925074,580489v3760,,37604,22569,45125,30091c977720,614342,996522,610580,1004043,618103v11282,7523,22563,26330,33844,33853c1041648,659479,1049169,663240,1060450,670763v,,,,-48886,1188603l22563,1851843c11282,1212405,,561682,,456363v7521,3761,22563,11284,22563,15045c22563,478931,18802,482693,18802,486454v3761,3761,-3760,11284,,7523c22563,493977,26323,490215,30084,486454v,-3761,,-15046,-3761,-18807c26323,460124,22563,452601,30084,452601v3760,3762,22563,11285,26323,15046c60168,475170,63928,475170,67688,478931v,7523,,7523,3761,11284c75209,490215,86491,497738,78970,486454,71449,475170,67688,467647,71449,460124v3760,-3761,,-7523,7521,-3761c90251,456363,97772,456363,105293,452601v3760,,11281,-3761,7521,-7522c112814,441317,112814,441317,105293,445079v-7521,3761,-18802,3761,-15042,3761c90251,445079,86491,445079,82730,445079v-3760,,-7521,-3762,-11281,-7523c71449,433794,67688,426272,71449,426272v3760,,7521,-3762,11281,-3762c90251,418749,90251,418749,78970,418749v-11282,3761,-22563,-3762,-30084,-7523c41365,403703,41365,403703,45126,392419v,-7523,3760,-15046,7521,-18807c56407,366089,52647,354805,60168,358566v3760,3762,7520,3762,7520,c71449,354805,71449,354805,71449,354805v3760,3761,11281,3761,11281,-3762c86491,343521,82730,332236,90251,328475v3761,,3761,-3761,3761,-11284c94012,309668,94012,298384,97772,290861v3761,-3761,3761,-3761,7521,c105293,298384,112814,298384,120335,294622v3760,-3761,7521,-3761,15042,-7522c139137,283338,135377,279577,142898,275815v3760,,11281,,3760,-7522c139137,260770,131616,257008,131616,249485v-3760,-7522,-3760,-26329,7521,-26329c146658,223156,157939,226917,157939,219394v,-11284,-3760,-22568,3761,-26330c169221,193064,172981,189303,176742,189303v,,,,3760,3761c184263,196826,199305,200587,191784,196826v-7521,-3762,-7521,-3762,-7521,-7523c184263,189303,176742,185542,180502,181780v,-3761,3761,-7523,3761,-11284c184263,166735,184263,162973,188023,162973v7521,,18802,3762,18802,7523c206825,178019,203065,181780,206825,181780v3761,3762,3761,,7521,3762c218107,189303,229388,193064,221867,185542v-7521,-7523,-7521,-7523,-3760,-7523c221867,178019,233149,181780,225628,178019v-7521,-7523,-15042,-15046,-11282,-18807c218107,155450,221867,159212,225628,159212v7521,,11281,,7521,-3762c233149,151689,236909,147928,233149,144166v,-3761,-3761,-7523,,-7523c236909,132882,240670,136643,244430,136643v,3762,7521,,11281,3762c255711,140405,259472,140405,259472,132882v3760,-7523,3760,-11284,7521,-3761c266993,136643,270753,147928,285795,151689v15042,3761,30084,-3761,41365,-3761c334681,144166,334681,144166,338442,147928v3760,,11281,3761,22562,c368525,144166,376046,132882,376046,136643v3761,3762,,7523,7521,3762c391088,140405,391088,144166,391088,147928v3761,3761,-3760,11284,,11284c398609,159212,398609,151689,394849,144166v,-3761,,-7523,3760,-7523c402369,132882,406130,125359,413651,129121v3760,,7521,,11281,c432453,129121,428693,129121,424932,125359v-3760,-3761,-7521,-3761,-3760,-11284c421172,102791,424932,99029,421172,95268v-7521,-3761,-3761,-7523,,-11284c424932,80222,428693,76461,421172,72700,413651,68938,406130,65177,406130,61415v,-3761,-7521,-11284,-22563,-7522c372286,53893,361004,65177,357244,61415v-3761,-3761,-3761,-11284,-7521,-11284c345963,50131,342202,50131,342202,46370v,-3762,-3760,-3762,-3760,-7523c334681,38847,327160,35086,323400,35086v-3761,,-3761,-3762,3760,-7523c330921,27563,327160,20040,330921,23801v3760,3762,3760,-3761,7521,c342202,27563,342202,27563,342202,23801v3761,-3761,3761,-7522,7521,-3761c357244,23801,361004,23801,361004,27563v,7523,-3760,7523,,11284c364765,42608,368525,46370,372286,42608v,-3761,,-3761,-3761,-7522c368525,31324,372286,23801,368525,23801v,-3761,3761,-7522,7521,c379807,31324,379807,27563,379807,23801v,-7522,,-7522,3760,-7522xm894822,13104v3704,-11113,,11113,-7409,14817c883709,35329,880005,42738,872597,50146v-7409,7408,,-7408,,-7408c876301,35329,887413,20512,894822,13104xm410369,1038v3572,-3810,3572,3810,7144,7620c417513,16278,417513,16278,417513,27708v,7620,,7620,-3572,3810c406797,27708,403225,8658,403225,8658v,-7620,3572,-3810,7144,-7620xe" filled="f" stroked="f">
                        <v:path arrowok="t" o:connecttype="custom" o:connectlocs="883643,550737;886884,553911;886884,562378;883179,553911;883643,550737;903288,549678;899055,558145;894821,553911;903288,549678;929005,547032;936625,569258;925195,558145;929005,547032;875189,533556;879475,539360;868045,546504;868045,535788;875189,533556;910432,532216;910432,542694;906463,539201;910432,532216;778404,452345;782109,453238;782109,463954;774700,456810;778404,452345;835343,316912;842963,320682;835343,335763;827723,328223;823913,320682;835343,316912;884238,313746;895495,313746;891743,328865;895495,336425;902999,328865;918009,328865;910504,340204;902999,343984;895495,351544;902999,355323;891743,366663;899247,374222;902999,374222;914256,378002;921761,370442;918009,385561;869229,385561;850468,378002;861724,366663;861724,336425;861724,332645;869229,328865;876734,328865;880486,321305;884238,313746;827882,280332;831851,291445;823913,284037;827882,280332;827088,117878;838994,117878;835025,125287;823119,125287;827088,117878;404178,76107;413703,77000;413703,84144;406083,80572;404178,76107;812272,75413;815976,76603;808567,79778;808567,76603;812272,75413;860955,58007;849842,68893;831321,76150;835026,72521;860955,58007;150511,39064;158070,57740;165630,76417;180749,83887;180749,98828;158070,91358;131612,95093;120273,95093;124052,83887;135392,80152;131612,54005;150511,39064;166247,20553;177492,35451;184988,39175;188736,42900;192485,46624;199981,46624;218723,39175;226219,39175;237464,42900;244961,31726;252457,39175;256205,24277;267450,28002;274947,31726;282443,35451;286192,42900;293688,46624;286192,57798;282443,72696;274947,72696;248709,91319;226219,106217;192485,87594;173743,72696;166247,57798;158750,28002;166247,20553;383567,16279;391088,27563;394849,27563;406130,35086;424932,53893;432453,57654;447495,50131;455016,42608;470058,57654;470058,68938;492621,83984;503902,80222;503902,87745;515183,87745;518944,91507;526465,91507;526465,95268;533986,95268;541507,91507;556548,87745;567830,87745;560309,99029;575351,102791;586632,99029;594153,106552;601674,110314;597913,121598;612955,117836;643039,125359;665602,114075;676883,125359;688165,132882;699446,144166;710727,147928;722009,147928;729530,144166;725769,132882;740811,125359;752092,129121;759613,125359;767134,121598;763374,117836;767134,110314;782176,106552;797218,95268;800978,91507;800978,99029;782176,117836;793457,117836;774655,140405;778416,147928;785937,144166;800978,132882;812260,125359;804739,144166;816020,147928;808499,159212;812260,170496;831062,170496;842343,162973;846104,140405;834822,136643;846104,125359;857385,114075;872427,110314;879948,106552;872427,117836;879948,136643;891229,147928;894990,144166;898750,136643;917553,147928;921313,159212;902511,178019;898750,174257;891229,193064;883708,200587;879948,208110;876188,211871;872427,208110;868667,211871;864906,215633;876188,226917;887469,230679;879948,234440;868667,230679;868667,238201;872427,249485;864906,260770;857385,264531;853625,268293;849864,260770;853625,249485;849864,241963;846104,253247;838583,253247;831062,260770;823541,253247;816020,268293;808499,260770;800978,268293;797218,275815;804739,287100;793457,287100;793457,309668;797218,320952;808499,320952;812260,320952;804739,347282;797218,362328;793457,377373;763374,411226;748332,437556;737051,441317;752092,471408;827302,516545;838583,531591;853625,546636;872427,557921;883708,561682;891229,576728;894990,584250;910032,580489;917553,584250;925074,580489;970199,610580;1004043,618103;1037887,651956;1060450,670763;1011564,1859366;22563,1851843;0,456363;22563,471408;18802,486454;18802,493977;30084,486454;26323,467647;30084,452601;56407,467647;67688,478931;71449,490215;78970,486454;71449,460124;78970,456363;105293,452601;112814,445079;105293,445079;90251,448840;82730,445079;71449,437556;71449,426272;82730,422510;78970,418749;48886,411226;45126,392419;52647,373612;60168,358566;67688,358566;71449,354805;82730,351043;90251,328475;94012,317191;97772,290861;105293,290861;120335,294622;135377,287100;142898,275815;146658,268293;131616,249485;139137,223156;157939,219394;161700,193064;176742,189303;180502,193064;191784,196826;184263,189303;180502,181780;184263,170496;188023,162973;206825,170496;206825,181780;214346,185542;221867,185542;218107,178019;225628,178019;214346,159212;225628,159212;233149,155450;233149,144166;233149,136643;244430,136643;255711,140405;259472,132882;266993,129121;285795,151689;327160,147928;338442,147928;361004,147928;376046,136643;383567,140405;391088,147928;391088,159212;394849,144166;398609,136643;413651,129121;424932,129121;424932,125359;421172,114075;421172,95268;421172,83984;421172,72700;406130,61415;383567,53893;357244,61415;349723,50131;342202,46370;338442,38847;323400,35086;327160,27563;330921,23801;338442,23801;342202,23801;349723,20040;361004,27563;361004,38847;372286,42608;368525,35086;368525,23801;376046,23801;379807,23801;383567,16279;894822,13104;887413,27921;872597,50146;872597,42738;894822,13104;410369,1038;417513,8658;417513,27708;413941,31518;403225,8658;410369,103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3" o:spid="_x0000_s1031" style="position:absolute;left:32004;top:29824;width:10636;height:7556;visibility:visible;mso-wrap-style:square;v-text-anchor:top" coordsize="106362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" path="m691923,696714v2891,-463,7711,463,11566,2315c711200,699029,699634,702734,695778,702734v-3855,3704,-3855,,-3855,c688068,699030,689031,697177,691923,696714xm543421,653653v2828,-926,5656,-926,9426,926c556618,661988,560388,673100,556618,669396v-3771,-3704,-15082,-7408,-18852,-3704c537766,665692,530225,665692,533995,658283v3771,-1852,6599,-3704,9426,-4630xm552273,635635v7761,,27164,3810,19403,7620c563915,643255,560034,650875,552273,647065v-3880,,-7761,-7620,-3880,-7620c548393,639445,548393,631825,552273,635635xm7517,c22550,3760,41342,3760,45101,7519v7517,3759,26309,7519,41342,15038c101477,30076,101477,60151,105235,78949v,15037,18792,7519,22550,-3760c135302,63911,165369,82708,180403,86468v11275,3759,15033,18797,11275,33835c191678,135340,206712,146619,210470,157897v3758,15038,26309,30076,48859,41354c281879,214289,281879,229327,289396,244365v11275,11278,22551,30075,37584,33835c338255,285719,353289,266921,357047,255643v3759,-11278,48859,7519,63893,7519c432215,263162,454766,278200,469799,285719v15034,3759,33826,-3760,48859,c537450,285719,548725,304516,571276,300756v22550,-3759,67651,-3759,86443,c680269,300756,699061,330832,706578,357148v11275,26316,41342,45114,41342,45114c747920,402262,747920,402262,1063625,533842v-3758,3760,-26309,22557,-37584,22557c1018524,560159,1011008,560159,1007249,560159v-3758,-3760,-7517,-3760,-15033,-3760c980940,556399,950873,563918,943356,560159v-11275,,-48859,,-67651,7519c853155,575196,815571,597753,800538,616550v-18792,15038,-67651,67671,-67651,67671c732887,684221,732887,687980,729128,684221v-3758,,-7517,,-11275,c714095,687980,710336,687980,706578,687980v-3759,,-11275,3759,-15034,3759c687786,691739,680269,695499,676511,695499v-7517,,-15034,-3760,-18792,-3760c653960,695499,653960,699258,657719,703018v3758,7519,7517,18797,11275,15038c672752,718056,672752,714296,676511,714296v3758,,3758,-11278,7516,-7519c684027,710537,687786,718056,687786,725575v-3759,3759,-3759,7518,-3759,11278c687786,736853,687786,755650,680269,755650v-3758,,-7517,,-11275,-7519c668994,740612,665236,736853,661477,733093v-3758,-7518,-3758,-15037,-15033,-18797c638927,706777,635168,706777,635168,710537v,3759,-3758,15038,-7516,7519c620135,714296,612618,703018,612618,699258v,-3759,-7517,-11278,-3758,-11278c612618,687980,608860,684221,608860,680461v-3759,,-18792,7519,-22551,3760c582551,680461,575034,672942,571276,672942v-7517,-3759,-11275,-3759,-7517,-7519c563759,661664,567517,657904,567517,654145v,-3760,3759,-3760,3759,-3760c571276,650385,582551,646626,578792,642867v-3758,-7519,-3758,-7519,-3758,-11279c571276,627829,575034,624069,567517,624069v-7516,,-18792,-3759,-18792,c544967,627829,541209,635348,541209,635348v,3759,3758,11278,,11278c533692,646626,526175,650385,522417,654145v-3759,3759,-7517,7519,-15034,7519c499866,657904,492349,646626,488591,642867v-3758,,-3758,-3760,,-3760c496108,642867,507383,642867,511141,639107v3759,-3759,7517,-11278,11276,-15038c526175,620310,533692,609031,526175,601513v-3758,-11279,-11275,-18798,-15034,-22557c511141,575196,507383,571437,503625,571437v-7517,3759,-7517,3759,-11276,7519c488591,582715,481074,586475,477316,590234v,,-7517,3760,-11275,7519c462282,597753,462282,601513,458524,601513v-3758,3759,-11275,3759,-7517,7518c454766,612791,458524,612791,466041,612791v7516,-3760,22550,-7519,18792,-3760c481074,616550,473557,627829,473557,631588v,,-3758,,-7516,c462282,627829,454766,631588,451007,631588v-7517,3760,-37584,22557,-41342,26316c405906,661664,402148,665423,402148,669183v,,-3758,3759,-11275,7519c387114,680461,383356,687980,375839,691739v-7516,3760,-15033,11279,-18792,15038c349531,710537,353289,714296,342014,710537v-7517,-3760,-18792,-11279,-26309,-11279c311947,699258,304430,695499,300671,691739v-3758,-7518,-7516,-7518,-7516,-7518c293155,684221,244296,661664,236779,650385v-11275,-7518,-11275,-3759,-22551,-7518c206712,639107,206712,642867,202953,642867v-7517,3759,-7517,7518,-15033,3759c180403,642867,161611,631588,154094,631588v-11275,-3759,-18792,-3759,-26309,c120269,635348,131544,642867,127785,642867v-3758,3759,-7516,11278,-11275,7518c116510,646626,116510,642867,108993,642867v-3758,,-11275,7518,-11275,c97718,635348,97718,631588,93960,627829v,-3760,-30067,-30076,-45101,-30076c33826,597753,18792,597753,,582715v,,,,7517,-582715xe" filled="f" stroked="f">
                        <v:path arrowok="t" o:connecttype="custom" o:connectlocs="691923,696714;703489,699029;695778,702734;691923,702734;691923,696714;543421,653653;552847,654579;556618,669396;537766,665692;533995,658283;543421,653653;552273,635635;571676,643255;552273,647065;548393,639445;552273,635635;7517,0;45101,7519;86443,22557;105235,78949;127785,75189;180403,86468;191678,120303;210470,157897;259329,199251;289396,244365;326980,278200;357047,255643;420940,263162;469799,285719;518658,285719;571276,300756;657719,300756;706578,357148;747920,402262;1063625,533842;1026041,556399;1007249,560159;992216,556399;943356,560159;875705,567678;800538,616550;732887,684221;729128,684221;717853,684221;706578,687980;691544,691739;676511,695499;657719,691739;657719,703018;668994,718056;676511,714296;684027,706777;687786,725575;684027,736853;680269,755650;668994,748131;661477,733093;646444,714296;635168,710537;627652,718056;612618,699258;608860,687980;608860,680461;586309,684221;571276,672942;563759,665423;567517,654145;571276,650385;578792,642867;575034,631588;567517,624069;548725,624069;541209,635348;541209,646626;522417,654145;507383,661664;488591,642867;488591,639107;511141,639107;522417,624069;526175,601513;511141,578956;503625,571437;492349,578956;477316,590234;466041,597753;458524,601513;451007,609031;466041,612791;484833,609031;473557,631588;466041,631588;451007,631588;409665,657904;402148,669183;390873,676702;375839,691739;357047,706777;342014,710537;315705,699258;300671,691739;293155,684221;236779,650385;214228,642867;202953,642867;187920,646626;154094,631588;127785,631588;127785,642867;116510,650385;108993,642867;97718,642867;93960,627829;48859,597753;0,582715;7517,0" o:connectangles="0,0,0,0,0,0,0,0,0,0,0,0,0,0,0,0,0,0,0,0,0,0,0,0,0,0,0,0,0,0,0,0,0,0,0,0,0,0,0,0,0,0,0,0,0,0,0,0,0,0,0,0,0,0,0,0,0,0,0,0,0,0,0,0,0,0,0,0,0,0,0,0,0,0,0,0,0,0,0,0,0,0,0,0,0,0,0,0,0,0,0,0,0,0,0,0,0,0,0,0,0,0,0,0,0,0,0,0,0,0,0,0,0,0,0,0,0"/>
                      </v:shape>
                      <v:shape id="Freeform 152" o:spid="_x0000_s1032" style="position:absolute;left:28765;width:18361;height:24729;visibility:visible;mso-wrap-style:square;v-text-anchor:top" coordsize="1836123,247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" path="m1823402,2114045v3810,3742,3810,7484,,11226c1823402,2132755,1819592,2147723,1819592,2151465v,3742,-7620,14968,-7620,3742c1811972,2143981,1808162,2129013,1815782,2121529v,,3810,-7484,7620,-7484xm1818005,2068145v952,473,952,2366,-953,8044c1817052,2083760,1817052,2091331,1817052,2098903v,3785,,15142,-3810,3785c1809432,2095117,1801812,2091331,1805622,2079975v,,3810,-7572,7620,-11357c1815147,2068618,1817052,2067671,1818005,2068145xm1793747,1770857v2339,-1399,4210,-466,4210,5130c1801699,1787179,1797957,1798371,1805441,1802101v7484,7462,3742,11192,,18653c1801699,1828216,1779247,1876714,1775505,1895367v,18653,-3742,14922,-7484,7461c1764279,1895367,1768021,1891636,1764279,1884175v-3742,-3731,-3742,-3731,,-11192c1768021,1865522,1764279,1858061,1768021,1858061v3742,-3731,7484,-11192,3742,-14923c1771763,1835677,1768021,1839408,1771763,1831946v3742,-7461,14968,-11192,18710,-18653c1794215,1805832,1797957,1798371,1786731,1787179v,,-7484,-3731,,-7461c1788602,1775987,1791409,1772256,1793747,1770857xm1539802,1612210v1877,-467,4691,468,6567,2339c1546369,1618291,1553873,1614549,1557626,1618291v3752,3742,3752,,3752,7484c1561378,1633259,1565130,1637001,1568883,1648227v7504,14968,,11226,-7505,7484c1557626,1651969,1538864,1618291,1538864,1618291v-1876,-3742,-938,-5613,938,-6081xm1474787,1463567v3175,-3572,6350,7144,3175,7144c1474787,1474283,1474787,1463567,1474787,1463567xm1410759,1437770v3704,3629,,7257,-3705,18143c1407054,1463170,1403350,1448656,1403350,1448656v3704,-7257,3704,-10886,7409,-10886xm1300956,1206222v1786,1360,3572,4082,3572,5896c1308100,1219375,1308100,1219375,1304528,1223004v-3572,3628,-7144,-7257,-7144,-7257c1297384,1212118,1293812,1212118,1297384,1208490v,-3629,1786,-3629,3572,-2268xm985639,967870v7541,3652,3770,3652,3770,7303c989409,982476,996950,986127,993180,993430v,10953,-7541,,-7541,c985639,993430,981869,989778,978098,986127v,-3651,-3770,-7303,-7541,-10954c966787,967870,974328,971522,978098,975173v3771,,,-7303,7541,-7303xm201877,820762v1852,-926,3704,,5556,3704c211137,831874,211137,831874,203729,831874v-3704,,,,-7409,3704c188912,839283,196320,828170,196320,828170v1853,-3704,3705,-6482,5557,-7408xm207249,746109v7461,-3663,14922,7327,22383,10990c233363,760763,229632,764426,222171,764426v-7461,,-11192,-3663,-14922,-3663c203518,760763,203518,768090,203518,771753v-3731,7327,-7461,10991,-11192,7327c188595,775417,184865,782744,181134,786407v-3731,3664,-7461,,-14923,-3663c158750,779080,166211,771753,166211,771753v3731,-7327,11192,-14654,18654,-18317c192326,753436,199787,749772,207249,746109xm878280,611536v470,-470,-470,470,-2350,2349l875930,613885r2350,-2349xm553095,74870v1410,-470,3290,-470,7049,1410c563903,76280,560144,83799,560144,87558v-3759,3760,-11278,15038,-7519,15038c556385,98837,560144,91318,560144,95077v3759,,7519,3760,7519,7519c567663,106356,571422,106356,571422,106356v3760,,7519,-3760,7519,3759c578941,113875,586460,125153,586460,132672v,3760,,11279,3759,15038c590219,151470,593978,151470,593978,155229v-3759,3760,-7518,7519,-3759,15038c590219,177786,593978,192824,593978,196583v,7519,,11279,3760,15038c601497,215381,605256,219140,612775,215381v7519,,7519,,11278,3759c627813,219140,631572,222900,631572,222900v3759,,3759,,,7519c627813,234178,624053,241697,620294,252975v-3760,7519,-3760,11279,,11279c627813,268013,635331,268013,639091,271773v3759,7519,,18797,7518,18797c650369,294330,657887,294330,657887,301849v,7519,-7518,18797,-7518,22556c650369,331924,650369,328165,654128,328165v3759,,18797,-3760,15037,c669165,331924,665406,343203,669165,358241v,15038,,18797,3760,26316c676684,392076,676684,395836,676684,407114v,7519,-11278,22557,,41354c684203,471025,687962,474785,691722,486063v,11278,3759,26316,15037,30076c714278,519898,718037,523658,721796,523658v7519,-3760,26316,-18798,26316,-22557c744353,497341,744353,489822,748112,493582v3759,3759,11278,7519,18797,3759c774427,493582,778187,478544,781946,482304v3759,,7519,11278,7519,15037c789465,501101,789465,504860,793224,504860v3760,,,3760,,7519c793224,512379,796984,523658,804502,527417v7519,3760,7519,3760,11278,3760c819540,534936,830818,538696,834577,542455v,7519,3759,15038,7519,15038c845855,557493,849615,561253,853374,561253v3759,,11278,,15037,3759c868411,568771,872171,576290,872171,576290v3759,,7518,,3759,3760c872171,587569,868411,602607,868411,606366v,3760,940,5640,2350,6579l875930,613885r-3759,3760c868411,621404,872171,621404,868411,628923v-3759,3760,,3760,,7519c868411,636442,868411,640202,872171,643961v3759,3760,3759,11278,3759,15038c879689,662758,883449,681556,883449,689075v-3760,3759,3759,7519,3759,11278c890967,704113,894727,711632,890967,715391v,3760,,7519,,11279c894727,730429,894727,730429,894727,734189v-3760,3759,-7519,11278,-7519,15037c887208,752986,887208,752986,894727,760505v3759,3759,18797,26316,26315,33835c932320,801859,932320,805619,939839,805619v3759,,11278,,7519,3759c947358,816897,939839,820657,943598,831935v7519,7519,18797,26317,18797,33836c962395,873289,962395,880808,966155,888327v3759,3760,7518,7519,3759,11279c969914,903365,966155,914644,966155,918403v3759,7519,,15038,,18798c962395,937201,951117,955998,958636,967276v7519,15038,15037,15038,18797,22557c977433,993593,977433,997352,984951,1001112v7519,3759,11278,7519,11278,11278c996229,1016150,988711,1027428,988711,1038706v,7519,,11279,7518,15038c999989,1061263,1026304,1083820,1033823,1083820v11278,3760,7519,,15037,-3759c1052620,1076301,1052620,1072542,1056379,1076301v3759,3760,-3759,11279,,15038c1060138,1095099,1063898,1098858,1067657,1095099v3759,-3760,3759,-11279,7519,-7519c1075176,1091339,1075176,1098858,1078935,1102618v7519,3759,11278,11278,22556,11278c1109010,1113896,1124047,1113896,1120288,1110136v,-3759,-3759,-11278,,-7518c1124047,1102618,1127807,1117655,1131566,1125174v3760,3760,7519,11279,11278,18798c1146604,1151491,1150363,1162769,1154122,1162769v3760,,7519,,7519,-3759c1157882,1155250,1157882,1147731,1161641,1147731v3759,3760,7519,3760,7519,11279c1172919,1162769,1169160,1170288,1180438,1170288v11278,3760,11278,,18797,3760c1206753,1174048,1221791,1181567,1221791,1189086v,3759,,7519,3759,11278c1229309,1204124,1236828,1211642,1236828,1204124v,-3760,7519,-3760,3759,-7519c1240587,1192845,1244347,1192845,1248106,1192845v3760,,3760,,3760,3760c1255625,1204124,1255625,1204124,1259384,1207883v3760,,3760,-3759,7519,3759c1266903,1215402,1266903,1215402,1270662,1215402v7519,,7519,,11278,3759c1285700,1222921,1281940,1234199,1289459,1237958v3759,3760,7519,15038,,7519c1285700,1241718,1281940,1237958,1278181,1241718v-3759,,-7519,,-11278,3759c1266903,1252996,1263144,1252996,1263144,1256756v3759,3759,3759,11278,7518,15037c1274422,1275553,1278181,1279312,1281940,1279312v,,3760,,3760,7519c1285700,1290591,1281940,1290591,1289459,1290591v3759,,7519,3759,11278,3759c1304497,1294350,1308256,1298110,1308256,1305629v3759,3759,18797,11278,18797,15038c1327053,1324426,1323293,1339464,1330812,1339464v3759,,7519,3759,7519,7519c1338331,1350742,1334571,1358261,1338331,1362021v3759,3759,-3760,7519,3759,7519c1345849,1373299,1353368,1377059,1357128,1377059v3759,-3760,,3759,,7519c1357128,1384578,1353368,1388337,1353368,1392097v3760,3759,,7519,,11278c1353368,1407135,1353368,1410894,1357128,1418413v,3759,7518,33835,11278,37595c1372165,1459767,1372165,1463527,1372165,1463527v-3759,3759,,3759,3759,3759c1379684,1471046,1379684,1474805,1383443,1478565v,,,7519,-3759,11278c1379684,1493603,1379684,1493603,1387202,1489843v7519,-3759,7519,-11278,11278,-11278c1398480,1482324,1413518,1497362,1417277,1501121v3760,7519,7519,3760,3760,-7518c1417277,1486084,1409758,1478565,1409758,1474805v3760,-7519,3760,-26316,7519,-26316c1424796,1448489,1428555,1452248,1432315,1456008v3759,7519,3759,11278,7518,15038c1439833,1474805,1439833,1478565,1443593,1478565v3759,3759,7518,3759,11278,3759c1458630,1486084,1481186,1501121,1481186,1501121v,,7519,7519,3760,c1481186,1493603,1477427,1482324,1481186,1478565v,-3760,,-3760,3760,-3760c1488705,1474805,1492464,1478565,1496224,1478565v,3759,3759,7519,7518,7519c1503742,1489843,1507502,1493603,1503742,1493603v-3759,,-7518,,-3759,3759c1503742,1501121,1503742,1512400,1503742,1504881v3760,-3760,3760,,7519,3759c1515020,1516159,1515020,1531197,1515020,1538716v-3759,3760,-7518,3760,-7518,11279c1507502,1561273,1503742,1568792,1507502,1572552v3759,7518,11278,15037,7518,18797c1511261,1595108,1511261,1595108,1511261,1598868v3759,7519,11278,11278,7519,15038c1518780,1617665,1515020,1621425,1518780,1621425v3759,3759,3759,3759,11278,3759c1533817,1628944,1548855,1640222,1556373,1655260v11278,15038,15038,18797,26316,22557c1590208,1685336,1593967,1681576,1597726,1685336v3760,7519,,3759,7519,3759c1612764,1692855,1609004,1681576,1612764,1681576v3759,3760,15037,3760,15037,7519c1627801,1692855,1631560,1700374,1635320,1700374v,3759,3759,3759,3759,11278c1642839,1715412,1650357,1741728,1657876,1749247v3759,7519,22556,15038,30075,22557c1691710,1775563,1695470,1775563,1699229,1779323v3759,3759,15037,30076,15037,33835c1714266,1820677,1721785,1824437,1721785,1824437v,3759,3759,7518,,7518c1718026,1828196,1718026,1831955,1725544,1835715v3760,3759,15038,7519,22557,7519c1755619,1846993,1755619,1846993,1755619,1850753v,3759,-7518,18797,-3759,15038c1755619,1865791,1759379,1862031,1759379,1865791v,3759,-3760,7519,-3760,11278c1755619,1880829,1751860,1892107,1755619,1895867v3760,7519,11278,11278,11278,18797c1766897,1918423,1766897,1925942,1770657,1922183v3759,-3760,,-11278,3759,-7519c1778175,1918423,1770657,1918423,1781935,1922183v7518,3759,3759,3759,3759,7519c1785694,1937221,1770657,1963537,1774416,1974816v3759,15038,3759,7519,3759,22556c1781935,2008651,1781935,2038727,1785694,2057524v3759,15038,7519,15038,,18798c1778175,2076322,1774416,2076322,1770657,2080081v,3759,-3760,7519,,7519c1778175,2091359,1778175,2091359,1774416,2095119v,3759,-3759,7519,,11278c1778175,2106397,1785694,2113916,1785694,2117676v,3759,3759,7519,7519,7519c1796972,2125195,1796972,2125195,1800732,2132714v,3759,7518,22557,7518,30075c1812010,2166549,1815769,2170309,1815769,2170309v,3759,,22556,3759,30075c1823288,2211663,1823288,2211663,1827047,2215422v3759,3760,7519,7519,7519,15038c1830806,2237979,1830806,2256776,1830806,2260536v3760,3759,7519,26316,3760,33835c1834566,2301890,1834566,2305650,1830806,2313169v-7518,7519,-15037,18797,-15037,26316c1815769,2347004,1815769,2350763,1812010,2354523v-3760,3759,-7519,11278,-7519,15038c1804491,2369561,1808250,2380839,1804491,2392118v-30075,,-90225,,-112781,7519c1657876,2407156,1631560,2414675,1624042,2410915v-11278,-3759,-37594,-18797,-52631,-11278c1552614,2403396,1515020,2399637,1518780,2414675v3759,18797,-3760,45113,-18797,41354c1484946,2452269,1477427,2444750,1466149,2456029v-7519,7519,-30075,26316,-33834,11278c1432315,2448510,1424796,2440991,1417277,2433472v-7519,-7519,-26315,-18797,-41353,-22557c1357128,2410915,1338331,2392118,1327053,2392118v-15038,,-45113,,-56391,c1259384,2388358,1240587,2380839,1233069,2388358v-7519,11279,-37594,33835,-60150,33835c1157882,2425953,518791,2365801,338342,2347004v,,,,3759,-375948c342101,1971056,342101,1971056,,1967297v,,,,48872,-1187995c60150,786821,71428,794340,82706,794340v18797,,18797,-3759,30075,3760c120299,801859,127818,805619,135337,805619v7519,,11278,3759,15037,7519c154134,816897,161652,824416,161652,831935v,3760,,22557,22557,30076c203005,869530,203005,869530,210524,877049v11278,7519,18797,11278,26315,11278c244358,892087,255636,895846,259396,903365v7518,3760,18796,3760,30074,3760c300749,903365,327064,895846,330823,892087v7519,-3760,11278,-7519,15038,-11279c349620,877049,360898,869530,364658,858252v3759,-11279,11278,-41355,18796,-56393c394732,790581,406011,768024,409770,752986v3759,-15038,11278,-26316,11278,-33835c424807,715391,424807,707872,424807,700353v-3759,-3759,-3759,-15038,,-22557c424807,666518,443604,613885,447363,598847v7519,-15038,3760,-22557,,-30076c447363,561253,436085,527417,439845,512379v3759,-15038,11278,-30075,7518,-37594c443604,467266,428567,455987,428567,444709v3759,-11279,7518,-37595,26315,-67671c454882,377038,458641,373279,454882,369519v-3759,-3759,-15037,-22557,-11278,-30076c443604,335684,447363,335684,451123,331924v7518,,11278,-7519,15037,-11278c466160,316887,469920,309368,473679,305608v,,3759,3760,3759,11279c477438,320646,481198,335684,484957,328165v,-3760,,-7519,,-11278c488716,313127,492476,313127,488716,309368v-7518,,-18796,-7519,-11278,-11279c481198,298089,492476,294330,481198,294330v-11278,-3760,-18797,-3760,-18797,-7519c458641,283051,462401,283051,458641,283051v-3759,,-3759,7519,-7518,3760c447363,283051,451123,279292,451123,275532v3759,-3759,7518,-11278,7518,-15038c458641,256735,458641,252975,462401,252975v3759,,7519,,3759,-3759c466160,245456,466160,241697,466160,237938v3760,-7519,11278,-15038,11278,-15038c477438,222900,481198,219140,481198,226659v,7519,3759,7519,7518,7519c492476,230419,496235,230419,492476,226659v,-3759,-11278,-7519,-3760,-26316c496235,185305,515032,128913,511272,106356v,,-3759,-3760,,-3760c518791,98837,533829,95077,537588,87558v3759,-3759,3759,-11278,11278,-11278c550746,76280,551686,75340,553095,74870xm517790,64649v1852,1389,3704,4167,5556,7871c527050,76224,519642,76224,515938,79928v-3705,3704,-3705,-3704,-3705,-3704c504825,72520,508529,65112,512233,65112v1853,-1852,3705,-1852,5557,-463xm521493,59953v1852,-1852,5557,-2778,9261,926c538162,64583,523345,64583,523345,64583v-3704,,-3704,-2778,-1852,-4630xm527050,9020v7938,,3969,3572,,10716c523082,23308,519113,16164,519113,16164v-7938,-3572,3969,-7144,7937,-7144xm513953,586v992,893,1984,2679,1984,4465c515937,12195,508000,12195,508000,12195v-7938,-10716,,-10716,3968,-10716c511968,-307,512961,-307,513953,586xe" filled="f" stroked="f">
                        <v:path arrowok="t" o:connecttype="custom" o:connectlocs="1823402,2114045;1823402,2125271;1819592,2151465;1811972,2155207;1815782,2121529;1823402,2114045;1818005,2068145;1817052,2076189;1817052,2098903;1813242,2102688;1805622,2079975;1813242,2068618;1818005,2068145;1793747,1770857;1797957,1775987;1805441,1802101;1805441,1820754;1775505,1895367;1768021,1902828;1764279,1884175;1764279,1872983;1768021,1858061;1771763,1843138;1771763,1831946;1790473,1813293;1786731,1787179;1786731,1779718;1793747,1770857;1539802,1612210;1546369,1614549;1557626,1618291;1561378,1625775;1568883,1648227;1561378,1655711;1538864,1618291;1539802,1612210;1474787,1463567;1477962,1470711;1474787,1463567;1410759,1437770;1407054,1455913;1403350,1448656;1410759,1437770;1300956,1206222;1304528,1212118;1304528,1223004;1297384,1215747;1297384,1208490;1300956,1206222;985639,967870;989409,975173;993180,993430;985639,993430;978098,986127;970557,975173;978098,975173;985639,967870;201877,820762;207433,824466;203729,831874;196320,835578;196320,828170;201877,820762;207249,746109;229632,757099;222171,764426;207249,760763;203518,771753;192326,779080;181134,786407;166211,782744;166211,771753;184865,753436;207249,746109;878280,611536;875930,613885;875930,613885;553095,74870;560144,76280;560144,87558;552625,102596;560144,95077;567663,102596;571422,106356;578941,110115;586460,132672;590219,147710;593978,155229;590219,170267;593978,196583;597738,211621;612775,215381;624053,219140;631572,222900;631572,230419;620294,252975;620294,264254;639091,271773;646609,290570;657887,301849;650369,324405;654128,328165;669165,328165;669165,358241;672925,384557;676684,407114;676684,448468;691722,486063;706759,516139;721796,523658;748112,501101;748112,493582;766909,497341;781946,482304;789465,497341;793224,504860;793224,512379;804502,527417;815780,531177;834577,542455;842096,557493;853374,561253;868411,565012;872171,576290;875930,580050;868411,606366;870761,612945;875930,613885;872171,617645;868411,628923;868411,636442;872171,643961;875930,658999;883449,689075;887208,700353;890967,715391;890967,726670;894727,734189;887208,749226;894727,760505;921042,794340;939839,805619;947358,809378;943598,831935;962395,865771;966155,888327;969914,899606;966155,918403;966155,937201;958636,967276;977433,989833;984951,1001112;996229,1012390;988711,1038706;996229,1053744;1033823,1083820;1048860,1080061;1056379,1076301;1056379,1091339;1067657,1095099;1075176,1087580;1078935,1102618;1101491,1113896;1120288,1110136;1120288,1102618;1131566,1125174;1142844,1143972;1154122,1162769;1161641,1159010;1161641,1147731;1169160,1159010;1180438,1170288;1199235,1174048;1221791,1189086;1225550,1200364;1236828,1204124;1240587,1196605;1248106,1192845;1251866,1196605;1259384,1207883;1266903,1211642;1270662,1215402;1281940,1219161;1289459,1237958;1289459,1245477;1278181,1241718;1266903,1245477;1263144,1256756;1270662,1271793;1281940,1279312;1285700,1286831;1289459,1290591;1300737,1294350;1308256,1305629;1327053,1320667;1330812,1339464;1338331,1346983;1338331,1362021;1342090,1369540;1357128,1377059;1357128,1384578;1353368,1392097;1353368,1403375;1357128,1418413;1368406,1456008;1372165,1463527;1375924,1467286;1383443,1478565;1379684,1489843;1387202,1489843;1398480,1478565;1417277,1501121;1421037,1493603;1409758,1474805;1417277,1448489;1432315,1456008;1439833,1471046;1443593,1478565;1454871,1482324;1481186,1501121;1484946,1501121;1481186,1478565;1484946,1474805;1496224,1478565;1503742,1486084;1503742,1493603;1499983,1497362;1503742,1504881;1511261,1508640;1515020,1538716;1507502,1549995;1507502,1572552;1515020,1591349;1511261,1598868;1518780,1613906;1518780,1621425;1530058,1625184;1556373,1655260;1582689,1677817;1597726,1685336;1605245,1689095;1612764,1681576;1627801,1689095;1635320,1700374;1639079,1711652;1657876,1749247;1687951,1771804;1699229,1779323;1714266,1813158;1721785,1824437;1721785,1831955;1725544,1835715;1748101,1843234;1755619,1850753;1751860,1865791;1759379,1865791;1755619,1877069;1755619,1895867;1766897,1914664;1770657,1922183;1774416,1914664;1781935,1922183;1785694,1929702;1774416,1974816;1778175,1997372;1785694,2057524;1785694,2076322;1770657,2080081;1770657,2087600;1774416,2095119;1774416,2106397;1785694,2117676;1793213,2125195;1800732,2132714;1808250,2162789;1815769,2170309;1819528,2200384;1827047,2215422;1834566,2230460;1830806,2260536;1834566,2294371;1830806,2313169;1815769,2339485;1812010,2354523;1804491,2369561;1804491,2392118;1691710,2399637;1624042,2410915;1571411,2399637;1518780,2414675;1499983,2456029;1466149,2456029;1432315,2467307;1417277,2433472;1375924,2410915;1327053,2392118;1270662,2392118;1233069,2388358;1172919,2422193;338342,2347004;342101,1971056;0,1967297;48872,779302;82706,794340;112781,798100;135337,805619;150374,813138;161652,831935;184209,862011;210524,877049;236839,888327;259396,903365;289470,907125;330823,892087;345861,880808;364658,858252;383454,801859;409770,752986;421048,719151;424807,700353;424807,677796;447363,598847;447363,568771;439845,512379;447363,474785;428567,444709;454882,377038;454882,369519;443604,339443;451123,331924;466160,320646;473679,305608;477438,316887;484957,328165;484957,316887;488716,309368;477438,298089;481198,294330;462401,286811;458641,283051;451123,286811;451123,275532;458641,260494;462401,252975;466160,249216;466160,237938;477438,222900;481198,226659;488716,234178;492476,226659;488716,200343;511272,106356;511272,102596;537588,87558;548866,76280;553095,74870;517790,64649;523346,72520;515938,79928;512233,76224;512233,65112;517790,64649;521493,59953;530754,60879;523345,64583;521493,59953;527050,9020;527050,19736;519113,16164;527050,9020;513953,586;515937,5051;508000,12195;511968,1479;513953,58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86" o:spid="_x0000_s1033" style="position:absolute;left:32083;top:23474;width:14732;height:11684;visibility:visible;mso-wrap-style:square;v-text-anchor:top" coordsize="3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" path="m344,17v-3,-1,-10,-5,-14,-3c325,15,315,14,316,18v1,5,-1,12,-5,11c307,28,305,26,302,29v-2,2,-8,7,-9,3c293,27,291,25,289,23v-2,-2,-7,-5,-11,-6c273,17,268,12,265,12v-4,,-12,,-15,c247,11,242,9,240,11v-2,3,-10,9,-16,9c220,21,50,5,2,,,169,,169,,169v4,1,9,1,10,2c12,172,17,173,21,175v4,2,4,10,5,15c26,194,31,192,32,189v2,-3,10,2,14,3c49,193,50,197,49,201v,4,4,7,5,10c55,215,61,219,67,222v6,4,6,8,8,12c78,237,81,242,85,243v3,2,7,-3,8,-6c94,234,106,239,110,239v3,,9,4,13,6c127,246,132,244,136,245v5,,8,5,14,4c156,248,168,248,173,249v6,,11,8,13,15c189,271,197,276,197,276v84,35,84,35,84,35c281,311,281,311,281,311v1,-1,1,-2,,-3c281,306,282,307,283,308v2,,3,,4,-1c288,306,288,306,288,305v,-1,,-6,,-7c288,297,289,297,290,296v1,,-1,-3,-1,-4c288,291,287,291,286,291v-1,,,-2,1,-3c288,287,287,285,287,284v-1,-1,2,-9,3,-11c291,270,290,269,291,267v1,-2,1,-4,2,-7c294,258,294,253,293,252v-1,-1,1,-1,1,-3c294,246,295,244,296,242v1,-1,1,-2,,-3c295,238,297,238,298,238v1,-1,2,-4,3,-5c301,232,302,231,302,230v,-1,,-3,1,-4c303,226,304,224,305,222v,-1,,-2,2,-4c309,217,311,218,312,217v2,-1,1,-1,-1,-2c310,214,310,212,312,211v1,-1,1,,2,2c314,214,314,214,315,213v1,-1,,-2,,-2c314,211,314,210,313,209v-1,,,-1,,-2c313,205,312,205,313,205v1,-1,3,-4,3,-5c316,199,316,197,317,196v,-1,-1,-1,-2,-1c314,194,317,188,318,187v,-1,2,-5,4,-6c324,179,325,177,326,176v,-1,,-1,-1,-2c324,174,325,173,325,173v1,-1,3,-2,3,-1c329,173,330,165,330,164v1,-1,1,-3,,-3c329,160,330,160,330,159v-1,,-2,1,-3,c327,157,327,157,328,157v1,1,1,1,4,c335,156,335,153,335,152v1,-1,,-2,-1,-2c333,150,333,149,336,147v2,-1,5,-7,6,-10c343,134,348,131,351,130v3,-1,5,-1,6,-3c358,126,355,127,354,127v-1,-1,,-2,2,-2c358,126,357,124,358,123v2,-2,8,-5,9,-6c368,117,367,116,367,114v,-1,1,-5,1,-5c368,108,368,108,367,106v-1,-1,,-3,1,-4c369,100,372,96,373,95v2,-1,2,-4,3,-6c377,88,378,85,378,83v1,-1,2,-5,2,-8c381,72,384,66,384,64v1,-3,,-3,-1,-3c382,60,381,50,383,48v2,-3,4,-13,5,-16c388,29,390,25,391,19v1,-2,1,-5,1,-7c384,12,368,12,362,14v-9,2,-16,4,-18,3xe" filled="f" stroked="f">
                        <v:path arrowok="t" o:connecttype="custom" o:connectlocs="1240194,52597;1168789,108950;1101142,120221;1044769,63868;939541,45083;841829,75138;0,634918;78921,657460;120261,710057;184150,755140;251797,834035;319444,912930;413398,897902;511110,920444;650162,935471;740358,1036908;1056044,1168400;1063560,1157129;1082351,1145859;1089867,1112046;1074835,1093262;1078593,1066963;1093626,1003096;1101142,946742;1112416,909173;1119933,894145;1134965,864090;1146240,834035;1172547,815250;1172547,792709;1183821,800223;1176305,785195;1176305,770167;1191338,736355;1195096,702543;1225161,661217;1221403,649946;1240194,616134;1240194,597349;1232678,589835;1258985,571051;1262743,552266;1319115,488399;1330390,477128;1345422,462100;1379246,428288;1379246,398233;1401795,356907;1420586,311824;1443135,240442;1439377,180332;1469442,71381;1360455,52597" o:connectangles="0,0,0,0,0,0,0,0,0,0,0,0,0,0,0,0,0,0,0,0,0,0,0,0,0,0,0,0,0,0,0,0,0,0,0,0,0,0,0,0,0,0,0,0,0,0,0,0,0,0,0,0,0"/>
                      </v:shape>
                      <w10:anchorlock/>
                    </v:group>
                  </w:pict>
                </mc:Fallback>
              </mc:AlternateContent>
            </w:r>
          </w:p>
        </w:tc>
        <w:tc>
          <w:tcPr>
            <w:tcW w:w="7728" w:type="dxa"/>
          </w:tcPr>
          <w:p w14:paraId="784282B2" w14:textId="7AF1240B" w:rsid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A 2019 review</w:t>
            </w:r>
            <w:r>
              <w:rPr>
                <w:rStyle w:val="FootnoteReference"/>
              </w:rPr>
              <w:footnoteReference w:id="16"/>
            </w:r>
            <w:r w:rsidRPr="00FB2431">
              <w:t xml:space="preserve"> of Tasmania’s </w:t>
            </w:r>
            <w:r w:rsidR="008A4B44">
              <w:t>local government</w:t>
            </w:r>
            <w:r w:rsidRPr="00FB2431">
              <w:t xml:space="preserve"> legislative framework was undertaken to ensure the evolution of key legislation over time and enable Tasmania’s </w:t>
            </w:r>
            <w:r w:rsidR="008A4B44">
              <w:t>local government</w:t>
            </w:r>
            <w:r w:rsidRPr="00FB2431">
              <w:t xml:space="preserve"> sector to be aligned with community expectations. This review proposed reform directions to improve Council governance, particularly in the areas of good governance and elected member development.</w:t>
            </w:r>
          </w:p>
          <w:p w14:paraId="3DC8CB34" w14:textId="58E5D2E5" w:rsid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These reform directions included proposing the legislation of Good Governance Guide principles to align with Code of Conduct behaviour and inform the functions and power of Council.</w:t>
            </w:r>
          </w:p>
          <w:p w14:paraId="3A47F7DC" w14:textId="2B94E892" w:rsidR="00FB2431" w:rsidRP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Reform directions also included the establishment of core capability requirements for elected members of which may include ethical decision-making, a fundamental understanding of finances and budgets and meeting procedures. Training in relation to core capability was also proposed to be publicly reported to provide oversight and transparency of a Councillors’ professional development undertakings.</w:t>
            </w:r>
          </w:p>
        </w:tc>
      </w:tr>
      <w:tr w:rsidR="00FB2431" w:rsidRPr="00FB2431" w14:paraId="2041BEB1" w14:textId="77777777" w:rsidTr="000E45F7">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Pr>
          <w:p w14:paraId="7FA5FFAB" w14:textId="77777777" w:rsidR="00FB2431" w:rsidRDefault="00FB2431" w:rsidP="00FB2431">
            <w:pPr>
              <w:pStyle w:val="TableTextNormal"/>
              <w:rPr>
                <w:b w:val="0"/>
                <w:bCs w:val="0"/>
              </w:rPr>
            </w:pPr>
            <w:r w:rsidRPr="00FB2431">
              <w:t>Western Australia</w:t>
            </w:r>
          </w:p>
          <w:p w14:paraId="7B9C91EC" w14:textId="77777777" w:rsidR="00FB2431" w:rsidRDefault="00FB2431" w:rsidP="00FB2431">
            <w:pPr>
              <w:pStyle w:val="TableTextNormal"/>
              <w:rPr>
                <w:b w:val="0"/>
                <w:bCs w:val="0"/>
              </w:rPr>
            </w:pPr>
          </w:p>
          <w:p w14:paraId="4CC0BA15" w14:textId="3CCF51AB" w:rsidR="00B661CC" w:rsidRPr="00FB2431" w:rsidRDefault="00B661CC" w:rsidP="00FB2431">
            <w:pPr>
              <w:pStyle w:val="TableTextNormal"/>
            </w:pPr>
            <w:r w:rsidRPr="00B661CC">
              <w:rPr>
                <w:noProof/>
              </w:rPr>
              <mc:AlternateContent>
                <mc:Choice Requires="wpg">
                  <w:drawing>
                    <wp:inline distT="0" distB="0" distL="0" distR="0" wp14:anchorId="787CE023" wp14:editId="147E06A5">
                      <wp:extent cx="843246" cy="792000"/>
                      <wp:effectExtent l="0" t="0" r="0" b="8255"/>
                      <wp:docPr id="52" name="Group 157" descr="Australian map highlighting Western Austral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3246" cy="792000"/>
                                <a:chOff x="0" y="0"/>
                                <a:chExt cx="4712674" cy="4428119"/>
                              </a:xfrm>
                              <a:solidFill>
                                <a:schemeClr val="tx2"/>
                              </a:solidFill>
                            </wpg:grpSpPr>
                            <wps:wsp>
                              <wps:cNvPr id="53" name="Freeform 151"/>
                              <wps:cNvSpPr>
                                <a:spLocks/>
                              </wps:cNvSpPr>
                              <wps:spPr bwMode="auto">
                                <a:xfrm>
                                  <a:off x="3582045" y="3801151"/>
                                  <a:ext cx="535931" cy="626968"/>
                                </a:xfrm>
                                <a:custGeom>
                                  <a:avLst/>
                                  <a:gdLst>
                                    <a:gd name="connsiteX0" fmla="*/ 407199 w 535931"/>
                                    <a:gd name="connsiteY0" fmla="*/ 546090 h 626968"/>
                                    <a:gd name="connsiteX1" fmla="*/ 414704 w 535931"/>
                                    <a:gd name="connsiteY1" fmla="*/ 561129 h 626968"/>
                                    <a:gd name="connsiteX2" fmla="*/ 407199 w 535931"/>
                                    <a:gd name="connsiteY2" fmla="*/ 568649 h 626968"/>
                                    <a:gd name="connsiteX3" fmla="*/ 407199 w 535931"/>
                                    <a:gd name="connsiteY3" fmla="*/ 587449 h 626968"/>
                                    <a:gd name="connsiteX4" fmla="*/ 399695 w 535931"/>
                                    <a:gd name="connsiteY4" fmla="*/ 606248 h 626968"/>
                                    <a:gd name="connsiteX5" fmla="*/ 392190 w 535931"/>
                                    <a:gd name="connsiteY5" fmla="*/ 598728 h 626968"/>
                                    <a:gd name="connsiteX6" fmla="*/ 384686 w 535931"/>
                                    <a:gd name="connsiteY6" fmla="*/ 606248 h 626968"/>
                                    <a:gd name="connsiteX7" fmla="*/ 380933 w 535931"/>
                                    <a:gd name="connsiteY7" fmla="*/ 602488 h 626968"/>
                                    <a:gd name="connsiteX8" fmla="*/ 380933 w 535931"/>
                                    <a:gd name="connsiteY8" fmla="*/ 594969 h 626968"/>
                                    <a:gd name="connsiteX9" fmla="*/ 388438 w 535931"/>
                                    <a:gd name="connsiteY9" fmla="*/ 587449 h 626968"/>
                                    <a:gd name="connsiteX10" fmla="*/ 392190 w 535931"/>
                                    <a:gd name="connsiteY10" fmla="*/ 583689 h 626968"/>
                                    <a:gd name="connsiteX11" fmla="*/ 399695 w 535931"/>
                                    <a:gd name="connsiteY11" fmla="*/ 568649 h 626968"/>
                                    <a:gd name="connsiteX12" fmla="*/ 399695 w 535931"/>
                                    <a:gd name="connsiteY12" fmla="*/ 553610 h 626968"/>
                                    <a:gd name="connsiteX13" fmla="*/ 407199 w 535931"/>
                                    <a:gd name="connsiteY13" fmla="*/ 546090 h 626968"/>
                                    <a:gd name="connsiteX14" fmla="*/ 490528 w 535931"/>
                                    <a:gd name="connsiteY14" fmla="*/ 463957 h 626968"/>
                                    <a:gd name="connsiteX15" fmla="*/ 497513 w 535931"/>
                                    <a:gd name="connsiteY15" fmla="*/ 471498 h 626968"/>
                                    <a:gd name="connsiteX16" fmla="*/ 494021 w 535931"/>
                                    <a:gd name="connsiteY16" fmla="*/ 479039 h 626968"/>
                                    <a:gd name="connsiteX17" fmla="*/ 490528 w 535931"/>
                                    <a:gd name="connsiteY17" fmla="*/ 486579 h 626968"/>
                                    <a:gd name="connsiteX18" fmla="*/ 483543 w 535931"/>
                                    <a:gd name="connsiteY18" fmla="*/ 490350 h 626968"/>
                                    <a:gd name="connsiteX19" fmla="*/ 490528 w 535931"/>
                                    <a:gd name="connsiteY19" fmla="*/ 463957 h 626968"/>
                                    <a:gd name="connsiteX20" fmla="*/ 102737 w 535931"/>
                                    <a:gd name="connsiteY20" fmla="*/ 162916 h 626968"/>
                                    <a:gd name="connsiteX21" fmla="*/ 114042 w 535931"/>
                                    <a:gd name="connsiteY21" fmla="*/ 177953 h 626968"/>
                                    <a:gd name="connsiteX22" fmla="*/ 136654 w 535931"/>
                                    <a:gd name="connsiteY22" fmla="*/ 181712 h 626968"/>
                                    <a:gd name="connsiteX23" fmla="*/ 147960 w 535931"/>
                                    <a:gd name="connsiteY23" fmla="*/ 189231 h 626968"/>
                                    <a:gd name="connsiteX24" fmla="*/ 163034 w 535931"/>
                                    <a:gd name="connsiteY24" fmla="*/ 185472 h 626968"/>
                                    <a:gd name="connsiteX25" fmla="*/ 170571 w 535931"/>
                                    <a:gd name="connsiteY25" fmla="*/ 185472 h 626968"/>
                                    <a:gd name="connsiteX26" fmla="*/ 181877 w 535931"/>
                                    <a:gd name="connsiteY26" fmla="*/ 196749 h 626968"/>
                                    <a:gd name="connsiteX27" fmla="*/ 196951 w 535931"/>
                                    <a:gd name="connsiteY27" fmla="*/ 200508 h 626968"/>
                                    <a:gd name="connsiteX28" fmla="*/ 212026 w 535931"/>
                                    <a:gd name="connsiteY28" fmla="*/ 204268 h 626968"/>
                                    <a:gd name="connsiteX29" fmla="*/ 227100 w 535931"/>
                                    <a:gd name="connsiteY29" fmla="*/ 219304 h 626968"/>
                                    <a:gd name="connsiteX30" fmla="*/ 245943 w 535931"/>
                                    <a:gd name="connsiteY30" fmla="*/ 226823 h 626968"/>
                                    <a:gd name="connsiteX31" fmla="*/ 294935 w 535931"/>
                                    <a:gd name="connsiteY31" fmla="*/ 241860 h 626968"/>
                                    <a:gd name="connsiteX32" fmla="*/ 321315 w 535931"/>
                                    <a:gd name="connsiteY32" fmla="*/ 238100 h 626968"/>
                                    <a:gd name="connsiteX33" fmla="*/ 332621 w 535931"/>
                                    <a:gd name="connsiteY33" fmla="*/ 230582 h 626968"/>
                                    <a:gd name="connsiteX34" fmla="*/ 347695 w 535931"/>
                                    <a:gd name="connsiteY34" fmla="*/ 241860 h 626968"/>
                                    <a:gd name="connsiteX35" fmla="*/ 351464 w 535931"/>
                                    <a:gd name="connsiteY35" fmla="*/ 234341 h 626968"/>
                                    <a:gd name="connsiteX36" fmla="*/ 347695 w 535931"/>
                                    <a:gd name="connsiteY36" fmla="*/ 223064 h 626968"/>
                                    <a:gd name="connsiteX37" fmla="*/ 377844 w 535931"/>
                                    <a:gd name="connsiteY37" fmla="*/ 215545 h 626968"/>
                                    <a:gd name="connsiteX38" fmla="*/ 396687 w 535931"/>
                                    <a:gd name="connsiteY38" fmla="*/ 211786 h 626968"/>
                                    <a:gd name="connsiteX39" fmla="*/ 407993 w 535931"/>
                                    <a:gd name="connsiteY39" fmla="*/ 215545 h 626968"/>
                                    <a:gd name="connsiteX40" fmla="*/ 419298 w 535931"/>
                                    <a:gd name="connsiteY40" fmla="*/ 215545 h 626968"/>
                                    <a:gd name="connsiteX41" fmla="*/ 441910 w 535931"/>
                                    <a:gd name="connsiteY41" fmla="*/ 192990 h 626968"/>
                                    <a:gd name="connsiteX42" fmla="*/ 456984 w 535931"/>
                                    <a:gd name="connsiteY42" fmla="*/ 200508 h 626968"/>
                                    <a:gd name="connsiteX43" fmla="*/ 468290 w 535931"/>
                                    <a:gd name="connsiteY43" fmla="*/ 196749 h 626968"/>
                                    <a:gd name="connsiteX44" fmla="*/ 483365 w 535931"/>
                                    <a:gd name="connsiteY44" fmla="*/ 181712 h 626968"/>
                                    <a:gd name="connsiteX45" fmla="*/ 498439 w 535931"/>
                                    <a:gd name="connsiteY45" fmla="*/ 192990 h 626968"/>
                                    <a:gd name="connsiteX46" fmla="*/ 505976 w 535931"/>
                                    <a:gd name="connsiteY46" fmla="*/ 196749 h 626968"/>
                                    <a:gd name="connsiteX47" fmla="*/ 517282 w 535931"/>
                                    <a:gd name="connsiteY47" fmla="*/ 215545 h 626968"/>
                                    <a:gd name="connsiteX48" fmla="*/ 517282 w 535931"/>
                                    <a:gd name="connsiteY48" fmla="*/ 226823 h 626968"/>
                                    <a:gd name="connsiteX49" fmla="*/ 517282 w 535931"/>
                                    <a:gd name="connsiteY49" fmla="*/ 249378 h 626968"/>
                                    <a:gd name="connsiteX50" fmla="*/ 517282 w 535931"/>
                                    <a:gd name="connsiteY50" fmla="*/ 264415 h 626968"/>
                                    <a:gd name="connsiteX51" fmla="*/ 521050 w 535931"/>
                                    <a:gd name="connsiteY51" fmla="*/ 268174 h 626968"/>
                                    <a:gd name="connsiteX52" fmla="*/ 517282 w 535931"/>
                                    <a:gd name="connsiteY52" fmla="*/ 298248 h 626968"/>
                                    <a:gd name="connsiteX53" fmla="*/ 517282 w 535931"/>
                                    <a:gd name="connsiteY53" fmla="*/ 339599 h 626968"/>
                                    <a:gd name="connsiteX54" fmla="*/ 517282 w 535931"/>
                                    <a:gd name="connsiteY54" fmla="*/ 354636 h 626968"/>
                                    <a:gd name="connsiteX55" fmla="*/ 517282 w 535931"/>
                                    <a:gd name="connsiteY55" fmla="*/ 373432 h 626968"/>
                                    <a:gd name="connsiteX56" fmla="*/ 524819 w 535931"/>
                                    <a:gd name="connsiteY56" fmla="*/ 392228 h 626968"/>
                                    <a:gd name="connsiteX57" fmla="*/ 521050 w 535931"/>
                                    <a:gd name="connsiteY57" fmla="*/ 414783 h 626968"/>
                                    <a:gd name="connsiteX58" fmla="*/ 513513 w 535931"/>
                                    <a:gd name="connsiteY58" fmla="*/ 403505 h 626968"/>
                                    <a:gd name="connsiteX59" fmla="*/ 517282 w 535931"/>
                                    <a:gd name="connsiteY59" fmla="*/ 388468 h 626968"/>
                                    <a:gd name="connsiteX60" fmla="*/ 505976 w 535931"/>
                                    <a:gd name="connsiteY60" fmla="*/ 380950 h 626968"/>
                                    <a:gd name="connsiteX61" fmla="*/ 505976 w 535931"/>
                                    <a:gd name="connsiteY61" fmla="*/ 373432 h 626968"/>
                                    <a:gd name="connsiteX62" fmla="*/ 502207 w 535931"/>
                                    <a:gd name="connsiteY62" fmla="*/ 384709 h 626968"/>
                                    <a:gd name="connsiteX63" fmla="*/ 494670 w 535931"/>
                                    <a:gd name="connsiteY63" fmla="*/ 388468 h 626968"/>
                                    <a:gd name="connsiteX64" fmla="*/ 483365 w 535931"/>
                                    <a:gd name="connsiteY64" fmla="*/ 414783 h 626968"/>
                                    <a:gd name="connsiteX65" fmla="*/ 483365 w 535931"/>
                                    <a:gd name="connsiteY65" fmla="*/ 426060 h 626968"/>
                                    <a:gd name="connsiteX66" fmla="*/ 483365 w 535931"/>
                                    <a:gd name="connsiteY66" fmla="*/ 452375 h 626968"/>
                                    <a:gd name="connsiteX67" fmla="*/ 472059 w 535931"/>
                                    <a:gd name="connsiteY67" fmla="*/ 456134 h 626968"/>
                                    <a:gd name="connsiteX68" fmla="*/ 475827 w 535931"/>
                                    <a:gd name="connsiteY68" fmla="*/ 482448 h 626968"/>
                                    <a:gd name="connsiteX69" fmla="*/ 464522 w 535931"/>
                                    <a:gd name="connsiteY69" fmla="*/ 505004 h 626968"/>
                                    <a:gd name="connsiteX70" fmla="*/ 475827 w 535931"/>
                                    <a:gd name="connsiteY70" fmla="*/ 505004 h 626968"/>
                                    <a:gd name="connsiteX71" fmla="*/ 479596 w 535931"/>
                                    <a:gd name="connsiteY71" fmla="*/ 523800 h 626968"/>
                                    <a:gd name="connsiteX72" fmla="*/ 479596 w 535931"/>
                                    <a:gd name="connsiteY72" fmla="*/ 546355 h 626968"/>
                                    <a:gd name="connsiteX73" fmla="*/ 483365 w 535931"/>
                                    <a:gd name="connsiteY73" fmla="*/ 557632 h 626968"/>
                                    <a:gd name="connsiteX74" fmla="*/ 475827 w 535931"/>
                                    <a:gd name="connsiteY74" fmla="*/ 565151 h 626968"/>
                                    <a:gd name="connsiteX75" fmla="*/ 468290 w 535931"/>
                                    <a:gd name="connsiteY75" fmla="*/ 553873 h 626968"/>
                                    <a:gd name="connsiteX76" fmla="*/ 464522 w 535931"/>
                                    <a:gd name="connsiteY76" fmla="*/ 561392 h 626968"/>
                                    <a:gd name="connsiteX77" fmla="*/ 453216 w 535931"/>
                                    <a:gd name="connsiteY77" fmla="*/ 561392 h 626968"/>
                                    <a:gd name="connsiteX78" fmla="*/ 449447 w 535931"/>
                                    <a:gd name="connsiteY78" fmla="*/ 550114 h 626968"/>
                                    <a:gd name="connsiteX79" fmla="*/ 441910 w 535931"/>
                                    <a:gd name="connsiteY79" fmla="*/ 535077 h 626968"/>
                                    <a:gd name="connsiteX80" fmla="*/ 441910 w 535931"/>
                                    <a:gd name="connsiteY80" fmla="*/ 527559 h 626968"/>
                                    <a:gd name="connsiteX81" fmla="*/ 449447 w 535931"/>
                                    <a:gd name="connsiteY81" fmla="*/ 523800 h 626968"/>
                                    <a:gd name="connsiteX82" fmla="*/ 460753 w 535931"/>
                                    <a:gd name="connsiteY82" fmla="*/ 535077 h 626968"/>
                                    <a:gd name="connsiteX83" fmla="*/ 468290 w 535931"/>
                                    <a:gd name="connsiteY83" fmla="*/ 527559 h 626968"/>
                                    <a:gd name="connsiteX84" fmla="*/ 460753 w 535931"/>
                                    <a:gd name="connsiteY84" fmla="*/ 512522 h 626968"/>
                                    <a:gd name="connsiteX85" fmla="*/ 441910 w 535931"/>
                                    <a:gd name="connsiteY85" fmla="*/ 508763 h 626968"/>
                                    <a:gd name="connsiteX86" fmla="*/ 430604 w 535931"/>
                                    <a:gd name="connsiteY86" fmla="*/ 501244 h 626968"/>
                                    <a:gd name="connsiteX87" fmla="*/ 426836 w 535931"/>
                                    <a:gd name="connsiteY87" fmla="*/ 520040 h 626968"/>
                                    <a:gd name="connsiteX88" fmla="*/ 423067 w 535931"/>
                                    <a:gd name="connsiteY88" fmla="*/ 527559 h 626968"/>
                                    <a:gd name="connsiteX89" fmla="*/ 419298 w 535931"/>
                                    <a:gd name="connsiteY89" fmla="*/ 512522 h 626968"/>
                                    <a:gd name="connsiteX90" fmla="*/ 404224 w 535931"/>
                                    <a:gd name="connsiteY90" fmla="*/ 497485 h 626968"/>
                                    <a:gd name="connsiteX91" fmla="*/ 404224 w 535931"/>
                                    <a:gd name="connsiteY91" fmla="*/ 512522 h 626968"/>
                                    <a:gd name="connsiteX92" fmla="*/ 400455 w 535931"/>
                                    <a:gd name="connsiteY92" fmla="*/ 527559 h 626968"/>
                                    <a:gd name="connsiteX93" fmla="*/ 400455 w 535931"/>
                                    <a:gd name="connsiteY93" fmla="*/ 542596 h 626968"/>
                                    <a:gd name="connsiteX94" fmla="*/ 396687 w 535931"/>
                                    <a:gd name="connsiteY94" fmla="*/ 557632 h 626968"/>
                                    <a:gd name="connsiteX95" fmla="*/ 389150 w 535931"/>
                                    <a:gd name="connsiteY95" fmla="*/ 572669 h 626968"/>
                                    <a:gd name="connsiteX96" fmla="*/ 377844 w 535931"/>
                                    <a:gd name="connsiteY96" fmla="*/ 561392 h 626968"/>
                                    <a:gd name="connsiteX97" fmla="*/ 374075 w 535931"/>
                                    <a:gd name="connsiteY97" fmla="*/ 557632 h 626968"/>
                                    <a:gd name="connsiteX98" fmla="*/ 370307 w 535931"/>
                                    <a:gd name="connsiteY98" fmla="*/ 553873 h 626968"/>
                                    <a:gd name="connsiteX99" fmla="*/ 362770 w 535931"/>
                                    <a:gd name="connsiteY99" fmla="*/ 550114 h 626968"/>
                                    <a:gd name="connsiteX100" fmla="*/ 370307 w 535931"/>
                                    <a:gd name="connsiteY100" fmla="*/ 565151 h 626968"/>
                                    <a:gd name="connsiteX101" fmla="*/ 374075 w 535931"/>
                                    <a:gd name="connsiteY101" fmla="*/ 576428 h 626968"/>
                                    <a:gd name="connsiteX102" fmla="*/ 362770 w 535931"/>
                                    <a:gd name="connsiteY102" fmla="*/ 580188 h 626968"/>
                                    <a:gd name="connsiteX103" fmla="*/ 370307 w 535931"/>
                                    <a:gd name="connsiteY103" fmla="*/ 587706 h 626968"/>
                                    <a:gd name="connsiteX104" fmla="*/ 362770 w 535931"/>
                                    <a:gd name="connsiteY104" fmla="*/ 595224 h 626968"/>
                                    <a:gd name="connsiteX105" fmla="*/ 362770 w 535931"/>
                                    <a:gd name="connsiteY105" fmla="*/ 598984 h 626968"/>
                                    <a:gd name="connsiteX106" fmla="*/ 362770 w 535931"/>
                                    <a:gd name="connsiteY106" fmla="*/ 602743 h 626968"/>
                                    <a:gd name="connsiteX107" fmla="*/ 359001 w 535931"/>
                                    <a:gd name="connsiteY107" fmla="*/ 610261 h 626968"/>
                                    <a:gd name="connsiteX108" fmla="*/ 355232 w 535931"/>
                                    <a:gd name="connsiteY108" fmla="*/ 617780 h 626968"/>
                                    <a:gd name="connsiteX109" fmla="*/ 355232 w 535931"/>
                                    <a:gd name="connsiteY109" fmla="*/ 625298 h 626968"/>
                                    <a:gd name="connsiteX110" fmla="*/ 340158 w 535931"/>
                                    <a:gd name="connsiteY110" fmla="*/ 625298 h 626968"/>
                                    <a:gd name="connsiteX111" fmla="*/ 325084 w 535931"/>
                                    <a:gd name="connsiteY111" fmla="*/ 621539 h 626968"/>
                                    <a:gd name="connsiteX112" fmla="*/ 313778 w 535931"/>
                                    <a:gd name="connsiteY112" fmla="*/ 606502 h 626968"/>
                                    <a:gd name="connsiteX113" fmla="*/ 302472 w 535931"/>
                                    <a:gd name="connsiteY113" fmla="*/ 614020 h 626968"/>
                                    <a:gd name="connsiteX114" fmla="*/ 279860 w 535931"/>
                                    <a:gd name="connsiteY114" fmla="*/ 606502 h 626968"/>
                                    <a:gd name="connsiteX115" fmla="*/ 268555 w 535931"/>
                                    <a:gd name="connsiteY115" fmla="*/ 610261 h 626968"/>
                                    <a:gd name="connsiteX116" fmla="*/ 257249 w 535931"/>
                                    <a:gd name="connsiteY116" fmla="*/ 610261 h 626968"/>
                                    <a:gd name="connsiteX117" fmla="*/ 253480 w 535931"/>
                                    <a:gd name="connsiteY117" fmla="*/ 606502 h 626968"/>
                                    <a:gd name="connsiteX118" fmla="*/ 245943 w 535931"/>
                                    <a:gd name="connsiteY118" fmla="*/ 591465 h 626968"/>
                                    <a:gd name="connsiteX119" fmla="*/ 249712 w 535931"/>
                                    <a:gd name="connsiteY119" fmla="*/ 587706 h 626968"/>
                                    <a:gd name="connsiteX120" fmla="*/ 264786 w 535931"/>
                                    <a:gd name="connsiteY120" fmla="*/ 583947 h 626968"/>
                                    <a:gd name="connsiteX121" fmla="*/ 272323 w 535931"/>
                                    <a:gd name="connsiteY121" fmla="*/ 591465 h 626968"/>
                                    <a:gd name="connsiteX122" fmla="*/ 276092 w 535931"/>
                                    <a:gd name="connsiteY122" fmla="*/ 580188 h 626968"/>
                                    <a:gd name="connsiteX123" fmla="*/ 264786 w 535931"/>
                                    <a:gd name="connsiteY123" fmla="*/ 576428 h 626968"/>
                                    <a:gd name="connsiteX124" fmla="*/ 257249 w 535931"/>
                                    <a:gd name="connsiteY124" fmla="*/ 576428 h 626968"/>
                                    <a:gd name="connsiteX125" fmla="*/ 245943 w 535931"/>
                                    <a:gd name="connsiteY125" fmla="*/ 568910 h 626968"/>
                                    <a:gd name="connsiteX126" fmla="*/ 238406 w 535931"/>
                                    <a:gd name="connsiteY126" fmla="*/ 568910 h 626968"/>
                                    <a:gd name="connsiteX127" fmla="*/ 234637 w 535931"/>
                                    <a:gd name="connsiteY127" fmla="*/ 576428 h 626968"/>
                                    <a:gd name="connsiteX128" fmla="*/ 223332 w 535931"/>
                                    <a:gd name="connsiteY128" fmla="*/ 561392 h 626968"/>
                                    <a:gd name="connsiteX129" fmla="*/ 212026 w 535931"/>
                                    <a:gd name="connsiteY129" fmla="*/ 542596 h 626968"/>
                                    <a:gd name="connsiteX130" fmla="*/ 196951 w 535931"/>
                                    <a:gd name="connsiteY130" fmla="*/ 523800 h 626968"/>
                                    <a:gd name="connsiteX131" fmla="*/ 189414 w 535931"/>
                                    <a:gd name="connsiteY131" fmla="*/ 508763 h 626968"/>
                                    <a:gd name="connsiteX132" fmla="*/ 178109 w 535931"/>
                                    <a:gd name="connsiteY132" fmla="*/ 486208 h 626968"/>
                                    <a:gd name="connsiteX133" fmla="*/ 170571 w 535931"/>
                                    <a:gd name="connsiteY133" fmla="*/ 471171 h 626968"/>
                                    <a:gd name="connsiteX134" fmla="*/ 166803 w 535931"/>
                                    <a:gd name="connsiteY134" fmla="*/ 463652 h 626968"/>
                                    <a:gd name="connsiteX135" fmla="*/ 166803 w 535931"/>
                                    <a:gd name="connsiteY135" fmla="*/ 456134 h 626968"/>
                                    <a:gd name="connsiteX136" fmla="*/ 155497 w 535931"/>
                                    <a:gd name="connsiteY136" fmla="*/ 414783 h 626968"/>
                                    <a:gd name="connsiteX137" fmla="*/ 163034 w 535931"/>
                                    <a:gd name="connsiteY137" fmla="*/ 411024 h 626968"/>
                                    <a:gd name="connsiteX138" fmla="*/ 185646 w 535931"/>
                                    <a:gd name="connsiteY138" fmla="*/ 437338 h 626968"/>
                                    <a:gd name="connsiteX139" fmla="*/ 189414 w 535931"/>
                                    <a:gd name="connsiteY139" fmla="*/ 452375 h 626968"/>
                                    <a:gd name="connsiteX140" fmla="*/ 193183 w 535931"/>
                                    <a:gd name="connsiteY140" fmla="*/ 437338 h 626968"/>
                                    <a:gd name="connsiteX141" fmla="*/ 196951 w 535931"/>
                                    <a:gd name="connsiteY141" fmla="*/ 426060 h 626968"/>
                                    <a:gd name="connsiteX142" fmla="*/ 185646 w 535931"/>
                                    <a:gd name="connsiteY142" fmla="*/ 422301 h 626968"/>
                                    <a:gd name="connsiteX143" fmla="*/ 170571 w 535931"/>
                                    <a:gd name="connsiteY143" fmla="*/ 395987 h 626968"/>
                                    <a:gd name="connsiteX144" fmla="*/ 163034 w 535931"/>
                                    <a:gd name="connsiteY144" fmla="*/ 403505 h 626968"/>
                                    <a:gd name="connsiteX145" fmla="*/ 159266 w 535931"/>
                                    <a:gd name="connsiteY145" fmla="*/ 373432 h 626968"/>
                                    <a:gd name="connsiteX146" fmla="*/ 125348 w 535931"/>
                                    <a:gd name="connsiteY146" fmla="*/ 324562 h 626968"/>
                                    <a:gd name="connsiteX147" fmla="*/ 117811 w 535931"/>
                                    <a:gd name="connsiteY147" fmla="*/ 298248 h 626968"/>
                                    <a:gd name="connsiteX148" fmla="*/ 106505 w 535931"/>
                                    <a:gd name="connsiteY148" fmla="*/ 279452 h 626968"/>
                                    <a:gd name="connsiteX149" fmla="*/ 106505 w 535931"/>
                                    <a:gd name="connsiteY149" fmla="*/ 264415 h 626968"/>
                                    <a:gd name="connsiteX150" fmla="*/ 95200 w 535931"/>
                                    <a:gd name="connsiteY150" fmla="*/ 234341 h 626968"/>
                                    <a:gd name="connsiteX151" fmla="*/ 91431 w 535931"/>
                                    <a:gd name="connsiteY151" fmla="*/ 211786 h 626968"/>
                                    <a:gd name="connsiteX152" fmla="*/ 98968 w 535931"/>
                                    <a:gd name="connsiteY152" fmla="*/ 196749 h 626968"/>
                                    <a:gd name="connsiteX153" fmla="*/ 98968 w 535931"/>
                                    <a:gd name="connsiteY153" fmla="*/ 177953 h 626968"/>
                                    <a:gd name="connsiteX154" fmla="*/ 102737 w 535931"/>
                                    <a:gd name="connsiteY154" fmla="*/ 162916 h 626968"/>
                                    <a:gd name="connsiteX155" fmla="*/ 126752 w 535931"/>
                                    <a:gd name="connsiteY155" fmla="*/ 161836 h 626968"/>
                                    <a:gd name="connsiteX156" fmla="*/ 136939 w 535931"/>
                                    <a:gd name="connsiteY156" fmla="*/ 166301 h 626968"/>
                                    <a:gd name="connsiteX157" fmla="*/ 125826 w 535931"/>
                                    <a:gd name="connsiteY157" fmla="*/ 173445 h 626968"/>
                                    <a:gd name="connsiteX158" fmla="*/ 122122 w 535931"/>
                                    <a:gd name="connsiteY158" fmla="*/ 162729 h 626968"/>
                                    <a:gd name="connsiteX159" fmla="*/ 126752 w 535931"/>
                                    <a:gd name="connsiteY159" fmla="*/ 161836 h 626968"/>
                                    <a:gd name="connsiteX160" fmla="*/ 506086 w 535931"/>
                                    <a:gd name="connsiteY160" fmla="*/ 140107 h 626968"/>
                                    <a:gd name="connsiteX161" fmla="*/ 506086 w 535931"/>
                                    <a:gd name="connsiteY161" fmla="*/ 150823 h 626968"/>
                                    <a:gd name="connsiteX162" fmla="*/ 498466 w 535931"/>
                                    <a:gd name="connsiteY162" fmla="*/ 150823 h 626968"/>
                                    <a:gd name="connsiteX163" fmla="*/ 494656 w 535931"/>
                                    <a:gd name="connsiteY163" fmla="*/ 143679 h 626968"/>
                                    <a:gd name="connsiteX164" fmla="*/ 506086 w 535931"/>
                                    <a:gd name="connsiteY164" fmla="*/ 140107 h 626968"/>
                                    <a:gd name="connsiteX165" fmla="*/ 111274 w 535931"/>
                                    <a:gd name="connsiteY165" fmla="*/ 132170 h 626968"/>
                                    <a:gd name="connsiteX166" fmla="*/ 107305 w 535931"/>
                                    <a:gd name="connsiteY166" fmla="*/ 154792 h 626968"/>
                                    <a:gd name="connsiteX167" fmla="*/ 103337 w 535931"/>
                                    <a:gd name="connsiteY167" fmla="*/ 139711 h 626968"/>
                                    <a:gd name="connsiteX168" fmla="*/ 111274 w 535931"/>
                                    <a:gd name="connsiteY168" fmla="*/ 132170 h 626968"/>
                                    <a:gd name="connsiteX169" fmla="*/ 129134 w 535931"/>
                                    <a:gd name="connsiteY169" fmla="*/ 124232 h 626968"/>
                                    <a:gd name="connsiteX170" fmla="*/ 125562 w 535931"/>
                                    <a:gd name="connsiteY170" fmla="*/ 132699 h 626968"/>
                                    <a:gd name="connsiteX171" fmla="*/ 118418 w 535931"/>
                                    <a:gd name="connsiteY171" fmla="*/ 132699 h 626968"/>
                                    <a:gd name="connsiteX172" fmla="*/ 129134 w 535931"/>
                                    <a:gd name="connsiteY172" fmla="*/ 124232 h 626968"/>
                                    <a:gd name="connsiteX173" fmla="*/ 519739 w 535931"/>
                                    <a:gd name="connsiteY173" fmla="*/ 112302 h 626968"/>
                                    <a:gd name="connsiteX174" fmla="*/ 520691 w 535931"/>
                                    <a:gd name="connsiteY174" fmla="*/ 113716 h 626968"/>
                                    <a:gd name="connsiteX175" fmla="*/ 535931 w 535931"/>
                                    <a:gd name="connsiteY175" fmla="*/ 128797 h 626968"/>
                                    <a:gd name="connsiteX176" fmla="*/ 532121 w 535931"/>
                                    <a:gd name="connsiteY176" fmla="*/ 136338 h 626968"/>
                                    <a:gd name="connsiteX177" fmla="*/ 524501 w 535931"/>
                                    <a:gd name="connsiteY177" fmla="*/ 140108 h 626968"/>
                                    <a:gd name="connsiteX178" fmla="*/ 516881 w 535931"/>
                                    <a:gd name="connsiteY178" fmla="*/ 132567 h 626968"/>
                                    <a:gd name="connsiteX179" fmla="*/ 486401 w 535931"/>
                                    <a:gd name="connsiteY179" fmla="*/ 132567 h 626968"/>
                                    <a:gd name="connsiteX180" fmla="*/ 482591 w 535931"/>
                                    <a:gd name="connsiteY180" fmla="*/ 125027 h 626968"/>
                                    <a:gd name="connsiteX181" fmla="*/ 494021 w 535931"/>
                                    <a:gd name="connsiteY181" fmla="*/ 117486 h 626968"/>
                                    <a:gd name="connsiteX182" fmla="*/ 501641 w 535931"/>
                                    <a:gd name="connsiteY182" fmla="*/ 117486 h 626968"/>
                                    <a:gd name="connsiteX183" fmla="*/ 513071 w 535931"/>
                                    <a:gd name="connsiteY183" fmla="*/ 113716 h 626968"/>
                                    <a:gd name="connsiteX184" fmla="*/ 519739 w 535931"/>
                                    <a:gd name="connsiteY184" fmla="*/ 112302 h 626968"/>
                                    <a:gd name="connsiteX185" fmla="*/ 479310 w 535931"/>
                                    <a:gd name="connsiteY185" fmla="*/ 23227 h 626968"/>
                                    <a:gd name="connsiteX186" fmla="*/ 501535 w 535931"/>
                                    <a:gd name="connsiteY186" fmla="*/ 57160 h 626968"/>
                                    <a:gd name="connsiteX187" fmla="*/ 516352 w 535931"/>
                                    <a:gd name="connsiteY187" fmla="*/ 64701 h 626968"/>
                                    <a:gd name="connsiteX188" fmla="*/ 512648 w 535931"/>
                                    <a:gd name="connsiteY188" fmla="*/ 83553 h 626968"/>
                                    <a:gd name="connsiteX189" fmla="*/ 520056 w 535931"/>
                                    <a:gd name="connsiteY189" fmla="*/ 87323 h 626968"/>
                                    <a:gd name="connsiteX190" fmla="*/ 516352 w 535931"/>
                                    <a:gd name="connsiteY190" fmla="*/ 94864 h 626968"/>
                                    <a:gd name="connsiteX191" fmla="*/ 516352 w 535931"/>
                                    <a:gd name="connsiteY191" fmla="*/ 102404 h 626968"/>
                                    <a:gd name="connsiteX192" fmla="*/ 505239 w 535931"/>
                                    <a:gd name="connsiteY192" fmla="*/ 98634 h 626968"/>
                                    <a:gd name="connsiteX193" fmla="*/ 490423 w 535931"/>
                                    <a:gd name="connsiteY193" fmla="*/ 106175 h 626968"/>
                                    <a:gd name="connsiteX194" fmla="*/ 486719 w 535931"/>
                                    <a:gd name="connsiteY194" fmla="*/ 91093 h 626968"/>
                                    <a:gd name="connsiteX195" fmla="*/ 468198 w 535931"/>
                                    <a:gd name="connsiteY195" fmla="*/ 64701 h 626968"/>
                                    <a:gd name="connsiteX196" fmla="*/ 460789 w 535931"/>
                                    <a:gd name="connsiteY196" fmla="*/ 49620 h 626968"/>
                                    <a:gd name="connsiteX197" fmla="*/ 457085 w 535931"/>
                                    <a:gd name="connsiteY197" fmla="*/ 45849 h 626968"/>
                                    <a:gd name="connsiteX198" fmla="*/ 464494 w 535931"/>
                                    <a:gd name="connsiteY198" fmla="*/ 34538 h 626968"/>
                                    <a:gd name="connsiteX199" fmla="*/ 468198 w 535931"/>
                                    <a:gd name="connsiteY199" fmla="*/ 26998 h 626968"/>
                                    <a:gd name="connsiteX200" fmla="*/ 479310 w 535931"/>
                                    <a:gd name="connsiteY200" fmla="*/ 23227 h 626968"/>
                                    <a:gd name="connsiteX201" fmla="*/ 16818 w 535931"/>
                                    <a:gd name="connsiteY201" fmla="*/ 1002 h 626968"/>
                                    <a:gd name="connsiteX202" fmla="*/ 32058 w 535931"/>
                                    <a:gd name="connsiteY202" fmla="*/ 16084 h 626968"/>
                                    <a:gd name="connsiteX203" fmla="*/ 32058 w 535931"/>
                                    <a:gd name="connsiteY203" fmla="*/ 46246 h 626968"/>
                                    <a:gd name="connsiteX204" fmla="*/ 35868 w 535931"/>
                                    <a:gd name="connsiteY204" fmla="*/ 57557 h 626968"/>
                                    <a:gd name="connsiteX205" fmla="*/ 28248 w 535931"/>
                                    <a:gd name="connsiteY205" fmla="*/ 72639 h 626968"/>
                                    <a:gd name="connsiteX206" fmla="*/ 9198 w 535931"/>
                                    <a:gd name="connsiteY206" fmla="*/ 80179 h 626968"/>
                                    <a:gd name="connsiteX207" fmla="*/ 5388 w 535931"/>
                                    <a:gd name="connsiteY207" fmla="*/ 61328 h 626968"/>
                                    <a:gd name="connsiteX208" fmla="*/ 1578 w 535931"/>
                                    <a:gd name="connsiteY208" fmla="*/ 46246 h 626968"/>
                                    <a:gd name="connsiteX209" fmla="*/ 1578 w 535931"/>
                                    <a:gd name="connsiteY209" fmla="*/ 27395 h 626968"/>
                                    <a:gd name="connsiteX210" fmla="*/ 5388 w 535931"/>
                                    <a:gd name="connsiteY210" fmla="*/ 19854 h 626968"/>
                                    <a:gd name="connsiteX211" fmla="*/ 13008 w 535931"/>
                                    <a:gd name="connsiteY211" fmla="*/ 12313 h 626968"/>
                                    <a:gd name="connsiteX212" fmla="*/ 16818 w 535931"/>
                                    <a:gd name="connsiteY212" fmla="*/ 1002 h 62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535931" h="626968">
                                      <a:moveTo>
                                        <a:pt x="407199" y="546090"/>
                                      </a:moveTo>
                                      <a:cubicBezTo>
                                        <a:pt x="410951" y="538570"/>
                                        <a:pt x="414704" y="553610"/>
                                        <a:pt x="414704" y="561129"/>
                                      </a:cubicBezTo>
                                      <a:cubicBezTo>
                                        <a:pt x="418456" y="568649"/>
                                        <a:pt x="410951" y="568649"/>
                                        <a:pt x="407199" y="568649"/>
                                      </a:cubicBezTo>
                                      <a:cubicBezTo>
                                        <a:pt x="403447" y="572409"/>
                                        <a:pt x="403447" y="579929"/>
                                        <a:pt x="407199" y="587449"/>
                                      </a:cubicBezTo>
                                      <a:cubicBezTo>
                                        <a:pt x="410951" y="594969"/>
                                        <a:pt x="399695" y="606248"/>
                                        <a:pt x="399695" y="606248"/>
                                      </a:cubicBezTo>
                                      <a:cubicBezTo>
                                        <a:pt x="399695" y="606248"/>
                                        <a:pt x="395942" y="602488"/>
                                        <a:pt x="392190" y="598728"/>
                                      </a:cubicBezTo>
                                      <a:cubicBezTo>
                                        <a:pt x="392190" y="594969"/>
                                        <a:pt x="388438" y="598728"/>
                                        <a:pt x="384686" y="606248"/>
                                      </a:cubicBezTo>
                                      <a:cubicBezTo>
                                        <a:pt x="384686" y="610008"/>
                                        <a:pt x="380933" y="602488"/>
                                        <a:pt x="380933" y="602488"/>
                                      </a:cubicBezTo>
                                      <a:cubicBezTo>
                                        <a:pt x="377181" y="598728"/>
                                        <a:pt x="377181" y="591209"/>
                                        <a:pt x="380933" y="594969"/>
                                      </a:cubicBezTo>
                                      <a:cubicBezTo>
                                        <a:pt x="388438" y="598728"/>
                                        <a:pt x="384686" y="587449"/>
                                        <a:pt x="388438" y="587449"/>
                                      </a:cubicBezTo>
                                      <a:cubicBezTo>
                                        <a:pt x="392190" y="587449"/>
                                        <a:pt x="392190" y="587449"/>
                                        <a:pt x="392190" y="583689"/>
                                      </a:cubicBezTo>
                                      <a:cubicBezTo>
                                        <a:pt x="392190" y="579929"/>
                                        <a:pt x="395942" y="576169"/>
                                        <a:pt x="399695" y="568649"/>
                                      </a:cubicBezTo>
                                      <a:cubicBezTo>
                                        <a:pt x="403447" y="561129"/>
                                        <a:pt x="403447" y="561129"/>
                                        <a:pt x="399695" y="553610"/>
                                      </a:cubicBezTo>
                                      <a:cubicBezTo>
                                        <a:pt x="399695" y="549850"/>
                                        <a:pt x="403447" y="553610"/>
                                        <a:pt x="407199" y="546090"/>
                                      </a:cubicBezTo>
                                      <a:close/>
                                      <a:moveTo>
                                        <a:pt x="490528" y="463957"/>
                                      </a:moveTo>
                                      <a:cubicBezTo>
                                        <a:pt x="497513" y="463957"/>
                                        <a:pt x="501006" y="467728"/>
                                        <a:pt x="497513" y="471498"/>
                                      </a:cubicBezTo>
                                      <a:cubicBezTo>
                                        <a:pt x="497513" y="479039"/>
                                        <a:pt x="490528" y="475268"/>
                                        <a:pt x="494021" y="479039"/>
                                      </a:cubicBezTo>
                                      <a:cubicBezTo>
                                        <a:pt x="494021" y="482809"/>
                                        <a:pt x="490528" y="482809"/>
                                        <a:pt x="490528" y="486579"/>
                                      </a:cubicBezTo>
                                      <a:cubicBezTo>
                                        <a:pt x="487036" y="490350"/>
                                        <a:pt x="483543" y="494120"/>
                                        <a:pt x="483543" y="490350"/>
                                      </a:cubicBezTo>
                                      <a:cubicBezTo>
                                        <a:pt x="483543" y="490350"/>
                                        <a:pt x="483543" y="463957"/>
                                        <a:pt x="490528" y="463957"/>
                                      </a:cubicBezTo>
                                      <a:close/>
                                      <a:moveTo>
                                        <a:pt x="102737" y="162916"/>
                                      </a:moveTo>
                                      <a:cubicBezTo>
                                        <a:pt x="102737" y="170435"/>
                                        <a:pt x="106505" y="174194"/>
                                        <a:pt x="114042" y="177953"/>
                                      </a:cubicBezTo>
                                      <a:cubicBezTo>
                                        <a:pt x="121580" y="177953"/>
                                        <a:pt x="129117" y="177953"/>
                                        <a:pt x="136654" y="181712"/>
                                      </a:cubicBezTo>
                                      <a:cubicBezTo>
                                        <a:pt x="140423" y="185472"/>
                                        <a:pt x="140423" y="189231"/>
                                        <a:pt x="147960" y="189231"/>
                                      </a:cubicBezTo>
                                      <a:cubicBezTo>
                                        <a:pt x="155497" y="185472"/>
                                        <a:pt x="159266" y="189231"/>
                                        <a:pt x="163034" y="185472"/>
                                      </a:cubicBezTo>
                                      <a:cubicBezTo>
                                        <a:pt x="166803" y="181712"/>
                                        <a:pt x="166803" y="181712"/>
                                        <a:pt x="170571" y="185472"/>
                                      </a:cubicBezTo>
                                      <a:cubicBezTo>
                                        <a:pt x="174340" y="189231"/>
                                        <a:pt x="174340" y="192990"/>
                                        <a:pt x="181877" y="196749"/>
                                      </a:cubicBezTo>
                                      <a:cubicBezTo>
                                        <a:pt x="193183" y="196749"/>
                                        <a:pt x="193183" y="196749"/>
                                        <a:pt x="196951" y="200508"/>
                                      </a:cubicBezTo>
                                      <a:cubicBezTo>
                                        <a:pt x="200720" y="200508"/>
                                        <a:pt x="204489" y="204268"/>
                                        <a:pt x="212026" y="204268"/>
                                      </a:cubicBezTo>
                                      <a:cubicBezTo>
                                        <a:pt x="215794" y="208027"/>
                                        <a:pt x="219563" y="211786"/>
                                        <a:pt x="227100" y="219304"/>
                                      </a:cubicBezTo>
                                      <a:cubicBezTo>
                                        <a:pt x="234637" y="223064"/>
                                        <a:pt x="238406" y="226823"/>
                                        <a:pt x="245943" y="226823"/>
                                      </a:cubicBezTo>
                                      <a:cubicBezTo>
                                        <a:pt x="249712" y="230582"/>
                                        <a:pt x="272323" y="241860"/>
                                        <a:pt x="294935" y="241860"/>
                                      </a:cubicBezTo>
                                      <a:cubicBezTo>
                                        <a:pt x="313778" y="245619"/>
                                        <a:pt x="317546" y="245619"/>
                                        <a:pt x="321315" y="238100"/>
                                      </a:cubicBezTo>
                                      <a:cubicBezTo>
                                        <a:pt x="328852" y="234341"/>
                                        <a:pt x="328852" y="226823"/>
                                        <a:pt x="332621" y="230582"/>
                                      </a:cubicBezTo>
                                      <a:cubicBezTo>
                                        <a:pt x="340158" y="230582"/>
                                        <a:pt x="340158" y="238100"/>
                                        <a:pt x="347695" y="241860"/>
                                      </a:cubicBezTo>
                                      <a:cubicBezTo>
                                        <a:pt x="351464" y="245619"/>
                                        <a:pt x="359001" y="241860"/>
                                        <a:pt x="351464" y="234341"/>
                                      </a:cubicBezTo>
                                      <a:cubicBezTo>
                                        <a:pt x="343927" y="230582"/>
                                        <a:pt x="343927" y="226823"/>
                                        <a:pt x="347695" y="223064"/>
                                      </a:cubicBezTo>
                                      <a:cubicBezTo>
                                        <a:pt x="355232" y="219304"/>
                                        <a:pt x="366538" y="215545"/>
                                        <a:pt x="377844" y="215545"/>
                                      </a:cubicBezTo>
                                      <a:cubicBezTo>
                                        <a:pt x="392918" y="215545"/>
                                        <a:pt x="392918" y="215545"/>
                                        <a:pt x="396687" y="211786"/>
                                      </a:cubicBezTo>
                                      <a:cubicBezTo>
                                        <a:pt x="400455" y="211786"/>
                                        <a:pt x="400455" y="211786"/>
                                        <a:pt x="407993" y="215545"/>
                                      </a:cubicBezTo>
                                      <a:cubicBezTo>
                                        <a:pt x="415530" y="215545"/>
                                        <a:pt x="415530" y="219304"/>
                                        <a:pt x="419298" y="215545"/>
                                      </a:cubicBezTo>
                                      <a:cubicBezTo>
                                        <a:pt x="423067" y="211786"/>
                                        <a:pt x="438141" y="192990"/>
                                        <a:pt x="441910" y="192990"/>
                                      </a:cubicBezTo>
                                      <a:cubicBezTo>
                                        <a:pt x="449447" y="192990"/>
                                        <a:pt x="453216" y="196749"/>
                                        <a:pt x="456984" y="200508"/>
                                      </a:cubicBezTo>
                                      <a:cubicBezTo>
                                        <a:pt x="460753" y="204268"/>
                                        <a:pt x="464522" y="204268"/>
                                        <a:pt x="468290" y="196749"/>
                                      </a:cubicBezTo>
                                      <a:cubicBezTo>
                                        <a:pt x="472059" y="189231"/>
                                        <a:pt x="479596" y="177953"/>
                                        <a:pt x="483365" y="181712"/>
                                      </a:cubicBezTo>
                                      <a:cubicBezTo>
                                        <a:pt x="487133" y="181712"/>
                                        <a:pt x="494670" y="189231"/>
                                        <a:pt x="498439" y="192990"/>
                                      </a:cubicBezTo>
                                      <a:cubicBezTo>
                                        <a:pt x="505976" y="192990"/>
                                        <a:pt x="505976" y="196749"/>
                                        <a:pt x="505976" y="196749"/>
                                      </a:cubicBezTo>
                                      <a:cubicBezTo>
                                        <a:pt x="509745" y="200508"/>
                                        <a:pt x="521050" y="211786"/>
                                        <a:pt x="517282" y="215545"/>
                                      </a:cubicBezTo>
                                      <a:cubicBezTo>
                                        <a:pt x="517282" y="219304"/>
                                        <a:pt x="517282" y="223064"/>
                                        <a:pt x="517282" y="226823"/>
                                      </a:cubicBezTo>
                                      <a:cubicBezTo>
                                        <a:pt x="517282" y="226823"/>
                                        <a:pt x="513513" y="238100"/>
                                        <a:pt x="517282" y="249378"/>
                                      </a:cubicBezTo>
                                      <a:cubicBezTo>
                                        <a:pt x="524819" y="260656"/>
                                        <a:pt x="517282" y="264415"/>
                                        <a:pt x="517282" y="264415"/>
                                      </a:cubicBezTo>
                                      <a:cubicBezTo>
                                        <a:pt x="513513" y="268174"/>
                                        <a:pt x="524819" y="264415"/>
                                        <a:pt x="521050" y="268174"/>
                                      </a:cubicBezTo>
                                      <a:cubicBezTo>
                                        <a:pt x="521050" y="275692"/>
                                        <a:pt x="513513" y="294488"/>
                                        <a:pt x="517282" y="298248"/>
                                      </a:cubicBezTo>
                                      <a:cubicBezTo>
                                        <a:pt x="517282" y="305766"/>
                                        <a:pt x="517282" y="332080"/>
                                        <a:pt x="517282" y="339599"/>
                                      </a:cubicBezTo>
                                      <a:cubicBezTo>
                                        <a:pt x="513513" y="343358"/>
                                        <a:pt x="517282" y="347117"/>
                                        <a:pt x="517282" y="354636"/>
                                      </a:cubicBezTo>
                                      <a:cubicBezTo>
                                        <a:pt x="517282" y="358395"/>
                                        <a:pt x="513513" y="365913"/>
                                        <a:pt x="517282" y="373432"/>
                                      </a:cubicBezTo>
                                      <a:cubicBezTo>
                                        <a:pt x="517282" y="377191"/>
                                        <a:pt x="524819" y="388468"/>
                                        <a:pt x="524819" y="392228"/>
                                      </a:cubicBezTo>
                                      <a:cubicBezTo>
                                        <a:pt x="524819" y="395987"/>
                                        <a:pt x="524819" y="414783"/>
                                        <a:pt x="521050" y="414783"/>
                                      </a:cubicBezTo>
                                      <a:cubicBezTo>
                                        <a:pt x="517282" y="411024"/>
                                        <a:pt x="509745" y="414783"/>
                                        <a:pt x="513513" y="403505"/>
                                      </a:cubicBezTo>
                                      <a:cubicBezTo>
                                        <a:pt x="521050" y="395987"/>
                                        <a:pt x="521050" y="392228"/>
                                        <a:pt x="517282" y="388468"/>
                                      </a:cubicBezTo>
                                      <a:cubicBezTo>
                                        <a:pt x="513513" y="384709"/>
                                        <a:pt x="505976" y="384709"/>
                                        <a:pt x="505976" y="380950"/>
                                      </a:cubicBezTo>
                                      <a:cubicBezTo>
                                        <a:pt x="505976" y="377191"/>
                                        <a:pt x="509745" y="369672"/>
                                        <a:pt x="505976" y="373432"/>
                                      </a:cubicBezTo>
                                      <a:cubicBezTo>
                                        <a:pt x="502207" y="373432"/>
                                        <a:pt x="498439" y="380950"/>
                                        <a:pt x="502207" y="384709"/>
                                      </a:cubicBezTo>
                                      <a:cubicBezTo>
                                        <a:pt x="502207" y="388468"/>
                                        <a:pt x="498439" y="384709"/>
                                        <a:pt x="494670" y="388468"/>
                                      </a:cubicBezTo>
                                      <a:cubicBezTo>
                                        <a:pt x="490902" y="395987"/>
                                        <a:pt x="487133" y="411024"/>
                                        <a:pt x="483365" y="414783"/>
                                      </a:cubicBezTo>
                                      <a:cubicBezTo>
                                        <a:pt x="483365" y="418542"/>
                                        <a:pt x="479596" y="418542"/>
                                        <a:pt x="483365" y="426060"/>
                                      </a:cubicBezTo>
                                      <a:cubicBezTo>
                                        <a:pt x="483365" y="429820"/>
                                        <a:pt x="487133" y="448616"/>
                                        <a:pt x="483365" y="452375"/>
                                      </a:cubicBezTo>
                                      <a:cubicBezTo>
                                        <a:pt x="475827" y="456134"/>
                                        <a:pt x="468290" y="452375"/>
                                        <a:pt x="472059" y="456134"/>
                                      </a:cubicBezTo>
                                      <a:cubicBezTo>
                                        <a:pt x="472059" y="459893"/>
                                        <a:pt x="479596" y="474930"/>
                                        <a:pt x="475827" y="482448"/>
                                      </a:cubicBezTo>
                                      <a:cubicBezTo>
                                        <a:pt x="475827" y="493726"/>
                                        <a:pt x="468290" y="501244"/>
                                        <a:pt x="464522" y="505004"/>
                                      </a:cubicBezTo>
                                      <a:cubicBezTo>
                                        <a:pt x="464522" y="508763"/>
                                        <a:pt x="472059" y="501244"/>
                                        <a:pt x="475827" y="505004"/>
                                      </a:cubicBezTo>
                                      <a:cubicBezTo>
                                        <a:pt x="479596" y="508763"/>
                                        <a:pt x="483365" y="516281"/>
                                        <a:pt x="479596" y="523800"/>
                                      </a:cubicBezTo>
                                      <a:cubicBezTo>
                                        <a:pt x="479596" y="527559"/>
                                        <a:pt x="475827" y="538836"/>
                                        <a:pt x="479596" y="546355"/>
                                      </a:cubicBezTo>
                                      <a:cubicBezTo>
                                        <a:pt x="479596" y="553873"/>
                                        <a:pt x="487133" y="553873"/>
                                        <a:pt x="483365" y="557632"/>
                                      </a:cubicBezTo>
                                      <a:cubicBezTo>
                                        <a:pt x="479596" y="565151"/>
                                        <a:pt x="479596" y="565151"/>
                                        <a:pt x="475827" y="565151"/>
                                      </a:cubicBezTo>
                                      <a:cubicBezTo>
                                        <a:pt x="475827" y="565151"/>
                                        <a:pt x="464522" y="550114"/>
                                        <a:pt x="468290" y="553873"/>
                                      </a:cubicBezTo>
                                      <a:cubicBezTo>
                                        <a:pt x="468290" y="561392"/>
                                        <a:pt x="468290" y="557632"/>
                                        <a:pt x="464522" y="561392"/>
                                      </a:cubicBezTo>
                                      <a:cubicBezTo>
                                        <a:pt x="460753" y="561392"/>
                                        <a:pt x="460753" y="565151"/>
                                        <a:pt x="453216" y="561392"/>
                                      </a:cubicBezTo>
                                      <a:cubicBezTo>
                                        <a:pt x="449447" y="553873"/>
                                        <a:pt x="449447" y="550114"/>
                                        <a:pt x="449447" y="550114"/>
                                      </a:cubicBezTo>
                                      <a:cubicBezTo>
                                        <a:pt x="449447" y="550114"/>
                                        <a:pt x="441910" y="538836"/>
                                        <a:pt x="441910" y="535077"/>
                                      </a:cubicBezTo>
                                      <a:cubicBezTo>
                                        <a:pt x="438141" y="531318"/>
                                        <a:pt x="438141" y="531318"/>
                                        <a:pt x="441910" y="527559"/>
                                      </a:cubicBezTo>
                                      <a:cubicBezTo>
                                        <a:pt x="445679" y="523800"/>
                                        <a:pt x="449447" y="516281"/>
                                        <a:pt x="449447" y="523800"/>
                                      </a:cubicBezTo>
                                      <a:cubicBezTo>
                                        <a:pt x="449447" y="527559"/>
                                        <a:pt x="453216" y="531318"/>
                                        <a:pt x="460753" y="535077"/>
                                      </a:cubicBezTo>
                                      <a:cubicBezTo>
                                        <a:pt x="464522" y="535077"/>
                                        <a:pt x="472059" y="535077"/>
                                        <a:pt x="468290" y="527559"/>
                                      </a:cubicBezTo>
                                      <a:cubicBezTo>
                                        <a:pt x="464522" y="520040"/>
                                        <a:pt x="464522" y="512522"/>
                                        <a:pt x="460753" y="512522"/>
                                      </a:cubicBezTo>
                                      <a:cubicBezTo>
                                        <a:pt x="456984" y="512522"/>
                                        <a:pt x="441910" y="512522"/>
                                        <a:pt x="441910" y="508763"/>
                                      </a:cubicBezTo>
                                      <a:cubicBezTo>
                                        <a:pt x="441910" y="505004"/>
                                        <a:pt x="438141" y="497485"/>
                                        <a:pt x="430604" y="501244"/>
                                      </a:cubicBezTo>
                                      <a:cubicBezTo>
                                        <a:pt x="423067" y="505004"/>
                                        <a:pt x="430604" y="512522"/>
                                        <a:pt x="426836" y="520040"/>
                                      </a:cubicBezTo>
                                      <a:cubicBezTo>
                                        <a:pt x="426836" y="527559"/>
                                        <a:pt x="426836" y="531318"/>
                                        <a:pt x="423067" y="527559"/>
                                      </a:cubicBezTo>
                                      <a:cubicBezTo>
                                        <a:pt x="423067" y="527559"/>
                                        <a:pt x="423067" y="516281"/>
                                        <a:pt x="419298" y="512522"/>
                                      </a:cubicBezTo>
                                      <a:cubicBezTo>
                                        <a:pt x="415530" y="508763"/>
                                        <a:pt x="407993" y="501244"/>
                                        <a:pt x="404224" y="497485"/>
                                      </a:cubicBezTo>
                                      <a:cubicBezTo>
                                        <a:pt x="400455" y="497485"/>
                                        <a:pt x="400455" y="505004"/>
                                        <a:pt x="404224" y="512522"/>
                                      </a:cubicBezTo>
                                      <a:cubicBezTo>
                                        <a:pt x="404224" y="523800"/>
                                        <a:pt x="404224" y="523800"/>
                                        <a:pt x="400455" y="527559"/>
                                      </a:cubicBezTo>
                                      <a:cubicBezTo>
                                        <a:pt x="400455" y="535077"/>
                                        <a:pt x="396687" y="535077"/>
                                        <a:pt x="400455" y="542596"/>
                                      </a:cubicBezTo>
                                      <a:cubicBezTo>
                                        <a:pt x="400455" y="546355"/>
                                        <a:pt x="392918" y="550114"/>
                                        <a:pt x="396687" y="557632"/>
                                      </a:cubicBezTo>
                                      <a:cubicBezTo>
                                        <a:pt x="396687" y="565151"/>
                                        <a:pt x="396687" y="576428"/>
                                        <a:pt x="389150" y="572669"/>
                                      </a:cubicBezTo>
                                      <a:cubicBezTo>
                                        <a:pt x="385381" y="572669"/>
                                        <a:pt x="377844" y="568910"/>
                                        <a:pt x="377844" y="561392"/>
                                      </a:cubicBezTo>
                                      <a:cubicBezTo>
                                        <a:pt x="381612" y="557632"/>
                                        <a:pt x="377844" y="553873"/>
                                        <a:pt x="374075" y="557632"/>
                                      </a:cubicBezTo>
                                      <a:cubicBezTo>
                                        <a:pt x="370307" y="561392"/>
                                        <a:pt x="370307" y="557632"/>
                                        <a:pt x="370307" y="553873"/>
                                      </a:cubicBezTo>
                                      <a:cubicBezTo>
                                        <a:pt x="366538" y="550114"/>
                                        <a:pt x="362770" y="546355"/>
                                        <a:pt x="362770" y="550114"/>
                                      </a:cubicBezTo>
                                      <a:cubicBezTo>
                                        <a:pt x="366538" y="553873"/>
                                        <a:pt x="362770" y="561392"/>
                                        <a:pt x="370307" y="565151"/>
                                      </a:cubicBezTo>
                                      <a:cubicBezTo>
                                        <a:pt x="374075" y="568910"/>
                                        <a:pt x="377844" y="576428"/>
                                        <a:pt x="374075" y="576428"/>
                                      </a:cubicBezTo>
                                      <a:cubicBezTo>
                                        <a:pt x="366538" y="576428"/>
                                        <a:pt x="359001" y="580188"/>
                                        <a:pt x="362770" y="580188"/>
                                      </a:cubicBezTo>
                                      <a:cubicBezTo>
                                        <a:pt x="370307" y="583947"/>
                                        <a:pt x="370307" y="583947"/>
                                        <a:pt x="370307" y="587706"/>
                                      </a:cubicBezTo>
                                      <a:cubicBezTo>
                                        <a:pt x="366538" y="591465"/>
                                        <a:pt x="362770" y="595224"/>
                                        <a:pt x="362770" y="595224"/>
                                      </a:cubicBezTo>
                                      <a:cubicBezTo>
                                        <a:pt x="359001" y="595224"/>
                                        <a:pt x="362770" y="598984"/>
                                        <a:pt x="362770" y="598984"/>
                                      </a:cubicBezTo>
                                      <a:cubicBezTo>
                                        <a:pt x="366538" y="598984"/>
                                        <a:pt x="362770" y="602743"/>
                                        <a:pt x="362770" y="602743"/>
                                      </a:cubicBezTo>
                                      <a:cubicBezTo>
                                        <a:pt x="359001" y="602743"/>
                                        <a:pt x="359001" y="606502"/>
                                        <a:pt x="359001" y="610261"/>
                                      </a:cubicBezTo>
                                      <a:cubicBezTo>
                                        <a:pt x="355232" y="610261"/>
                                        <a:pt x="355232" y="617780"/>
                                        <a:pt x="355232" y="617780"/>
                                      </a:cubicBezTo>
                                      <a:cubicBezTo>
                                        <a:pt x="359001" y="617780"/>
                                        <a:pt x="359001" y="625298"/>
                                        <a:pt x="355232" y="625298"/>
                                      </a:cubicBezTo>
                                      <a:cubicBezTo>
                                        <a:pt x="351464" y="629057"/>
                                        <a:pt x="347695" y="625298"/>
                                        <a:pt x="340158" y="625298"/>
                                      </a:cubicBezTo>
                                      <a:cubicBezTo>
                                        <a:pt x="332621" y="629057"/>
                                        <a:pt x="328852" y="625298"/>
                                        <a:pt x="325084" y="621539"/>
                                      </a:cubicBezTo>
                                      <a:cubicBezTo>
                                        <a:pt x="321315" y="617780"/>
                                        <a:pt x="317546" y="602743"/>
                                        <a:pt x="313778" y="606502"/>
                                      </a:cubicBezTo>
                                      <a:cubicBezTo>
                                        <a:pt x="313778" y="610261"/>
                                        <a:pt x="313778" y="614020"/>
                                        <a:pt x="302472" y="614020"/>
                                      </a:cubicBezTo>
                                      <a:cubicBezTo>
                                        <a:pt x="294935" y="614020"/>
                                        <a:pt x="283629" y="606502"/>
                                        <a:pt x="279860" y="606502"/>
                                      </a:cubicBezTo>
                                      <a:cubicBezTo>
                                        <a:pt x="272323" y="610261"/>
                                        <a:pt x="272323" y="614020"/>
                                        <a:pt x="268555" y="610261"/>
                                      </a:cubicBezTo>
                                      <a:cubicBezTo>
                                        <a:pt x="264786" y="610261"/>
                                        <a:pt x="257249" y="610261"/>
                                        <a:pt x="257249" y="610261"/>
                                      </a:cubicBezTo>
                                      <a:cubicBezTo>
                                        <a:pt x="253480" y="614020"/>
                                        <a:pt x="253480" y="614020"/>
                                        <a:pt x="253480" y="606502"/>
                                      </a:cubicBezTo>
                                      <a:cubicBezTo>
                                        <a:pt x="253480" y="602743"/>
                                        <a:pt x="249712" y="595224"/>
                                        <a:pt x="245943" y="591465"/>
                                      </a:cubicBezTo>
                                      <a:cubicBezTo>
                                        <a:pt x="242175" y="591465"/>
                                        <a:pt x="245943" y="587706"/>
                                        <a:pt x="249712" y="587706"/>
                                      </a:cubicBezTo>
                                      <a:cubicBezTo>
                                        <a:pt x="253480" y="583947"/>
                                        <a:pt x="261018" y="580188"/>
                                        <a:pt x="264786" y="583947"/>
                                      </a:cubicBezTo>
                                      <a:cubicBezTo>
                                        <a:pt x="264786" y="587706"/>
                                        <a:pt x="268555" y="591465"/>
                                        <a:pt x="272323" y="591465"/>
                                      </a:cubicBezTo>
                                      <a:cubicBezTo>
                                        <a:pt x="272323" y="587706"/>
                                        <a:pt x="279860" y="583947"/>
                                        <a:pt x="276092" y="580188"/>
                                      </a:cubicBezTo>
                                      <a:cubicBezTo>
                                        <a:pt x="272323" y="576428"/>
                                        <a:pt x="268555" y="576428"/>
                                        <a:pt x="264786" y="576428"/>
                                      </a:cubicBezTo>
                                      <a:cubicBezTo>
                                        <a:pt x="261018" y="580188"/>
                                        <a:pt x="261018" y="576428"/>
                                        <a:pt x="257249" y="576428"/>
                                      </a:cubicBezTo>
                                      <a:cubicBezTo>
                                        <a:pt x="253480" y="576428"/>
                                        <a:pt x="249712" y="572669"/>
                                        <a:pt x="245943" y="568910"/>
                                      </a:cubicBezTo>
                                      <a:cubicBezTo>
                                        <a:pt x="242175" y="565151"/>
                                        <a:pt x="242175" y="565151"/>
                                        <a:pt x="238406" y="568910"/>
                                      </a:cubicBezTo>
                                      <a:cubicBezTo>
                                        <a:pt x="238406" y="568910"/>
                                        <a:pt x="238406" y="576428"/>
                                        <a:pt x="234637" y="576428"/>
                                      </a:cubicBezTo>
                                      <a:cubicBezTo>
                                        <a:pt x="230869" y="572669"/>
                                        <a:pt x="230869" y="568910"/>
                                        <a:pt x="223332" y="561392"/>
                                      </a:cubicBezTo>
                                      <a:cubicBezTo>
                                        <a:pt x="219563" y="553873"/>
                                        <a:pt x="212026" y="546355"/>
                                        <a:pt x="212026" y="542596"/>
                                      </a:cubicBezTo>
                                      <a:cubicBezTo>
                                        <a:pt x="212026" y="535077"/>
                                        <a:pt x="204489" y="520040"/>
                                        <a:pt x="196951" y="523800"/>
                                      </a:cubicBezTo>
                                      <a:cubicBezTo>
                                        <a:pt x="189414" y="523800"/>
                                        <a:pt x="189414" y="512522"/>
                                        <a:pt x="189414" y="508763"/>
                                      </a:cubicBezTo>
                                      <a:cubicBezTo>
                                        <a:pt x="185646" y="508763"/>
                                        <a:pt x="178109" y="493726"/>
                                        <a:pt x="178109" y="486208"/>
                                      </a:cubicBezTo>
                                      <a:cubicBezTo>
                                        <a:pt x="174340" y="478689"/>
                                        <a:pt x="178109" y="474930"/>
                                        <a:pt x="170571" y="471171"/>
                                      </a:cubicBezTo>
                                      <a:cubicBezTo>
                                        <a:pt x="163034" y="467412"/>
                                        <a:pt x="166803" y="467412"/>
                                        <a:pt x="166803" y="463652"/>
                                      </a:cubicBezTo>
                                      <a:cubicBezTo>
                                        <a:pt x="166803" y="459893"/>
                                        <a:pt x="166803" y="459893"/>
                                        <a:pt x="166803" y="456134"/>
                                      </a:cubicBezTo>
                                      <a:cubicBezTo>
                                        <a:pt x="163034" y="452375"/>
                                        <a:pt x="155497" y="418542"/>
                                        <a:pt x="155497" y="414783"/>
                                      </a:cubicBezTo>
                                      <a:cubicBezTo>
                                        <a:pt x="155497" y="411024"/>
                                        <a:pt x="155497" y="403505"/>
                                        <a:pt x="163034" y="411024"/>
                                      </a:cubicBezTo>
                                      <a:cubicBezTo>
                                        <a:pt x="170571" y="422301"/>
                                        <a:pt x="185646" y="433579"/>
                                        <a:pt x="185646" y="437338"/>
                                      </a:cubicBezTo>
                                      <a:cubicBezTo>
                                        <a:pt x="185646" y="444856"/>
                                        <a:pt x="185646" y="459893"/>
                                        <a:pt x="189414" y="452375"/>
                                      </a:cubicBezTo>
                                      <a:cubicBezTo>
                                        <a:pt x="189414" y="441097"/>
                                        <a:pt x="185646" y="437338"/>
                                        <a:pt x="193183" y="437338"/>
                                      </a:cubicBezTo>
                                      <a:cubicBezTo>
                                        <a:pt x="196951" y="437338"/>
                                        <a:pt x="196951" y="429820"/>
                                        <a:pt x="196951" y="426060"/>
                                      </a:cubicBezTo>
                                      <a:cubicBezTo>
                                        <a:pt x="196951" y="426060"/>
                                        <a:pt x="185646" y="426060"/>
                                        <a:pt x="185646" y="422301"/>
                                      </a:cubicBezTo>
                                      <a:cubicBezTo>
                                        <a:pt x="181877" y="418542"/>
                                        <a:pt x="174340" y="388468"/>
                                        <a:pt x="170571" y="395987"/>
                                      </a:cubicBezTo>
                                      <a:cubicBezTo>
                                        <a:pt x="166803" y="403505"/>
                                        <a:pt x="159266" y="407264"/>
                                        <a:pt x="163034" y="403505"/>
                                      </a:cubicBezTo>
                                      <a:cubicBezTo>
                                        <a:pt x="166803" y="395987"/>
                                        <a:pt x="163034" y="377191"/>
                                        <a:pt x="159266" y="373432"/>
                                      </a:cubicBezTo>
                                      <a:cubicBezTo>
                                        <a:pt x="159266" y="373432"/>
                                        <a:pt x="125348" y="332080"/>
                                        <a:pt x="125348" y="324562"/>
                                      </a:cubicBezTo>
                                      <a:cubicBezTo>
                                        <a:pt x="121580" y="317044"/>
                                        <a:pt x="121580" y="305766"/>
                                        <a:pt x="117811" y="298248"/>
                                      </a:cubicBezTo>
                                      <a:cubicBezTo>
                                        <a:pt x="110274" y="294488"/>
                                        <a:pt x="102737" y="286970"/>
                                        <a:pt x="106505" y="279452"/>
                                      </a:cubicBezTo>
                                      <a:cubicBezTo>
                                        <a:pt x="110274" y="275692"/>
                                        <a:pt x="110274" y="268174"/>
                                        <a:pt x="106505" y="264415"/>
                                      </a:cubicBezTo>
                                      <a:cubicBezTo>
                                        <a:pt x="102737" y="260656"/>
                                        <a:pt x="95200" y="241860"/>
                                        <a:pt x="95200" y="234341"/>
                                      </a:cubicBezTo>
                                      <a:cubicBezTo>
                                        <a:pt x="95200" y="226823"/>
                                        <a:pt x="91431" y="219304"/>
                                        <a:pt x="91431" y="211786"/>
                                      </a:cubicBezTo>
                                      <a:cubicBezTo>
                                        <a:pt x="91431" y="204268"/>
                                        <a:pt x="98968" y="200508"/>
                                        <a:pt x="98968" y="196749"/>
                                      </a:cubicBezTo>
                                      <a:cubicBezTo>
                                        <a:pt x="98968" y="189231"/>
                                        <a:pt x="98968" y="177953"/>
                                        <a:pt x="98968" y="177953"/>
                                      </a:cubicBezTo>
                                      <a:cubicBezTo>
                                        <a:pt x="98968" y="177953"/>
                                        <a:pt x="98968" y="159157"/>
                                        <a:pt x="102737" y="162916"/>
                                      </a:cubicBezTo>
                                      <a:close/>
                                      <a:moveTo>
                                        <a:pt x="126752" y="161836"/>
                                      </a:moveTo>
                                      <a:cubicBezTo>
                                        <a:pt x="129530" y="162729"/>
                                        <a:pt x="133235" y="164515"/>
                                        <a:pt x="136939" y="166301"/>
                                      </a:cubicBezTo>
                                      <a:cubicBezTo>
                                        <a:pt x="140643" y="169873"/>
                                        <a:pt x="133235" y="169873"/>
                                        <a:pt x="125826" y="173445"/>
                                      </a:cubicBezTo>
                                      <a:cubicBezTo>
                                        <a:pt x="118418" y="173445"/>
                                        <a:pt x="122122" y="162729"/>
                                        <a:pt x="122122" y="162729"/>
                                      </a:cubicBezTo>
                                      <a:cubicBezTo>
                                        <a:pt x="122122" y="160943"/>
                                        <a:pt x="123974" y="160943"/>
                                        <a:pt x="126752" y="161836"/>
                                      </a:cubicBezTo>
                                      <a:close/>
                                      <a:moveTo>
                                        <a:pt x="506086" y="140107"/>
                                      </a:moveTo>
                                      <a:cubicBezTo>
                                        <a:pt x="513706" y="140107"/>
                                        <a:pt x="509896" y="143679"/>
                                        <a:pt x="506086" y="150823"/>
                                      </a:cubicBezTo>
                                      <a:cubicBezTo>
                                        <a:pt x="506086" y="154395"/>
                                        <a:pt x="502276" y="154395"/>
                                        <a:pt x="498466" y="150823"/>
                                      </a:cubicBezTo>
                                      <a:cubicBezTo>
                                        <a:pt x="494656" y="150823"/>
                                        <a:pt x="494656" y="143679"/>
                                        <a:pt x="494656" y="143679"/>
                                      </a:cubicBezTo>
                                      <a:cubicBezTo>
                                        <a:pt x="498466" y="140107"/>
                                        <a:pt x="502276" y="140107"/>
                                        <a:pt x="506086" y="140107"/>
                                      </a:cubicBezTo>
                                      <a:close/>
                                      <a:moveTo>
                                        <a:pt x="111274" y="132170"/>
                                      </a:moveTo>
                                      <a:cubicBezTo>
                                        <a:pt x="115243" y="132170"/>
                                        <a:pt x="111274" y="147252"/>
                                        <a:pt x="107305" y="154792"/>
                                      </a:cubicBezTo>
                                      <a:cubicBezTo>
                                        <a:pt x="103337" y="162333"/>
                                        <a:pt x="103337" y="139711"/>
                                        <a:pt x="103337" y="139711"/>
                                      </a:cubicBezTo>
                                      <a:cubicBezTo>
                                        <a:pt x="99368" y="135941"/>
                                        <a:pt x="107305" y="132170"/>
                                        <a:pt x="111274" y="132170"/>
                                      </a:cubicBezTo>
                                      <a:close/>
                                      <a:moveTo>
                                        <a:pt x="129134" y="124232"/>
                                      </a:moveTo>
                                      <a:cubicBezTo>
                                        <a:pt x="132706" y="124232"/>
                                        <a:pt x="132706" y="132699"/>
                                        <a:pt x="125562" y="132699"/>
                                      </a:cubicBezTo>
                                      <a:cubicBezTo>
                                        <a:pt x="121990" y="136932"/>
                                        <a:pt x="118418" y="132699"/>
                                        <a:pt x="118418" y="132699"/>
                                      </a:cubicBezTo>
                                      <a:cubicBezTo>
                                        <a:pt x="118418" y="124232"/>
                                        <a:pt x="125562" y="124232"/>
                                        <a:pt x="129134" y="124232"/>
                                      </a:cubicBezTo>
                                      <a:close/>
                                      <a:moveTo>
                                        <a:pt x="519739" y="112302"/>
                                      </a:moveTo>
                                      <a:cubicBezTo>
                                        <a:pt x="520691" y="111830"/>
                                        <a:pt x="520691" y="111830"/>
                                        <a:pt x="520691" y="113716"/>
                                      </a:cubicBezTo>
                                      <a:cubicBezTo>
                                        <a:pt x="524501" y="117486"/>
                                        <a:pt x="532121" y="121256"/>
                                        <a:pt x="535931" y="128797"/>
                                      </a:cubicBezTo>
                                      <a:cubicBezTo>
                                        <a:pt x="535931" y="132567"/>
                                        <a:pt x="532121" y="132567"/>
                                        <a:pt x="532121" y="136338"/>
                                      </a:cubicBezTo>
                                      <a:cubicBezTo>
                                        <a:pt x="528311" y="140108"/>
                                        <a:pt x="528311" y="140108"/>
                                        <a:pt x="524501" y="140108"/>
                                      </a:cubicBezTo>
                                      <a:cubicBezTo>
                                        <a:pt x="520691" y="140108"/>
                                        <a:pt x="520691" y="136338"/>
                                        <a:pt x="516881" y="132567"/>
                                      </a:cubicBezTo>
                                      <a:cubicBezTo>
                                        <a:pt x="513071" y="128797"/>
                                        <a:pt x="494021" y="132567"/>
                                        <a:pt x="486401" y="132567"/>
                                      </a:cubicBezTo>
                                      <a:cubicBezTo>
                                        <a:pt x="478781" y="132567"/>
                                        <a:pt x="482591" y="125027"/>
                                        <a:pt x="482591" y="125027"/>
                                      </a:cubicBezTo>
                                      <a:cubicBezTo>
                                        <a:pt x="482591" y="125027"/>
                                        <a:pt x="486401" y="117486"/>
                                        <a:pt x="494021" y="117486"/>
                                      </a:cubicBezTo>
                                      <a:cubicBezTo>
                                        <a:pt x="497831" y="117486"/>
                                        <a:pt x="497831" y="121256"/>
                                        <a:pt x="501641" y="117486"/>
                                      </a:cubicBezTo>
                                      <a:cubicBezTo>
                                        <a:pt x="505451" y="117486"/>
                                        <a:pt x="509261" y="117486"/>
                                        <a:pt x="513071" y="113716"/>
                                      </a:cubicBezTo>
                                      <a:cubicBezTo>
                                        <a:pt x="516881" y="113716"/>
                                        <a:pt x="518786" y="112773"/>
                                        <a:pt x="519739" y="112302"/>
                                      </a:cubicBezTo>
                                      <a:close/>
                                      <a:moveTo>
                                        <a:pt x="479310" y="23227"/>
                                      </a:moveTo>
                                      <a:cubicBezTo>
                                        <a:pt x="479310" y="26998"/>
                                        <a:pt x="497831" y="57160"/>
                                        <a:pt x="501535" y="57160"/>
                                      </a:cubicBezTo>
                                      <a:cubicBezTo>
                                        <a:pt x="508944" y="60931"/>
                                        <a:pt x="516352" y="60931"/>
                                        <a:pt x="516352" y="64701"/>
                                      </a:cubicBezTo>
                                      <a:cubicBezTo>
                                        <a:pt x="516352" y="68471"/>
                                        <a:pt x="505239" y="83553"/>
                                        <a:pt x="512648" y="83553"/>
                                      </a:cubicBezTo>
                                      <a:cubicBezTo>
                                        <a:pt x="516352" y="83553"/>
                                        <a:pt x="520056" y="83553"/>
                                        <a:pt x="520056" y="87323"/>
                                      </a:cubicBezTo>
                                      <a:cubicBezTo>
                                        <a:pt x="520056" y="91093"/>
                                        <a:pt x="516352" y="94864"/>
                                        <a:pt x="516352" y="94864"/>
                                      </a:cubicBezTo>
                                      <a:cubicBezTo>
                                        <a:pt x="520056" y="98634"/>
                                        <a:pt x="520056" y="102404"/>
                                        <a:pt x="516352" y="102404"/>
                                      </a:cubicBezTo>
                                      <a:cubicBezTo>
                                        <a:pt x="508944" y="98634"/>
                                        <a:pt x="508944" y="94864"/>
                                        <a:pt x="505239" y="98634"/>
                                      </a:cubicBezTo>
                                      <a:cubicBezTo>
                                        <a:pt x="501535" y="106175"/>
                                        <a:pt x="497831" y="109945"/>
                                        <a:pt x="490423" y="106175"/>
                                      </a:cubicBezTo>
                                      <a:cubicBezTo>
                                        <a:pt x="486719" y="102404"/>
                                        <a:pt x="490423" y="98634"/>
                                        <a:pt x="486719" y="91093"/>
                                      </a:cubicBezTo>
                                      <a:cubicBezTo>
                                        <a:pt x="483014" y="87323"/>
                                        <a:pt x="471902" y="76012"/>
                                        <a:pt x="468198" y="64701"/>
                                      </a:cubicBezTo>
                                      <a:cubicBezTo>
                                        <a:pt x="468198" y="57160"/>
                                        <a:pt x="468198" y="49620"/>
                                        <a:pt x="460789" y="49620"/>
                                      </a:cubicBezTo>
                                      <a:cubicBezTo>
                                        <a:pt x="460789" y="49620"/>
                                        <a:pt x="453381" y="49620"/>
                                        <a:pt x="457085" y="45849"/>
                                      </a:cubicBezTo>
                                      <a:cubicBezTo>
                                        <a:pt x="460789" y="42079"/>
                                        <a:pt x="464494" y="38309"/>
                                        <a:pt x="464494" y="34538"/>
                                      </a:cubicBezTo>
                                      <a:cubicBezTo>
                                        <a:pt x="464494" y="34538"/>
                                        <a:pt x="464494" y="26998"/>
                                        <a:pt x="468198" y="26998"/>
                                      </a:cubicBezTo>
                                      <a:cubicBezTo>
                                        <a:pt x="471902" y="26998"/>
                                        <a:pt x="475606" y="19457"/>
                                        <a:pt x="479310" y="23227"/>
                                      </a:cubicBezTo>
                                      <a:close/>
                                      <a:moveTo>
                                        <a:pt x="16818" y="1002"/>
                                      </a:moveTo>
                                      <a:cubicBezTo>
                                        <a:pt x="20628" y="4773"/>
                                        <a:pt x="32058" y="12313"/>
                                        <a:pt x="32058" y="16084"/>
                                      </a:cubicBezTo>
                                      <a:cubicBezTo>
                                        <a:pt x="32058" y="19854"/>
                                        <a:pt x="32058" y="38706"/>
                                        <a:pt x="32058" y="46246"/>
                                      </a:cubicBezTo>
                                      <a:cubicBezTo>
                                        <a:pt x="32058" y="50017"/>
                                        <a:pt x="35868" y="53787"/>
                                        <a:pt x="35868" y="57557"/>
                                      </a:cubicBezTo>
                                      <a:cubicBezTo>
                                        <a:pt x="35868" y="61328"/>
                                        <a:pt x="32058" y="68868"/>
                                        <a:pt x="28248" y="72639"/>
                                      </a:cubicBezTo>
                                      <a:cubicBezTo>
                                        <a:pt x="24438" y="76409"/>
                                        <a:pt x="13008" y="87720"/>
                                        <a:pt x="9198" y="80179"/>
                                      </a:cubicBezTo>
                                      <a:cubicBezTo>
                                        <a:pt x="1578" y="76409"/>
                                        <a:pt x="9198" y="68868"/>
                                        <a:pt x="5388" y="61328"/>
                                      </a:cubicBezTo>
                                      <a:cubicBezTo>
                                        <a:pt x="1578" y="57557"/>
                                        <a:pt x="-2232" y="50017"/>
                                        <a:pt x="1578" y="46246"/>
                                      </a:cubicBezTo>
                                      <a:cubicBezTo>
                                        <a:pt x="1578" y="38706"/>
                                        <a:pt x="1578" y="34935"/>
                                        <a:pt x="1578" y="27395"/>
                                      </a:cubicBezTo>
                                      <a:cubicBezTo>
                                        <a:pt x="1578" y="23624"/>
                                        <a:pt x="1578" y="19854"/>
                                        <a:pt x="5388" y="19854"/>
                                      </a:cubicBezTo>
                                      <a:cubicBezTo>
                                        <a:pt x="5388" y="19854"/>
                                        <a:pt x="13008" y="16084"/>
                                        <a:pt x="13008" y="12313"/>
                                      </a:cubicBezTo>
                                      <a:cubicBezTo>
                                        <a:pt x="9198" y="4773"/>
                                        <a:pt x="9198" y="-2768"/>
                                        <a:pt x="16818" y="10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4" name="Freeform 154"/>
                              <wps:cNvSpPr>
                                <a:spLocks/>
                              </wps:cNvSpPr>
                              <wps:spPr bwMode="auto">
                                <a:xfrm>
                                  <a:off x="1887538" y="1960058"/>
                                  <a:ext cx="1331913" cy="1604963"/>
                                </a:xfrm>
                                <a:custGeom>
                                  <a:avLst/>
                                  <a:gdLst>
                                    <a:gd name="connsiteX0" fmla="*/ 944657 w 1331913"/>
                                    <a:gd name="connsiteY0" fmla="*/ 1263650 h 1604963"/>
                                    <a:gd name="connsiteX1" fmla="*/ 967255 w 1331913"/>
                                    <a:gd name="connsiteY1" fmla="*/ 1263650 h 1604963"/>
                                    <a:gd name="connsiteX2" fmla="*/ 971022 w 1331913"/>
                                    <a:gd name="connsiteY2" fmla="*/ 1267354 h 1604963"/>
                                    <a:gd name="connsiteX3" fmla="*/ 971022 w 1331913"/>
                                    <a:gd name="connsiteY3" fmla="*/ 1282171 h 1604963"/>
                                    <a:gd name="connsiteX4" fmla="*/ 989854 w 1331913"/>
                                    <a:gd name="connsiteY4" fmla="*/ 1285875 h 1604963"/>
                                    <a:gd name="connsiteX5" fmla="*/ 993620 w 1331913"/>
                                    <a:gd name="connsiteY5" fmla="*/ 1293283 h 1604963"/>
                                    <a:gd name="connsiteX6" fmla="*/ 1008686 w 1331913"/>
                                    <a:gd name="connsiteY6" fmla="*/ 1285875 h 1604963"/>
                                    <a:gd name="connsiteX7" fmla="*/ 1031285 w 1331913"/>
                                    <a:gd name="connsiteY7" fmla="*/ 1293283 h 1604963"/>
                                    <a:gd name="connsiteX8" fmla="*/ 1027518 w 1331913"/>
                                    <a:gd name="connsiteY8" fmla="*/ 1308100 h 1604963"/>
                                    <a:gd name="connsiteX9" fmla="*/ 1019985 w 1331913"/>
                                    <a:gd name="connsiteY9" fmla="*/ 1308100 h 1604963"/>
                                    <a:gd name="connsiteX10" fmla="*/ 1004920 w 1331913"/>
                                    <a:gd name="connsiteY10" fmla="*/ 1300692 h 1604963"/>
                                    <a:gd name="connsiteX11" fmla="*/ 974788 w 1331913"/>
                                    <a:gd name="connsiteY11" fmla="*/ 1311804 h 1604963"/>
                                    <a:gd name="connsiteX12" fmla="*/ 967255 w 1331913"/>
                                    <a:gd name="connsiteY12" fmla="*/ 1326621 h 1604963"/>
                                    <a:gd name="connsiteX13" fmla="*/ 955956 w 1331913"/>
                                    <a:gd name="connsiteY13" fmla="*/ 1326621 h 1604963"/>
                                    <a:gd name="connsiteX14" fmla="*/ 937124 w 1331913"/>
                                    <a:gd name="connsiteY14" fmla="*/ 1319213 h 1604963"/>
                                    <a:gd name="connsiteX15" fmla="*/ 925825 w 1331913"/>
                                    <a:gd name="connsiteY15" fmla="*/ 1322917 h 1604963"/>
                                    <a:gd name="connsiteX16" fmla="*/ 914525 w 1331913"/>
                                    <a:gd name="connsiteY16" fmla="*/ 1326621 h 1604963"/>
                                    <a:gd name="connsiteX17" fmla="*/ 891927 w 1331913"/>
                                    <a:gd name="connsiteY17" fmla="*/ 1326621 h 1604963"/>
                                    <a:gd name="connsiteX18" fmla="*/ 876861 w 1331913"/>
                                    <a:gd name="connsiteY18" fmla="*/ 1330325 h 1604963"/>
                                    <a:gd name="connsiteX19" fmla="*/ 865562 w 1331913"/>
                                    <a:gd name="connsiteY19" fmla="*/ 1322917 h 1604963"/>
                                    <a:gd name="connsiteX20" fmla="*/ 850496 w 1331913"/>
                                    <a:gd name="connsiteY20" fmla="*/ 1308100 h 1604963"/>
                                    <a:gd name="connsiteX21" fmla="*/ 854262 w 1331913"/>
                                    <a:gd name="connsiteY21" fmla="*/ 1289579 h 1604963"/>
                                    <a:gd name="connsiteX22" fmla="*/ 895693 w 1331913"/>
                                    <a:gd name="connsiteY22" fmla="*/ 1278467 h 1604963"/>
                                    <a:gd name="connsiteX23" fmla="*/ 933357 w 1331913"/>
                                    <a:gd name="connsiteY23" fmla="*/ 1267354 h 1604963"/>
                                    <a:gd name="connsiteX24" fmla="*/ 944657 w 1331913"/>
                                    <a:gd name="connsiteY24" fmla="*/ 1263650 h 1604963"/>
                                    <a:gd name="connsiteX25" fmla="*/ 799306 w 1331913"/>
                                    <a:gd name="connsiteY25" fmla="*/ 1169392 h 1604963"/>
                                    <a:gd name="connsiteX26" fmla="*/ 808567 w 1331913"/>
                                    <a:gd name="connsiteY26" fmla="*/ 1183746 h 1604963"/>
                                    <a:gd name="connsiteX27" fmla="*/ 801158 w 1331913"/>
                                    <a:gd name="connsiteY27" fmla="*/ 1180042 h 1604963"/>
                                    <a:gd name="connsiteX28" fmla="*/ 799306 w 1331913"/>
                                    <a:gd name="connsiteY28" fmla="*/ 1169392 h 1604963"/>
                                    <a:gd name="connsiteX29" fmla="*/ 616744 w 1331913"/>
                                    <a:gd name="connsiteY29" fmla="*/ 995363 h 1604963"/>
                                    <a:gd name="connsiteX30" fmla="*/ 616744 w 1331913"/>
                                    <a:gd name="connsiteY30" fmla="*/ 1002983 h 1604963"/>
                                    <a:gd name="connsiteX31" fmla="*/ 613172 w 1331913"/>
                                    <a:gd name="connsiteY31" fmla="*/ 1002983 h 1604963"/>
                                    <a:gd name="connsiteX32" fmla="*/ 616744 w 1331913"/>
                                    <a:gd name="connsiteY32" fmla="*/ 995363 h 1604963"/>
                                    <a:gd name="connsiteX33" fmla="*/ 511652 w 1331913"/>
                                    <a:gd name="connsiteY33" fmla="*/ 797818 h 1604963"/>
                                    <a:gd name="connsiteX34" fmla="*/ 515938 w 1331913"/>
                                    <a:gd name="connsiteY34" fmla="*/ 800497 h 1604963"/>
                                    <a:gd name="connsiteX35" fmla="*/ 504508 w 1331913"/>
                                    <a:gd name="connsiteY35" fmla="*/ 811213 h 1604963"/>
                                    <a:gd name="connsiteX36" fmla="*/ 504508 w 1331913"/>
                                    <a:gd name="connsiteY36" fmla="*/ 800497 h 1604963"/>
                                    <a:gd name="connsiteX37" fmla="*/ 511652 w 1331913"/>
                                    <a:gd name="connsiteY37" fmla="*/ 797818 h 1604963"/>
                                    <a:gd name="connsiteX38" fmla="*/ 0 w 1331913"/>
                                    <a:gd name="connsiteY38" fmla="*/ 0 h 1604963"/>
                                    <a:gd name="connsiteX39" fmla="*/ 989529 w 1331913"/>
                                    <a:gd name="connsiteY39" fmla="*/ 7517 h 1604963"/>
                                    <a:gd name="connsiteX40" fmla="*/ 1331913 w 1331913"/>
                                    <a:gd name="connsiteY40" fmla="*/ 11276 h 1604963"/>
                                    <a:gd name="connsiteX41" fmla="*/ 1328151 w 1331913"/>
                                    <a:gd name="connsiteY41" fmla="*/ 387146 h 1604963"/>
                                    <a:gd name="connsiteX42" fmla="*/ 1320626 w 1331913"/>
                                    <a:gd name="connsiteY42" fmla="*/ 1022365 h 1604963"/>
                                    <a:gd name="connsiteX43" fmla="*/ 1313101 w 1331913"/>
                                    <a:gd name="connsiteY43" fmla="*/ 1604963 h 1604963"/>
                                    <a:gd name="connsiteX44" fmla="*/ 1309338 w 1331913"/>
                                    <a:gd name="connsiteY44" fmla="*/ 1604963 h 1604963"/>
                                    <a:gd name="connsiteX45" fmla="*/ 1264189 w 1331913"/>
                                    <a:gd name="connsiteY45" fmla="*/ 1544824 h 1604963"/>
                                    <a:gd name="connsiteX46" fmla="*/ 1252901 w 1331913"/>
                                    <a:gd name="connsiteY46" fmla="*/ 1533548 h 1604963"/>
                                    <a:gd name="connsiteX47" fmla="*/ 1222802 w 1331913"/>
                                    <a:gd name="connsiteY47" fmla="*/ 1492202 h 1604963"/>
                                    <a:gd name="connsiteX48" fmla="*/ 1222802 w 1331913"/>
                                    <a:gd name="connsiteY48" fmla="*/ 1484685 h 1604963"/>
                                    <a:gd name="connsiteX49" fmla="*/ 1219039 w 1331913"/>
                                    <a:gd name="connsiteY49" fmla="*/ 1469650 h 1604963"/>
                                    <a:gd name="connsiteX50" fmla="*/ 1215277 w 1331913"/>
                                    <a:gd name="connsiteY50" fmla="*/ 1458374 h 1604963"/>
                                    <a:gd name="connsiteX51" fmla="*/ 1226564 w 1331913"/>
                                    <a:gd name="connsiteY51" fmla="*/ 1450857 h 1604963"/>
                                    <a:gd name="connsiteX52" fmla="*/ 1230326 w 1331913"/>
                                    <a:gd name="connsiteY52" fmla="*/ 1401994 h 1604963"/>
                                    <a:gd name="connsiteX53" fmla="*/ 1143790 w 1331913"/>
                                    <a:gd name="connsiteY53" fmla="*/ 1266681 h 1604963"/>
                                    <a:gd name="connsiteX54" fmla="*/ 1143790 w 1331913"/>
                                    <a:gd name="connsiteY54" fmla="*/ 1259163 h 1604963"/>
                                    <a:gd name="connsiteX55" fmla="*/ 1151315 w 1331913"/>
                                    <a:gd name="connsiteY55" fmla="*/ 1251646 h 1604963"/>
                                    <a:gd name="connsiteX56" fmla="*/ 1162602 w 1331913"/>
                                    <a:gd name="connsiteY56" fmla="*/ 1259163 h 1604963"/>
                                    <a:gd name="connsiteX57" fmla="*/ 1162602 w 1331913"/>
                                    <a:gd name="connsiteY57" fmla="*/ 1274198 h 1604963"/>
                                    <a:gd name="connsiteX58" fmla="*/ 1166365 w 1331913"/>
                                    <a:gd name="connsiteY58" fmla="*/ 1274198 h 1604963"/>
                                    <a:gd name="connsiteX59" fmla="*/ 1177652 w 1331913"/>
                                    <a:gd name="connsiteY59" fmla="*/ 1266681 h 1604963"/>
                                    <a:gd name="connsiteX60" fmla="*/ 1162602 w 1331913"/>
                                    <a:gd name="connsiteY60" fmla="*/ 1251646 h 1604963"/>
                                    <a:gd name="connsiteX61" fmla="*/ 1177652 w 1331913"/>
                                    <a:gd name="connsiteY61" fmla="*/ 1244128 h 1604963"/>
                                    <a:gd name="connsiteX62" fmla="*/ 1170127 w 1331913"/>
                                    <a:gd name="connsiteY62" fmla="*/ 1232852 h 1604963"/>
                                    <a:gd name="connsiteX63" fmla="*/ 1158840 w 1331913"/>
                                    <a:gd name="connsiteY63" fmla="*/ 1229094 h 1604963"/>
                                    <a:gd name="connsiteX64" fmla="*/ 1132502 w 1331913"/>
                                    <a:gd name="connsiteY64" fmla="*/ 1240370 h 1604963"/>
                                    <a:gd name="connsiteX65" fmla="*/ 1128740 w 1331913"/>
                                    <a:gd name="connsiteY65" fmla="*/ 1247887 h 1604963"/>
                                    <a:gd name="connsiteX66" fmla="*/ 1132502 w 1331913"/>
                                    <a:gd name="connsiteY66" fmla="*/ 1251646 h 1604963"/>
                                    <a:gd name="connsiteX67" fmla="*/ 1123983 w 1331913"/>
                                    <a:gd name="connsiteY67" fmla="*/ 1250227 h 1604963"/>
                                    <a:gd name="connsiteX68" fmla="*/ 1121215 w 1331913"/>
                                    <a:gd name="connsiteY68" fmla="*/ 1247887 h 1604963"/>
                                    <a:gd name="connsiteX69" fmla="*/ 1121215 w 1331913"/>
                                    <a:gd name="connsiteY69" fmla="*/ 1249766 h 1604963"/>
                                    <a:gd name="connsiteX70" fmla="*/ 1123983 w 1331913"/>
                                    <a:gd name="connsiteY70" fmla="*/ 1250227 h 1604963"/>
                                    <a:gd name="connsiteX71" fmla="*/ 1127329 w 1331913"/>
                                    <a:gd name="connsiteY71" fmla="*/ 1253055 h 1604963"/>
                                    <a:gd name="connsiteX72" fmla="*/ 1124977 w 1331913"/>
                                    <a:gd name="connsiteY72" fmla="*/ 1255405 h 1604963"/>
                                    <a:gd name="connsiteX73" fmla="*/ 1091115 w 1331913"/>
                                    <a:gd name="connsiteY73" fmla="*/ 1259163 h 1604963"/>
                                    <a:gd name="connsiteX74" fmla="*/ 1068540 w 1331913"/>
                                    <a:gd name="connsiteY74" fmla="*/ 1274198 h 1604963"/>
                                    <a:gd name="connsiteX75" fmla="*/ 1030916 w 1331913"/>
                                    <a:gd name="connsiteY75" fmla="*/ 1262922 h 1604963"/>
                                    <a:gd name="connsiteX76" fmla="*/ 1053491 w 1331913"/>
                                    <a:gd name="connsiteY76" fmla="*/ 1244128 h 1604963"/>
                                    <a:gd name="connsiteX77" fmla="*/ 1064778 w 1331913"/>
                                    <a:gd name="connsiteY77" fmla="*/ 1232852 h 1604963"/>
                                    <a:gd name="connsiteX78" fmla="*/ 1072303 w 1331913"/>
                                    <a:gd name="connsiteY78" fmla="*/ 1221576 h 1604963"/>
                                    <a:gd name="connsiteX79" fmla="*/ 1076065 w 1331913"/>
                                    <a:gd name="connsiteY79" fmla="*/ 1183989 h 1604963"/>
                                    <a:gd name="connsiteX80" fmla="*/ 1076065 w 1331913"/>
                                    <a:gd name="connsiteY80" fmla="*/ 1153920 h 1604963"/>
                                    <a:gd name="connsiteX81" fmla="*/ 1079828 w 1331913"/>
                                    <a:gd name="connsiteY81" fmla="*/ 1150161 h 1604963"/>
                                    <a:gd name="connsiteX82" fmla="*/ 1079828 w 1331913"/>
                                    <a:gd name="connsiteY82" fmla="*/ 1142644 h 1604963"/>
                                    <a:gd name="connsiteX83" fmla="*/ 1049728 w 1331913"/>
                                    <a:gd name="connsiteY83" fmla="*/ 1097539 h 1604963"/>
                                    <a:gd name="connsiteX84" fmla="*/ 1038441 w 1331913"/>
                                    <a:gd name="connsiteY84" fmla="*/ 1074987 h 1604963"/>
                                    <a:gd name="connsiteX85" fmla="*/ 1027153 w 1331913"/>
                                    <a:gd name="connsiteY85" fmla="*/ 1063711 h 1604963"/>
                                    <a:gd name="connsiteX86" fmla="*/ 1019628 w 1331913"/>
                                    <a:gd name="connsiteY86" fmla="*/ 1078746 h 1604963"/>
                                    <a:gd name="connsiteX87" fmla="*/ 1019628 w 1331913"/>
                                    <a:gd name="connsiteY87" fmla="*/ 1090022 h 1604963"/>
                                    <a:gd name="connsiteX88" fmla="*/ 1004579 w 1331913"/>
                                    <a:gd name="connsiteY88" fmla="*/ 1120091 h 1604963"/>
                                    <a:gd name="connsiteX89" fmla="*/ 1004579 w 1331913"/>
                                    <a:gd name="connsiteY89" fmla="*/ 1135126 h 1604963"/>
                                    <a:gd name="connsiteX90" fmla="*/ 993291 w 1331913"/>
                                    <a:gd name="connsiteY90" fmla="*/ 1183989 h 1604963"/>
                                    <a:gd name="connsiteX91" fmla="*/ 978241 w 1331913"/>
                                    <a:gd name="connsiteY91" fmla="*/ 1202783 h 1604963"/>
                                    <a:gd name="connsiteX92" fmla="*/ 951904 w 1331913"/>
                                    <a:gd name="connsiteY92" fmla="*/ 1195265 h 1604963"/>
                                    <a:gd name="connsiteX93" fmla="*/ 933092 w 1331913"/>
                                    <a:gd name="connsiteY93" fmla="*/ 1206541 h 1604963"/>
                                    <a:gd name="connsiteX94" fmla="*/ 914279 w 1331913"/>
                                    <a:gd name="connsiteY94" fmla="*/ 1214059 h 1604963"/>
                                    <a:gd name="connsiteX95" fmla="*/ 899230 w 1331913"/>
                                    <a:gd name="connsiteY95" fmla="*/ 1217818 h 1604963"/>
                                    <a:gd name="connsiteX96" fmla="*/ 884180 w 1331913"/>
                                    <a:gd name="connsiteY96" fmla="*/ 1217818 h 1604963"/>
                                    <a:gd name="connsiteX97" fmla="*/ 891705 w 1331913"/>
                                    <a:gd name="connsiteY97" fmla="*/ 1202783 h 1604963"/>
                                    <a:gd name="connsiteX98" fmla="*/ 899230 w 1331913"/>
                                    <a:gd name="connsiteY98" fmla="*/ 1187748 h 1604963"/>
                                    <a:gd name="connsiteX99" fmla="*/ 899230 w 1331913"/>
                                    <a:gd name="connsiteY99" fmla="*/ 1180231 h 1604963"/>
                                    <a:gd name="connsiteX100" fmla="*/ 906754 w 1331913"/>
                                    <a:gd name="connsiteY100" fmla="*/ 1165196 h 1604963"/>
                                    <a:gd name="connsiteX101" fmla="*/ 918042 w 1331913"/>
                                    <a:gd name="connsiteY101" fmla="*/ 1168955 h 1604963"/>
                                    <a:gd name="connsiteX102" fmla="*/ 940617 w 1331913"/>
                                    <a:gd name="connsiteY102" fmla="*/ 1168955 h 1604963"/>
                                    <a:gd name="connsiteX103" fmla="*/ 951904 w 1331913"/>
                                    <a:gd name="connsiteY103" fmla="*/ 1172713 h 1604963"/>
                                    <a:gd name="connsiteX104" fmla="*/ 955667 w 1331913"/>
                                    <a:gd name="connsiteY104" fmla="*/ 1153920 h 1604963"/>
                                    <a:gd name="connsiteX105" fmla="*/ 955667 w 1331913"/>
                                    <a:gd name="connsiteY105" fmla="*/ 1101298 h 1604963"/>
                                    <a:gd name="connsiteX106" fmla="*/ 955667 w 1331913"/>
                                    <a:gd name="connsiteY106" fmla="*/ 1093781 h 1604963"/>
                                    <a:gd name="connsiteX107" fmla="*/ 959429 w 1331913"/>
                                    <a:gd name="connsiteY107" fmla="*/ 1071228 h 1604963"/>
                                    <a:gd name="connsiteX108" fmla="*/ 959429 w 1331913"/>
                                    <a:gd name="connsiteY108" fmla="*/ 1059952 h 1604963"/>
                                    <a:gd name="connsiteX109" fmla="*/ 966954 w 1331913"/>
                                    <a:gd name="connsiteY109" fmla="*/ 1048676 h 1604963"/>
                                    <a:gd name="connsiteX110" fmla="*/ 970716 w 1331913"/>
                                    <a:gd name="connsiteY110" fmla="*/ 1033641 h 1604963"/>
                                    <a:gd name="connsiteX111" fmla="*/ 978241 w 1331913"/>
                                    <a:gd name="connsiteY111" fmla="*/ 1018607 h 1604963"/>
                                    <a:gd name="connsiteX112" fmla="*/ 1012103 w 1331913"/>
                                    <a:gd name="connsiteY112" fmla="*/ 984778 h 1604963"/>
                                    <a:gd name="connsiteX113" fmla="*/ 1012103 w 1331913"/>
                                    <a:gd name="connsiteY113" fmla="*/ 965985 h 1604963"/>
                                    <a:gd name="connsiteX114" fmla="*/ 1000816 w 1331913"/>
                                    <a:gd name="connsiteY114" fmla="*/ 928398 h 1604963"/>
                                    <a:gd name="connsiteX115" fmla="*/ 1023391 w 1331913"/>
                                    <a:gd name="connsiteY115" fmla="*/ 917122 h 1604963"/>
                                    <a:gd name="connsiteX116" fmla="*/ 1012103 w 1331913"/>
                                    <a:gd name="connsiteY116" fmla="*/ 890811 h 1604963"/>
                                    <a:gd name="connsiteX117" fmla="*/ 1008341 w 1331913"/>
                                    <a:gd name="connsiteY117" fmla="*/ 872018 h 1604963"/>
                                    <a:gd name="connsiteX118" fmla="*/ 1004579 w 1331913"/>
                                    <a:gd name="connsiteY118" fmla="*/ 860741 h 1604963"/>
                                    <a:gd name="connsiteX119" fmla="*/ 997054 w 1331913"/>
                                    <a:gd name="connsiteY119" fmla="*/ 849465 h 1604963"/>
                                    <a:gd name="connsiteX120" fmla="*/ 993291 w 1331913"/>
                                    <a:gd name="connsiteY120" fmla="*/ 838189 h 1604963"/>
                                    <a:gd name="connsiteX121" fmla="*/ 993291 w 1331913"/>
                                    <a:gd name="connsiteY121" fmla="*/ 856983 h 1604963"/>
                                    <a:gd name="connsiteX122" fmla="*/ 997054 w 1331913"/>
                                    <a:gd name="connsiteY122" fmla="*/ 875776 h 1604963"/>
                                    <a:gd name="connsiteX123" fmla="*/ 993291 w 1331913"/>
                                    <a:gd name="connsiteY123" fmla="*/ 894570 h 1604963"/>
                                    <a:gd name="connsiteX124" fmla="*/ 993291 w 1331913"/>
                                    <a:gd name="connsiteY124" fmla="*/ 902087 h 1604963"/>
                                    <a:gd name="connsiteX125" fmla="*/ 978241 w 1331913"/>
                                    <a:gd name="connsiteY125" fmla="*/ 894570 h 1604963"/>
                                    <a:gd name="connsiteX126" fmla="*/ 963191 w 1331913"/>
                                    <a:gd name="connsiteY126" fmla="*/ 917122 h 1604963"/>
                                    <a:gd name="connsiteX127" fmla="*/ 948142 w 1331913"/>
                                    <a:gd name="connsiteY127" fmla="*/ 947191 h 1604963"/>
                                    <a:gd name="connsiteX128" fmla="*/ 921804 w 1331913"/>
                                    <a:gd name="connsiteY128" fmla="*/ 999813 h 1604963"/>
                                    <a:gd name="connsiteX129" fmla="*/ 902992 w 1331913"/>
                                    <a:gd name="connsiteY129" fmla="*/ 1003572 h 1604963"/>
                                    <a:gd name="connsiteX130" fmla="*/ 895467 w 1331913"/>
                                    <a:gd name="connsiteY130" fmla="*/ 999813 h 1604963"/>
                                    <a:gd name="connsiteX131" fmla="*/ 895467 w 1331913"/>
                                    <a:gd name="connsiteY131" fmla="*/ 1007331 h 1604963"/>
                                    <a:gd name="connsiteX132" fmla="*/ 891705 w 1331913"/>
                                    <a:gd name="connsiteY132" fmla="*/ 1011089 h 1604963"/>
                                    <a:gd name="connsiteX133" fmla="*/ 872892 w 1331913"/>
                                    <a:gd name="connsiteY133" fmla="*/ 1018607 h 1604963"/>
                                    <a:gd name="connsiteX134" fmla="*/ 854080 w 1331913"/>
                                    <a:gd name="connsiteY134" fmla="*/ 1033641 h 1604963"/>
                                    <a:gd name="connsiteX135" fmla="*/ 835268 w 1331913"/>
                                    <a:gd name="connsiteY135" fmla="*/ 1048676 h 1604963"/>
                                    <a:gd name="connsiteX136" fmla="*/ 823980 w 1331913"/>
                                    <a:gd name="connsiteY136" fmla="*/ 1063711 h 1604963"/>
                                    <a:gd name="connsiteX137" fmla="*/ 808930 w 1331913"/>
                                    <a:gd name="connsiteY137" fmla="*/ 1086263 h 1604963"/>
                                    <a:gd name="connsiteX138" fmla="*/ 797643 w 1331913"/>
                                    <a:gd name="connsiteY138" fmla="*/ 1097539 h 1604963"/>
                                    <a:gd name="connsiteX139" fmla="*/ 797643 w 1331913"/>
                                    <a:gd name="connsiteY139" fmla="*/ 1112574 h 1604963"/>
                                    <a:gd name="connsiteX140" fmla="*/ 786356 w 1331913"/>
                                    <a:gd name="connsiteY140" fmla="*/ 1112574 h 1604963"/>
                                    <a:gd name="connsiteX141" fmla="*/ 778831 w 1331913"/>
                                    <a:gd name="connsiteY141" fmla="*/ 1120091 h 1604963"/>
                                    <a:gd name="connsiteX142" fmla="*/ 775068 w 1331913"/>
                                    <a:gd name="connsiteY142" fmla="*/ 1131368 h 1604963"/>
                                    <a:gd name="connsiteX143" fmla="*/ 771306 w 1331913"/>
                                    <a:gd name="connsiteY143" fmla="*/ 1135126 h 1604963"/>
                                    <a:gd name="connsiteX144" fmla="*/ 771306 w 1331913"/>
                                    <a:gd name="connsiteY144" fmla="*/ 1146402 h 1604963"/>
                                    <a:gd name="connsiteX145" fmla="*/ 771306 w 1331913"/>
                                    <a:gd name="connsiteY145" fmla="*/ 1153920 h 1604963"/>
                                    <a:gd name="connsiteX146" fmla="*/ 782593 w 1331913"/>
                                    <a:gd name="connsiteY146" fmla="*/ 1146402 h 1604963"/>
                                    <a:gd name="connsiteX147" fmla="*/ 790118 w 1331913"/>
                                    <a:gd name="connsiteY147" fmla="*/ 1146402 h 1604963"/>
                                    <a:gd name="connsiteX148" fmla="*/ 786356 w 1331913"/>
                                    <a:gd name="connsiteY148" fmla="*/ 1165196 h 1604963"/>
                                    <a:gd name="connsiteX149" fmla="*/ 782593 w 1331913"/>
                                    <a:gd name="connsiteY149" fmla="*/ 1180231 h 1604963"/>
                                    <a:gd name="connsiteX150" fmla="*/ 760018 w 1331913"/>
                                    <a:gd name="connsiteY150" fmla="*/ 1161437 h 1604963"/>
                                    <a:gd name="connsiteX151" fmla="*/ 744968 w 1331913"/>
                                    <a:gd name="connsiteY151" fmla="*/ 1168955 h 1604963"/>
                                    <a:gd name="connsiteX152" fmla="*/ 718631 w 1331913"/>
                                    <a:gd name="connsiteY152" fmla="*/ 1138885 h 1604963"/>
                                    <a:gd name="connsiteX153" fmla="*/ 707344 w 1331913"/>
                                    <a:gd name="connsiteY153" fmla="*/ 1131368 h 1604963"/>
                                    <a:gd name="connsiteX154" fmla="*/ 703581 w 1331913"/>
                                    <a:gd name="connsiteY154" fmla="*/ 1123850 h 1604963"/>
                                    <a:gd name="connsiteX155" fmla="*/ 684769 w 1331913"/>
                                    <a:gd name="connsiteY155" fmla="*/ 1120091 h 1604963"/>
                                    <a:gd name="connsiteX156" fmla="*/ 696056 w 1331913"/>
                                    <a:gd name="connsiteY156" fmla="*/ 1105057 h 1604963"/>
                                    <a:gd name="connsiteX157" fmla="*/ 703581 w 1331913"/>
                                    <a:gd name="connsiteY157" fmla="*/ 1112574 h 1604963"/>
                                    <a:gd name="connsiteX158" fmla="*/ 711106 w 1331913"/>
                                    <a:gd name="connsiteY158" fmla="*/ 1116333 h 1604963"/>
                                    <a:gd name="connsiteX159" fmla="*/ 714869 w 1331913"/>
                                    <a:gd name="connsiteY159" fmla="*/ 1123850 h 1604963"/>
                                    <a:gd name="connsiteX160" fmla="*/ 722394 w 1331913"/>
                                    <a:gd name="connsiteY160" fmla="*/ 1127609 h 1604963"/>
                                    <a:gd name="connsiteX161" fmla="*/ 726156 w 1331913"/>
                                    <a:gd name="connsiteY161" fmla="*/ 1123850 h 1604963"/>
                                    <a:gd name="connsiteX162" fmla="*/ 718631 w 1331913"/>
                                    <a:gd name="connsiteY162" fmla="*/ 1108815 h 1604963"/>
                                    <a:gd name="connsiteX163" fmla="*/ 711106 w 1331913"/>
                                    <a:gd name="connsiteY163" fmla="*/ 1086263 h 1604963"/>
                                    <a:gd name="connsiteX164" fmla="*/ 703581 w 1331913"/>
                                    <a:gd name="connsiteY164" fmla="*/ 1063711 h 1604963"/>
                                    <a:gd name="connsiteX165" fmla="*/ 703581 w 1331913"/>
                                    <a:gd name="connsiteY165" fmla="*/ 1056194 h 1604963"/>
                                    <a:gd name="connsiteX166" fmla="*/ 699819 w 1331913"/>
                                    <a:gd name="connsiteY166" fmla="*/ 1037400 h 1604963"/>
                                    <a:gd name="connsiteX167" fmla="*/ 688531 w 1331913"/>
                                    <a:gd name="connsiteY167" fmla="*/ 1018607 h 1604963"/>
                                    <a:gd name="connsiteX168" fmla="*/ 654669 w 1331913"/>
                                    <a:gd name="connsiteY168" fmla="*/ 984778 h 1604963"/>
                                    <a:gd name="connsiteX169" fmla="*/ 639619 w 1331913"/>
                                    <a:gd name="connsiteY169" fmla="*/ 939674 h 1604963"/>
                                    <a:gd name="connsiteX170" fmla="*/ 635857 w 1331913"/>
                                    <a:gd name="connsiteY170" fmla="*/ 932157 h 1604963"/>
                                    <a:gd name="connsiteX171" fmla="*/ 632094 w 1331913"/>
                                    <a:gd name="connsiteY171" fmla="*/ 920881 h 1604963"/>
                                    <a:gd name="connsiteX172" fmla="*/ 624570 w 1331913"/>
                                    <a:gd name="connsiteY172" fmla="*/ 924639 h 1604963"/>
                                    <a:gd name="connsiteX173" fmla="*/ 628332 w 1331913"/>
                                    <a:gd name="connsiteY173" fmla="*/ 932157 h 1604963"/>
                                    <a:gd name="connsiteX174" fmla="*/ 613282 w 1331913"/>
                                    <a:gd name="connsiteY174" fmla="*/ 924639 h 1604963"/>
                                    <a:gd name="connsiteX175" fmla="*/ 601995 w 1331913"/>
                                    <a:gd name="connsiteY175" fmla="*/ 924639 h 1604963"/>
                                    <a:gd name="connsiteX176" fmla="*/ 586945 w 1331913"/>
                                    <a:gd name="connsiteY176" fmla="*/ 924639 h 1604963"/>
                                    <a:gd name="connsiteX177" fmla="*/ 579420 w 1331913"/>
                                    <a:gd name="connsiteY177" fmla="*/ 909604 h 1604963"/>
                                    <a:gd name="connsiteX178" fmla="*/ 575657 w 1331913"/>
                                    <a:gd name="connsiteY178" fmla="*/ 902087 h 1604963"/>
                                    <a:gd name="connsiteX179" fmla="*/ 575657 w 1331913"/>
                                    <a:gd name="connsiteY179" fmla="*/ 894570 h 1604963"/>
                                    <a:gd name="connsiteX180" fmla="*/ 564370 w 1331913"/>
                                    <a:gd name="connsiteY180" fmla="*/ 887052 h 1604963"/>
                                    <a:gd name="connsiteX181" fmla="*/ 571895 w 1331913"/>
                                    <a:gd name="connsiteY181" fmla="*/ 875776 h 1604963"/>
                                    <a:gd name="connsiteX182" fmla="*/ 564370 w 1331913"/>
                                    <a:gd name="connsiteY182" fmla="*/ 860741 h 1604963"/>
                                    <a:gd name="connsiteX183" fmla="*/ 579420 w 1331913"/>
                                    <a:gd name="connsiteY183" fmla="*/ 868259 h 1604963"/>
                                    <a:gd name="connsiteX184" fmla="*/ 583182 w 1331913"/>
                                    <a:gd name="connsiteY184" fmla="*/ 868259 h 1604963"/>
                                    <a:gd name="connsiteX185" fmla="*/ 586945 w 1331913"/>
                                    <a:gd name="connsiteY185" fmla="*/ 845707 h 1604963"/>
                                    <a:gd name="connsiteX186" fmla="*/ 571895 w 1331913"/>
                                    <a:gd name="connsiteY186" fmla="*/ 830672 h 1604963"/>
                                    <a:gd name="connsiteX187" fmla="*/ 556845 w 1331913"/>
                                    <a:gd name="connsiteY187" fmla="*/ 830672 h 1604963"/>
                                    <a:gd name="connsiteX188" fmla="*/ 538033 w 1331913"/>
                                    <a:gd name="connsiteY188" fmla="*/ 834431 h 1604963"/>
                                    <a:gd name="connsiteX189" fmla="*/ 541795 w 1331913"/>
                                    <a:gd name="connsiteY189" fmla="*/ 823154 h 1604963"/>
                                    <a:gd name="connsiteX190" fmla="*/ 549320 w 1331913"/>
                                    <a:gd name="connsiteY190" fmla="*/ 815637 h 1604963"/>
                                    <a:gd name="connsiteX191" fmla="*/ 534270 w 1331913"/>
                                    <a:gd name="connsiteY191" fmla="*/ 796844 h 1604963"/>
                                    <a:gd name="connsiteX192" fmla="*/ 526745 w 1331913"/>
                                    <a:gd name="connsiteY192" fmla="*/ 793085 h 1604963"/>
                                    <a:gd name="connsiteX193" fmla="*/ 515458 w 1331913"/>
                                    <a:gd name="connsiteY193" fmla="*/ 785568 h 1604963"/>
                                    <a:gd name="connsiteX194" fmla="*/ 511696 w 1331913"/>
                                    <a:gd name="connsiteY194" fmla="*/ 778050 h 1604963"/>
                                    <a:gd name="connsiteX195" fmla="*/ 504171 w 1331913"/>
                                    <a:gd name="connsiteY195" fmla="*/ 785568 h 1604963"/>
                                    <a:gd name="connsiteX196" fmla="*/ 492883 w 1331913"/>
                                    <a:gd name="connsiteY196" fmla="*/ 781809 h 1604963"/>
                                    <a:gd name="connsiteX197" fmla="*/ 492883 w 1331913"/>
                                    <a:gd name="connsiteY197" fmla="*/ 789326 h 1604963"/>
                                    <a:gd name="connsiteX198" fmla="*/ 462783 w 1331913"/>
                                    <a:gd name="connsiteY198" fmla="*/ 793085 h 1604963"/>
                                    <a:gd name="connsiteX199" fmla="*/ 443971 w 1331913"/>
                                    <a:gd name="connsiteY199" fmla="*/ 781809 h 1604963"/>
                                    <a:gd name="connsiteX200" fmla="*/ 428921 w 1331913"/>
                                    <a:gd name="connsiteY200" fmla="*/ 770533 h 1604963"/>
                                    <a:gd name="connsiteX201" fmla="*/ 383772 w 1331913"/>
                                    <a:gd name="connsiteY201" fmla="*/ 759257 h 1604963"/>
                                    <a:gd name="connsiteX202" fmla="*/ 368722 w 1331913"/>
                                    <a:gd name="connsiteY202" fmla="*/ 766774 h 1604963"/>
                                    <a:gd name="connsiteX203" fmla="*/ 342385 w 1331913"/>
                                    <a:gd name="connsiteY203" fmla="*/ 763015 h 1604963"/>
                                    <a:gd name="connsiteX204" fmla="*/ 308522 w 1331913"/>
                                    <a:gd name="connsiteY204" fmla="*/ 732946 h 1604963"/>
                                    <a:gd name="connsiteX205" fmla="*/ 240798 w 1331913"/>
                                    <a:gd name="connsiteY205" fmla="*/ 699118 h 1604963"/>
                                    <a:gd name="connsiteX206" fmla="*/ 210698 w 1331913"/>
                                    <a:gd name="connsiteY206" fmla="*/ 699118 h 1604963"/>
                                    <a:gd name="connsiteX207" fmla="*/ 173074 w 1331913"/>
                                    <a:gd name="connsiteY207" fmla="*/ 714152 h 1604963"/>
                                    <a:gd name="connsiteX208" fmla="*/ 97824 w 1331913"/>
                                    <a:gd name="connsiteY208" fmla="*/ 710394 h 1604963"/>
                                    <a:gd name="connsiteX209" fmla="*/ 41387 w 1331913"/>
                                    <a:gd name="connsiteY209" fmla="*/ 717911 h 1604963"/>
                                    <a:gd name="connsiteX210" fmla="*/ 11288 w 1331913"/>
                                    <a:gd name="connsiteY210" fmla="*/ 717911 h 1604963"/>
                                    <a:gd name="connsiteX211" fmla="*/ 0 w 1331913"/>
                                    <a:gd name="connsiteY211" fmla="*/ 0 h 1604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Lst>
                                  <a:rect l="l" t="t" r="r" b="b"/>
                                  <a:pathLst>
                                    <a:path w="1331913" h="1604963">
                                      <a:moveTo>
                                        <a:pt x="944657" y="1263650"/>
                                      </a:moveTo>
                                      <a:cubicBezTo>
                                        <a:pt x="952190" y="1267354"/>
                                        <a:pt x="959722" y="1263650"/>
                                        <a:pt x="967255" y="1263650"/>
                                      </a:cubicBezTo>
                                      <a:cubicBezTo>
                                        <a:pt x="974788" y="1263650"/>
                                        <a:pt x="971022" y="1263650"/>
                                        <a:pt x="971022" y="1267354"/>
                                      </a:cubicBezTo>
                                      <a:cubicBezTo>
                                        <a:pt x="974788" y="1271058"/>
                                        <a:pt x="978555" y="1274763"/>
                                        <a:pt x="971022" y="1282171"/>
                                      </a:cubicBezTo>
                                      <a:cubicBezTo>
                                        <a:pt x="963489" y="1285875"/>
                                        <a:pt x="989854" y="1285875"/>
                                        <a:pt x="989854" y="1285875"/>
                                      </a:cubicBezTo>
                                      <a:cubicBezTo>
                                        <a:pt x="989854" y="1285875"/>
                                        <a:pt x="997387" y="1285875"/>
                                        <a:pt x="993620" y="1293283"/>
                                      </a:cubicBezTo>
                                      <a:cubicBezTo>
                                        <a:pt x="993620" y="1296988"/>
                                        <a:pt x="1004920" y="1289579"/>
                                        <a:pt x="1008686" y="1285875"/>
                                      </a:cubicBezTo>
                                      <a:cubicBezTo>
                                        <a:pt x="1012452" y="1282171"/>
                                        <a:pt x="1027518" y="1289579"/>
                                        <a:pt x="1031285" y="1293283"/>
                                      </a:cubicBezTo>
                                      <a:cubicBezTo>
                                        <a:pt x="1035051" y="1300692"/>
                                        <a:pt x="1031285" y="1304396"/>
                                        <a:pt x="1027518" y="1308100"/>
                                      </a:cubicBezTo>
                                      <a:cubicBezTo>
                                        <a:pt x="1023752" y="1308100"/>
                                        <a:pt x="1019985" y="1308100"/>
                                        <a:pt x="1019985" y="1308100"/>
                                      </a:cubicBezTo>
                                      <a:cubicBezTo>
                                        <a:pt x="1019985" y="1308100"/>
                                        <a:pt x="1012452" y="1304396"/>
                                        <a:pt x="1004920" y="1300692"/>
                                      </a:cubicBezTo>
                                      <a:cubicBezTo>
                                        <a:pt x="993620" y="1300692"/>
                                        <a:pt x="982321" y="1308100"/>
                                        <a:pt x="974788" y="1311804"/>
                                      </a:cubicBezTo>
                                      <a:cubicBezTo>
                                        <a:pt x="971022" y="1315508"/>
                                        <a:pt x="974788" y="1322917"/>
                                        <a:pt x="967255" y="1326621"/>
                                      </a:cubicBezTo>
                                      <a:cubicBezTo>
                                        <a:pt x="959722" y="1330325"/>
                                        <a:pt x="959722" y="1330325"/>
                                        <a:pt x="955956" y="1326621"/>
                                      </a:cubicBezTo>
                                      <a:cubicBezTo>
                                        <a:pt x="948423" y="1326621"/>
                                        <a:pt x="940890" y="1319213"/>
                                        <a:pt x="937124" y="1319213"/>
                                      </a:cubicBezTo>
                                      <a:cubicBezTo>
                                        <a:pt x="929591" y="1319213"/>
                                        <a:pt x="925825" y="1319213"/>
                                        <a:pt x="925825" y="1322917"/>
                                      </a:cubicBezTo>
                                      <a:cubicBezTo>
                                        <a:pt x="922058" y="1322917"/>
                                        <a:pt x="918292" y="1326621"/>
                                        <a:pt x="914525" y="1326621"/>
                                      </a:cubicBezTo>
                                      <a:cubicBezTo>
                                        <a:pt x="910759" y="1326621"/>
                                        <a:pt x="899460" y="1326621"/>
                                        <a:pt x="891927" y="1326621"/>
                                      </a:cubicBezTo>
                                      <a:cubicBezTo>
                                        <a:pt x="888160" y="1326621"/>
                                        <a:pt x="884394" y="1326621"/>
                                        <a:pt x="876861" y="1330325"/>
                                      </a:cubicBezTo>
                                      <a:cubicBezTo>
                                        <a:pt x="873095" y="1330325"/>
                                        <a:pt x="873095" y="1326621"/>
                                        <a:pt x="865562" y="1322917"/>
                                      </a:cubicBezTo>
                                      <a:cubicBezTo>
                                        <a:pt x="861795" y="1319213"/>
                                        <a:pt x="858029" y="1311804"/>
                                        <a:pt x="850496" y="1308100"/>
                                      </a:cubicBezTo>
                                      <a:cubicBezTo>
                                        <a:pt x="842963" y="1308100"/>
                                        <a:pt x="850496" y="1296988"/>
                                        <a:pt x="854262" y="1289579"/>
                                      </a:cubicBezTo>
                                      <a:cubicBezTo>
                                        <a:pt x="854262" y="1285875"/>
                                        <a:pt x="884394" y="1282171"/>
                                        <a:pt x="895693" y="1278467"/>
                                      </a:cubicBezTo>
                                      <a:cubicBezTo>
                                        <a:pt x="906992" y="1278467"/>
                                        <a:pt x="929591" y="1271058"/>
                                        <a:pt x="933357" y="1267354"/>
                                      </a:cubicBezTo>
                                      <a:cubicBezTo>
                                        <a:pt x="937124" y="1263650"/>
                                        <a:pt x="940890" y="1263650"/>
                                        <a:pt x="944657" y="1263650"/>
                                      </a:cubicBezTo>
                                      <a:close/>
                                      <a:moveTo>
                                        <a:pt x="799306" y="1169392"/>
                                      </a:moveTo>
                                      <a:cubicBezTo>
                                        <a:pt x="801158" y="1169855"/>
                                        <a:pt x="804863" y="1174486"/>
                                        <a:pt x="808567" y="1183746"/>
                                      </a:cubicBezTo>
                                      <a:cubicBezTo>
                                        <a:pt x="815975" y="1198563"/>
                                        <a:pt x="801158" y="1180042"/>
                                        <a:pt x="801158" y="1180042"/>
                                      </a:cubicBezTo>
                                      <a:cubicBezTo>
                                        <a:pt x="797454" y="1172634"/>
                                        <a:pt x="797454" y="1168929"/>
                                        <a:pt x="799306" y="1169392"/>
                                      </a:cubicBezTo>
                                      <a:close/>
                                      <a:moveTo>
                                        <a:pt x="616744" y="995363"/>
                                      </a:moveTo>
                                      <a:cubicBezTo>
                                        <a:pt x="620316" y="995363"/>
                                        <a:pt x="623888" y="995363"/>
                                        <a:pt x="616744" y="1002983"/>
                                      </a:cubicBezTo>
                                      <a:cubicBezTo>
                                        <a:pt x="609600" y="1014413"/>
                                        <a:pt x="613172" y="1002983"/>
                                        <a:pt x="613172" y="1002983"/>
                                      </a:cubicBezTo>
                                      <a:cubicBezTo>
                                        <a:pt x="613172" y="999173"/>
                                        <a:pt x="613172" y="995363"/>
                                        <a:pt x="616744" y="995363"/>
                                      </a:cubicBezTo>
                                      <a:close/>
                                      <a:moveTo>
                                        <a:pt x="511652" y="797818"/>
                                      </a:moveTo>
                                      <a:cubicBezTo>
                                        <a:pt x="514033" y="797818"/>
                                        <a:pt x="515938" y="798711"/>
                                        <a:pt x="515938" y="800497"/>
                                      </a:cubicBezTo>
                                      <a:cubicBezTo>
                                        <a:pt x="512128" y="804069"/>
                                        <a:pt x="512128" y="807641"/>
                                        <a:pt x="504508" y="811213"/>
                                      </a:cubicBezTo>
                                      <a:cubicBezTo>
                                        <a:pt x="496888" y="811213"/>
                                        <a:pt x="504508" y="800497"/>
                                        <a:pt x="504508" y="800497"/>
                                      </a:cubicBezTo>
                                      <a:cubicBezTo>
                                        <a:pt x="506413" y="798711"/>
                                        <a:pt x="509271" y="797818"/>
                                        <a:pt x="511652" y="797818"/>
                                      </a:cubicBezTo>
                                      <a:close/>
                                      <a:moveTo>
                                        <a:pt x="0" y="0"/>
                                      </a:moveTo>
                                      <a:cubicBezTo>
                                        <a:pt x="0" y="0"/>
                                        <a:pt x="0" y="0"/>
                                        <a:pt x="989529" y="7517"/>
                                      </a:cubicBezTo>
                                      <a:cubicBezTo>
                                        <a:pt x="989529" y="7517"/>
                                        <a:pt x="989529" y="7517"/>
                                        <a:pt x="1331913" y="11276"/>
                                      </a:cubicBezTo>
                                      <a:cubicBezTo>
                                        <a:pt x="1331913" y="11276"/>
                                        <a:pt x="1331913" y="11276"/>
                                        <a:pt x="1328151" y="387146"/>
                                      </a:cubicBezTo>
                                      <a:cubicBezTo>
                                        <a:pt x="1328151" y="387146"/>
                                        <a:pt x="1328151" y="387146"/>
                                        <a:pt x="1320626" y="1022365"/>
                                      </a:cubicBezTo>
                                      <a:lnTo>
                                        <a:pt x="1313101" y="1604963"/>
                                      </a:lnTo>
                                      <a:cubicBezTo>
                                        <a:pt x="1309338" y="1604963"/>
                                        <a:pt x="1309338" y="1604963"/>
                                        <a:pt x="1309338" y="1604963"/>
                                      </a:cubicBezTo>
                                      <a:cubicBezTo>
                                        <a:pt x="1286763" y="1586170"/>
                                        <a:pt x="1264189" y="1556100"/>
                                        <a:pt x="1264189" y="1544824"/>
                                      </a:cubicBezTo>
                                      <a:cubicBezTo>
                                        <a:pt x="1264189" y="1533548"/>
                                        <a:pt x="1256664" y="1537307"/>
                                        <a:pt x="1252901" y="1533548"/>
                                      </a:cubicBezTo>
                                      <a:cubicBezTo>
                                        <a:pt x="1245376" y="1533548"/>
                                        <a:pt x="1222802" y="1499720"/>
                                        <a:pt x="1222802" y="1492202"/>
                                      </a:cubicBezTo>
                                      <a:cubicBezTo>
                                        <a:pt x="1219039" y="1484685"/>
                                        <a:pt x="1222802" y="1492202"/>
                                        <a:pt x="1222802" y="1484685"/>
                                      </a:cubicBezTo>
                                      <a:cubicBezTo>
                                        <a:pt x="1222802" y="1480926"/>
                                        <a:pt x="1222802" y="1473409"/>
                                        <a:pt x="1219039" y="1469650"/>
                                      </a:cubicBezTo>
                                      <a:cubicBezTo>
                                        <a:pt x="1219039" y="1465891"/>
                                        <a:pt x="1211514" y="1458374"/>
                                        <a:pt x="1215277" y="1458374"/>
                                      </a:cubicBezTo>
                                      <a:cubicBezTo>
                                        <a:pt x="1219039" y="1454615"/>
                                        <a:pt x="1222802" y="1454615"/>
                                        <a:pt x="1226564" y="1450857"/>
                                      </a:cubicBezTo>
                                      <a:cubicBezTo>
                                        <a:pt x="1230326" y="1443339"/>
                                        <a:pt x="1237851" y="1420787"/>
                                        <a:pt x="1230326" y="1401994"/>
                                      </a:cubicBezTo>
                                      <a:cubicBezTo>
                                        <a:pt x="1222802" y="1383200"/>
                                        <a:pt x="1203989" y="1326820"/>
                                        <a:pt x="1143790" y="1266681"/>
                                      </a:cubicBezTo>
                                      <a:cubicBezTo>
                                        <a:pt x="1143790" y="1266681"/>
                                        <a:pt x="1140027" y="1262922"/>
                                        <a:pt x="1143790" y="1259163"/>
                                      </a:cubicBezTo>
                                      <a:cubicBezTo>
                                        <a:pt x="1143790" y="1255405"/>
                                        <a:pt x="1147552" y="1251646"/>
                                        <a:pt x="1151315" y="1251646"/>
                                      </a:cubicBezTo>
                                      <a:cubicBezTo>
                                        <a:pt x="1158840" y="1255405"/>
                                        <a:pt x="1166365" y="1259163"/>
                                        <a:pt x="1162602" y="1259163"/>
                                      </a:cubicBezTo>
                                      <a:cubicBezTo>
                                        <a:pt x="1162602" y="1262922"/>
                                        <a:pt x="1158840" y="1270439"/>
                                        <a:pt x="1162602" y="1274198"/>
                                      </a:cubicBezTo>
                                      <a:cubicBezTo>
                                        <a:pt x="1162602" y="1274198"/>
                                        <a:pt x="1166365" y="1274198"/>
                                        <a:pt x="1166365" y="1274198"/>
                                      </a:cubicBezTo>
                                      <a:cubicBezTo>
                                        <a:pt x="1166365" y="1274198"/>
                                        <a:pt x="1177652" y="1277957"/>
                                        <a:pt x="1177652" y="1266681"/>
                                      </a:cubicBezTo>
                                      <a:cubicBezTo>
                                        <a:pt x="1173889" y="1255405"/>
                                        <a:pt x="1158840" y="1251646"/>
                                        <a:pt x="1162602" y="1251646"/>
                                      </a:cubicBezTo>
                                      <a:cubicBezTo>
                                        <a:pt x="1170127" y="1251646"/>
                                        <a:pt x="1177652" y="1251646"/>
                                        <a:pt x="1177652" y="1244128"/>
                                      </a:cubicBezTo>
                                      <a:cubicBezTo>
                                        <a:pt x="1177652" y="1236611"/>
                                        <a:pt x="1177652" y="1236611"/>
                                        <a:pt x="1170127" y="1232852"/>
                                      </a:cubicBezTo>
                                      <a:cubicBezTo>
                                        <a:pt x="1166365" y="1229094"/>
                                        <a:pt x="1162602" y="1225335"/>
                                        <a:pt x="1158840" y="1229094"/>
                                      </a:cubicBezTo>
                                      <a:cubicBezTo>
                                        <a:pt x="1151315" y="1232852"/>
                                        <a:pt x="1140027" y="1236611"/>
                                        <a:pt x="1132502" y="1240370"/>
                                      </a:cubicBezTo>
                                      <a:cubicBezTo>
                                        <a:pt x="1128740" y="1240370"/>
                                        <a:pt x="1124977" y="1244128"/>
                                        <a:pt x="1128740" y="1247887"/>
                                      </a:cubicBezTo>
                                      <a:cubicBezTo>
                                        <a:pt x="1136265" y="1247887"/>
                                        <a:pt x="1136265" y="1255405"/>
                                        <a:pt x="1132502" y="1251646"/>
                                      </a:cubicBezTo>
                                      <a:lnTo>
                                        <a:pt x="1123983" y="1250227"/>
                                      </a:lnTo>
                                      <a:lnTo>
                                        <a:pt x="1121215" y="1247887"/>
                                      </a:lnTo>
                                      <a:cubicBezTo>
                                        <a:pt x="1117452" y="1247887"/>
                                        <a:pt x="1118393" y="1248827"/>
                                        <a:pt x="1121215" y="1249766"/>
                                      </a:cubicBezTo>
                                      <a:lnTo>
                                        <a:pt x="1123983" y="1250227"/>
                                      </a:lnTo>
                                      <a:lnTo>
                                        <a:pt x="1127329" y="1253055"/>
                                      </a:lnTo>
                                      <a:cubicBezTo>
                                        <a:pt x="1127799" y="1254465"/>
                                        <a:pt x="1126859" y="1255405"/>
                                        <a:pt x="1124977" y="1255405"/>
                                      </a:cubicBezTo>
                                      <a:cubicBezTo>
                                        <a:pt x="1121215" y="1255405"/>
                                        <a:pt x="1098640" y="1255405"/>
                                        <a:pt x="1091115" y="1259163"/>
                                      </a:cubicBezTo>
                                      <a:cubicBezTo>
                                        <a:pt x="1087353" y="1262922"/>
                                        <a:pt x="1083590" y="1274198"/>
                                        <a:pt x="1068540" y="1274198"/>
                                      </a:cubicBezTo>
                                      <a:cubicBezTo>
                                        <a:pt x="1053491" y="1274198"/>
                                        <a:pt x="1023391" y="1274198"/>
                                        <a:pt x="1030916" y="1262922"/>
                                      </a:cubicBezTo>
                                      <a:cubicBezTo>
                                        <a:pt x="1042203" y="1251646"/>
                                        <a:pt x="1049728" y="1251646"/>
                                        <a:pt x="1053491" y="1244128"/>
                                      </a:cubicBezTo>
                                      <a:cubicBezTo>
                                        <a:pt x="1057253" y="1240370"/>
                                        <a:pt x="1057253" y="1236611"/>
                                        <a:pt x="1064778" y="1232852"/>
                                      </a:cubicBezTo>
                                      <a:cubicBezTo>
                                        <a:pt x="1068540" y="1229094"/>
                                        <a:pt x="1072303" y="1225335"/>
                                        <a:pt x="1072303" y="1221576"/>
                                      </a:cubicBezTo>
                                      <a:cubicBezTo>
                                        <a:pt x="1072303" y="1214059"/>
                                        <a:pt x="1072303" y="1195265"/>
                                        <a:pt x="1076065" y="1183989"/>
                                      </a:cubicBezTo>
                                      <a:cubicBezTo>
                                        <a:pt x="1079828" y="1176472"/>
                                        <a:pt x="1076065" y="1157678"/>
                                        <a:pt x="1076065" y="1153920"/>
                                      </a:cubicBezTo>
                                      <a:cubicBezTo>
                                        <a:pt x="1076065" y="1150161"/>
                                        <a:pt x="1079828" y="1150161"/>
                                        <a:pt x="1079828" y="1150161"/>
                                      </a:cubicBezTo>
                                      <a:cubicBezTo>
                                        <a:pt x="1083590" y="1146402"/>
                                        <a:pt x="1083590" y="1146402"/>
                                        <a:pt x="1079828" y="1142644"/>
                                      </a:cubicBezTo>
                                      <a:cubicBezTo>
                                        <a:pt x="1072303" y="1135126"/>
                                        <a:pt x="1049728" y="1116333"/>
                                        <a:pt x="1049728" y="1097539"/>
                                      </a:cubicBezTo>
                                      <a:cubicBezTo>
                                        <a:pt x="1045966" y="1082505"/>
                                        <a:pt x="1042203" y="1082505"/>
                                        <a:pt x="1038441" y="1074987"/>
                                      </a:cubicBezTo>
                                      <a:cubicBezTo>
                                        <a:pt x="1034678" y="1067470"/>
                                        <a:pt x="1030916" y="1059952"/>
                                        <a:pt x="1027153" y="1063711"/>
                                      </a:cubicBezTo>
                                      <a:cubicBezTo>
                                        <a:pt x="1023391" y="1067470"/>
                                        <a:pt x="1015866" y="1074987"/>
                                        <a:pt x="1019628" y="1078746"/>
                                      </a:cubicBezTo>
                                      <a:cubicBezTo>
                                        <a:pt x="1019628" y="1082505"/>
                                        <a:pt x="1019628" y="1086263"/>
                                        <a:pt x="1019628" y="1090022"/>
                                      </a:cubicBezTo>
                                      <a:cubicBezTo>
                                        <a:pt x="1015866" y="1093781"/>
                                        <a:pt x="1004579" y="1116333"/>
                                        <a:pt x="1004579" y="1120091"/>
                                      </a:cubicBezTo>
                                      <a:cubicBezTo>
                                        <a:pt x="1004579" y="1127609"/>
                                        <a:pt x="1008341" y="1131368"/>
                                        <a:pt x="1004579" y="1135126"/>
                                      </a:cubicBezTo>
                                      <a:cubicBezTo>
                                        <a:pt x="1004579" y="1142644"/>
                                        <a:pt x="993291" y="1176472"/>
                                        <a:pt x="993291" y="1183989"/>
                                      </a:cubicBezTo>
                                      <a:cubicBezTo>
                                        <a:pt x="989529" y="1187748"/>
                                        <a:pt x="989529" y="1206541"/>
                                        <a:pt x="978241" y="1202783"/>
                                      </a:cubicBezTo>
                                      <a:cubicBezTo>
                                        <a:pt x="966954" y="1202783"/>
                                        <a:pt x="955667" y="1195265"/>
                                        <a:pt x="951904" y="1195265"/>
                                      </a:cubicBezTo>
                                      <a:cubicBezTo>
                                        <a:pt x="944379" y="1199024"/>
                                        <a:pt x="936854" y="1206541"/>
                                        <a:pt x="933092" y="1206541"/>
                                      </a:cubicBezTo>
                                      <a:cubicBezTo>
                                        <a:pt x="929329" y="1206541"/>
                                        <a:pt x="921804" y="1214059"/>
                                        <a:pt x="914279" y="1214059"/>
                                      </a:cubicBezTo>
                                      <a:cubicBezTo>
                                        <a:pt x="910517" y="1214059"/>
                                        <a:pt x="902992" y="1214059"/>
                                        <a:pt x="899230" y="1217818"/>
                                      </a:cubicBezTo>
                                      <a:cubicBezTo>
                                        <a:pt x="899230" y="1217818"/>
                                        <a:pt x="887942" y="1225335"/>
                                        <a:pt x="884180" y="1217818"/>
                                      </a:cubicBezTo>
                                      <a:cubicBezTo>
                                        <a:pt x="884180" y="1210300"/>
                                        <a:pt x="884180" y="1206541"/>
                                        <a:pt x="891705" y="1202783"/>
                                      </a:cubicBezTo>
                                      <a:cubicBezTo>
                                        <a:pt x="895467" y="1199024"/>
                                        <a:pt x="899230" y="1195265"/>
                                        <a:pt x="899230" y="1187748"/>
                                      </a:cubicBezTo>
                                      <a:cubicBezTo>
                                        <a:pt x="899230" y="1183989"/>
                                        <a:pt x="895467" y="1183989"/>
                                        <a:pt x="899230" y="1180231"/>
                                      </a:cubicBezTo>
                                      <a:cubicBezTo>
                                        <a:pt x="902992" y="1176472"/>
                                        <a:pt x="902992" y="1165196"/>
                                        <a:pt x="906754" y="1165196"/>
                                      </a:cubicBezTo>
                                      <a:cubicBezTo>
                                        <a:pt x="910517" y="1165196"/>
                                        <a:pt x="914279" y="1168955"/>
                                        <a:pt x="918042" y="1168955"/>
                                      </a:cubicBezTo>
                                      <a:cubicBezTo>
                                        <a:pt x="925567" y="1165196"/>
                                        <a:pt x="936854" y="1165196"/>
                                        <a:pt x="940617" y="1168955"/>
                                      </a:cubicBezTo>
                                      <a:cubicBezTo>
                                        <a:pt x="944379" y="1172713"/>
                                        <a:pt x="951904" y="1176472"/>
                                        <a:pt x="951904" y="1172713"/>
                                      </a:cubicBezTo>
                                      <a:cubicBezTo>
                                        <a:pt x="955667" y="1168955"/>
                                        <a:pt x="955667" y="1161437"/>
                                        <a:pt x="955667" y="1153920"/>
                                      </a:cubicBezTo>
                                      <a:cubicBezTo>
                                        <a:pt x="955667" y="1146402"/>
                                        <a:pt x="963191" y="1105057"/>
                                        <a:pt x="955667" y="1101298"/>
                                      </a:cubicBezTo>
                                      <a:cubicBezTo>
                                        <a:pt x="948142" y="1097539"/>
                                        <a:pt x="951904" y="1097539"/>
                                        <a:pt x="955667" y="1093781"/>
                                      </a:cubicBezTo>
                                      <a:cubicBezTo>
                                        <a:pt x="955667" y="1090022"/>
                                        <a:pt x="959429" y="1078746"/>
                                        <a:pt x="959429" y="1071228"/>
                                      </a:cubicBezTo>
                                      <a:cubicBezTo>
                                        <a:pt x="955667" y="1063711"/>
                                        <a:pt x="955667" y="1059952"/>
                                        <a:pt x="959429" y="1059952"/>
                                      </a:cubicBezTo>
                                      <a:cubicBezTo>
                                        <a:pt x="963191" y="1056194"/>
                                        <a:pt x="966954" y="1052435"/>
                                        <a:pt x="966954" y="1048676"/>
                                      </a:cubicBezTo>
                                      <a:cubicBezTo>
                                        <a:pt x="966954" y="1044918"/>
                                        <a:pt x="966954" y="1037400"/>
                                        <a:pt x="970716" y="1033641"/>
                                      </a:cubicBezTo>
                                      <a:cubicBezTo>
                                        <a:pt x="974479" y="1029883"/>
                                        <a:pt x="974479" y="1022365"/>
                                        <a:pt x="978241" y="1018607"/>
                                      </a:cubicBezTo>
                                      <a:cubicBezTo>
                                        <a:pt x="982004" y="1014848"/>
                                        <a:pt x="1008341" y="988537"/>
                                        <a:pt x="1012103" y="984778"/>
                                      </a:cubicBezTo>
                                      <a:cubicBezTo>
                                        <a:pt x="1012103" y="981020"/>
                                        <a:pt x="1015866" y="973502"/>
                                        <a:pt x="1012103" y="965985"/>
                                      </a:cubicBezTo>
                                      <a:cubicBezTo>
                                        <a:pt x="1008341" y="962226"/>
                                        <a:pt x="985766" y="935915"/>
                                        <a:pt x="1000816" y="928398"/>
                                      </a:cubicBezTo>
                                      <a:cubicBezTo>
                                        <a:pt x="1015866" y="920881"/>
                                        <a:pt x="1023391" y="924639"/>
                                        <a:pt x="1023391" y="917122"/>
                                      </a:cubicBezTo>
                                      <a:cubicBezTo>
                                        <a:pt x="1023391" y="909604"/>
                                        <a:pt x="1012103" y="909604"/>
                                        <a:pt x="1012103" y="890811"/>
                                      </a:cubicBezTo>
                                      <a:cubicBezTo>
                                        <a:pt x="1012103" y="875776"/>
                                        <a:pt x="1008341" y="875776"/>
                                        <a:pt x="1008341" y="872018"/>
                                      </a:cubicBezTo>
                                      <a:cubicBezTo>
                                        <a:pt x="1008341" y="864500"/>
                                        <a:pt x="1008341" y="860741"/>
                                        <a:pt x="1004579" y="860741"/>
                                      </a:cubicBezTo>
                                      <a:cubicBezTo>
                                        <a:pt x="1000816" y="856983"/>
                                        <a:pt x="997054" y="853224"/>
                                        <a:pt x="997054" y="849465"/>
                                      </a:cubicBezTo>
                                      <a:cubicBezTo>
                                        <a:pt x="997054" y="841948"/>
                                        <a:pt x="993291" y="834431"/>
                                        <a:pt x="993291" y="838189"/>
                                      </a:cubicBezTo>
                                      <a:cubicBezTo>
                                        <a:pt x="989529" y="841948"/>
                                        <a:pt x="989529" y="853224"/>
                                        <a:pt x="993291" y="856983"/>
                                      </a:cubicBezTo>
                                      <a:cubicBezTo>
                                        <a:pt x="997054" y="864500"/>
                                        <a:pt x="997054" y="872018"/>
                                        <a:pt x="997054" y="875776"/>
                                      </a:cubicBezTo>
                                      <a:cubicBezTo>
                                        <a:pt x="997054" y="883294"/>
                                        <a:pt x="989529" y="890811"/>
                                        <a:pt x="993291" y="894570"/>
                                      </a:cubicBezTo>
                                      <a:cubicBezTo>
                                        <a:pt x="993291" y="898328"/>
                                        <a:pt x="997054" y="902087"/>
                                        <a:pt x="993291" y="902087"/>
                                      </a:cubicBezTo>
                                      <a:cubicBezTo>
                                        <a:pt x="985766" y="898328"/>
                                        <a:pt x="982004" y="890811"/>
                                        <a:pt x="978241" y="894570"/>
                                      </a:cubicBezTo>
                                      <a:cubicBezTo>
                                        <a:pt x="970716" y="902087"/>
                                        <a:pt x="970716" y="913363"/>
                                        <a:pt x="963191" y="917122"/>
                                      </a:cubicBezTo>
                                      <a:cubicBezTo>
                                        <a:pt x="955667" y="924639"/>
                                        <a:pt x="951904" y="932157"/>
                                        <a:pt x="948142" y="947191"/>
                                      </a:cubicBezTo>
                                      <a:cubicBezTo>
                                        <a:pt x="940617" y="958468"/>
                                        <a:pt x="929329" y="996054"/>
                                        <a:pt x="921804" y="999813"/>
                                      </a:cubicBezTo>
                                      <a:cubicBezTo>
                                        <a:pt x="910517" y="1003572"/>
                                        <a:pt x="906754" y="1003572"/>
                                        <a:pt x="902992" y="1003572"/>
                                      </a:cubicBezTo>
                                      <a:cubicBezTo>
                                        <a:pt x="899230" y="999813"/>
                                        <a:pt x="899230" y="996054"/>
                                        <a:pt x="895467" y="999813"/>
                                      </a:cubicBezTo>
                                      <a:cubicBezTo>
                                        <a:pt x="895467" y="999813"/>
                                        <a:pt x="891705" y="1003572"/>
                                        <a:pt x="895467" y="1007331"/>
                                      </a:cubicBezTo>
                                      <a:cubicBezTo>
                                        <a:pt x="899230" y="1007331"/>
                                        <a:pt x="895467" y="1007331"/>
                                        <a:pt x="891705" y="1011089"/>
                                      </a:cubicBezTo>
                                      <a:cubicBezTo>
                                        <a:pt x="891705" y="1011089"/>
                                        <a:pt x="880417" y="1014848"/>
                                        <a:pt x="872892" y="1018607"/>
                                      </a:cubicBezTo>
                                      <a:cubicBezTo>
                                        <a:pt x="869130" y="1022365"/>
                                        <a:pt x="857842" y="1026124"/>
                                        <a:pt x="854080" y="1033641"/>
                                      </a:cubicBezTo>
                                      <a:cubicBezTo>
                                        <a:pt x="850317" y="1037400"/>
                                        <a:pt x="839030" y="1044918"/>
                                        <a:pt x="835268" y="1048676"/>
                                      </a:cubicBezTo>
                                      <a:cubicBezTo>
                                        <a:pt x="831505" y="1048676"/>
                                        <a:pt x="827743" y="1056194"/>
                                        <a:pt x="823980" y="1063711"/>
                                      </a:cubicBezTo>
                                      <a:cubicBezTo>
                                        <a:pt x="820218" y="1067470"/>
                                        <a:pt x="816455" y="1086263"/>
                                        <a:pt x="808930" y="1086263"/>
                                      </a:cubicBezTo>
                                      <a:cubicBezTo>
                                        <a:pt x="801405" y="1090022"/>
                                        <a:pt x="797643" y="1093781"/>
                                        <a:pt x="797643" y="1097539"/>
                                      </a:cubicBezTo>
                                      <a:cubicBezTo>
                                        <a:pt x="801405" y="1101298"/>
                                        <a:pt x="797643" y="1120091"/>
                                        <a:pt x="797643" y="1112574"/>
                                      </a:cubicBezTo>
                                      <a:cubicBezTo>
                                        <a:pt x="793881" y="1108815"/>
                                        <a:pt x="793881" y="1108815"/>
                                        <a:pt x="786356" y="1112574"/>
                                      </a:cubicBezTo>
                                      <a:cubicBezTo>
                                        <a:pt x="782593" y="1112574"/>
                                        <a:pt x="778831" y="1116333"/>
                                        <a:pt x="778831" y="1120091"/>
                                      </a:cubicBezTo>
                                      <a:cubicBezTo>
                                        <a:pt x="778831" y="1123850"/>
                                        <a:pt x="782593" y="1131368"/>
                                        <a:pt x="775068" y="1131368"/>
                                      </a:cubicBezTo>
                                      <a:cubicBezTo>
                                        <a:pt x="771306" y="1131368"/>
                                        <a:pt x="771306" y="1135126"/>
                                        <a:pt x="771306" y="1135126"/>
                                      </a:cubicBezTo>
                                      <a:cubicBezTo>
                                        <a:pt x="771306" y="1138885"/>
                                        <a:pt x="771306" y="1142644"/>
                                        <a:pt x="771306" y="1146402"/>
                                      </a:cubicBezTo>
                                      <a:cubicBezTo>
                                        <a:pt x="771306" y="1150161"/>
                                        <a:pt x="763781" y="1153920"/>
                                        <a:pt x="771306" y="1153920"/>
                                      </a:cubicBezTo>
                                      <a:cubicBezTo>
                                        <a:pt x="775068" y="1150161"/>
                                        <a:pt x="778831" y="1146402"/>
                                        <a:pt x="782593" y="1146402"/>
                                      </a:cubicBezTo>
                                      <a:cubicBezTo>
                                        <a:pt x="786356" y="1150161"/>
                                        <a:pt x="790118" y="1142644"/>
                                        <a:pt x="790118" y="1146402"/>
                                      </a:cubicBezTo>
                                      <a:cubicBezTo>
                                        <a:pt x="790118" y="1150161"/>
                                        <a:pt x="782593" y="1161437"/>
                                        <a:pt x="786356" y="1165196"/>
                                      </a:cubicBezTo>
                                      <a:cubicBezTo>
                                        <a:pt x="786356" y="1168955"/>
                                        <a:pt x="790118" y="1183989"/>
                                        <a:pt x="782593" y="1180231"/>
                                      </a:cubicBezTo>
                                      <a:cubicBezTo>
                                        <a:pt x="775068" y="1176472"/>
                                        <a:pt x="767543" y="1157678"/>
                                        <a:pt x="760018" y="1161437"/>
                                      </a:cubicBezTo>
                                      <a:cubicBezTo>
                                        <a:pt x="752493" y="1161437"/>
                                        <a:pt x="748731" y="1180231"/>
                                        <a:pt x="744968" y="1168955"/>
                                      </a:cubicBezTo>
                                      <a:cubicBezTo>
                                        <a:pt x="737444" y="1157678"/>
                                        <a:pt x="726156" y="1138885"/>
                                        <a:pt x="718631" y="1138885"/>
                                      </a:cubicBezTo>
                                      <a:cubicBezTo>
                                        <a:pt x="711106" y="1135126"/>
                                        <a:pt x="711106" y="1135126"/>
                                        <a:pt x="707344" y="1131368"/>
                                      </a:cubicBezTo>
                                      <a:cubicBezTo>
                                        <a:pt x="707344" y="1127609"/>
                                        <a:pt x="707344" y="1127609"/>
                                        <a:pt x="703581" y="1123850"/>
                                      </a:cubicBezTo>
                                      <a:cubicBezTo>
                                        <a:pt x="699819" y="1123850"/>
                                        <a:pt x="681007" y="1127609"/>
                                        <a:pt x="684769" y="1120091"/>
                                      </a:cubicBezTo>
                                      <a:cubicBezTo>
                                        <a:pt x="688531" y="1108815"/>
                                        <a:pt x="696056" y="1097539"/>
                                        <a:pt x="696056" y="1105057"/>
                                      </a:cubicBezTo>
                                      <a:cubicBezTo>
                                        <a:pt x="696056" y="1108815"/>
                                        <a:pt x="699819" y="1108815"/>
                                        <a:pt x="703581" y="1112574"/>
                                      </a:cubicBezTo>
                                      <a:cubicBezTo>
                                        <a:pt x="707344" y="1112574"/>
                                        <a:pt x="707344" y="1116333"/>
                                        <a:pt x="711106" y="1116333"/>
                                      </a:cubicBezTo>
                                      <a:cubicBezTo>
                                        <a:pt x="711106" y="1120091"/>
                                        <a:pt x="711106" y="1123850"/>
                                        <a:pt x="714869" y="1123850"/>
                                      </a:cubicBezTo>
                                      <a:cubicBezTo>
                                        <a:pt x="714869" y="1127609"/>
                                        <a:pt x="718631" y="1127609"/>
                                        <a:pt x="722394" y="1127609"/>
                                      </a:cubicBezTo>
                                      <a:cubicBezTo>
                                        <a:pt x="726156" y="1127609"/>
                                        <a:pt x="737444" y="1127609"/>
                                        <a:pt x="726156" y="1123850"/>
                                      </a:cubicBezTo>
                                      <a:cubicBezTo>
                                        <a:pt x="714869" y="1116333"/>
                                        <a:pt x="718631" y="1116333"/>
                                        <a:pt x="718631" y="1108815"/>
                                      </a:cubicBezTo>
                                      <a:cubicBezTo>
                                        <a:pt x="714869" y="1101298"/>
                                        <a:pt x="711106" y="1093781"/>
                                        <a:pt x="711106" y="1086263"/>
                                      </a:cubicBezTo>
                                      <a:cubicBezTo>
                                        <a:pt x="711106" y="1082505"/>
                                        <a:pt x="711106" y="1067470"/>
                                        <a:pt x="703581" y="1063711"/>
                                      </a:cubicBezTo>
                                      <a:cubicBezTo>
                                        <a:pt x="699819" y="1059952"/>
                                        <a:pt x="699819" y="1059952"/>
                                        <a:pt x="703581" y="1056194"/>
                                      </a:cubicBezTo>
                                      <a:cubicBezTo>
                                        <a:pt x="703581" y="1052435"/>
                                        <a:pt x="703581" y="1044918"/>
                                        <a:pt x="699819" y="1037400"/>
                                      </a:cubicBezTo>
                                      <a:cubicBezTo>
                                        <a:pt x="696056" y="1029883"/>
                                        <a:pt x="696056" y="1026124"/>
                                        <a:pt x="688531" y="1018607"/>
                                      </a:cubicBezTo>
                                      <a:cubicBezTo>
                                        <a:pt x="681007" y="1011089"/>
                                        <a:pt x="650907" y="996054"/>
                                        <a:pt x="654669" y="984778"/>
                                      </a:cubicBezTo>
                                      <a:cubicBezTo>
                                        <a:pt x="654669" y="969744"/>
                                        <a:pt x="658432" y="962226"/>
                                        <a:pt x="639619" y="939674"/>
                                      </a:cubicBezTo>
                                      <a:cubicBezTo>
                                        <a:pt x="639619" y="939674"/>
                                        <a:pt x="632094" y="935915"/>
                                        <a:pt x="635857" y="932157"/>
                                      </a:cubicBezTo>
                                      <a:cubicBezTo>
                                        <a:pt x="643382" y="928398"/>
                                        <a:pt x="639619" y="924639"/>
                                        <a:pt x="632094" y="920881"/>
                                      </a:cubicBezTo>
                                      <a:cubicBezTo>
                                        <a:pt x="628332" y="920881"/>
                                        <a:pt x="620807" y="920881"/>
                                        <a:pt x="624570" y="924639"/>
                                      </a:cubicBezTo>
                                      <a:cubicBezTo>
                                        <a:pt x="628332" y="928398"/>
                                        <a:pt x="632094" y="935915"/>
                                        <a:pt x="628332" y="932157"/>
                                      </a:cubicBezTo>
                                      <a:cubicBezTo>
                                        <a:pt x="620807" y="928398"/>
                                        <a:pt x="617045" y="924639"/>
                                        <a:pt x="613282" y="924639"/>
                                      </a:cubicBezTo>
                                      <a:cubicBezTo>
                                        <a:pt x="605757" y="928398"/>
                                        <a:pt x="601995" y="924639"/>
                                        <a:pt x="601995" y="924639"/>
                                      </a:cubicBezTo>
                                      <a:cubicBezTo>
                                        <a:pt x="601995" y="924639"/>
                                        <a:pt x="590707" y="928398"/>
                                        <a:pt x="586945" y="924639"/>
                                      </a:cubicBezTo>
                                      <a:cubicBezTo>
                                        <a:pt x="586945" y="917122"/>
                                        <a:pt x="583182" y="913363"/>
                                        <a:pt x="579420" y="909604"/>
                                      </a:cubicBezTo>
                                      <a:cubicBezTo>
                                        <a:pt x="575657" y="909604"/>
                                        <a:pt x="571895" y="905846"/>
                                        <a:pt x="575657" y="902087"/>
                                      </a:cubicBezTo>
                                      <a:cubicBezTo>
                                        <a:pt x="579420" y="902087"/>
                                        <a:pt x="583182" y="894570"/>
                                        <a:pt x="575657" y="894570"/>
                                      </a:cubicBezTo>
                                      <a:cubicBezTo>
                                        <a:pt x="571895" y="890811"/>
                                        <a:pt x="560608" y="890811"/>
                                        <a:pt x="564370" y="887052"/>
                                      </a:cubicBezTo>
                                      <a:cubicBezTo>
                                        <a:pt x="568133" y="883294"/>
                                        <a:pt x="571895" y="875776"/>
                                        <a:pt x="571895" y="875776"/>
                                      </a:cubicBezTo>
                                      <a:cubicBezTo>
                                        <a:pt x="568133" y="872018"/>
                                        <a:pt x="560608" y="860741"/>
                                        <a:pt x="564370" y="860741"/>
                                      </a:cubicBezTo>
                                      <a:cubicBezTo>
                                        <a:pt x="571895" y="860741"/>
                                        <a:pt x="579420" y="860741"/>
                                        <a:pt x="579420" y="868259"/>
                                      </a:cubicBezTo>
                                      <a:cubicBezTo>
                                        <a:pt x="579420" y="872018"/>
                                        <a:pt x="583182" y="875776"/>
                                        <a:pt x="583182" y="868259"/>
                                      </a:cubicBezTo>
                                      <a:cubicBezTo>
                                        <a:pt x="586945" y="864500"/>
                                        <a:pt x="590707" y="853224"/>
                                        <a:pt x="586945" y="845707"/>
                                      </a:cubicBezTo>
                                      <a:cubicBezTo>
                                        <a:pt x="579420" y="834431"/>
                                        <a:pt x="579420" y="830672"/>
                                        <a:pt x="571895" y="830672"/>
                                      </a:cubicBezTo>
                                      <a:cubicBezTo>
                                        <a:pt x="568133" y="830672"/>
                                        <a:pt x="560608" y="830672"/>
                                        <a:pt x="556845" y="830672"/>
                                      </a:cubicBezTo>
                                      <a:cubicBezTo>
                                        <a:pt x="553083" y="830672"/>
                                        <a:pt x="538033" y="841948"/>
                                        <a:pt x="538033" y="834431"/>
                                      </a:cubicBezTo>
                                      <a:cubicBezTo>
                                        <a:pt x="541795" y="830672"/>
                                        <a:pt x="538033" y="823154"/>
                                        <a:pt x="541795" y="823154"/>
                                      </a:cubicBezTo>
                                      <a:cubicBezTo>
                                        <a:pt x="545558" y="823154"/>
                                        <a:pt x="549320" y="819396"/>
                                        <a:pt x="549320" y="815637"/>
                                      </a:cubicBezTo>
                                      <a:cubicBezTo>
                                        <a:pt x="545558" y="808120"/>
                                        <a:pt x="538033" y="796844"/>
                                        <a:pt x="534270" y="796844"/>
                                      </a:cubicBezTo>
                                      <a:cubicBezTo>
                                        <a:pt x="530508" y="796844"/>
                                        <a:pt x="526745" y="796844"/>
                                        <a:pt x="526745" y="793085"/>
                                      </a:cubicBezTo>
                                      <a:cubicBezTo>
                                        <a:pt x="522983" y="793085"/>
                                        <a:pt x="519220" y="789326"/>
                                        <a:pt x="515458" y="785568"/>
                                      </a:cubicBezTo>
                                      <a:cubicBezTo>
                                        <a:pt x="515458" y="781809"/>
                                        <a:pt x="515458" y="774291"/>
                                        <a:pt x="511696" y="778050"/>
                                      </a:cubicBezTo>
                                      <a:cubicBezTo>
                                        <a:pt x="507933" y="781809"/>
                                        <a:pt x="507933" y="789326"/>
                                        <a:pt x="504171" y="785568"/>
                                      </a:cubicBezTo>
                                      <a:cubicBezTo>
                                        <a:pt x="500408" y="785568"/>
                                        <a:pt x="500408" y="778050"/>
                                        <a:pt x="492883" y="781809"/>
                                      </a:cubicBezTo>
                                      <a:cubicBezTo>
                                        <a:pt x="489121" y="785568"/>
                                        <a:pt x="496646" y="789326"/>
                                        <a:pt x="492883" y="789326"/>
                                      </a:cubicBezTo>
                                      <a:cubicBezTo>
                                        <a:pt x="489121" y="789326"/>
                                        <a:pt x="474071" y="796844"/>
                                        <a:pt x="462783" y="793085"/>
                                      </a:cubicBezTo>
                                      <a:cubicBezTo>
                                        <a:pt x="455259" y="789326"/>
                                        <a:pt x="451496" y="781809"/>
                                        <a:pt x="443971" y="781809"/>
                                      </a:cubicBezTo>
                                      <a:cubicBezTo>
                                        <a:pt x="436446" y="781809"/>
                                        <a:pt x="436446" y="778050"/>
                                        <a:pt x="428921" y="770533"/>
                                      </a:cubicBezTo>
                                      <a:cubicBezTo>
                                        <a:pt x="417634" y="763015"/>
                                        <a:pt x="402584" y="751739"/>
                                        <a:pt x="383772" y="759257"/>
                                      </a:cubicBezTo>
                                      <a:cubicBezTo>
                                        <a:pt x="361197" y="766774"/>
                                        <a:pt x="387534" y="766774"/>
                                        <a:pt x="368722" y="766774"/>
                                      </a:cubicBezTo>
                                      <a:cubicBezTo>
                                        <a:pt x="353672" y="770533"/>
                                        <a:pt x="349909" y="774291"/>
                                        <a:pt x="342385" y="763015"/>
                                      </a:cubicBezTo>
                                      <a:cubicBezTo>
                                        <a:pt x="334860" y="755498"/>
                                        <a:pt x="316047" y="736704"/>
                                        <a:pt x="308522" y="732946"/>
                                      </a:cubicBezTo>
                                      <a:cubicBezTo>
                                        <a:pt x="297235" y="729187"/>
                                        <a:pt x="244560" y="702876"/>
                                        <a:pt x="240798" y="699118"/>
                                      </a:cubicBezTo>
                                      <a:cubicBezTo>
                                        <a:pt x="233273" y="695359"/>
                                        <a:pt x="221986" y="691600"/>
                                        <a:pt x="210698" y="699118"/>
                                      </a:cubicBezTo>
                                      <a:cubicBezTo>
                                        <a:pt x="199411" y="706635"/>
                                        <a:pt x="191886" y="714152"/>
                                        <a:pt x="173074" y="714152"/>
                                      </a:cubicBezTo>
                                      <a:cubicBezTo>
                                        <a:pt x="154261" y="710394"/>
                                        <a:pt x="124162" y="706635"/>
                                        <a:pt x="97824" y="710394"/>
                                      </a:cubicBezTo>
                                      <a:cubicBezTo>
                                        <a:pt x="71487" y="714152"/>
                                        <a:pt x="48912" y="714152"/>
                                        <a:pt x="41387" y="717911"/>
                                      </a:cubicBezTo>
                                      <a:cubicBezTo>
                                        <a:pt x="33862" y="717911"/>
                                        <a:pt x="22575" y="717911"/>
                                        <a:pt x="11288" y="717911"/>
                                      </a:cubicBezTo>
                                      <a:cubicBezTo>
                                        <a:pt x="7525" y="503665"/>
                                        <a:pt x="3763" y="251833"/>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5" name="Freeform 155"/>
                              <wps:cNvSpPr>
                                <a:spLocks/>
                              </wps:cNvSpPr>
                              <wps:spPr bwMode="auto">
                                <a:xfrm>
                                  <a:off x="0" y="223333"/>
                                  <a:ext cx="1898650" cy="2932553"/>
                                </a:xfrm>
                                <a:custGeom>
                                  <a:avLst/>
                                  <a:gdLst>
                                    <a:gd name="connsiteX0" fmla="*/ 7504 w 1898650"/>
                                    <a:gd name="connsiteY0" fmla="*/ 1646238 h 2932553"/>
                                    <a:gd name="connsiteX1" fmla="*/ 15009 w 1898650"/>
                                    <a:gd name="connsiteY1" fmla="*/ 1657495 h 2932553"/>
                                    <a:gd name="connsiteX2" fmla="*/ 18761 w 1898650"/>
                                    <a:gd name="connsiteY2" fmla="*/ 1683761 h 2932553"/>
                                    <a:gd name="connsiteX3" fmla="*/ 26266 w 1898650"/>
                                    <a:gd name="connsiteY3" fmla="*/ 1706274 h 2932553"/>
                                    <a:gd name="connsiteX4" fmla="*/ 37523 w 1898650"/>
                                    <a:gd name="connsiteY4" fmla="*/ 1728788 h 2932553"/>
                                    <a:gd name="connsiteX5" fmla="*/ 22513 w 1898650"/>
                                    <a:gd name="connsiteY5" fmla="*/ 1713779 h 2932553"/>
                                    <a:gd name="connsiteX6" fmla="*/ 3752 w 1898650"/>
                                    <a:gd name="connsiteY6" fmla="*/ 1676256 h 2932553"/>
                                    <a:gd name="connsiteX7" fmla="*/ 0 w 1898650"/>
                                    <a:gd name="connsiteY7" fmla="*/ 1657495 h 2932553"/>
                                    <a:gd name="connsiteX8" fmla="*/ 7504 w 1898650"/>
                                    <a:gd name="connsiteY8" fmla="*/ 1646238 h 2932553"/>
                                    <a:gd name="connsiteX9" fmla="*/ 294084 w 1898650"/>
                                    <a:gd name="connsiteY9" fmla="*/ 1044575 h 2932553"/>
                                    <a:gd name="connsiteX10" fmla="*/ 297855 w 1898650"/>
                                    <a:gd name="connsiteY10" fmla="*/ 1059997 h 2932553"/>
                                    <a:gd name="connsiteX11" fmla="*/ 279003 w 1898650"/>
                                    <a:gd name="connsiteY11" fmla="*/ 1067708 h 2932553"/>
                                    <a:gd name="connsiteX12" fmla="*/ 282773 w 1898650"/>
                                    <a:gd name="connsiteY12" fmla="*/ 1056142 h 2932553"/>
                                    <a:gd name="connsiteX13" fmla="*/ 294084 w 1898650"/>
                                    <a:gd name="connsiteY13" fmla="*/ 1044575 h 2932553"/>
                                    <a:gd name="connsiteX14" fmla="*/ 746522 w 1898650"/>
                                    <a:gd name="connsiteY14" fmla="*/ 629921 h 2932553"/>
                                    <a:gd name="connsiteX15" fmla="*/ 748506 w 1898650"/>
                                    <a:gd name="connsiteY15" fmla="*/ 630873 h 2932553"/>
                                    <a:gd name="connsiteX16" fmla="*/ 748506 w 1898650"/>
                                    <a:gd name="connsiteY16" fmla="*/ 642303 h 2932553"/>
                                    <a:gd name="connsiteX17" fmla="*/ 744537 w 1898650"/>
                                    <a:gd name="connsiteY17" fmla="*/ 634683 h 2932553"/>
                                    <a:gd name="connsiteX18" fmla="*/ 746522 w 1898650"/>
                                    <a:gd name="connsiteY18" fmla="*/ 629921 h 2932553"/>
                                    <a:gd name="connsiteX19" fmla="*/ 775494 w 1898650"/>
                                    <a:gd name="connsiteY19" fmla="*/ 604838 h 2932553"/>
                                    <a:gd name="connsiteX20" fmla="*/ 779463 w 1898650"/>
                                    <a:gd name="connsiteY20" fmla="*/ 612776 h 2932553"/>
                                    <a:gd name="connsiteX21" fmla="*/ 771525 w 1898650"/>
                                    <a:gd name="connsiteY21" fmla="*/ 612776 h 2932553"/>
                                    <a:gd name="connsiteX22" fmla="*/ 775494 w 1898650"/>
                                    <a:gd name="connsiteY22" fmla="*/ 604838 h 2932553"/>
                                    <a:gd name="connsiteX23" fmla="*/ 1229916 w 1898650"/>
                                    <a:gd name="connsiteY23" fmla="*/ 533400 h 2932553"/>
                                    <a:gd name="connsiteX24" fmla="*/ 1229916 w 1898650"/>
                                    <a:gd name="connsiteY24" fmla="*/ 540809 h 2932553"/>
                                    <a:gd name="connsiteX25" fmla="*/ 1222772 w 1898650"/>
                                    <a:gd name="connsiteY25" fmla="*/ 537105 h 2932553"/>
                                    <a:gd name="connsiteX26" fmla="*/ 1229916 w 1898650"/>
                                    <a:gd name="connsiteY26" fmla="*/ 533400 h 2932553"/>
                                    <a:gd name="connsiteX27" fmla="*/ 1391709 w 1898650"/>
                                    <a:gd name="connsiteY27" fmla="*/ 352425 h 2932553"/>
                                    <a:gd name="connsiteX28" fmla="*/ 1395413 w 1898650"/>
                                    <a:gd name="connsiteY28" fmla="*/ 359834 h 2932553"/>
                                    <a:gd name="connsiteX29" fmla="*/ 1388004 w 1898650"/>
                                    <a:gd name="connsiteY29" fmla="*/ 356130 h 2932553"/>
                                    <a:gd name="connsiteX30" fmla="*/ 1391709 w 1898650"/>
                                    <a:gd name="connsiteY30" fmla="*/ 352425 h 2932553"/>
                                    <a:gd name="connsiteX31" fmla="*/ 1424940 w 1898650"/>
                                    <a:gd name="connsiteY31" fmla="*/ 292100 h 2932553"/>
                                    <a:gd name="connsiteX32" fmla="*/ 1424940 w 1898650"/>
                                    <a:gd name="connsiteY32" fmla="*/ 307976 h 2932553"/>
                                    <a:gd name="connsiteX33" fmla="*/ 1417320 w 1898650"/>
                                    <a:gd name="connsiteY33" fmla="*/ 315913 h 2932553"/>
                                    <a:gd name="connsiteX34" fmla="*/ 1409700 w 1898650"/>
                                    <a:gd name="connsiteY34" fmla="*/ 307976 h 2932553"/>
                                    <a:gd name="connsiteX35" fmla="*/ 1417320 w 1898650"/>
                                    <a:gd name="connsiteY35" fmla="*/ 300038 h 2932553"/>
                                    <a:gd name="connsiteX36" fmla="*/ 1424940 w 1898650"/>
                                    <a:gd name="connsiteY36" fmla="*/ 292100 h 2932553"/>
                                    <a:gd name="connsiteX37" fmla="*/ 1625699 w 1898650"/>
                                    <a:gd name="connsiteY37" fmla="*/ 208725 h 2932553"/>
                                    <a:gd name="connsiteX38" fmla="*/ 1628048 w 1898650"/>
                                    <a:gd name="connsiteY38" fmla="*/ 210134 h 2932553"/>
                                    <a:gd name="connsiteX39" fmla="*/ 1639323 w 1898650"/>
                                    <a:gd name="connsiteY39" fmla="*/ 221411 h 2932553"/>
                                    <a:gd name="connsiteX40" fmla="*/ 1639323 w 1898650"/>
                                    <a:gd name="connsiteY40" fmla="*/ 228928 h 2932553"/>
                                    <a:gd name="connsiteX41" fmla="*/ 1646840 w 1898650"/>
                                    <a:gd name="connsiteY41" fmla="*/ 232687 h 2932553"/>
                                    <a:gd name="connsiteX42" fmla="*/ 1654357 w 1898650"/>
                                    <a:gd name="connsiteY42" fmla="*/ 228928 h 2932553"/>
                                    <a:gd name="connsiteX43" fmla="*/ 1661874 w 1898650"/>
                                    <a:gd name="connsiteY43" fmla="*/ 232687 h 2932553"/>
                                    <a:gd name="connsiteX44" fmla="*/ 1669390 w 1898650"/>
                                    <a:gd name="connsiteY44" fmla="*/ 232687 h 2932553"/>
                                    <a:gd name="connsiteX45" fmla="*/ 1676907 w 1898650"/>
                                    <a:gd name="connsiteY45" fmla="*/ 232687 h 2932553"/>
                                    <a:gd name="connsiteX46" fmla="*/ 1684424 w 1898650"/>
                                    <a:gd name="connsiteY46" fmla="*/ 243964 h 2932553"/>
                                    <a:gd name="connsiteX47" fmla="*/ 1706974 w 1898650"/>
                                    <a:gd name="connsiteY47" fmla="*/ 258999 h 2932553"/>
                                    <a:gd name="connsiteX48" fmla="*/ 1722007 w 1898650"/>
                                    <a:gd name="connsiteY48" fmla="*/ 277793 h 2932553"/>
                                    <a:gd name="connsiteX49" fmla="*/ 1729524 w 1898650"/>
                                    <a:gd name="connsiteY49" fmla="*/ 289070 h 2932553"/>
                                    <a:gd name="connsiteX50" fmla="*/ 1737041 w 1898650"/>
                                    <a:gd name="connsiteY50" fmla="*/ 300346 h 2932553"/>
                                    <a:gd name="connsiteX51" fmla="*/ 1748316 w 1898650"/>
                                    <a:gd name="connsiteY51" fmla="*/ 307864 h 2932553"/>
                                    <a:gd name="connsiteX52" fmla="*/ 1759591 w 1898650"/>
                                    <a:gd name="connsiteY52" fmla="*/ 315382 h 2932553"/>
                                    <a:gd name="connsiteX53" fmla="*/ 1774624 w 1898650"/>
                                    <a:gd name="connsiteY53" fmla="*/ 326658 h 2932553"/>
                                    <a:gd name="connsiteX54" fmla="*/ 1767108 w 1898650"/>
                                    <a:gd name="connsiteY54" fmla="*/ 337935 h 2932553"/>
                                    <a:gd name="connsiteX55" fmla="*/ 1755833 w 1898650"/>
                                    <a:gd name="connsiteY55" fmla="*/ 386799 h 2932553"/>
                                    <a:gd name="connsiteX56" fmla="*/ 1752074 w 1898650"/>
                                    <a:gd name="connsiteY56" fmla="*/ 398076 h 2932553"/>
                                    <a:gd name="connsiteX57" fmla="*/ 1755833 w 1898650"/>
                                    <a:gd name="connsiteY57" fmla="*/ 413111 h 2932553"/>
                                    <a:gd name="connsiteX58" fmla="*/ 1763349 w 1898650"/>
                                    <a:gd name="connsiteY58" fmla="*/ 386799 h 2932553"/>
                                    <a:gd name="connsiteX59" fmla="*/ 1767108 w 1898650"/>
                                    <a:gd name="connsiteY59" fmla="*/ 383041 h 2932553"/>
                                    <a:gd name="connsiteX60" fmla="*/ 1778383 w 1898650"/>
                                    <a:gd name="connsiteY60" fmla="*/ 398076 h 2932553"/>
                                    <a:gd name="connsiteX61" fmla="*/ 1778383 w 1898650"/>
                                    <a:gd name="connsiteY61" fmla="*/ 390558 h 2932553"/>
                                    <a:gd name="connsiteX62" fmla="*/ 1770866 w 1898650"/>
                                    <a:gd name="connsiteY62" fmla="*/ 368005 h 2932553"/>
                                    <a:gd name="connsiteX63" fmla="*/ 1774624 w 1898650"/>
                                    <a:gd name="connsiteY63" fmla="*/ 360488 h 2932553"/>
                                    <a:gd name="connsiteX64" fmla="*/ 1785899 w 1898650"/>
                                    <a:gd name="connsiteY64" fmla="*/ 349211 h 2932553"/>
                                    <a:gd name="connsiteX65" fmla="*/ 1789658 w 1898650"/>
                                    <a:gd name="connsiteY65" fmla="*/ 360488 h 2932553"/>
                                    <a:gd name="connsiteX66" fmla="*/ 1800933 w 1898650"/>
                                    <a:gd name="connsiteY66" fmla="*/ 356729 h 2932553"/>
                                    <a:gd name="connsiteX67" fmla="*/ 1797174 w 1898650"/>
                                    <a:gd name="connsiteY67" fmla="*/ 341693 h 2932553"/>
                                    <a:gd name="connsiteX68" fmla="*/ 1797174 w 1898650"/>
                                    <a:gd name="connsiteY68" fmla="*/ 337935 h 2932553"/>
                                    <a:gd name="connsiteX69" fmla="*/ 1800933 w 1898650"/>
                                    <a:gd name="connsiteY69" fmla="*/ 330417 h 2932553"/>
                                    <a:gd name="connsiteX70" fmla="*/ 1831000 w 1898650"/>
                                    <a:gd name="connsiteY70" fmla="*/ 334176 h 2932553"/>
                                    <a:gd name="connsiteX71" fmla="*/ 1857308 w 1898650"/>
                                    <a:gd name="connsiteY71" fmla="*/ 337935 h 2932553"/>
                                    <a:gd name="connsiteX72" fmla="*/ 1864825 w 1898650"/>
                                    <a:gd name="connsiteY72" fmla="*/ 341693 h 2932553"/>
                                    <a:gd name="connsiteX73" fmla="*/ 1887375 w 1898650"/>
                                    <a:gd name="connsiteY73" fmla="*/ 1736220 h 2932553"/>
                                    <a:gd name="connsiteX74" fmla="*/ 1898650 w 1898650"/>
                                    <a:gd name="connsiteY74" fmla="*/ 2454157 h 2932553"/>
                                    <a:gd name="connsiteX75" fmla="*/ 1868583 w 1898650"/>
                                    <a:gd name="connsiteY75" fmla="*/ 2457916 h 2932553"/>
                                    <a:gd name="connsiteX76" fmla="*/ 1849792 w 1898650"/>
                                    <a:gd name="connsiteY76" fmla="*/ 2469193 h 2932553"/>
                                    <a:gd name="connsiteX77" fmla="*/ 1763349 w 1898650"/>
                                    <a:gd name="connsiteY77" fmla="*/ 2506781 h 2932553"/>
                                    <a:gd name="connsiteX78" fmla="*/ 1706974 w 1898650"/>
                                    <a:gd name="connsiteY78" fmla="*/ 2525575 h 2932553"/>
                                    <a:gd name="connsiteX79" fmla="*/ 1582948 w 1898650"/>
                                    <a:gd name="connsiteY79" fmla="*/ 2544369 h 2932553"/>
                                    <a:gd name="connsiteX80" fmla="*/ 1556639 w 1898650"/>
                                    <a:gd name="connsiteY80" fmla="*/ 2536852 h 2932553"/>
                                    <a:gd name="connsiteX81" fmla="*/ 1530331 w 1898650"/>
                                    <a:gd name="connsiteY81" fmla="*/ 2536852 h 2932553"/>
                                    <a:gd name="connsiteX82" fmla="*/ 1519056 w 1898650"/>
                                    <a:gd name="connsiteY82" fmla="*/ 2540611 h 2932553"/>
                                    <a:gd name="connsiteX83" fmla="*/ 1504022 w 1898650"/>
                                    <a:gd name="connsiteY83" fmla="*/ 2540611 h 2932553"/>
                                    <a:gd name="connsiteX84" fmla="*/ 1458922 w 1898650"/>
                                    <a:gd name="connsiteY84" fmla="*/ 2574440 h 2932553"/>
                                    <a:gd name="connsiteX85" fmla="*/ 1402547 w 1898650"/>
                                    <a:gd name="connsiteY85" fmla="*/ 2604511 h 2932553"/>
                                    <a:gd name="connsiteX86" fmla="*/ 1361205 w 1898650"/>
                                    <a:gd name="connsiteY86" fmla="*/ 2627064 h 2932553"/>
                                    <a:gd name="connsiteX87" fmla="*/ 1316104 w 1898650"/>
                                    <a:gd name="connsiteY87" fmla="*/ 2638340 h 2932553"/>
                                    <a:gd name="connsiteX88" fmla="*/ 1293554 w 1898650"/>
                                    <a:gd name="connsiteY88" fmla="*/ 2668411 h 2932553"/>
                                    <a:gd name="connsiteX89" fmla="*/ 1278521 w 1898650"/>
                                    <a:gd name="connsiteY89" fmla="*/ 2713517 h 2932553"/>
                                    <a:gd name="connsiteX90" fmla="*/ 1255971 w 1898650"/>
                                    <a:gd name="connsiteY90" fmla="*/ 2739829 h 2932553"/>
                                    <a:gd name="connsiteX91" fmla="*/ 1248454 w 1898650"/>
                                    <a:gd name="connsiteY91" fmla="*/ 2751105 h 2932553"/>
                                    <a:gd name="connsiteX92" fmla="*/ 1237179 w 1898650"/>
                                    <a:gd name="connsiteY92" fmla="*/ 2758623 h 2932553"/>
                                    <a:gd name="connsiteX93" fmla="*/ 1225904 w 1898650"/>
                                    <a:gd name="connsiteY93" fmla="*/ 2766141 h 2932553"/>
                                    <a:gd name="connsiteX94" fmla="*/ 1210870 w 1898650"/>
                                    <a:gd name="connsiteY94" fmla="*/ 2762382 h 2932553"/>
                                    <a:gd name="connsiteX95" fmla="*/ 1188320 w 1898650"/>
                                    <a:gd name="connsiteY95" fmla="*/ 2777417 h 2932553"/>
                                    <a:gd name="connsiteX96" fmla="*/ 1177045 w 1898650"/>
                                    <a:gd name="connsiteY96" fmla="*/ 2758623 h 2932553"/>
                                    <a:gd name="connsiteX97" fmla="*/ 1146978 w 1898650"/>
                                    <a:gd name="connsiteY97" fmla="*/ 2762382 h 2932553"/>
                                    <a:gd name="connsiteX98" fmla="*/ 1128187 w 1898650"/>
                                    <a:gd name="connsiteY98" fmla="*/ 2762382 h 2932553"/>
                                    <a:gd name="connsiteX99" fmla="*/ 1113153 w 1898650"/>
                                    <a:gd name="connsiteY99" fmla="*/ 2769899 h 2932553"/>
                                    <a:gd name="connsiteX100" fmla="*/ 1086845 w 1898650"/>
                                    <a:gd name="connsiteY100" fmla="*/ 2766141 h 2932553"/>
                                    <a:gd name="connsiteX101" fmla="*/ 1075569 w 1898650"/>
                                    <a:gd name="connsiteY101" fmla="*/ 2777417 h 2932553"/>
                                    <a:gd name="connsiteX102" fmla="*/ 1064294 w 1898650"/>
                                    <a:gd name="connsiteY102" fmla="*/ 2773658 h 2932553"/>
                                    <a:gd name="connsiteX103" fmla="*/ 1056778 w 1898650"/>
                                    <a:gd name="connsiteY103" fmla="*/ 2754864 h 2932553"/>
                                    <a:gd name="connsiteX104" fmla="*/ 1030469 w 1898650"/>
                                    <a:gd name="connsiteY104" fmla="*/ 2762382 h 2932553"/>
                                    <a:gd name="connsiteX105" fmla="*/ 1019194 w 1898650"/>
                                    <a:gd name="connsiteY105" fmla="*/ 2758623 h 2932553"/>
                                    <a:gd name="connsiteX106" fmla="*/ 1007919 w 1898650"/>
                                    <a:gd name="connsiteY106" fmla="*/ 2758623 h 2932553"/>
                                    <a:gd name="connsiteX107" fmla="*/ 985369 w 1898650"/>
                                    <a:gd name="connsiteY107" fmla="*/ 2751105 h 2932553"/>
                                    <a:gd name="connsiteX108" fmla="*/ 951544 w 1898650"/>
                                    <a:gd name="connsiteY108" fmla="*/ 2758623 h 2932553"/>
                                    <a:gd name="connsiteX109" fmla="*/ 906443 w 1898650"/>
                                    <a:gd name="connsiteY109" fmla="*/ 2758623 h 2932553"/>
                                    <a:gd name="connsiteX110" fmla="*/ 880135 w 1898650"/>
                                    <a:gd name="connsiteY110" fmla="*/ 2766141 h 2932553"/>
                                    <a:gd name="connsiteX111" fmla="*/ 865101 w 1898650"/>
                                    <a:gd name="connsiteY111" fmla="*/ 2769899 h 2932553"/>
                                    <a:gd name="connsiteX112" fmla="*/ 842551 w 1898650"/>
                                    <a:gd name="connsiteY112" fmla="*/ 2769899 h 2932553"/>
                                    <a:gd name="connsiteX113" fmla="*/ 823759 w 1898650"/>
                                    <a:gd name="connsiteY113" fmla="*/ 2766141 h 2932553"/>
                                    <a:gd name="connsiteX114" fmla="*/ 789934 w 1898650"/>
                                    <a:gd name="connsiteY114" fmla="*/ 2781176 h 2932553"/>
                                    <a:gd name="connsiteX115" fmla="*/ 763626 w 1898650"/>
                                    <a:gd name="connsiteY115" fmla="*/ 2822523 h 2932553"/>
                                    <a:gd name="connsiteX116" fmla="*/ 767384 w 1898650"/>
                                    <a:gd name="connsiteY116" fmla="*/ 2830041 h 2932553"/>
                                    <a:gd name="connsiteX117" fmla="*/ 763626 w 1898650"/>
                                    <a:gd name="connsiteY117" fmla="*/ 2830041 h 2932553"/>
                                    <a:gd name="connsiteX118" fmla="*/ 752351 w 1898650"/>
                                    <a:gd name="connsiteY118" fmla="*/ 2830041 h 2932553"/>
                                    <a:gd name="connsiteX119" fmla="*/ 748592 w 1898650"/>
                                    <a:gd name="connsiteY119" fmla="*/ 2845076 h 2932553"/>
                                    <a:gd name="connsiteX120" fmla="*/ 737317 w 1898650"/>
                                    <a:gd name="connsiteY120" fmla="*/ 2841317 h 2932553"/>
                                    <a:gd name="connsiteX121" fmla="*/ 733559 w 1898650"/>
                                    <a:gd name="connsiteY121" fmla="*/ 2848835 h 2932553"/>
                                    <a:gd name="connsiteX122" fmla="*/ 711009 w 1898650"/>
                                    <a:gd name="connsiteY122" fmla="*/ 2841317 h 2932553"/>
                                    <a:gd name="connsiteX123" fmla="*/ 684700 w 1898650"/>
                                    <a:gd name="connsiteY123" fmla="*/ 2841317 h 2932553"/>
                                    <a:gd name="connsiteX124" fmla="*/ 673425 w 1898650"/>
                                    <a:gd name="connsiteY124" fmla="*/ 2860111 h 2932553"/>
                                    <a:gd name="connsiteX125" fmla="*/ 662150 w 1898650"/>
                                    <a:gd name="connsiteY125" fmla="*/ 2871388 h 2932553"/>
                                    <a:gd name="connsiteX126" fmla="*/ 635841 w 1898650"/>
                                    <a:gd name="connsiteY126" fmla="*/ 2890182 h 2932553"/>
                                    <a:gd name="connsiteX127" fmla="*/ 628325 w 1898650"/>
                                    <a:gd name="connsiteY127" fmla="*/ 2905217 h 2932553"/>
                                    <a:gd name="connsiteX128" fmla="*/ 617050 w 1898650"/>
                                    <a:gd name="connsiteY128" fmla="*/ 2905217 h 2932553"/>
                                    <a:gd name="connsiteX129" fmla="*/ 613291 w 1898650"/>
                                    <a:gd name="connsiteY129" fmla="*/ 2912735 h 2932553"/>
                                    <a:gd name="connsiteX130" fmla="*/ 609533 w 1898650"/>
                                    <a:gd name="connsiteY130" fmla="*/ 2916494 h 2932553"/>
                                    <a:gd name="connsiteX131" fmla="*/ 590741 w 1898650"/>
                                    <a:gd name="connsiteY131" fmla="*/ 2916494 h 2932553"/>
                                    <a:gd name="connsiteX132" fmla="*/ 575708 w 1898650"/>
                                    <a:gd name="connsiteY132" fmla="*/ 2924012 h 2932553"/>
                                    <a:gd name="connsiteX133" fmla="*/ 586983 w 1898650"/>
                                    <a:gd name="connsiteY133" fmla="*/ 2931529 h 2932553"/>
                                    <a:gd name="connsiteX134" fmla="*/ 564433 w 1898650"/>
                                    <a:gd name="connsiteY134" fmla="*/ 2927770 h 2932553"/>
                                    <a:gd name="connsiteX135" fmla="*/ 549399 w 1898650"/>
                                    <a:gd name="connsiteY135" fmla="*/ 2924012 h 2932553"/>
                                    <a:gd name="connsiteX136" fmla="*/ 541882 w 1898650"/>
                                    <a:gd name="connsiteY136" fmla="*/ 2931529 h 2932553"/>
                                    <a:gd name="connsiteX137" fmla="*/ 504299 w 1898650"/>
                                    <a:gd name="connsiteY137" fmla="*/ 2920253 h 2932553"/>
                                    <a:gd name="connsiteX138" fmla="*/ 493024 w 1898650"/>
                                    <a:gd name="connsiteY138" fmla="*/ 2920253 h 2932553"/>
                                    <a:gd name="connsiteX139" fmla="*/ 481749 w 1898650"/>
                                    <a:gd name="connsiteY139" fmla="*/ 2920253 h 2932553"/>
                                    <a:gd name="connsiteX140" fmla="*/ 466715 w 1898650"/>
                                    <a:gd name="connsiteY140" fmla="*/ 2920253 h 2932553"/>
                                    <a:gd name="connsiteX141" fmla="*/ 451682 w 1898650"/>
                                    <a:gd name="connsiteY141" fmla="*/ 2920253 h 2932553"/>
                                    <a:gd name="connsiteX142" fmla="*/ 436648 w 1898650"/>
                                    <a:gd name="connsiteY142" fmla="*/ 2920253 h 2932553"/>
                                    <a:gd name="connsiteX143" fmla="*/ 421615 w 1898650"/>
                                    <a:gd name="connsiteY143" fmla="*/ 2916494 h 2932553"/>
                                    <a:gd name="connsiteX144" fmla="*/ 406582 w 1898650"/>
                                    <a:gd name="connsiteY144" fmla="*/ 2908976 h 2932553"/>
                                    <a:gd name="connsiteX145" fmla="*/ 414098 w 1898650"/>
                                    <a:gd name="connsiteY145" fmla="*/ 2901459 h 2932553"/>
                                    <a:gd name="connsiteX146" fmla="*/ 402823 w 1898650"/>
                                    <a:gd name="connsiteY146" fmla="*/ 2897700 h 2932553"/>
                                    <a:gd name="connsiteX147" fmla="*/ 399065 w 1898650"/>
                                    <a:gd name="connsiteY147" fmla="*/ 2901459 h 2932553"/>
                                    <a:gd name="connsiteX148" fmla="*/ 368998 w 1898650"/>
                                    <a:gd name="connsiteY148" fmla="*/ 2893941 h 2932553"/>
                                    <a:gd name="connsiteX149" fmla="*/ 353965 w 1898650"/>
                                    <a:gd name="connsiteY149" fmla="*/ 2882664 h 2932553"/>
                                    <a:gd name="connsiteX150" fmla="*/ 331414 w 1898650"/>
                                    <a:gd name="connsiteY150" fmla="*/ 2852594 h 2932553"/>
                                    <a:gd name="connsiteX151" fmla="*/ 278797 w 1898650"/>
                                    <a:gd name="connsiteY151" fmla="*/ 2818764 h 2932553"/>
                                    <a:gd name="connsiteX152" fmla="*/ 256247 w 1898650"/>
                                    <a:gd name="connsiteY152" fmla="*/ 2822523 h 2932553"/>
                                    <a:gd name="connsiteX153" fmla="*/ 244972 w 1898650"/>
                                    <a:gd name="connsiteY153" fmla="*/ 2803729 h 2932553"/>
                                    <a:gd name="connsiteX154" fmla="*/ 237455 w 1898650"/>
                                    <a:gd name="connsiteY154" fmla="*/ 2777417 h 2932553"/>
                                    <a:gd name="connsiteX155" fmla="*/ 237455 w 1898650"/>
                                    <a:gd name="connsiteY155" fmla="*/ 2758623 h 2932553"/>
                                    <a:gd name="connsiteX156" fmla="*/ 241214 w 1898650"/>
                                    <a:gd name="connsiteY156" fmla="*/ 2732311 h 2932553"/>
                                    <a:gd name="connsiteX157" fmla="*/ 244972 w 1898650"/>
                                    <a:gd name="connsiteY157" fmla="*/ 2717276 h 2932553"/>
                                    <a:gd name="connsiteX158" fmla="*/ 248730 w 1898650"/>
                                    <a:gd name="connsiteY158" fmla="*/ 2709758 h 2932553"/>
                                    <a:gd name="connsiteX159" fmla="*/ 260006 w 1898650"/>
                                    <a:gd name="connsiteY159" fmla="*/ 2724793 h 2932553"/>
                                    <a:gd name="connsiteX160" fmla="*/ 293831 w 1898650"/>
                                    <a:gd name="connsiteY160" fmla="*/ 2721035 h 2932553"/>
                                    <a:gd name="connsiteX161" fmla="*/ 323898 w 1898650"/>
                                    <a:gd name="connsiteY161" fmla="*/ 2668411 h 2932553"/>
                                    <a:gd name="connsiteX162" fmla="*/ 320139 w 1898650"/>
                                    <a:gd name="connsiteY162" fmla="*/ 2653376 h 2932553"/>
                                    <a:gd name="connsiteX163" fmla="*/ 320139 w 1898650"/>
                                    <a:gd name="connsiteY163" fmla="*/ 2630823 h 2932553"/>
                                    <a:gd name="connsiteX164" fmla="*/ 312623 w 1898650"/>
                                    <a:gd name="connsiteY164" fmla="*/ 2585717 h 2932553"/>
                                    <a:gd name="connsiteX165" fmla="*/ 320139 w 1898650"/>
                                    <a:gd name="connsiteY165" fmla="*/ 2589475 h 2932553"/>
                                    <a:gd name="connsiteX166" fmla="*/ 323898 w 1898650"/>
                                    <a:gd name="connsiteY166" fmla="*/ 2596993 h 2932553"/>
                                    <a:gd name="connsiteX167" fmla="*/ 327656 w 1898650"/>
                                    <a:gd name="connsiteY167" fmla="*/ 2585717 h 2932553"/>
                                    <a:gd name="connsiteX168" fmla="*/ 327656 w 1898650"/>
                                    <a:gd name="connsiteY168" fmla="*/ 2578199 h 2932553"/>
                                    <a:gd name="connsiteX169" fmla="*/ 327656 w 1898650"/>
                                    <a:gd name="connsiteY169" fmla="*/ 2563164 h 2932553"/>
                                    <a:gd name="connsiteX170" fmla="*/ 327656 w 1898650"/>
                                    <a:gd name="connsiteY170" fmla="*/ 2544369 h 2932553"/>
                                    <a:gd name="connsiteX171" fmla="*/ 327656 w 1898650"/>
                                    <a:gd name="connsiteY171" fmla="*/ 2461675 h 2932553"/>
                                    <a:gd name="connsiteX172" fmla="*/ 278797 w 1898650"/>
                                    <a:gd name="connsiteY172" fmla="*/ 2363945 h 2932553"/>
                                    <a:gd name="connsiteX173" fmla="*/ 260006 w 1898650"/>
                                    <a:gd name="connsiteY173" fmla="*/ 2322598 h 2932553"/>
                                    <a:gd name="connsiteX174" fmla="*/ 244972 w 1898650"/>
                                    <a:gd name="connsiteY174" fmla="*/ 2277492 h 2932553"/>
                                    <a:gd name="connsiteX175" fmla="*/ 244972 w 1898650"/>
                                    <a:gd name="connsiteY175" fmla="*/ 2262457 h 2932553"/>
                                    <a:gd name="connsiteX176" fmla="*/ 237455 w 1898650"/>
                                    <a:gd name="connsiteY176" fmla="*/ 2247422 h 2932553"/>
                                    <a:gd name="connsiteX177" fmla="*/ 237455 w 1898650"/>
                                    <a:gd name="connsiteY177" fmla="*/ 2179763 h 2932553"/>
                                    <a:gd name="connsiteX178" fmla="*/ 226180 w 1898650"/>
                                    <a:gd name="connsiteY178" fmla="*/ 2112104 h 2932553"/>
                                    <a:gd name="connsiteX179" fmla="*/ 196113 w 1898650"/>
                                    <a:gd name="connsiteY179" fmla="*/ 2055721 h 2932553"/>
                                    <a:gd name="connsiteX180" fmla="*/ 169805 w 1898650"/>
                                    <a:gd name="connsiteY180" fmla="*/ 2010615 h 2932553"/>
                                    <a:gd name="connsiteX181" fmla="*/ 143496 w 1898650"/>
                                    <a:gd name="connsiteY181" fmla="*/ 1961750 h 2932553"/>
                                    <a:gd name="connsiteX182" fmla="*/ 139738 w 1898650"/>
                                    <a:gd name="connsiteY182" fmla="*/ 1920403 h 2932553"/>
                                    <a:gd name="connsiteX183" fmla="*/ 49537 w 1898650"/>
                                    <a:gd name="connsiteY183" fmla="*/ 1766291 h 2932553"/>
                                    <a:gd name="connsiteX184" fmla="*/ 38262 w 1898650"/>
                                    <a:gd name="connsiteY184" fmla="*/ 1751256 h 2932553"/>
                                    <a:gd name="connsiteX185" fmla="*/ 34504 w 1898650"/>
                                    <a:gd name="connsiteY185" fmla="*/ 1736220 h 2932553"/>
                                    <a:gd name="connsiteX186" fmla="*/ 45779 w 1898650"/>
                                    <a:gd name="connsiteY186" fmla="*/ 1732461 h 2932553"/>
                                    <a:gd name="connsiteX187" fmla="*/ 45779 w 1898650"/>
                                    <a:gd name="connsiteY187" fmla="*/ 1717426 h 2932553"/>
                                    <a:gd name="connsiteX188" fmla="*/ 49537 w 1898650"/>
                                    <a:gd name="connsiteY188" fmla="*/ 1747497 h 2932553"/>
                                    <a:gd name="connsiteX189" fmla="*/ 53296 w 1898650"/>
                                    <a:gd name="connsiteY189" fmla="*/ 1739979 h 2932553"/>
                                    <a:gd name="connsiteX190" fmla="*/ 57054 w 1898650"/>
                                    <a:gd name="connsiteY190" fmla="*/ 1717426 h 2932553"/>
                                    <a:gd name="connsiteX191" fmla="*/ 60812 w 1898650"/>
                                    <a:gd name="connsiteY191" fmla="*/ 1732461 h 2932553"/>
                                    <a:gd name="connsiteX192" fmla="*/ 72088 w 1898650"/>
                                    <a:gd name="connsiteY192" fmla="*/ 1751256 h 2932553"/>
                                    <a:gd name="connsiteX193" fmla="*/ 75846 w 1898650"/>
                                    <a:gd name="connsiteY193" fmla="*/ 1773809 h 2932553"/>
                                    <a:gd name="connsiteX194" fmla="*/ 79604 w 1898650"/>
                                    <a:gd name="connsiteY194" fmla="*/ 1781326 h 2932553"/>
                                    <a:gd name="connsiteX195" fmla="*/ 83363 w 1898650"/>
                                    <a:gd name="connsiteY195" fmla="*/ 1781326 h 2932553"/>
                                    <a:gd name="connsiteX196" fmla="*/ 90879 w 1898650"/>
                                    <a:gd name="connsiteY196" fmla="*/ 1792603 h 2932553"/>
                                    <a:gd name="connsiteX197" fmla="*/ 102154 w 1898650"/>
                                    <a:gd name="connsiteY197" fmla="*/ 1785085 h 2932553"/>
                                    <a:gd name="connsiteX198" fmla="*/ 113430 w 1898650"/>
                                    <a:gd name="connsiteY198" fmla="*/ 1770050 h 2932553"/>
                                    <a:gd name="connsiteX199" fmla="*/ 98396 w 1898650"/>
                                    <a:gd name="connsiteY199" fmla="*/ 1739979 h 2932553"/>
                                    <a:gd name="connsiteX200" fmla="*/ 75846 w 1898650"/>
                                    <a:gd name="connsiteY200" fmla="*/ 1709908 h 2932553"/>
                                    <a:gd name="connsiteX201" fmla="*/ 60812 w 1898650"/>
                                    <a:gd name="connsiteY201" fmla="*/ 1672320 h 2932553"/>
                                    <a:gd name="connsiteX202" fmla="*/ 60812 w 1898650"/>
                                    <a:gd name="connsiteY202" fmla="*/ 1657285 h 2932553"/>
                                    <a:gd name="connsiteX203" fmla="*/ 68329 w 1898650"/>
                                    <a:gd name="connsiteY203" fmla="*/ 1653526 h 2932553"/>
                                    <a:gd name="connsiteX204" fmla="*/ 72088 w 1898650"/>
                                    <a:gd name="connsiteY204" fmla="*/ 1661044 h 2932553"/>
                                    <a:gd name="connsiteX205" fmla="*/ 83363 w 1898650"/>
                                    <a:gd name="connsiteY205" fmla="*/ 1668561 h 2932553"/>
                                    <a:gd name="connsiteX206" fmla="*/ 87121 w 1898650"/>
                                    <a:gd name="connsiteY206" fmla="*/ 1679838 h 2932553"/>
                                    <a:gd name="connsiteX207" fmla="*/ 94638 w 1898650"/>
                                    <a:gd name="connsiteY207" fmla="*/ 1691114 h 2932553"/>
                                    <a:gd name="connsiteX208" fmla="*/ 98396 w 1898650"/>
                                    <a:gd name="connsiteY208" fmla="*/ 1702391 h 2932553"/>
                                    <a:gd name="connsiteX209" fmla="*/ 94638 w 1898650"/>
                                    <a:gd name="connsiteY209" fmla="*/ 1713667 h 2932553"/>
                                    <a:gd name="connsiteX210" fmla="*/ 98396 w 1898650"/>
                                    <a:gd name="connsiteY210" fmla="*/ 1732461 h 2932553"/>
                                    <a:gd name="connsiteX211" fmla="*/ 109671 w 1898650"/>
                                    <a:gd name="connsiteY211" fmla="*/ 1721185 h 2932553"/>
                                    <a:gd name="connsiteX212" fmla="*/ 113430 w 1898650"/>
                                    <a:gd name="connsiteY212" fmla="*/ 1713667 h 2932553"/>
                                    <a:gd name="connsiteX213" fmla="*/ 132221 w 1898650"/>
                                    <a:gd name="connsiteY213" fmla="*/ 1762532 h 2932553"/>
                                    <a:gd name="connsiteX214" fmla="*/ 143496 w 1898650"/>
                                    <a:gd name="connsiteY214" fmla="*/ 1762532 h 2932553"/>
                                    <a:gd name="connsiteX215" fmla="*/ 154771 w 1898650"/>
                                    <a:gd name="connsiteY215" fmla="*/ 1743738 h 2932553"/>
                                    <a:gd name="connsiteX216" fmla="*/ 151013 w 1898650"/>
                                    <a:gd name="connsiteY216" fmla="*/ 1728703 h 2932553"/>
                                    <a:gd name="connsiteX217" fmla="*/ 154771 w 1898650"/>
                                    <a:gd name="connsiteY217" fmla="*/ 1717426 h 2932553"/>
                                    <a:gd name="connsiteX218" fmla="*/ 154771 w 1898650"/>
                                    <a:gd name="connsiteY218" fmla="*/ 1709908 h 2932553"/>
                                    <a:gd name="connsiteX219" fmla="*/ 158530 w 1898650"/>
                                    <a:gd name="connsiteY219" fmla="*/ 1706150 h 2932553"/>
                                    <a:gd name="connsiteX220" fmla="*/ 154771 w 1898650"/>
                                    <a:gd name="connsiteY220" fmla="*/ 1687355 h 2932553"/>
                                    <a:gd name="connsiteX221" fmla="*/ 139738 w 1898650"/>
                                    <a:gd name="connsiteY221" fmla="*/ 1668561 h 2932553"/>
                                    <a:gd name="connsiteX222" fmla="*/ 117188 w 1898650"/>
                                    <a:gd name="connsiteY222" fmla="*/ 1627214 h 2932553"/>
                                    <a:gd name="connsiteX223" fmla="*/ 102154 w 1898650"/>
                                    <a:gd name="connsiteY223" fmla="*/ 1600902 h 2932553"/>
                                    <a:gd name="connsiteX224" fmla="*/ 87121 w 1898650"/>
                                    <a:gd name="connsiteY224" fmla="*/ 1582108 h 2932553"/>
                                    <a:gd name="connsiteX225" fmla="*/ 83363 w 1898650"/>
                                    <a:gd name="connsiteY225" fmla="*/ 1563314 h 2932553"/>
                                    <a:gd name="connsiteX226" fmla="*/ 75846 w 1898650"/>
                                    <a:gd name="connsiteY226" fmla="*/ 1533243 h 2932553"/>
                                    <a:gd name="connsiteX227" fmla="*/ 57054 w 1898650"/>
                                    <a:gd name="connsiteY227" fmla="*/ 1506931 h 2932553"/>
                                    <a:gd name="connsiteX228" fmla="*/ 60812 w 1898650"/>
                                    <a:gd name="connsiteY228" fmla="*/ 1484378 h 2932553"/>
                                    <a:gd name="connsiteX229" fmla="*/ 64571 w 1898650"/>
                                    <a:gd name="connsiteY229" fmla="*/ 1469343 h 2932553"/>
                                    <a:gd name="connsiteX230" fmla="*/ 64571 w 1898650"/>
                                    <a:gd name="connsiteY230" fmla="*/ 1450549 h 2932553"/>
                                    <a:gd name="connsiteX231" fmla="*/ 72088 w 1898650"/>
                                    <a:gd name="connsiteY231" fmla="*/ 1431755 h 2932553"/>
                                    <a:gd name="connsiteX232" fmla="*/ 79604 w 1898650"/>
                                    <a:gd name="connsiteY232" fmla="*/ 1420478 h 2932553"/>
                                    <a:gd name="connsiteX233" fmla="*/ 87121 w 1898650"/>
                                    <a:gd name="connsiteY233" fmla="*/ 1405443 h 2932553"/>
                                    <a:gd name="connsiteX234" fmla="*/ 102154 w 1898650"/>
                                    <a:gd name="connsiteY234" fmla="*/ 1390408 h 2932553"/>
                                    <a:gd name="connsiteX235" fmla="*/ 102154 w 1898650"/>
                                    <a:gd name="connsiteY235" fmla="*/ 1345302 h 2932553"/>
                                    <a:gd name="connsiteX236" fmla="*/ 102154 w 1898650"/>
                                    <a:gd name="connsiteY236" fmla="*/ 1311472 h 2932553"/>
                                    <a:gd name="connsiteX237" fmla="*/ 87121 w 1898650"/>
                                    <a:gd name="connsiteY237" fmla="*/ 1277643 h 2932553"/>
                                    <a:gd name="connsiteX238" fmla="*/ 105913 w 1898650"/>
                                    <a:gd name="connsiteY238" fmla="*/ 1243813 h 2932553"/>
                                    <a:gd name="connsiteX239" fmla="*/ 139738 w 1898650"/>
                                    <a:gd name="connsiteY239" fmla="*/ 1183672 h 2932553"/>
                                    <a:gd name="connsiteX240" fmla="*/ 147255 w 1898650"/>
                                    <a:gd name="connsiteY240" fmla="*/ 1187431 h 2932553"/>
                                    <a:gd name="connsiteX241" fmla="*/ 143496 w 1898650"/>
                                    <a:gd name="connsiteY241" fmla="*/ 1198707 h 2932553"/>
                                    <a:gd name="connsiteX242" fmla="*/ 135980 w 1898650"/>
                                    <a:gd name="connsiteY242" fmla="*/ 1225019 h 2932553"/>
                                    <a:gd name="connsiteX243" fmla="*/ 139738 w 1898650"/>
                                    <a:gd name="connsiteY243" fmla="*/ 1247572 h 2932553"/>
                                    <a:gd name="connsiteX244" fmla="*/ 143496 w 1898650"/>
                                    <a:gd name="connsiteY244" fmla="*/ 1251331 h 2932553"/>
                                    <a:gd name="connsiteX245" fmla="*/ 143496 w 1898650"/>
                                    <a:gd name="connsiteY245" fmla="*/ 1266366 h 2932553"/>
                                    <a:gd name="connsiteX246" fmla="*/ 151013 w 1898650"/>
                                    <a:gd name="connsiteY246" fmla="*/ 1270125 h 2932553"/>
                                    <a:gd name="connsiteX247" fmla="*/ 166047 w 1898650"/>
                                    <a:gd name="connsiteY247" fmla="*/ 1262607 h 2932553"/>
                                    <a:gd name="connsiteX248" fmla="*/ 173563 w 1898650"/>
                                    <a:gd name="connsiteY248" fmla="*/ 1258848 h 2932553"/>
                                    <a:gd name="connsiteX249" fmla="*/ 181080 w 1898650"/>
                                    <a:gd name="connsiteY249" fmla="*/ 1236295 h 2932553"/>
                                    <a:gd name="connsiteX250" fmla="*/ 188597 w 1898650"/>
                                    <a:gd name="connsiteY250" fmla="*/ 1217501 h 2932553"/>
                                    <a:gd name="connsiteX251" fmla="*/ 188597 w 1898650"/>
                                    <a:gd name="connsiteY251" fmla="*/ 1209984 h 2932553"/>
                                    <a:gd name="connsiteX252" fmla="*/ 199872 w 1898650"/>
                                    <a:gd name="connsiteY252" fmla="*/ 1202466 h 2932553"/>
                                    <a:gd name="connsiteX253" fmla="*/ 211147 w 1898650"/>
                                    <a:gd name="connsiteY253" fmla="*/ 1179913 h 2932553"/>
                                    <a:gd name="connsiteX254" fmla="*/ 241214 w 1898650"/>
                                    <a:gd name="connsiteY254" fmla="*/ 1168636 h 2932553"/>
                                    <a:gd name="connsiteX255" fmla="*/ 256247 w 1898650"/>
                                    <a:gd name="connsiteY255" fmla="*/ 1164878 h 2932553"/>
                                    <a:gd name="connsiteX256" fmla="*/ 301347 w 1898650"/>
                                    <a:gd name="connsiteY256" fmla="*/ 1142325 h 2932553"/>
                                    <a:gd name="connsiteX257" fmla="*/ 331414 w 1898650"/>
                                    <a:gd name="connsiteY257" fmla="*/ 1116013 h 2932553"/>
                                    <a:gd name="connsiteX258" fmla="*/ 342689 w 1898650"/>
                                    <a:gd name="connsiteY258" fmla="*/ 1104736 h 2932553"/>
                                    <a:gd name="connsiteX259" fmla="*/ 361481 w 1898650"/>
                                    <a:gd name="connsiteY259" fmla="*/ 1085942 h 2932553"/>
                                    <a:gd name="connsiteX260" fmla="*/ 380273 w 1898650"/>
                                    <a:gd name="connsiteY260" fmla="*/ 1074666 h 2932553"/>
                                    <a:gd name="connsiteX261" fmla="*/ 384031 w 1898650"/>
                                    <a:gd name="connsiteY261" fmla="*/ 1063389 h 2932553"/>
                                    <a:gd name="connsiteX262" fmla="*/ 395306 w 1898650"/>
                                    <a:gd name="connsiteY262" fmla="*/ 1063389 h 2932553"/>
                                    <a:gd name="connsiteX263" fmla="*/ 410340 w 1898650"/>
                                    <a:gd name="connsiteY263" fmla="*/ 1063389 h 2932553"/>
                                    <a:gd name="connsiteX264" fmla="*/ 421615 w 1898650"/>
                                    <a:gd name="connsiteY264" fmla="*/ 1055872 h 2932553"/>
                                    <a:gd name="connsiteX265" fmla="*/ 429132 w 1898650"/>
                                    <a:gd name="connsiteY265" fmla="*/ 1048354 h 2932553"/>
                                    <a:gd name="connsiteX266" fmla="*/ 447923 w 1898650"/>
                                    <a:gd name="connsiteY266" fmla="*/ 1033319 h 2932553"/>
                                    <a:gd name="connsiteX267" fmla="*/ 455440 w 1898650"/>
                                    <a:gd name="connsiteY267" fmla="*/ 1029560 h 2932553"/>
                                    <a:gd name="connsiteX268" fmla="*/ 459199 w 1898650"/>
                                    <a:gd name="connsiteY268" fmla="*/ 1044595 h 2932553"/>
                                    <a:gd name="connsiteX269" fmla="*/ 485507 w 1898650"/>
                                    <a:gd name="connsiteY269" fmla="*/ 1037078 h 2932553"/>
                                    <a:gd name="connsiteX270" fmla="*/ 496782 w 1898650"/>
                                    <a:gd name="connsiteY270" fmla="*/ 1040836 h 2932553"/>
                                    <a:gd name="connsiteX271" fmla="*/ 523091 w 1898650"/>
                                    <a:gd name="connsiteY271" fmla="*/ 1048354 h 2932553"/>
                                    <a:gd name="connsiteX272" fmla="*/ 564433 w 1898650"/>
                                    <a:gd name="connsiteY272" fmla="*/ 1037078 h 2932553"/>
                                    <a:gd name="connsiteX273" fmla="*/ 583224 w 1898650"/>
                                    <a:gd name="connsiteY273" fmla="*/ 1025801 h 2932553"/>
                                    <a:gd name="connsiteX274" fmla="*/ 605775 w 1898650"/>
                                    <a:gd name="connsiteY274" fmla="*/ 1007007 h 2932553"/>
                                    <a:gd name="connsiteX275" fmla="*/ 617050 w 1898650"/>
                                    <a:gd name="connsiteY275" fmla="*/ 1007007 h 2932553"/>
                                    <a:gd name="connsiteX276" fmla="*/ 632083 w 1898650"/>
                                    <a:gd name="connsiteY276" fmla="*/ 1003248 h 2932553"/>
                                    <a:gd name="connsiteX277" fmla="*/ 677183 w 1898650"/>
                                    <a:gd name="connsiteY277" fmla="*/ 999489 h 2932553"/>
                                    <a:gd name="connsiteX278" fmla="*/ 692217 w 1898650"/>
                                    <a:gd name="connsiteY278" fmla="*/ 984454 h 2932553"/>
                                    <a:gd name="connsiteX279" fmla="*/ 699734 w 1898650"/>
                                    <a:gd name="connsiteY279" fmla="*/ 976936 h 2932553"/>
                                    <a:gd name="connsiteX280" fmla="*/ 707250 w 1898650"/>
                                    <a:gd name="connsiteY280" fmla="*/ 965660 h 2932553"/>
                                    <a:gd name="connsiteX281" fmla="*/ 722284 w 1898650"/>
                                    <a:gd name="connsiteY281" fmla="*/ 958142 h 2932553"/>
                                    <a:gd name="connsiteX282" fmla="*/ 741076 w 1898650"/>
                                    <a:gd name="connsiteY282" fmla="*/ 954383 h 2932553"/>
                                    <a:gd name="connsiteX283" fmla="*/ 767384 w 1898650"/>
                                    <a:gd name="connsiteY283" fmla="*/ 961901 h 2932553"/>
                                    <a:gd name="connsiteX284" fmla="*/ 789934 w 1898650"/>
                                    <a:gd name="connsiteY284" fmla="*/ 961901 h 2932553"/>
                                    <a:gd name="connsiteX285" fmla="*/ 827518 w 1898650"/>
                                    <a:gd name="connsiteY285" fmla="*/ 950624 h 2932553"/>
                                    <a:gd name="connsiteX286" fmla="*/ 876376 w 1898650"/>
                                    <a:gd name="connsiteY286" fmla="*/ 939348 h 2932553"/>
                                    <a:gd name="connsiteX287" fmla="*/ 974094 w 1898650"/>
                                    <a:gd name="connsiteY287" fmla="*/ 882966 h 2932553"/>
                                    <a:gd name="connsiteX288" fmla="*/ 1011677 w 1898650"/>
                                    <a:gd name="connsiteY288" fmla="*/ 822824 h 2932553"/>
                                    <a:gd name="connsiteX289" fmla="*/ 1011677 w 1898650"/>
                                    <a:gd name="connsiteY289" fmla="*/ 811548 h 2932553"/>
                                    <a:gd name="connsiteX290" fmla="*/ 1011677 w 1898650"/>
                                    <a:gd name="connsiteY290" fmla="*/ 804030 h 2932553"/>
                                    <a:gd name="connsiteX291" fmla="*/ 1026711 w 1898650"/>
                                    <a:gd name="connsiteY291" fmla="*/ 796512 h 2932553"/>
                                    <a:gd name="connsiteX292" fmla="*/ 1026711 w 1898650"/>
                                    <a:gd name="connsiteY292" fmla="*/ 785236 h 2932553"/>
                                    <a:gd name="connsiteX293" fmla="*/ 1034227 w 1898650"/>
                                    <a:gd name="connsiteY293" fmla="*/ 773959 h 2932553"/>
                                    <a:gd name="connsiteX294" fmla="*/ 1045503 w 1898650"/>
                                    <a:gd name="connsiteY294" fmla="*/ 770200 h 2932553"/>
                                    <a:gd name="connsiteX295" fmla="*/ 1098120 w 1898650"/>
                                    <a:gd name="connsiteY295" fmla="*/ 728853 h 2932553"/>
                                    <a:gd name="connsiteX296" fmla="*/ 1090603 w 1898650"/>
                                    <a:gd name="connsiteY296" fmla="*/ 713818 h 2932553"/>
                                    <a:gd name="connsiteX297" fmla="*/ 1075569 w 1898650"/>
                                    <a:gd name="connsiteY297" fmla="*/ 706300 h 2932553"/>
                                    <a:gd name="connsiteX298" fmla="*/ 1071811 w 1898650"/>
                                    <a:gd name="connsiteY298" fmla="*/ 668712 h 2932553"/>
                                    <a:gd name="connsiteX299" fmla="*/ 1079328 w 1898650"/>
                                    <a:gd name="connsiteY299" fmla="*/ 619847 h 2932553"/>
                                    <a:gd name="connsiteX300" fmla="*/ 1090603 w 1898650"/>
                                    <a:gd name="connsiteY300" fmla="*/ 601053 h 2932553"/>
                                    <a:gd name="connsiteX301" fmla="*/ 1105636 w 1898650"/>
                                    <a:gd name="connsiteY301" fmla="*/ 593535 h 2932553"/>
                                    <a:gd name="connsiteX302" fmla="*/ 1109395 w 1898650"/>
                                    <a:gd name="connsiteY302" fmla="*/ 586018 h 2932553"/>
                                    <a:gd name="connsiteX303" fmla="*/ 1120670 w 1898650"/>
                                    <a:gd name="connsiteY303" fmla="*/ 589776 h 2932553"/>
                                    <a:gd name="connsiteX304" fmla="*/ 1120670 w 1898650"/>
                                    <a:gd name="connsiteY304" fmla="*/ 570982 h 2932553"/>
                                    <a:gd name="connsiteX305" fmla="*/ 1135703 w 1898650"/>
                                    <a:gd name="connsiteY305" fmla="*/ 570982 h 2932553"/>
                                    <a:gd name="connsiteX306" fmla="*/ 1143220 w 1898650"/>
                                    <a:gd name="connsiteY306" fmla="*/ 563464 h 2932553"/>
                                    <a:gd name="connsiteX307" fmla="*/ 1143220 w 1898650"/>
                                    <a:gd name="connsiteY307" fmla="*/ 544670 h 2932553"/>
                                    <a:gd name="connsiteX308" fmla="*/ 1162012 w 1898650"/>
                                    <a:gd name="connsiteY308" fmla="*/ 533394 h 2932553"/>
                                    <a:gd name="connsiteX309" fmla="*/ 1165770 w 1898650"/>
                                    <a:gd name="connsiteY309" fmla="*/ 522117 h 2932553"/>
                                    <a:gd name="connsiteX310" fmla="*/ 1173287 w 1898650"/>
                                    <a:gd name="connsiteY310" fmla="*/ 533394 h 2932553"/>
                                    <a:gd name="connsiteX311" fmla="*/ 1169528 w 1898650"/>
                                    <a:gd name="connsiteY311" fmla="*/ 540912 h 2932553"/>
                                    <a:gd name="connsiteX312" fmla="*/ 1169528 w 1898650"/>
                                    <a:gd name="connsiteY312" fmla="*/ 548429 h 2932553"/>
                                    <a:gd name="connsiteX313" fmla="*/ 1177045 w 1898650"/>
                                    <a:gd name="connsiteY313" fmla="*/ 559706 h 2932553"/>
                                    <a:gd name="connsiteX314" fmla="*/ 1184562 w 1898650"/>
                                    <a:gd name="connsiteY314" fmla="*/ 563464 h 2932553"/>
                                    <a:gd name="connsiteX315" fmla="*/ 1180804 w 1898650"/>
                                    <a:gd name="connsiteY315" fmla="*/ 570982 h 2932553"/>
                                    <a:gd name="connsiteX316" fmla="*/ 1188320 w 1898650"/>
                                    <a:gd name="connsiteY316" fmla="*/ 578500 h 2932553"/>
                                    <a:gd name="connsiteX317" fmla="*/ 1192079 w 1898650"/>
                                    <a:gd name="connsiteY317" fmla="*/ 589776 h 2932553"/>
                                    <a:gd name="connsiteX318" fmla="*/ 1203354 w 1898650"/>
                                    <a:gd name="connsiteY318" fmla="*/ 608571 h 2932553"/>
                                    <a:gd name="connsiteX319" fmla="*/ 1218387 w 1898650"/>
                                    <a:gd name="connsiteY319" fmla="*/ 642400 h 2932553"/>
                                    <a:gd name="connsiteX320" fmla="*/ 1233421 w 1898650"/>
                                    <a:gd name="connsiteY320" fmla="*/ 657435 h 2932553"/>
                                    <a:gd name="connsiteX321" fmla="*/ 1237179 w 1898650"/>
                                    <a:gd name="connsiteY321" fmla="*/ 653677 h 2932553"/>
                                    <a:gd name="connsiteX322" fmla="*/ 1240937 w 1898650"/>
                                    <a:gd name="connsiteY322" fmla="*/ 623606 h 2932553"/>
                                    <a:gd name="connsiteX323" fmla="*/ 1240937 w 1898650"/>
                                    <a:gd name="connsiteY323" fmla="*/ 612329 h 2932553"/>
                                    <a:gd name="connsiteX324" fmla="*/ 1237179 w 1898650"/>
                                    <a:gd name="connsiteY324" fmla="*/ 601053 h 2932553"/>
                                    <a:gd name="connsiteX325" fmla="*/ 1244696 w 1898650"/>
                                    <a:gd name="connsiteY325" fmla="*/ 601053 h 2932553"/>
                                    <a:gd name="connsiteX326" fmla="*/ 1255971 w 1898650"/>
                                    <a:gd name="connsiteY326" fmla="*/ 604812 h 2932553"/>
                                    <a:gd name="connsiteX327" fmla="*/ 1267246 w 1898650"/>
                                    <a:gd name="connsiteY327" fmla="*/ 616088 h 2932553"/>
                                    <a:gd name="connsiteX328" fmla="*/ 1267246 w 1898650"/>
                                    <a:gd name="connsiteY328" fmla="*/ 608571 h 2932553"/>
                                    <a:gd name="connsiteX329" fmla="*/ 1263487 w 1898650"/>
                                    <a:gd name="connsiteY329" fmla="*/ 597294 h 2932553"/>
                                    <a:gd name="connsiteX330" fmla="*/ 1267246 w 1898650"/>
                                    <a:gd name="connsiteY330" fmla="*/ 593535 h 2932553"/>
                                    <a:gd name="connsiteX331" fmla="*/ 1271004 w 1898650"/>
                                    <a:gd name="connsiteY331" fmla="*/ 586018 h 2932553"/>
                                    <a:gd name="connsiteX332" fmla="*/ 1271004 w 1898650"/>
                                    <a:gd name="connsiteY332" fmla="*/ 578500 h 2932553"/>
                                    <a:gd name="connsiteX333" fmla="*/ 1255971 w 1898650"/>
                                    <a:gd name="connsiteY333" fmla="*/ 578500 h 2932553"/>
                                    <a:gd name="connsiteX334" fmla="*/ 1237179 w 1898650"/>
                                    <a:gd name="connsiteY334" fmla="*/ 555947 h 2932553"/>
                                    <a:gd name="connsiteX335" fmla="*/ 1233421 w 1898650"/>
                                    <a:gd name="connsiteY335" fmla="*/ 548429 h 2932553"/>
                                    <a:gd name="connsiteX336" fmla="*/ 1240937 w 1898650"/>
                                    <a:gd name="connsiteY336" fmla="*/ 540912 h 2932553"/>
                                    <a:gd name="connsiteX337" fmla="*/ 1240937 w 1898650"/>
                                    <a:gd name="connsiteY337" fmla="*/ 533394 h 2932553"/>
                                    <a:gd name="connsiteX338" fmla="*/ 1233421 w 1898650"/>
                                    <a:gd name="connsiteY338" fmla="*/ 525876 h 2932553"/>
                                    <a:gd name="connsiteX339" fmla="*/ 1248454 w 1898650"/>
                                    <a:gd name="connsiteY339" fmla="*/ 525876 h 2932553"/>
                                    <a:gd name="connsiteX340" fmla="*/ 1248454 w 1898650"/>
                                    <a:gd name="connsiteY340" fmla="*/ 518359 h 2932553"/>
                                    <a:gd name="connsiteX341" fmla="*/ 1244696 w 1898650"/>
                                    <a:gd name="connsiteY341" fmla="*/ 514600 h 2932553"/>
                                    <a:gd name="connsiteX342" fmla="*/ 1233421 w 1898650"/>
                                    <a:gd name="connsiteY342" fmla="*/ 507082 h 2932553"/>
                                    <a:gd name="connsiteX343" fmla="*/ 1240937 w 1898650"/>
                                    <a:gd name="connsiteY343" fmla="*/ 495805 h 2932553"/>
                                    <a:gd name="connsiteX344" fmla="*/ 1255971 w 1898650"/>
                                    <a:gd name="connsiteY344" fmla="*/ 495805 h 2932553"/>
                                    <a:gd name="connsiteX345" fmla="*/ 1259729 w 1898650"/>
                                    <a:gd name="connsiteY345" fmla="*/ 503323 h 2932553"/>
                                    <a:gd name="connsiteX346" fmla="*/ 1259729 w 1898650"/>
                                    <a:gd name="connsiteY346" fmla="*/ 510841 h 2932553"/>
                                    <a:gd name="connsiteX347" fmla="*/ 1267246 w 1898650"/>
                                    <a:gd name="connsiteY347" fmla="*/ 518359 h 2932553"/>
                                    <a:gd name="connsiteX348" fmla="*/ 1271004 w 1898650"/>
                                    <a:gd name="connsiteY348" fmla="*/ 522117 h 2932553"/>
                                    <a:gd name="connsiteX349" fmla="*/ 1278521 w 1898650"/>
                                    <a:gd name="connsiteY349" fmla="*/ 518359 h 2932553"/>
                                    <a:gd name="connsiteX350" fmla="*/ 1282279 w 1898650"/>
                                    <a:gd name="connsiteY350" fmla="*/ 514600 h 2932553"/>
                                    <a:gd name="connsiteX351" fmla="*/ 1278521 w 1898650"/>
                                    <a:gd name="connsiteY351" fmla="*/ 503323 h 2932553"/>
                                    <a:gd name="connsiteX352" fmla="*/ 1304829 w 1898650"/>
                                    <a:gd name="connsiteY352" fmla="*/ 514600 h 2932553"/>
                                    <a:gd name="connsiteX353" fmla="*/ 1319863 w 1898650"/>
                                    <a:gd name="connsiteY353" fmla="*/ 525876 h 2932553"/>
                                    <a:gd name="connsiteX354" fmla="*/ 1331138 w 1898650"/>
                                    <a:gd name="connsiteY354" fmla="*/ 518359 h 2932553"/>
                                    <a:gd name="connsiteX355" fmla="*/ 1361205 w 1898650"/>
                                    <a:gd name="connsiteY355" fmla="*/ 522117 h 2932553"/>
                                    <a:gd name="connsiteX356" fmla="*/ 1376238 w 1898650"/>
                                    <a:gd name="connsiteY356" fmla="*/ 525876 h 2932553"/>
                                    <a:gd name="connsiteX357" fmla="*/ 1379997 w 1898650"/>
                                    <a:gd name="connsiteY357" fmla="*/ 522117 h 2932553"/>
                                    <a:gd name="connsiteX358" fmla="*/ 1346171 w 1898650"/>
                                    <a:gd name="connsiteY358" fmla="*/ 514600 h 2932553"/>
                                    <a:gd name="connsiteX359" fmla="*/ 1331138 w 1898650"/>
                                    <a:gd name="connsiteY359" fmla="*/ 499564 h 2932553"/>
                                    <a:gd name="connsiteX360" fmla="*/ 1342413 w 1898650"/>
                                    <a:gd name="connsiteY360" fmla="*/ 488288 h 2932553"/>
                                    <a:gd name="connsiteX361" fmla="*/ 1349930 w 1898650"/>
                                    <a:gd name="connsiteY361" fmla="*/ 492047 h 2932553"/>
                                    <a:gd name="connsiteX362" fmla="*/ 1353688 w 1898650"/>
                                    <a:gd name="connsiteY362" fmla="*/ 477011 h 2932553"/>
                                    <a:gd name="connsiteX363" fmla="*/ 1357446 w 1898650"/>
                                    <a:gd name="connsiteY363" fmla="*/ 465735 h 2932553"/>
                                    <a:gd name="connsiteX364" fmla="*/ 1364963 w 1898650"/>
                                    <a:gd name="connsiteY364" fmla="*/ 454458 h 2932553"/>
                                    <a:gd name="connsiteX365" fmla="*/ 1349930 w 1898650"/>
                                    <a:gd name="connsiteY365" fmla="*/ 458217 h 2932553"/>
                                    <a:gd name="connsiteX366" fmla="*/ 1342413 w 1898650"/>
                                    <a:gd name="connsiteY366" fmla="*/ 469494 h 2932553"/>
                                    <a:gd name="connsiteX367" fmla="*/ 1334896 w 1898650"/>
                                    <a:gd name="connsiteY367" fmla="*/ 458217 h 2932553"/>
                                    <a:gd name="connsiteX368" fmla="*/ 1331138 w 1898650"/>
                                    <a:gd name="connsiteY368" fmla="*/ 454458 h 2932553"/>
                                    <a:gd name="connsiteX369" fmla="*/ 1331138 w 1898650"/>
                                    <a:gd name="connsiteY369" fmla="*/ 435664 h 2932553"/>
                                    <a:gd name="connsiteX370" fmla="*/ 1331138 w 1898650"/>
                                    <a:gd name="connsiteY370" fmla="*/ 428147 h 2932553"/>
                                    <a:gd name="connsiteX371" fmla="*/ 1334896 w 1898650"/>
                                    <a:gd name="connsiteY371" fmla="*/ 420629 h 2932553"/>
                                    <a:gd name="connsiteX372" fmla="*/ 1346171 w 1898650"/>
                                    <a:gd name="connsiteY372" fmla="*/ 413111 h 2932553"/>
                                    <a:gd name="connsiteX373" fmla="*/ 1353688 w 1898650"/>
                                    <a:gd name="connsiteY373" fmla="*/ 416870 h 2932553"/>
                                    <a:gd name="connsiteX374" fmla="*/ 1353688 w 1898650"/>
                                    <a:gd name="connsiteY374" fmla="*/ 409352 h 2932553"/>
                                    <a:gd name="connsiteX375" fmla="*/ 1346171 w 1898650"/>
                                    <a:gd name="connsiteY375" fmla="*/ 405594 h 2932553"/>
                                    <a:gd name="connsiteX376" fmla="*/ 1346171 w 1898650"/>
                                    <a:gd name="connsiteY376" fmla="*/ 401835 h 2932553"/>
                                    <a:gd name="connsiteX377" fmla="*/ 1342413 w 1898650"/>
                                    <a:gd name="connsiteY377" fmla="*/ 394317 h 2932553"/>
                                    <a:gd name="connsiteX378" fmla="*/ 1349930 w 1898650"/>
                                    <a:gd name="connsiteY378" fmla="*/ 390558 h 2932553"/>
                                    <a:gd name="connsiteX379" fmla="*/ 1357446 w 1898650"/>
                                    <a:gd name="connsiteY379" fmla="*/ 401835 h 2932553"/>
                                    <a:gd name="connsiteX380" fmla="*/ 1361205 w 1898650"/>
                                    <a:gd name="connsiteY380" fmla="*/ 413111 h 2932553"/>
                                    <a:gd name="connsiteX381" fmla="*/ 1364963 w 1898650"/>
                                    <a:gd name="connsiteY381" fmla="*/ 405594 h 2932553"/>
                                    <a:gd name="connsiteX382" fmla="*/ 1364963 w 1898650"/>
                                    <a:gd name="connsiteY382" fmla="*/ 398076 h 2932553"/>
                                    <a:gd name="connsiteX383" fmla="*/ 1364963 w 1898650"/>
                                    <a:gd name="connsiteY383" fmla="*/ 386799 h 2932553"/>
                                    <a:gd name="connsiteX384" fmla="*/ 1379997 w 1898650"/>
                                    <a:gd name="connsiteY384" fmla="*/ 398076 h 2932553"/>
                                    <a:gd name="connsiteX385" fmla="*/ 1395030 w 1898650"/>
                                    <a:gd name="connsiteY385" fmla="*/ 405594 h 2932553"/>
                                    <a:gd name="connsiteX386" fmla="*/ 1402547 w 1898650"/>
                                    <a:gd name="connsiteY386" fmla="*/ 413111 h 2932553"/>
                                    <a:gd name="connsiteX387" fmla="*/ 1413822 w 1898650"/>
                                    <a:gd name="connsiteY387" fmla="*/ 413111 h 2932553"/>
                                    <a:gd name="connsiteX388" fmla="*/ 1413822 w 1898650"/>
                                    <a:gd name="connsiteY388" fmla="*/ 405594 h 2932553"/>
                                    <a:gd name="connsiteX389" fmla="*/ 1413822 w 1898650"/>
                                    <a:gd name="connsiteY389" fmla="*/ 394317 h 2932553"/>
                                    <a:gd name="connsiteX390" fmla="*/ 1395030 w 1898650"/>
                                    <a:gd name="connsiteY390" fmla="*/ 394317 h 2932553"/>
                                    <a:gd name="connsiteX391" fmla="*/ 1391272 w 1898650"/>
                                    <a:gd name="connsiteY391" fmla="*/ 386799 h 2932553"/>
                                    <a:gd name="connsiteX392" fmla="*/ 1398788 w 1898650"/>
                                    <a:gd name="connsiteY392" fmla="*/ 379282 h 2932553"/>
                                    <a:gd name="connsiteX393" fmla="*/ 1387513 w 1898650"/>
                                    <a:gd name="connsiteY393" fmla="*/ 383041 h 2932553"/>
                                    <a:gd name="connsiteX394" fmla="*/ 1383755 w 1898650"/>
                                    <a:gd name="connsiteY394" fmla="*/ 375523 h 2932553"/>
                                    <a:gd name="connsiteX395" fmla="*/ 1398788 w 1898650"/>
                                    <a:gd name="connsiteY395" fmla="*/ 368005 h 2932553"/>
                                    <a:gd name="connsiteX396" fmla="*/ 1406305 w 1898650"/>
                                    <a:gd name="connsiteY396" fmla="*/ 352970 h 2932553"/>
                                    <a:gd name="connsiteX397" fmla="*/ 1413822 w 1898650"/>
                                    <a:gd name="connsiteY397" fmla="*/ 360488 h 2932553"/>
                                    <a:gd name="connsiteX398" fmla="*/ 1417580 w 1898650"/>
                                    <a:gd name="connsiteY398" fmla="*/ 371764 h 2932553"/>
                                    <a:gd name="connsiteX399" fmla="*/ 1421339 w 1898650"/>
                                    <a:gd name="connsiteY399" fmla="*/ 368005 h 2932553"/>
                                    <a:gd name="connsiteX400" fmla="*/ 1425097 w 1898650"/>
                                    <a:gd name="connsiteY400" fmla="*/ 364246 h 2932553"/>
                                    <a:gd name="connsiteX401" fmla="*/ 1436372 w 1898650"/>
                                    <a:gd name="connsiteY401" fmla="*/ 371764 h 2932553"/>
                                    <a:gd name="connsiteX402" fmla="*/ 1447647 w 1898650"/>
                                    <a:gd name="connsiteY402" fmla="*/ 371764 h 2932553"/>
                                    <a:gd name="connsiteX403" fmla="*/ 1447647 w 1898650"/>
                                    <a:gd name="connsiteY403" fmla="*/ 364246 h 2932553"/>
                                    <a:gd name="connsiteX404" fmla="*/ 1443889 w 1898650"/>
                                    <a:gd name="connsiteY404" fmla="*/ 356729 h 2932553"/>
                                    <a:gd name="connsiteX405" fmla="*/ 1436372 w 1898650"/>
                                    <a:gd name="connsiteY405" fmla="*/ 352970 h 2932553"/>
                                    <a:gd name="connsiteX406" fmla="*/ 1425097 w 1898650"/>
                                    <a:gd name="connsiteY406" fmla="*/ 349211 h 2932553"/>
                                    <a:gd name="connsiteX407" fmla="*/ 1436372 w 1898650"/>
                                    <a:gd name="connsiteY407" fmla="*/ 341693 h 2932553"/>
                                    <a:gd name="connsiteX408" fmla="*/ 1421339 w 1898650"/>
                                    <a:gd name="connsiteY408" fmla="*/ 337935 h 2932553"/>
                                    <a:gd name="connsiteX409" fmla="*/ 1421339 w 1898650"/>
                                    <a:gd name="connsiteY409" fmla="*/ 330417 h 2932553"/>
                                    <a:gd name="connsiteX410" fmla="*/ 1421339 w 1898650"/>
                                    <a:gd name="connsiteY410" fmla="*/ 322899 h 2932553"/>
                                    <a:gd name="connsiteX411" fmla="*/ 1432614 w 1898650"/>
                                    <a:gd name="connsiteY411" fmla="*/ 315382 h 2932553"/>
                                    <a:gd name="connsiteX412" fmla="*/ 1432614 w 1898650"/>
                                    <a:gd name="connsiteY412" fmla="*/ 304105 h 2932553"/>
                                    <a:gd name="connsiteX413" fmla="*/ 1443889 w 1898650"/>
                                    <a:gd name="connsiteY413" fmla="*/ 304105 h 2932553"/>
                                    <a:gd name="connsiteX414" fmla="*/ 1447647 w 1898650"/>
                                    <a:gd name="connsiteY414" fmla="*/ 307864 h 2932553"/>
                                    <a:gd name="connsiteX415" fmla="*/ 1451405 w 1898650"/>
                                    <a:gd name="connsiteY415" fmla="*/ 311623 h 2932553"/>
                                    <a:gd name="connsiteX416" fmla="*/ 1455164 w 1898650"/>
                                    <a:gd name="connsiteY416" fmla="*/ 304105 h 2932553"/>
                                    <a:gd name="connsiteX417" fmla="*/ 1462680 w 1898650"/>
                                    <a:gd name="connsiteY417" fmla="*/ 296587 h 2932553"/>
                                    <a:gd name="connsiteX418" fmla="*/ 1470197 w 1898650"/>
                                    <a:gd name="connsiteY418" fmla="*/ 304105 h 2932553"/>
                                    <a:gd name="connsiteX419" fmla="*/ 1470197 w 1898650"/>
                                    <a:gd name="connsiteY419" fmla="*/ 281552 h 2932553"/>
                                    <a:gd name="connsiteX420" fmla="*/ 1470197 w 1898650"/>
                                    <a:gd name="connsiteY420" fmla="*/ 266517 h 2932553"/>
                                    <a:gd name="connsiteX421" fmla="*/ 1477714 w 1898650"/>
                                    <a:gd name="connsiteY421" fmla="*/ 270276 h 2932553"/>
                                    <a:gd name="connsiteX422" fmla="*/ 1485231 w 1898650"/>
                                    <a:gd name="connsiteY422" fmla="*/ 277793 h 2932553"/>
                                    <a:gd name="connsiteX423" fmla="*/ 1477714 w 1898650"/>
                                    <a:gd name="connsiteY423" fmla="*/ 285311 h 2932553"/>
                                    <a:gd name="connsiteX424" fmla="*/ 1477714 w 1898650"/>
                                    <a:gd name="connsiteY424" fmla="*/ 300346 h 2932553"/>
                                    <a:gd name="connsiteX425" fmla="*/ 1481472 w 1898650"/>
                                    <a:gd name="connsiteY425" fmla="*/ 300346 h 2932553"/>
                                    <a:gd name="connsiteX426" fmla="*/ 1488989 w 1898650"/>
                                    <a:gd name="connsiteY426" fmla="*/ 285311 h 2932553"/>
                                    <a:gd name="connsiteX427" fmla="*/ 1492747 w 1898650"/>
                                    <a:gd name="connsiteY427" fmla="*/ 292829 h 2932553"/>
                                    <a:gd name="connsiteX428" fmla="*/ 1496506 w 1898650"/>
                                    <a:gd name="connsiteY428" fmla="*/ 296587 h 2932553"/>
                                    <a:gd name="connsiteX429" fmla="*/ 1500264 w 1898650"/>
                                    <a:gd name="connsiteY429" fmla="*/ 311623 h 2932553"/>
                                    <a:gd name="connsiteX430" fmla="*/ 1507781 w 1898650"/>
                                    <a:gd name="connsiteY430" fmla="*/ 307864 h 2932553"/>
                                    <a:gd name="connsiteX431" fmla="*/ 1511539 w 1898650"/>
                                    <a:gd name="connsiteY431" fmla="*/ 304105 h 2932553"/>
                                    <a:gd name="connsiteX432" fmla="*/ 1519056 w 1898650"/>
                                    <a:gd name="connsiteY432" fmla="*/ 292829 h 2932553"/>
                                    <a:gd name="connsiteX433" fmla="*/ 1515298 w 1898650"/>
                                    <a:gd name="connsiteY433" fmla="*/ 285311 h 2932553"/>
                                    <a:gd name="connsiteX434" fmla="*/ 1526573 w 1898650"/>
                                    <a:gd name="connsiteY434" fmla="*/ 274034 h 2932553"/>
                                    <a:gd name="connsiteX435" fmla="*/ 1526573 w 1898650"/>
                                    <a:gd name="connsiteY435" fmla="*/ 266517 h 2932553"/>
                                    <a:gd name="connsiteX436" fmla="*/ 1530331 w 1898650"/>
                                    <a:gd name="connsiteY436" fmla="*/ 251481 h 2932553"/>
                                    <a:gd name="connsiteX437" fmla="*/ 1519056 w 1898650"/>
                                    <a:gd name="connsiteY437" fmla="*/ 243964 h 2932553"/>
                                    <a:gd name="connsiteX438" fmla="*/ 1522814 w 1898650"/>
                                    <a:gd name="connsiteY438" fmla="*/ 236446 h 2932553"/>
                                    <a:gd name="connsiteX439" fmla="*/ 1522814 w 1898650"/>
                                    <a:gd name="connsiteY439" fmla="*/ 232687 h 2932553"/>
                                    <a:gd name="connsiteX440" fmla="*/ 1526573 w 1898650"/>
                                    <a:gd name="connsiteY440" fmla="*/ 225170 h 2932553"/>
                                    <a:gd name="connsiteX441" fmla="*/ 1534089 w 1898650"/>
                                    <a:gd name="connsiteY441" fmla="*/ 232687 h 2932553"/>
                                    <a:gd name="connsiteX442" fmla="*/ 1537848 w 1898650"/>
                                    <a:gd name="connsiteY442" fmla="*/ 236446 h 2932553"/>
                                    <a:gd name="connsiteX443" fmla="*/ 1541606 w 1898650"/>
                                    <a:gd name="connsiteY443" fmla="*/ 240205 h 2932553"/>
                                    <a:gd name="connsiteX444" fmla="*/ 1537848 w 1898650"/>
                                    <a:gd name="connsiteY444" fmla="*/ 251481 h 2932553"/>
                                    <a:gd name="connsiteX445" fmla="*/ 1541606 w 1898650"/>
                                    <a:gd name="connsiteY445" fmla="*/ 258999 h 2932553"/>
                                    <a:gd name="connsiteX446" fmla="*/ 1549123 w 1898650"/>
                                    <a:gd name="connsiteY446" fmla="*/ 262758 h 2932553"/>
                                    <a:gd name="connsiteX447" fmla="*/ 1552881 w 1898650"/>
                                    <a:gd name="connsiteY447" fmla="*/ 255240 h 2932553"/>
                                    <a:gd name="connsiteX448" fmla="*/ 1556639 w 1898650"/>
                                    <a:gd name="connsiteY448" fmla="*/ 247723 h 2932553"/>
                                    <a:gd name="connsiteX449" fmla="*/ 1567915 w 1898650"/>
                                    <a:gd name="connsiteY449" fmla="*/ 236446 h 2932553"/>
                                    <a:gd name="connsiteX450" fmla="*/ 1575431 w 1898650"/>
                                    <a:gd name="connsiteY450" fmla="*/ 236446 h 2932553"/>
                                    <a:gd name="connsiteX451" fmla="*/ 1571673 w 1898650"/>
                                    <a:gd name="connsiteY451" fmla="*/ 247723 h 2932553"/>
                                    <a:gd name="connsiteX452" fmla="*/ 1575431 w 1898650"/>
                                    <a:gd name="connsiteY452" fmla="*/ 251481 h 2932553"/>
                                    <a:gd name="connsiteX453" fmla="*/ 1579190 w 1898650"/>
                                    <a:gd name="connsiteY453" fmla="*/ 255240 h 2932553"/>
                                    <a:gd name="connsiteX454" fmla="*/ 1582948 w 1898650"/>
                                    <a:gd name="connsiteY454" fmla="*/ 258999 h 2932553"/>
                                    <a:gd name="connsiteX455" fmla="*/ 1586706 w 1898650"/>
                                    <a:gd name="connsiteY455" fmla="*/ 258999 h 2932553"/>
                                    <a:gd name="connsiteX456" fmla="*/ 1594223 w 1898650"/>
                                    <a:gd name="connsiteY456" fmla="*/ 247723 h 2932553"/>
                                    <a:gd name="connsiteX457" fmla="*/ 1601740 w 1898650"/>
                                    <a:gd name="connsiteY457" fmla="*/ 247723 h 2932553"/>
                                    <a:gd name="connsiteX458" fmla="*/ 1601740 w 1898650"/>
                                    <a:gd name="connsiteY458" fmla="*/ 236446 h 2932553"/>
                                    <a:gd name="connsiteX459" fmla="*/ 1613015 w 1898650"/>
                                    <a:gd name="connsiteY459" fmla="*/ 236446 h 2932553"/>
                                    <a:gd name="connsiteX460" fmla="*/ 1609257 w 1898650"/>
                                    <a:gd name="connsiteY460" fmla="*/ 225170 h 2932553"/>
                                    <a:gd name="connsiteX461" fmla="*/ 1605498 w 1898650"/>
                                    <a:gd name="connsiteY461" fmla="*/ 213893 h 2932553"/>
                                    <a:gd name="connsiteX462" fmla="*/ 1613015 w 1898650"/>
                                    <a:gd name="connsiteY462" fmla="*/ 213893 h 2932553"/>
                                    <a:gd name="connsiteX463" fmla="*/ 1620532 w 1898650"/>
                                    <a:gd name="connsiteY463" fmla="*/ 210134 h 2932553"/>
                                    <a:gd name="connsiteX464" fmla="*/ 1625699 w 1898650"/>
                                    <a:gd name="connsiteY464" fmla="*/ 208725 h 2932553"/>
                                    <a:gd name="connsiteX465" fmla="*/ 1234281 w 1898650"/>
                                    <a:gd name="connsiteY465" fmla="*/ 60325 h 2932553"/>
                                    <a:gd name="connsiteX466" fmla="*/ 1238250 w 1898650"/>
                                    <a:gd name="connsiteY466" fmla="*/ 67734 h 2932553"/>
                                    <a:gd name="connsiteX467" fmla="*/ 1230313 w 1898650"/>
                                    <a:gd name="connsiteY467" fmla="*/ 67734 h 2932553"/>
                                    <a:gd name="connsiteX468" fmla="*/ 1234281 w 1898650"/>
                                    <a:gd name="connsiteY468" fmla="*/ 60325 h 2932553"/>
                                    <a:gd name="connsiteX469" fmla="*/ 1181497 w 1898650"/>
                                    <a:gd name="connsiteY469" fmla="*/ 25797 h 2932553"/>
                                    <a:gd name="connsiteX470" fmla="*/ 1189038 w 1898650"/>
                                    <a:gd name="connsiteY470" fmla="*/ 29369 h 2932553"/>
                                    <a:gd name="connsiteX471" fmla="*/ 1177727 w 1898650"/>
                                    <a:gd name="connsiteY471" fmla="*/ 36513 h 2932553"/>
                                    <a:gd name="connsiteX472" fmla="*/ 1162646 w 1898650"/>
                                    <a:gd name="connsiteY472" fmla="*/ 29369 h 2932553"/>
                                    <a:gd name="connsiteX473" fmla="*/ 1170186 w 1898650"/>
                                    <a:gd name="connsiteY473" fmla="*/ 29369 h 2932553"/>
                                    <a:gd name="connsiteX474" fmla="*/ 1177727 w 1898650"/>
                                    <a:gd name="connsiteY474" fmla="*/ 29369 h 2932553"/>
                                    <a:gd name="connsiteX475" fmla="*/ 1181497 w 1898650"/>
                                    <a:gd name="connsiteY475" fmla="*/ 25797 h 2932553"/>
                                    <a:gd name="connsiteX476" fmla="*/ 1218142 w 1898650"/>
                                    <a:gd name="connsiteY476" fmla="*/ 0 h 2932553"/>
                                    <a:gd name="connsiteX477" fmla="*/ 1221846 w 1898650"/>
                                    <a:gd name="connsiteY477" fmla="*/ 3969 h 2932553"/>
                                    <a:gd name="connsiteX478" fmla="*/ 1210733 w 1898650"/>
                                    <a:gd name="connsiteY478" fmla="*/ 3969 h 2932553"/>
                                    <a:gd name="connsiteX479" fmla="*/ 1218142 w 1898650"/>
                                    <a:gd name="connsiteY479" fmla="*/ 0 h 293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Lst>
                                  <a:rect l="l" t="t" r="r" b="b"/>
                                  <a:pathLst>
                                    <a:path w="1898650" h="2932553">
                                      <a:moveTo>
                                        <a:pt x="7504" y="1646238"/>
                                      </a:moveTo>
                                      <a:cubicBezTo>
                                        <a:pt x="11257" y="1649990"/>
                                        <a:pt x="11257" y="1653743"/>
                                        <a:pt x="15009" y="1657495"/>
                                      </a:cubicBezTo>
                                      <a:cubicBezTo>
                                        <a:pt x="15009" y="1664999"/>
                                        <a:pt x="18761" y="1676256"/>
                                        <a:pt x="18761" y="1683761"/>
                                      </a:cubicBezTo>
                                      <a:cubicBezTo>
                                        <a:pt x="22513" y="1687513"/>
                                        <a:pt x="26266" y="1702522"/>
                                        <a:pt x="26266" y="1706274"/>
                                      </a:cubicBezTo>
                                      <a:cubicBezTo>
                                        <a:pt x="30018" y="1710027"/>
                                        <a:pt x="41275" y="1728788"/>
                                        <a:pt x="37523" y="1728788"/>
                                      </a:cubicBezTo>
                                      <a:cubicBezTo>
                                        <a:pt x="30018" y="1725036"/>
                                        <a:pt x="26266" y="1721284"/>
                                        <a:pt x="22513" y="1713779"/>
                                      </a:cubicBezTo>
                                      <a:cubicBezTo>
                                        <a:pt x="15009" y="1702522"/>
                                        <a:pt x="3752" y="1680009"/>
                                        <a:pt x="3752" y="1676256"/>
                                      </a:cubicBezTo>
                                      <a:cubicBezTo>
                                        <a:pt x="0" y="1672504"/>
                                        <a:pt x="0" y="1661247"/>
                                        <a:pt x="0" y="1657495"/>
                                      </a:cubicBezTo>
                                      <a:cubicBezTo>
                                        <a:pt x="0" y="1657495"/>
                                        <a:pt x="0" y="1646238"/>
                                        <a:pt x="7504" y="1646238"/>
                                      </a:cubicBezTo>
                                      <a:close/>
                                      <a:moveTo>
                                        <a:pt x="294084" y="1044575"/>
                                      </a:moveTo>
                                      <a:cubicBezTo>
                                        <a:pt x="301625" y="1044575"/>
                                        <a:pt x="301625" y="1056142"/>
                                        <a:pt x="297855" y="1059997"/>
                                      </a:cubicBezTo>
                                      <a:cubicBezTo>
                                        <a:pt x="294084" y="1063853"/>
                                        <a:pt x="286544" y="1071563"/>
                                        <a:pt x="279003" y="1067708"/>
                                      </a:cubicBezTo>
                                      <a:cubicBezTo>
                                        <a:pt x="271462" y="1067708"/>
                                        <a:pt x="282773" y="1056142"/>
                                        <a:pt x="282773" y="1056142"/>
                                      </a:cubicBezTo>
                                      <a:cubicBezTo>
                                        <a:pt x="286544" y="1052286"/>
                                        <a:pt x="290314" y="1044575"/>
                                        <a:pt x="294084" y="1044575"/>
                                      </a:cubicBezTo>
                                      <a:close/>
                                      <a:moveTo>
                                        <a:pt x="746522" y="629921"/>
                                      </a:moveTo>
                                      <a:cubicBezTo>
                                        <a:pt x="747514" y="628968"/>
                                        <a:pt x="748506" y="628968"/>
                                        <a:pt x="748506" y="630873"/>
                                      </a:cubicBezTo>
                                      <a:cubicBezTo>
                                        <a:pt x="748506" y="630873"/>
                                        <a:pt x="752475" y="634683"/>
                                        <a:pt x="748506" y="642303"/>
                                      </a:cubicBezTo>
                                      <a:cubicBezTo>
                                        <a:pt x="744537" y="646113"/>
                                        <a:pt x="744537" y="634683"/>
                                        <a:pt x="744537" y="634683"/>
                                      </a:cubicBezTo>
                                      <a:cubicBezTo>
                                        <a:pt x="744537" y="632778"/>
                                        <a:pt x="745530" y="630873"/>
                                        <a:pt x="746522" y="629921"/>
                                      </a:cubicBezTo>
                                      <a:close/>
                                      <a:moveTo>
                                        <a:pt x="775494" y="604838"/>
                                      </a:moveTo>
                                      <a:cubicBezTo>
                                        <a:pt x="779463" y="604838"/>
                                        <a:pt x="779463" y="604838"/>
                                        <a:pt x="779463" y="612776"/>
                                      </a:cubicBezTo>
                                      <a:cubicBezTo>
                                        <a:pt x="779463" y="620713"/>
                                        <a:pt x="771525" y="612776"/>
                                        <a:pt x="771525" y="612776"/>
                                      </a:cubicBezTo>
                                      <a:cubicBezTo>
                                        <a:pt x="771525" y="608807"/>
                                        <a:pt x="775494" y="604838"/>
                                        <a:pt x="775494" y="604838"/>
                                      </a:cubicBezTo>
                                      <a:close/>
                                      <a:moveTo>
                                        <a:pt x="1229916" y="533400"/>
                                      </a:moveTo>
                                      <a:cubicBezTo>
                                        <a:pt x="1233488" y="537105"/>
                                        <a:pt x="1233488" y="540809"/>
                                        <a:pt x="1229916" y="540809"/>
                                      </a:cubicBezTo>
                                      <a:cubicBezTo>
                                        <a:pt x="1226344" y="544513"/>
                                        <a:pt x="1222772" y="537105"/>
                                        <a:pt x="1222772" y="537105"/>
                                      </a:cubicBezTo>
                                      <a:cubicBezTo>
                                        <a:pt x="1219200" y="533400"/>
                                        <a:pt x="1229916" y="533400"/>
                                        <a:pt x="1229916" y="533400"/>
                                      </a:cubicBezTo>
                                      <a:close/>
                                      <a:moveTo>
                                        <a:pt x="1391709" y="352425"/>
                                      </a:moveTo>
                                      <a:cubicBezTo>
                                        <a:pt x="1391709" y="352425"/>
                                        <a:pt x="1395413" y="352425"/>
                                        <a:pt x="1395413" y="359834"/>
                                      </a:cubicBezTo>
                                      <a:cubicBezTo>
                                        <a:pt x="1395413" y="363538"/>
                                        <a:pt x="1388004" y="356130"/>
                                        <a:pt x="1388004" y="356130"/>
                                      </a:cubicBezTo>
                                      <a:cubicBezTo>
                                        <a:pt x="1384300" y="352425"/>
                                        <a:pt x="1388004" y="352425"/>
                                        <a:pt x="1391709" y="352425"/>
                                      </a:cubicBezTo>
                                      <a:close/>
                                      <a:moveTo>
                                        <a:pt x="1424940" y="292100"/>
                                      </a:moveTo>
                                      <a:cubicBezTo>
                                        <a:pt x="1428750" y="296069"/>
                                        <a:pt x="1424940" y="300038"/>
                                        <a:pt x="1424940" y="307976"/>
                                      </a:cubicBezTo>
                                      <a:cubicBezTo>
                                        <a:pt x="1424940" y="311944"/>
                                        <a:pt x="1421130" y="311944"/>
                                        <a:pt x="1417320" y="315913"/>
                                      </a:cubicBezTo>
                                      <a:cubicBezTo>
                                        <a:pt x="1413510" y="315913"/>
                                        <a:pt x="1409700" y="307976"/>
                                        <a:pt x="1409700" y="307976"/>
                                      </a:cubicBezTo>
                                      <a:cubicBezTo>
                                        <a:pt x="1409700" y="304007"/>
                                        <a:pt x="1413510" y="304007"/>
                                        <a:pt x="1417320" y="300038"/>
                                      </a:cubicBezTo>
                                      <a:cubicBezTo>
                                        <a:pt x="1417320" y="292100"/>
                                        <a:pt x="1417320" y="292100"/>
                                        <a:pt x="1424940" y="292100"/>
                                      </a:cubicBezTo>
                                      <a:close/>
                                      <a:moveTo>
                                        <a:pt x="1625699" y="208725"/>
                                      </a:moveTo>
                                      <a:cubicBezTo>
                                        <a:pt x="1627109" y="208255"/>
                                        <a:pt x="1628048" y="208255"/>
                                        <a:pt x="1628048" y="210134"/>
                                      </a:cubicBezTo>
                                      <a:cubicBezTo>
                                        <a:pt x="1631807" y="213893"/>
                                        <a:pt x="1635565" y="217652"/>
                                        <a:pt x="1639323" y="221411"/>
                                      </a:cubicBezTo>
                                      <a:cubicBezTo>
                                        <a:pt x="1639323" y="228928"/>
                                        <a:pt x="1639323" y="225170"/>
                                        <a:pt x="1639323" y="228928"/>
                                      </a:cubicBezTo>
                                      <a:cubicBezTo>
                                        <a:pt x="1643082" y="228928"/>
                                        <a:pt x="1646840" y="232687"/>
                                        <a:pt x="1646840" y="232687"/>
                                      </a:cubicBezTo>
                                      <a:cubicBezTo>
                                        <a:pt x="1646840" y="236446"/>
                                        <a:pt x="1650598" y="232687"/>
                                        <a:pt x="1654357" y="228928"/>
                                      </a:cubicBezTo>
                                      <a:cubicBezTo>
                                        <a:pt x="1654357" y="228928"/>
                                        <a:pt x="1658115" y="228928"/>
                                        <a:pt x="1661874" y="232687"/>
                                      </a:cubicBezTo>
                                      <a:cubicBezTo>
                                        <a:pt x="1665632" y="232687"/>
                                        <a:pt x="1665632" y="232687"/>
                                        <a:pt x="1669390" y="232687"/>
                                      </a:cubicBezTo>
                                      <a:cubicBezTo>
                                        <a:pt x="1673149" y="228928"/>
                                        <a:pt x="1673149" y="228928"/>
                                        <a:pt x="1676907" y="232687"/>
                                      </a:cubicBezTo>
                                      <a:cubicBezTo>
                                        <a:pt x="1680665" y="236446"/>
                                        <a:pt x="1680665" y="240205"/>
                                        <a:pt x="1684424" y="243964"/>
                                      </a:cubicBezTo>
                                      <a:cubicBezTo>
                                        <a:pt x="1688182" y="247723"/>
                                        <a:pt x="1699457" y="255240"/>
                                        <a:pt x="1706974" y="258999"/>
                                      </a:cubicBezTo>
                                      <a:cubicBezTo>
                                        <a:pt x="1710732" y="262758"/>
                                        <a:pt x="1718249" y="274034"/>
                                        <a:pt x="1722007" y="277793"/>
                                      </a:cubicBezTo>
                                      <a:cubicBezTo>
                                        <a:pt x="1725766" y="285311"/>
                                        <a:pt x="1725766" y="289070"/>
                                        <a:pt x="1729524" y="289070"/>
                                      </a:cubicBezTo>
                                      <a:cubicBezTo>
                                        <a:pt x="1733282" y="292829"/>
                                        <a:pt x="1733282" y="296587"/>
                                        <a:pt x="1737041" y="300346"/>
                                      </a:cubicBezTo>
                                      <a:cubicBezTo>
                                        <a:pt x="1740799" y="304105"/>
                                        <a:pt x="1740799" y="307864"/>
                                        <a:pt x="1748316" y="307864"/>
                                      </a:cubicBezTo>
                                      <a:cubicBezTo>
                                        <a:pt x="1752074" y="307864"/>
                                        <a:pt x="1755833" y="311623"/>
                                        <a:pt x="1759591" y="315382"/>
                                      </a:cubicBezTo>
                                      <a:cubicBezTo>
                                        <a:pt x="1763349" y="319140"/>
                                        <a:pt x="1778383" y="322899"/>
                                        <a:pt x="1774624" y="326658"/>
                                      </a:cubicBezTo>
                                      <a:cubicBezTo>
                                        <a:pt x="1770866" y="330417"/>
                                        <a:pt x="1770866" y="334176"/>
                                        <a:pt x="1767108" y="337935"/>
                                      </a:cubicBezTo>
                                      <a:cubicBezTo>
                                        <a:pt x="1763349" y="345452"/>
                                        <a:pt x="1759591" y="371764"/>
                                        <a:pt x="1755833" y="386799"/>
                                      </a:cubicBezTo>
                                      <a:cubicBezTo>
                                        <a:pt x="1752074" y="398076"/>
                                        <a:pt x="1752074" y="390558"/>
                                        <a:pt x="1752074" y="398076"/>
                                      </a:cubicBezTo>
                                      <a:cubicBezTo>
                                        <a:pt x="1755833" y="405594"/>
                                        <a:pt x="1748316" y="416870"/>
                                        <a:pt x="1755833" y="413111"/>
                                      </a:cubicBezTo>
                                      <a:cubicBezTo>
                                        <a:pt x="1767108" y="405594"/>
                                        <a:pt x="1763349" y="394317"/>
                                        <a:pt x="1763349" y="386799"/>
                                      </a:cubicBezTo>
                                      <a:cubicBezTo>
                                        <a:pt x="1759591" y="379282"/>
                                        <a:pt x="1763349" y="379282"/>
                                        <a:pt x="1767108" y="383041"/>
                                      </a:cubicBezTo>
                                      <a:cubicBezTo>
                                        <a:pt x="1770866" y="383041"/>
                                        <a:pt x="1774624" y="394317"/>
                                        <a:pt x="1778383" y="398076"/>
                                      </a:cubicBezTo>
                                      <a:cubicBezTo>
                                        <a:pt x="1778383" y="401835"/>
                                        <a:pt x="1785899" y="401835"/>
                                        <a:pt x="1778383" y="390558"/>
                                      </a:cubicBezTo>
                                      <a:cubicBezTo>
                                        <a:pt x="1774624" y="375523"/>
                                        <a:pt x="1774624" y="375523"/>
                                        <a:pt x="1770866" y="368005"/>
                                      </a:cubicBezTo>
                                      <a:cubicBezTo>
                                        <a:pt x="1767108" y="364246"/>
                                        <a:pt x="1770866" y="364246"/>
                                        <a:pt x="1774624" y="360488"/>
                                      </a:cubicBezTo>
                                      <a:cubicBezTo>
                                        <a:pt x="1778383" y="352970"/>
                                        <a:pt x="1782141" y="345452"/>
                                        <a:pt x="1785899" y="349211"/>
                                      </a:cubicBezTo>
                                      <a:cubicBezTo>
                                        <a:pt x="1789658" y="352970"/>
                                        <a:pt x="1785899" y="356729"/>
                                        <a:pt x="1789658" y="360488"/>
                                      </a:cubicBezTo>
                                      <a:cubicBezTo>
                                        <a:pt x="1797174" y="360488"/>
                                        <a:pt x="1800933" y="360488"/>
                                        <a:pt x="1800933" y="356729"/>
                                      </a:cubicBezTo>
                                      <a:cubicBezTo>
                                        <a:pt x="1797174" y="349211"/>
                                        <a:pt x="1793416" y="345452"/>
                                        <a:pt x="1797174" y="341693"/>
                                      </a:cubicBezTo>
                                      <a:cubicBezTo>
                                        <a:pt x="1800933" y="341693"/>
                                        <a:pt x="1797174" y="337935"/>
                                        <a:pt x="1797174" y="337935"/>
                                      </a:cubicBezTo>
                                      <a:cubicBezTo>
                                        <a:pt x="1793416" y="334176"/>
                                        <a:pt x="1793416" y="330417"/>
                                        <a:pt x="1800933" y="330417"/>
                                      </a:cubicBezTo>
                                      <a:cubicBezTo>
                                        <a:pt x="1812208" y="330417"/>
                                        <a:pt x="1819725" y="326658"/>
                                        <a:pt x="1831000" y="334176"/>
                                      </a:cubicBezTo>
                                      <a:cubicBezTo>
                                        <a:pt x="1842275" y="337935"/>
                                        <a:pt x="1846033" y="337935"/>
                                        <a:pt x="1857308" y="337935"/>
                                      </a:cubicBezTo>
                                      <a:cubicBezTo>
                                        <a:pt x="1857308" y="337935"/>
                                        <a:pt x="1861067" y="341693"/>
                                        <a:pt x="1864825" y="341693"/>
                                      </a:cubicBezTo>
                                      <a:cubicBezTo>
                                        <a:pt x="1864825" y="446941"/>
                                        <a:pt x="1876100" y="1097219"/>
                                        <a:pt x="1887375" y="1736220"/>
                                      </a:cubicBezTo>
                                      <a:cubicBezTo>
                                        <a:pt x="1891133" y="1988062"/>
                                        <a:pt x="1894892" y="2239904"/>
                                        <a:pt x="1898650" y="2454157"/>
                                      </a:cubicBezTo>
                                      <a:cubicBezTo>
                                        <a:pt x="1887375" y="2454157"/>
                                        <a:pt x="1872342" y="2457916"/>
                                        <a:pt x="1868583" y="2457916"/>
                                      </a:cubicBezTo>
                                      <a:cubicBezTo>
                                        <a:pt x="1857308" y="2461675"/>
                                        <a:pt x="1857308" y="2465434"/>
                                        <a:pt x="1849792" y="2469193"/>
                                      </a:cubicBezTo>
                                      <a:cubicBezTo>
                                        <a:pt x="1838516" y="2472952"/>
                                        <a:pt x="1778383" y="2503022"/>
                                        <a:pt x="1763349" y="2506781"/>
                                      </a:cubicBezTo>
                                      <a:cubicBezTo>
                                        <a:pt x="1744557" y="2514299"/>
                                        <a:pt x="1722007" y="2518058"/>
                                        <a:pt x="1706974" y="2525575"/>
                                      </a:cubicBezTo>
                                      <a:cubicBezTo>
                                        <a:pt x="1688182" y="2533093"/>
                                        <a:pt x="1676907" y="2548128"/>
                                        <a:pt x="1582948" y="2544369"/>
                                      </a:cubicBezTo>
                                      <a:cubicBezTo>
                                        <a:pt x="1582948" y="2544369"/>
                                        <a:pt x="1571673" y="2540611"/>
                                        <a:pt x="1556639" y="2536852"/>
                                      </a:cubicBezTo>
                                      <a:cubicBezTo>
                                        <a:pt x="1541606" y="2536852"/>
                                        <a:pt x="1537848" y="2533093"/>
                                        <a:pt x="1530331" y="2536852"/>
                                      </a:cubicBezTo>
                                      <a:cubicBezTo>
                                        <a:pt x="1522814" y="2540611"/>
                                        <a:pt x="1522814" y="2540611"/>
                                        <a:pt x="1519056" y="2540611"/>
                                      </a:cubicBezTo>
                                      <a:cubicBezTo>
                                        <a:pt x="1515298" y="2540611"/>
                                        <a:pt x="1511539" y="2540611"/>
                                        <a:pt x="1504022" y="2540611"/>
                                      </a:cubicBezTo>
                                      <a:cubicBezTo>
                                        <a:pt x="1500264" y="2544369"/>
                                        <a:pt x="1470197" y="2570681"/>
                                        <a:pt x="1458922" y="2574440"/>
                                      </a:cubicBezTo>
                                      <a:cubicBezTo>
                                        <a:pt x="1447647" y="2581958"/>
                                        <a:pt x="1410063" y="2596993"/>
                                        <a:pt x="1402547" y="2604511"/>
                                      </a:cubicBezTo>
                                      <a:cubicBezTo>
                                        <a:pt x="1391272" y="2608270"/>
                                        <a:pt x="1376238" y="2623305"/>
                                        <a:pt x="1361205" y="2627064"/>
                                      </a:cubicBezTo>
                                      <a:cubicBezTo>
                                        <a:pt x="1342413" y="2630823"/>
                                        <a:pt x="1323621" y="2630823"/>
                                        <a:pt x="1316104" y="2638340"/>
                                      </a:cubicBezTo>
                                      <a:cubicBezTo>
                                        <a:pt x="1308588" y="2645858"/>
                                        <a:pt x="1301071" y="2653376"/>
                                        <a:pt x="1293554" y="2668411"/>
                                      </a:cubicBezTo>
                                      <a:cubicBezTo>
                                        <a:pt x="1286038" y="2683446"/>
                                        <a:pt x="1286038" y="2705999"/>
                                        <a:pt x="1278521" y="2713517"/>
                                      </a:cubicBezTo>
                                      <a:cubicBezTo>
                                        <a:pt x="1274763" y="2717276"/>
                                        <a:pt x="1255971" y="2736070"/>
                                        <a:pt x="1255971" y="2739829"/>
                                      </a:cubicBezTo>
                                      <a:cubicBezTo>
                                        <a:pt x="1252212" y="2743588"/>
                                        <a:pt x="1255971" y="2751105"/>
                                        <a:pt x="1248454" y="2751105"/>
                                      </a:cubicBezTo>
                                      <a:cubicBezTo>
                                        <a:pt x="1244696" y="2754864"/>
                                        <a:pt x="1240937" y="2758623"/>
                                        <a:pt x="1237179" y="2758623"/>
                                      </a:cubicBezTo>
                                      <a:cubicBezTo>
                                        <a:pt x="1233421" y="2762382"/>
                                        <a:pt x="1229662" y="2766141"/>
                                        <a:pt x="1225904" y="2766141"/>
                                      </a:cubicBezTo>
                                      <a:cubicBezTo>
                                        <a:pt x="1218387" y="2762382"/>
                                        <a:pt x="1218387" y="2758623"/>
                                        <a:pt x="1210870" y="2762382"/>
                                      </a:cubicBezTo>
                                      <a:cubicBezTo>
                                        <a:pt x="1203354" y="2769899"/>
                                        <a:pt x="1192079" y="2784935"/>
                                        <a:pt x="1188320" y="2777417"/>
                                      </a:cubicBezTo>
                                      <a:cubicBezTo>
                                        <a:pt x="1180804" y="2773658"/>
                                        <a:pt x="1188320" y="2758623"/>
                                        <a:pt x="1177045" y="2758623"/>
                                      </a:cubicBezTo>
                                      <a:cubicBezTo>
                                        <a:pt x="1162012" y="2758623"/>
                                        <a:pt x="1150737" y="2766141"/>
                                        <a:pt x="1146978" y="2762382"/>
                                      </a:cubicBezTo>
                                      <a:cubicBezTo>
                                        <a:pt x="1143220" y="2758623"/>
                                        <a:pt x="1135703" y="2762382"/>
                                        <a:pt x="1128187" y="2762382"/>
                                      </a:cubicBezTo>
                                      <a:cubicBezTo>
                                        <a:pt x="1120670" y="2762382"/>
                                        <a:pt x="1116911" y="2773658"/>
                                        <a:pt x="1113153" y="2769899"/>
                                      </a:cubicBezTo>
                                      <a:cubicBezTo>
                                        <a:pt x="1109395" y="2766141"/>
                                        <a:pt x="1094361" y="2762382"/>
                                        <a:pt x="1086845" y="2766141"/>
                                      </a:cubicBezTo>
                                      <a:cubicBezTo>
                                        <a:pt x="1079328" y="2769899"/>
                                        <a:pt x="1083086" y="2777417"/>
                                        <a:pt x="1075569" y="2777417"/>
                                      </a:cubicBezTo>
                                      <a:cubicBezTo>
                                        <a:pt x="1068053" y="2781176"/>
                                        <a:pt x="1064294" y="2777417"/>
                                        <a:pt x="1064294" y="2773658"/>
                                      </a:cubicBezTo>
                                      <a:cubicBezTo>
                                        <a:pt x="1068053" y="2773658"/>
                                        <a:pt x="1064294" y="2758623"/>
                                        <a:pt x="1056778" y="2754864"/>
                                      </a:cubicBezTo>
                                      <a:cubicBezTo>
                                        <a:pt x="1049261" y="2754864"/>
                                        <a:pt x="1037986" y="2766141"/>
                                        <a:pt x="1030469" y="2762382"/>
                                      </a:cubicBezTo>
                                      <a:cubicBezTo>
                                        <a:pt x="1022952" y="2762382"/>
                                        <a:pt x="1026711" y="2758623"/>
                                        <a:pt x="1019194" y="2758623"/>
                                      </a:cubicBezTo>
                                      <a:cubicBezTo>
                                        <a:pt x="1015436" y="2758623"/>
                                        <a:pt x="1011677" y="2762382"/>
                                        <a:pt x="1007919" y="2758623"/>
                                      </a:cubicBezTo>
                                      <a:cubicBezTo>
                                        <a:pt x="1000402" y="2754864"/>
                                        <a:pt x="1000402" y="2747346"/>
                                        <a:pt x="985369" y="2751105"/>
                                      </a:cubicBezTo>
                                      <a:cubicBezTo>
                                        <a:pt x="970335" y="2751105"/>
                                        <a:pt x="959060" y="2758623"/>
                                        <a:pt x="951544" y="2758623"/>
                                      </a:cubicBezTo>
                                      <a:cubicBezTo>
                                        <a:pt x="944027" y="2754864"/>
                                        <a:pt x="917718" y="2758623"/>
                                        <a:pt x="906443" y="2758623"/>
                                      </a:cubicBezTo>
                                      <a:cubicBezTo>
                                        <a:pt x="898927" y="2762382"/>
                                        <a:pt x="883893" y="2762382"/>
                                        <a:pt x="880135" y="2766141"/>
                                      </a:cubicBezTo>
                                      <a:cubicBezTo>
                                        <a:pt x="872618" y="2769899"/>
                                        <a:pt x="872618" y="2769899"/>
                                        <a:pt x="865101" y="2769899"/>
                                      </a:cubicBezTo>
                                      <a:cubicBezTo>
                                        <a:pt x="857585" y="2769899"/>
                                        <a:pt x="850068" y="2769899"/>
                                        <a:pt x="842551" y="2769899"/>
                                      </a:cubicBezTo>
                                      <a:cubicBezTo>
                                        <a:pt x="838793" y="2769899"/>
                                        <a:pt x="831276" y="2766141"/>
                                        <a:pt x="823759" y="2766141"/>
                                      </a:cubicBezTo>
                                      <a:cubicBezTo>
                                        <a:pt x="816243" y="2766141"/>
                                        <a:pt x="801209" y="2769899"/>
                                        <a:pt x="789934" y="2781176"/>
                                      </a:cubicBezTo>
                                      <a:cubicBezTo>
                                        <a:pt x="778659" y="2788694"/>
                                        <a:pt x="756109" y="2811247"/>
                                        <a:pt x="763626" y="2822523"/>
                                      </a:cubicBezTo>
                                      <a:cubicBezTo>
                                        <a:pt x="763626" y="2822523"/>
                                        <a:pt x="771142" y="2826282"/>
                                        <a:pt x="767384" y="2830041"/>
                                      </a:cubicBezTo>
                                      <a:cubicBezTo>
                                        <a:pt x="763626" y="2833800"/>
                                        <a:pt x="763626" y="2833800"/>
                                        <a:pt x="763626" y="2830041"/>
                                      </a:cubicBezTo>
                                      <a:cubicBezTo>
                                        <a:pt x="759867" y="2830041"/>
                                        <a:pt x="752351" y="2826282"/>
                                        <a:pt x="752351" y="2830041"/>
                                      </a:cubicBezTo>
                                      <a:cubicBezTo>
                                        <a:pt x="752351" y="2837558"/>
                                        <a:pt x="748592" y="2848835"/>
                                        <a:pt x="748592" y="2845076"/>
                                      </a:cubicBezTo>
                                      <a:cubicBezTo>
                                        <a:pt x="744834" y="2837558"/>
                                        <a:pt x="741076" y="2837558"/>
                                        <a:pt x="737317" y="2841317"/>
                                      </a:cubicBezTo>
                                      <a:cubicBezTo>
                                        <a:pt x="737317" y="2845076"/>
                                        <a:pt x="737317" y="2852594"/>
                                        <a:pt x="733559" y="2848835"/>
                                      </a:cubicBezTo>
                                      <a:cubicBezTo>
                                        <a:pt x="729800" y="2848835"/>
                                        <a:pt x="722284" y="2841317"/>
                                        <a:pt x="711009" y="2841317"/>
                                      </a:cubicBezTo>
                                      <a:cubicBezTo>
                                        <a:pt x="699734" y="2841317"/>
                                        <a:pt x="688458" y="2833800"/>
                                        <a:pt x="684700" y="2841317"/>
                                      </a:cubicBezTo>
                                      <a:cubicBezTo>
                                        <a:pt x="680942" y="2848835"/>
                                        <a:pt x="677183" y="2852594"/>
                                        <a:pt x="673425" y="2860111"/>
                                      </a:cubicBezTo>
                                      <a:cubicBezTo>
                                        <a:pt x="669667" y="2863870"/>
                                        <a:pt x="673425" y="2867629"/>
                                        <a:pt x="662150" y="2871388"/>
                                      </a:cubicBezTo>
                                      <a:cubicBezTo>
                                        <a:pt x="650875" y="2875147"/>
                                        <a:pt x="635841" y="2882664"/>
                                        <a:pt x="635841" y="2890182"/>
                                      </a:cubicBezTo>
                                      <a:cubicBezTo>
                                        <a:pt x="635841" y="2897700"/>
                                        <a:pt x="635841" y="2905217"/>
                                        <a:pt x="628325" y="2905217"/>
                                      </a:cubicBezTo>
                                      <a:cubicBezTo>
                                        <a:pt x="620808" y="2901459"/>
                                        <a:pt x="620808" y="2905217"/>
                                        <a:pt x="617050" y="2905217"/>
                                      </a:cubicBezTo>
                                      <a:cubicBezTo>
                                        <a:pt x="613291" y="2908976"/>
                                        <a:pt x="609533" y="2908976"/>
                                        <a:pt x="613291" y="2912735"/>
                                      </a:cubicBezTo>
                                      <a:cubicBezTo>
                                        <a:pt x="613291" y="2912735"/>
                                        <a:pt x="617050" y="2920253"/>
                                        <a:pt x="609533" y="2916494"/>
                                      </a:cubicBezTo>
                                      <a:cubicBezTo>
                                        <a:pt x="602016" y="2912735"/>
                                        <a:pt x="594499" y="2916494"/>
                                        <a:pt x="590741" y="2916494"/>
                                      </a:cubicBezTo>
                                      <a:cubicBezTo>
                                        <a:pt x="583224" y="2920253"/>
                                        <a:pt x="568191" y="2920253"/>
                                        <a:pt x="575708" y="2924012"/>
                                      </a:cubicBezTo>
                                      <a:cubicBezTo>
                                        <a:pt x="583224" y="2927770"/>
                                        <a:pt x="594499" y="2931529"/>
                                        <a:pt x="586983" y="2931529"/>
                                      </a:cubicBezTo>
                                      <a:cubicBezTo>
                                        <a:pt x="579466" y="2931529"/>
                                        <a:pt x="575708" y="2931529"/>
                                        <a:pt x="564433" y="2927770"/>
                                      </a:cubicBezTo>
                                      <a:cubicBezTo>
                                        <a:pt x="556916" y="2924012"/>
                                        <a:pt x="553158" y="2920253"/>
                                        <a:pt x="549399" y="2924012"/>
                                      </a:cubicBezTo>
                                      <a:cubicBezTo>
                                        <a:pt x="549399" y="2927770"/>
                                        <a:pt x="549399" y="2935288"/>
                                        <a:pt x="541882" y="2931529"/>
                                      </a:cubicBezTo>
                                      <a:cubicBezTo>
                                        <a:pt x="534366" y="2927770"/>
                                        <a:pt x="504299" y="2920253"/>
                                        <a:pt x="504299" y="2920253"/>
                                      </a:cubicBezTo>
                                      <a:cubicBezTo>
                                        <a:pt x="504299" y="2920253"/>
                                        <a:pt x="500541" y="2916494"/>
                                        <a:pt x="493024" y="2920253"/>
                                      </a:cubicBezTo>
                                      <a:cubicBezTo>
                                        <a:pt x="489265" y="2920253"/>
                                        <a:pt x="485507" y="2924012"/>
                                        <a:pt x="481749" y="2920253"/>
                                      </a:cubicBezTo>
                                      <a:cubicBezTo>
                                        <a:pt x="477990" y="2920253"/>
                                        <a:pt x="474232" y="2916494"/>
                                        <a:pt x="466715" y="2920253"/>
                                      </a:cubicBezTo>
                                      <a:cubicBezTo>
                                        <a:pt x="462957" y="2924012"/>
                                        <a:pt x="455440" y="2924012"/>
                                        <a:pt x="451682" y="2920253"/>
                                      </a:cubicBezTo>
                                      <a:cubicBezTo>
                                        <a:pt x="444165" y="2920253"/>
                                        <a:pt x="444165" y="2916494"/>
                                        <a:pt x="436648" y="2920253"/>
                                      </a:cubicBezTo>
                                      <a:cubicBezTo>
                                        <a:pt x="429132" y="2920253"/>
                                        <a:pt x="425373" y="2920253"/>
                                        <a:pt x="421615" y="2916494"/>
                                      </a:cubicBezTo>
                                      <a:cubicBezTo>
                                        <a:pt x="414098" y="2916494"/>
                                        <a:pt x="402823" y="2905217"/>
                                        <a:pt x="406582" y="2908976"/>
                                      </a:cubicBezTo>
                                      <a:cubicBezTo>
                                        <a:pt x="414098" y="2908976"/>
                                        <a:pt x="417857" y="2908976"/>
                                        <a:pt x="414098" y="2901459"/>
                                      </a:cubicBezTo>
                                      <a:cubicBezTo>
                                        <a:pt x="410340" y="2897700"/>
                                        <a:pt x="399065" y="2893941"/>
                                        <a:pt x="402823" y="2897700"/>
                                      </a:cubicBezTo>
                                      <a:cubicBezTo>
                                        <a:pt x="406582" y="2901459"/>
                                        <a:pt x="406582" y="2905217"/>
                                        <a:pt x="399065" y="2901459"/>
                                      </a:cubicBezTo>
                                      <a:cubicBezTo>
                                        <a:pt x="395306" y="2901459"/>
                                        <a:pt x="380273" y="2897700"/>
                                        <a:pt x="368998" y="2893941"/>
                                      </a:cubicBezTo>
                                      <a:cubicBezTo>
                                        <a:pt x="361481" y="2890182"/>
                                        <a:pt x="357723" y="2890182"/>
                                        <a:pt x="353965" y="2882664"/>
                                      </a:cubicBezTo>
                                      <a:cubicBezTo>
                                        <a:pt x="346448" y="2871388"/>
                                        <a:pt x="338931" y="2860111"/>
                                        <a:pt x="331414" y="2852594"/>
                                      </a:cubicBezTo>
                                      <a:cubicBezTo>
                                        <a:pt x="323898" y="2845076"/>
                                        <a:pt x="290072" y="2818764"/>
                                        <a:pt x="278797" y="2818764"/>
                                      </a:cubicBezTo>
                                      <a:cubicBezTo>
                                        <a:pt x="263764" y="2815005"/>
                                        <a:pt x="260006" y="2830041"/>
                                        <a:pt x="256247" y="2822523"/>
                                      </a:cubicBezTo>
                                      <a:cubicBezTo>
                                        <a:pt x="252489" y="2815005"/>
                                        <a:pt x="244972" y="2815005"/>
                                        <a:pt x="244972" y="2803729"/>
                                      </a:cubicBezTo>
                                      <a:cubicBezTo>
                                        <a:pt x="244972" y="2796211"/>
                                        <a:pt x="237455" y="2784935"/>
                                        <a:pt x="237455" y="2777417"/>
                                      </a:cubicBezTo>
                                      <a:cubicBezTo>
                                        <a:pt x="237455" y="2769899"/>
                                        <a:pt x="237455" y="2766141"/>
                                        <a:pt x="237455" y="2758623"/>
                                      </a:cubicBezTo>
                                      <a:cubicBezTo>
                                        <a:pt x="241214" y="2751105"/>
                                        <a:pt x="237455" y="2736070"/>
                                        <a:pt x="241214" y="2732311"/>
                                      </a:cubicBezTo>
                                      <a:cubicBezTo>
                                        <a:pt x="241214" y="2724793"/>
                                        <a:pt x="241214" y="2721035"/>
                                        <a:pt x="244972" y="2717276"/>
                                      </a:cubicBezTo>
                                      <a:cubicBezTo>
                                        <a:pt x="244972" y="2717276"/>
                                        <a:pt x="241214" y="2705999"/>
                                        <a:pt x="248730" y="2709758"/>
                                      </a:cubicBezTo>
                                      <a:cubicBezTo>
                                        <a:pt x="252489" y="2717276"/>
                                        <a:pt x="256247" y="2721035"/>
                                        <a:pt x="260006" y="2724793"/>
                                      </a:cubicBezTo>
                                      <a:cubicBezTo>
                                        <a:pt x="263764" y="2724793"/>
                                        <a:pt x="286314" y="2728552"/>
                                        <a:pt x="293831" y="2721035"/>
                                      </a:cubicBezTo>
                                      <a:cubicBezTo>
                                        <a:pt x="305106" y="2713517"/>
                                        <a:pt x="323898" y="2675929"/>
                                        <a:pt x="323898" y="2668411"/>
                                      </a:cubicBezTo>
                                      <a:cubicBezTo>
                                        <a:pt x="327656" y="2664652"/>
                                        <a:pt x="320139" y="2657134"/>
                                        <a:pt x="320139" y="2653376"/>
                                      </a:cubicBezTo>
                                      <a:cubicBezTo>
                                        <a:pt x="320139" y="2649617"/>
                                        <a:pt x="320139" y="2634581"/>
                                        <a:pt x="320139" y="2630823"/>
                                      </a:cubicBezTo>
                                      <a:cubicBezTo>
                                        <a:pt x="320139" y="2627064"/>
                                        <a:pt x="308864" y="2593234"/>
                                        <a:pt x="312623" y="2585717"/>
                                      </a:cubicBezTo>
                                      <a:cubicBezTo>
                                        <a:pt x="320139" y="2578199"/>
                                        <a:pt x="316381" y="2585717"/>
                                        <a:pt x="320139" y="2589475"/>
                                      </a:cubicBezTo>
                                      <a:cubicBezTo>
                                        <a:pt x="320139" y="2596993"/>
                                        <a:pt x="327656" y="2608270"/>
                                        <a:pt x="323898" y="2596993"/>
                                      </a:cubicBezTo>
                                      <a:cubicBezTo>
                                        <a:pt x="323898" y="2585717"/>
                                        <a:pt x="323898" y="2585717"/>
                                        <a:pt x="327656" y="2585717"/>
                                      </a:cubicBezTo>
                                      <a:cubicBezTo>
                                        <a:pt x="335173" y="2585717"/>
                                        <a:pt x="331414" y="2581958"/>
                                        <a:pt x="327656" y="2578199"/>
                                      </a:cubicBezTo>
                                      <a:cubicBezTo>
                                        <a:pt x="327656" y="2574440"/>
                                        <a:pt x="323898" y="2570681"/>
                                        <a:pt x="327656" y="2563164"/>
                                      </a:cubicBezTo>
                                      <a:cubicBezTo>
                                        <a:pt x="331414" y="2559405"/>
                                        <a:pt x="327656" y="2551887"/>
                                        <a:pt x="327656" y="2544369"/>
                                      </a:cubicBezTo>
                                      <a:cubicBezTo>
                                        <a:pt x="327656" y="2536852"/>
                                        <a:pt x="335173" y="2472952"/>
                                        <a:pt x="327656" y="2461675"/>
                                      </a:cubicBezTo>
                                      <a:cubicBezTo>
                                        <a:pt x="320139" y="2446640"/>
                                        <a:pt x="282556" y="2371463"/>
                                        <a:pt x="278797" y="2363945"/>
                                      </a:cubicBezTo>
                                      <a:cubicBezTo>
                                        <a:pt x="275039" y="2356428"/>
                                        <a:pt x="260006" y="2333875"/>
                                        <a:pt x="260006" y="2322598"/>
                                      </a:cubicBezTo>
                                      <a:cubicBezTo>
                                        <a:pt x="256247" y="2315081"/>
                                        <a:pt x="244972" y="2285010"/>
                                        <a:pt x="244972" y="2277492"/>
                                      </a:cubicBezTo>
                                      <a:cubicBezTo>
                                        <a:pt x="244972" y="2266216"/>
                                        <a:pt x="244972" y="2262457"/>
                                        <a:pt x="244972" y="2262457"/>
                                      </a:cubicBezTo>
                                      <a:cubicBezTo>
                                        <a:pt x="241214" y="2258698"/>
                                        <a:pt x="241214" y="2251181"/>
                                        <a:pt x="237455" y="2247422"/>
                                      </a:cubicBezTo>
                                      <a:cubicBezTo>
                                        <a:pt x="237455" y="2243663"/>
                                        <a:pt x="237455" y="2194798"/>
                                        <a:pt x="237455" y="2179763"/>
                                      </a:cubicBezTo>
                                      <a:cubicBezTo>
                                        <a:pt x="241214" y="2164727"/>
                                        <a:pt x="233697" y="2123380"/>
                                        <a:pt x="226180" y="2112104"/>
                                      </a:cubicBezTo>
                                      <a:cubicBezTo>
                                        <a:pt x="218664" y="2104586"/>
                                        <a:pt x="199872" y="2089551"/>
                                        <a:pt x="196113" y="2055721"/>
                                      </a:cubicBezTo>
                                      <a:cubicBezTo>
                                        <a:pt x="188597" y="2025650"/>
                                        <a:pt x="177322" y="2018133"/>
                                        <a:pt x="169805" y="2010615"/>
                                      </a:cubicBezTo>
                                      <a:cubicBezTo>
                                        <a:pt x="166047" y="1999339"/>
                                        <a:pt x="143496" y="1984303"/>
                                        <a:pt x="143496" y="1961750"/>
                                      </a:cubicBezTo>
                                      <a:cubicBezTo>
                                        <a:pt x="143496" y="1942956"/>
                                        <a:pt x="147255" y="1927921"/>
                                        <a:pt x="139738" y="1920403"/>
                                      </a:cubicBezTo>
                                      <a:cubicBezTo>
                                        <a:pt x="135980" y="1909127"/>
                                        <a:pt x="117188" y="1822673"/>
                                        <a:pt x="49537" y="1766291"/>
                                      </a:cubicBezTo>
                                      <a:cubicBezTo>
                                        <a:pt x="49537" y="1766291"/>
                                        <a:pt x="42021" y="1755014"/>
                                        <a:pt x="38262" y="1751256"/>
                                      </a:cubicBezTo>
                                      <a:cubicBezTo>
                                        <a:pt x="38262" y="1743738"/>
                                        <a:pt x="26987" y="1732461"/>
                                        <a:pt x="34504" y="1736220"/>
                                      </a:cubicBezTo>
                                      <a:cubicBezTo>
                                        <a:pt x="42021" y="1739979"/>
                                        <a:pt x="45779" y="1739979"/>
                                        <a:pt x="45779" y="1732461"/>
                                      </a:cubicBezTo>
                                      <a:cubicBezTo>
                                        <a:pt x="42021" y="1728703"/>
                                        <a:pt x="42021" y="1713667"/>
                                        <a:pt x="45779" y="1717426"/>
                                      </a:cubicBezTo>
                                      <a:cubicBezTo>
                                        <a:pt x="49537" y="1724944"/>
                                        <a:pt x="45779" y="1743738"/>
                                        <a:pt x="49537" y="1747497"/>
                                      </a:cubicBezTo>
                                      <a:cubicBezTo>
                                        <a:pt x="57054" y="1755014"/>
                                        <a:pt x="53296" y="1747497"/>
                                        <a:pt x="53296" y="1739979"/>
                                      </a:cubicBezTo>
                                      <a:cubicBezTo>
                                        <a:pt x="53296" y="1732461"/>
                                        <a:pt x="53296" y="1709908"/>
                                        <a:pt x="57054" y="1717426"/>
                                      </a:cubicBezTo>
                                      <a:cubicBezTo>
                                        <a:pt x="57054" y="1724944"/>
                                        <a:pt x="57054" y="1728703"/>
                                        <a:pt x="60812" y="1732461"/>
                                      </a:cubicBezTo>
                                      <a:cubicBezTo>
                                        <a:pt x="64571" y="1739979"/>
                                        <a:pt x="68329" y="1747497"/>
                                        <a:pt x="72088" y="1751256"/>
                                      </a:cubicBezTo>
                                      <a:cubicBezTo>
                                        <a:pt x="72088" y="1758773"/>
                                        <a:pt x="75846" y="1766291"/>
                                        <a:pt x="75846" y="1773809"/>
                                      </a:cubicBezTo>
                                      <a:cubicBezTo>
                                        <a:pt x="75846" y="1777567"/>
                                        <a:pt x="75846" y="1788844"/>
                                        <a:pt x="79604" y="1781326"/>
                                      </a:cubicBezTo>
                                      <a:cubicBezTo>
                                        <a:pt x="79604" y="1773809"/>
                                        <a:pt x="83363" y="1773809"/>
                                        <a:pt x="83363" y="1781326"/>
                                      </a:cubicBezTo>
                                      <a:cubicBezTo>
                                        <a:pt x="87121" y="1788844"/>
                                        <a:pt x="87121" y="1796362"/>
                                        <a:pt x="90879" y="1792603"/>
                                      </a:cubicBezTo>
                                      <a:cubicBezTo>
                                        <a:pt x="94638" y="1788844"/>
                                        <a:pt x="98396" y="1788844"/>
                                        <a:pt x="102154" y="1785085"/>
                                      </a:cubicBezTo>
                                      <a:cubicBezTo>
                                        <a:pt x="105913" y="1785085"/>
                                        <a:pt x="109671" y="1777567"/>
                                        <a:pt x="113430" y="1770050"/>
                                      </a:cubicBezTo>
                                      <a:cubicBezTo>
                                        <a:pt x="113430" y="1758773"/>
                                        <a:pt x="109671" y="1743738"/>
                                        <a:pt x="98396" y="1739979"/>
                                      </a:cubicBezTo>
                                      <a:cubicBezTo>
                                        <a:pt x="83363" y="1736220"/>
                                        <a:pt x="79604" y="1717426"/>
                                        <a:pt x="75846" y="1709908"/>
                                      </a:cubicBezTo>
                                      <a:cubicBezTo>
                                        <a:pt x="72088" y="1702391"/>
                                        <a:pt x="60812" y="1679838"/>
                                        <a:pt x="60812" y="1672320"/>
                                      </a:cubicBezTo>
                                      <a:cubicBezTo>
                                        <a:pt x="60812" y="1664802"/>
                                        <a:pt x="60812" y="1661044"/>
                                        <a:pt x="60812" y="1657285"/>
                                      </a:cubicBezTo>
                                      <a:cubicBezTo>
                                        <a:pt x="64571" y="1653526"/>
                                        <a:pt x="68329" y="1646008"/>
                                        <a:pt x="68329" y="1653526"/>
                                      </a:cubicBezTo>
                                      <a:cubicBezTo>
                                        <a:pt x="72088" y="1657285"/>
                                        <a:pt x="68329" y="1661044"/>
                                        <a:pt x="72088" y="1661044"/>
                                      </a:cubicBezTo>
                                      <a:cubicBezTo>
                                        <a:pt x="75846" y="1661044"/>
                                        <a:pt x="79604" y="1668561"/>
                                        <a:pt x="83363" y="1668561"/>
                                      </a:cubicBezTo>
                                      <a:cubicBezTo>
                                        <a:pt x="83363" y="1672320"/>
                                        <a:pt x="83363" y="1676079"/>
                                        <a:pt x="87121" y="1679838"/>
                                      </a:cubicBezTo>
                                      <a:cubicBezTo>
                                        <a:pt x="90879" y="1683597"/>
                                        <a:pt x="94638" y="1687355"/>
                                        <a:pt x="94638" y="1691114"/>
                                      </a:cubicBezTo>
                                      <a:cubicBezTo>
                                        <a:pt x="94638" y="1691114"/>
                                        <a:pt x="98396" y="1698632"/>
                                        <a:pt x="98396" y="1702391"/>
                                      </a:cubicBezTo>
                                      <a:cubicBezTo>
                                        <a:pt x="94638" y="1706150"/>
                                        <a:pt x="94638" y="1709908"/>
                                        <a:pt x="94638" y="1713667"/>
                                      </a:cubicBezTo>
                                      <a:cubicBezTo>
                                        <a:pt x="90879" y="1721185"/>
                                        <a:pt x="90879" y="1732461"/>
                                        <a:pt x="98396" y="1732461"/>
                                      </a:cubicBezTo>
                                      <a:cubicBezTo>
                                        <a:pt x="102154" y="1736220"/>
                                        <a:pt x="105913" y="1728703"/>
                                        <a:pt x="109671" y="1721185"/>
                                      </a:cubicBezTo>
                                      <a:cubicBezTo>
                                        <a:pt x="113430" y="1709908"/>
                                        <a:pt x="113430" y="1702391"/>
                                        <a:pt x="113430" y="1713667"/>
                                      </a:cubicBezTo>
                                      <a:cubicBezTo>
                                        <a:pt x="117188" y="1724944"/>
                                        <a:pt x="124705" y="1755014"/>
                                        <a:pt x="132221" y="1762532"/>
                                      </a:cubicBezTo>
                                      <a:cubicBezTo>
                                        <a:pt x="139738" y="1773809"/>
                                        <a:pt x="135980" y="1766291"/>
                                        <a:pt x="143496" y="1762532"/>
                                      </a:cubicBezTo>
                                      <a:cubicBezTo>
                                        <a:pt x="147255" y="1758773"/>
                                        <a:pt x="158530" y="1751256"/>
                                        <a:pt x="154771" y="1743738"/>
                                      </a:cubicBezTo>
                                      <a:cubicBezTo>
                                        <a:pt x="151013" y="1736220"/>
                                        <a:pt x="147255" y="1732461"/>
                                        <a:pt x="151013" y="1728703"/>
                                      </a:cubicBezTo>
                                      <a:cubicBezTo>
                                        <a:pt x="154771" y="1724944"/>
                                        <a:pt x="154771" y="1721185"/>
                                        <a:pt x="154771" y="1717426"/>
                                      </a:cubicBezTo>
                                      <a:cubicBezTo>
                                        <a:pt x="154771" y="1713667"/>
                                        <a:pt x="151013" y="1706150"/>
                                        <a:pt x="154771" y="1709908"/>
                                      </a:cubicBezTo>
                                      <a:cubicBezTo>
                                        <a:pt x="154771" y="1709908"/>
                                        <a:pt x="158530" y="1709908"/>
                                        <a:pt x="158530" y="1706150"/>
                                      </a:cubicBezTo>
                                      <a:cubicBezTo>
                                        <a:pt x="158530" y="1702391"/>
                                        <a:pt x="158530" y="1694873"/>
                                        <a:pt x="154771" y="1687355"/>
                                      </a:cubicBezTo>
                                      <a:cubicBezTo>
                                        <a:pt x="147255" y="1683597"/>
                                        <a:pt x="143496" y="1672320"/>
                                        <a:pt x="139738" y="1668561"/>
                                      </a:cubicBezTo>
                                      <a:cubicBezTo>
                                        <a:pt x="135980" y="1664802"/>
                                        <a:pt x="117188" y="1634732"/>
                                        <a:pt x="117188" y="1627214"/>
                                      </a:cubicBezTo>
                                      <a:cubicBezTo>
                                        <a:pt x="113430" y="1619696"/>
                                        <a:pt x="105913" y="1604661"/>
                                        <a:pt x="102154" y="1600902"/>
                                      </a:cubicBezTo>
                                      <a:cubicBezTo>
                                        <a:pt x="94638" y="1593385"/>
                                        <a:pt x="87121" y="1589626"/>
                                        <a:pt x="87121" y="1582108"/>
                                      </a:cubicBezTo>
                                      <a:cubicBezTo>
                                        <a:pt x="87121" y="1574590"/>
                                        <a:pt x="83363" y="1567073"/>
                                        <a:pt x="83363" y="1563314"/>
                                      </a:cubicBezTo>
                                      <a:cubicBezTo>
                                        <a:pt x="79604" y="1555796"/>
                                        <a:pt x="83363" y="1540761"/>
                                        <a:pt x="75846" y="1533243"/>
                                      </a:cubicBezTo>
                                      <a:cubicBezTo>
                                        <a:pt x="68329" y="1529484"/>
                                        <a:pt x="57054" y="1521967"/>
                                        <a:pt x="57054" y="1506931"/>
                                      </a:cubicBezTo>
                                      <a:cubicBezTo>
                                        <a:pt x="57054" y="1491896"/>
                                        <a:pt x="57054" y="1488137"/>
                                        <a:pt x="60812" y="1484378"/>
                                      </a:cubicBezTo>
                                      <a:cubicBezTo>
                                        <a:pt x="64571" y="1476861"/>
                                        <a:pt x="60812" y="1476861"/>
                                        <a:pt x="64571" y="1469343"/>
                                      </a:cubicBezTo>
                                      <a:cubicBezTo>
                                        <a:pt x="64571" y="1461825"/>
                                        <a:pt x="64571" y="1458067"/>
                                        <a:pt x="64571" y="1450549"/>
                                      </a:cubicBezTo>
                                      <a:cubicBezTo>
                                        <a:pt x="64571" y="1446790"/>
                                        <a:pt x="72088" y="1439273"/>
                                        <a:pt x="72088" y="1431755"/>
                                      </a:cubicBezTo>
                                      <a:cubicBezTo>
                                        <a:pt x="72088" y="1427996"/>
                                        <a:pt x="75846" y="1424237"/>
                                        <a:pt x="79604" y="1420478"/>
                                      </a:cubicBezTo>
                                      <a:cubicBezTo>
                                        <a:pt x="79604" y="1420478"/>
                                        <a:pt x="83363" y="1409202"/>
                                        <a:pt x="87121" y="1405443"/>
                                      </a:cubicBezTo>
                                      <a:cubicBezTo>
                                        <a:pt x="90879" y="1401684"/>
                                        <a:pt x="102154" y="1401684"/>
                                        <a:pt x="102154" y="1390408"/>
                                      </a:cubicBezTo>
                                      <a:cubicBezTo>
                                        <a:pt x="102154" y="1382890"/>
                                        <a:pt x="98396" y="1352819"/>
                                        <a:pt x="102154" y="1345302"/>
                                      </a:cubicBezTo>
                                      <a:cubicBezTo>
                                        <a:pt x="109671" y="1337784"/>
                                        <a:pt x="109671" y="1322749"/>
                                        <a:pt x="102154" y="1311472"/>
                                      </a:cubicBezTo>
                                      <a:cubicBezTo>
                                        <a:pt x="98396" y="1300196"/>
                                        <a:pt x="83363" y="1288919"/>
                                        <a:pt x="87121" y="1277643"/>
                                      </a:cubicBezTo>
                                      <a:cubicBezTo>
                                        <a:pt x="94638" y="1270125"/>
                                        <a:pt x="102154" y="1251331"/>
                                        <a:pt x="105913" y="1243813"/>
                                      </a:cubicBezTo>
                                      <a:cubicBezTo>
                                        <a:pt x="105913" y="1236295"/>
                                        <a:pt x="124705" y="1187431"/>
                                        <a:pt x="139738" y="1183672"/>
                                      </a:cubicBezTo>
                                      <a:cubicBezTo>
                                        <a:pt x="151013" y="1179913"/>
                                        <a:pt x="147255" y="1183672"/>
                                        <a:pt x="147255" y="1187431"/>
                                      </a:cubicBezTo>
                                      <a:cubicBezTo>
                                        <a:pt x="143496" y="1194948"/>
                                        <a:pt x="143496" y="1194948"/>
                                        <a:pt x="143496" y="1198707"/>
                                      </a:cubicBezTo>
                                      <a:cubicBezTo>
                                        <a:pt x="143496" y="1202466"/>
                                        <a:pt x="139738" y="1217501"/>
                                        <a:pt x="135980" y="1225019"/>
                                      </a:cubicBezTo>
                                      <a:cubicBezTo>
                                        <a:pt x="135980" y="1232537"/>
                                        <a:pt x="139738" y="1247572"/>
                                        <a:pt x="139738" y="1247572"/>
                                      </a:cubicBezTo>
                                      <a:cubicBezTo>
                                        <a:pt x="139738" y="1247572"/>
                                        <a:pt x="143496" y="1243813"/>
                                        <a:pt x="143496" y="1251331"/>
                                      </a:cubicBezTo>
                                      <a:cubicBezTo>
                                        <a:pt x="147255" y="1255090"/>
                                        <a:pt x="139738" y="1262607"/>
                                        <a:pt x="143496" y="1266366"/>
                                      </a:cubicBezTo>
                                      <a:cubicBezTo>
                                        <a:pt x="147255" y="1270125"/>
                                        <a:pt x="147255" y="1273884"/>
                                        <a:pt x="151013" y="1270125"/>
                                      </a:cubicBezTo>
                                      <a:cubicBezTo>
                                        <a:pt x="154771" y="1266366"/>
                                        <a:pt x="158530" y="1258848"/>
                                        <a:pt x="166047" y="1262607"/>
                                      </a:cubicBezTo>
                                      <a:cubicBezTo>
                                        <a:pt x="169805" y="1266366"/>
                                        <a:pt x="173563" y="1266366"/>
                                        <a:pt x="173563" y="1258848"/>
                                      </a:cubicBezTo>
                                      <a:cubicBezTo>
                                        <a:pt x="173563" y="1255090"/>
                                        <a:pt x="177322" y="1243813"/>
                                        <a:pt x="181080" y="1236295"/>
                                      </a:cubicBezTo>
                                      <a:cubicBezTo>
                                        <a:pt x="184838" y="1232537"/>
                                        <a:pt x="188597" y="1221260"/>
                                        <a:pt x="188597" y="1217501"/>
                                      </a:cubicBezTo>
                                      <a:cubicBezTo>
                                        <a:pt x="184838" y="1213742"/>
                                        <a:pt x="188597" y="1206225"/>
                                        <a:pt x="188597" y="1209984"/>
                                      </a:cubicBezTo>
                                      <a:cubicBezTo>
                                        <a:pt x="192355" y="1209984"/>
                                        <a:pt x="192355" y="1209984"/>
                                        <a:pt x="199872" y="1202466"/>
                                      </a:cubicBezTo>
                                      <a:cubicBezTo>
                                        <a:pt x="203630" y="1194948"/>
                                        <a:pt x="203630" y="1183672"/>
                                        <a:pt x="211147" y="1179913"/>
                                      </a:cubicBezTo>
                                      <a:cubicBezTo>
                                        <a:pt x="218664" y="1176154"/>
                                        <a:pt x="237455" y="1164878"/>
                                        <a:pt x="241214" y="1168636"/>
                                      </a:cubicBezTo>
                                      <a:cubicBezTo>
                                        <a:pt x="244972" y="1168636"/>
                                        <a:pt x="248730" y="1164878"/>
                                        <a:pt x="256247" y="1164878"/>
                                      </a:cubicBezTo>
                                      <a:cubicBezTo>
                                        <a:pt x="263764" y="1161119"/>
                                        <a:pt x="293831" y="1149842"/>
                                        <a:pt x="301347" y="1142325"/>
                                      </a:cubicBezTo>
                                      <a:cubicBezTo>
                                        <a:pt x="308864" y="1134807"/>
                                        <a:pt x="323898" y="1116013"/>
                                        <a:pt x="331414" y="1116013"/>
                                      </a:cubicBezTo>
                                      <a:cubicBezTo>
                                        <a:pt x="338931" y="1112254"/>
                                        <a:pt x="338931" y="1108495"/>
                                        <a:pt x="342689" y="1104736"/>
                                      </a:cubicBezTo>
                                      <a:cubicBezTo>
                                        <a:pt x="350206" y="1100977"/>
                                        <a:pt x="357723" y="1089701"/>
                                        <a:pt x="361481" y="1085942"/>
                                      </a:cubicBezTo>
                                      <a:cubicBezTo>
                                        <a:pt x="368998" y="1085942"/>
                                        <a:pt x="380273" y="1078425"/>
                                        <a:pt x="380273" y="1074666"/>
                                      </a:cubicBezTo>
                                      <a:cubicBezTo>
                                        <a:pt x="380273" y="1067148"/>
                                        <a:pt x="380273" y="1063389"/>
                                        <a:pt x="384031" y="1063389"/>
                                      </a:cubicBezTo>
                                      <a:cubicBezTo>
                                        <a:pt x="391548" y="1067148"/>
                                        <a:pt x="391548" y="1067148"/>
                                        <a:pt x="395306" y="1063389"/>
                                      </a:cubicBezTo>
                                      <a:cubicBezTo>
                                        <a:pt x="402823" y="1063389"/>
                                        <a:pt x="406582" y="1063389"/>
                                        <a:pt x="410340" y="1063389"/>
                                      </a:cubicBezTo>
                                      <a:cubicBezTo>
                                        <a:pt x="410340" y="1063389"/>
                                        <a:pt x="417857" y="1055872"/>
                                        <a:pt x="421615" y="1055872"/>
                                      </a:cubicBezTo>
                                      <a:cubicBezTo>
                                        <a:pt x="421615" y="1052113"/>
                                        <a:pt x="425373" y="1048354"/>
                                        <a:pt x="429132" y="1048354"/>
                                      </a:cubicBezTo>
                                      <a:cubicBezTo>
                                        <a:pt x="432890" y="1048354"/>
                                        <a:pt x="444165" y="1040836"/>
                                        <a:pt x="447923" y="1033319"/>
                                      </a:cubicBezTo>
                                      <a:cubicBezTo>
                                        <a:pt x="451682" y="1029560"/>
                                        <a:pt x="459199" y="1022042"/>
                                        <a:pt x="455440" y="1029560"/>
                                      </a:cubicBezTo>
                                      <a:cubicBezTo>
                                        <a:pt x="455440" y="1040836"/>
                                        <a:pt x="451682" y="1044595"/>
                                        <a:pt x="459199" y="1044595"/>
                                      </a:cubicBezTo>
                                      <a:cubicBezTo>
                                        <a:pt x="466715" y="1044595"/>
                                        <a:pt x="481749" y="1037078"/>
                                        <a:pt x="485507" y="1037078"/>
                                      </a:cubicBezTo>
                                      <a:cubicBezTo>
                                        <a:pt x="493024" y="1037078"/>
                                        <a:pt x="489265" y="1037078"/>
                                        <a:pt x="496782" y="1040836"/>
                                      </a:cubicBezTo>
                                      <a:cubicBezTo>
                                        <a:pt x="500541" y="1044595"/>
                                        <a:pt x="515574" y="1052113"/>
                                        <a:pt x="523091" y="1048354"/>
                                      </a:cubicBezTo>
                                      <a:cubicBezTo>
                                        <a:pt x="534366" y="1048354"/>
                                        <a:pt x="549399" y="1040836"/>
                                        <a:pt x="564433" y="1037078"/>
                                      </a:cubicBezTo>
                                      <a:cubicBezTo>
                                        <a:pt x="575708" y="1037078"/>
                                        <a:pt x="579466" y="1029560"/>
                                        <a:pt x="583224" y="1025801"/>
                                      </a:cubicBezTo>
                                      <a:cubicBezTo>
                                        <a:pt x="586983" y="1022042"/>
                                        <a:pt x="598258" y="1010766"/>
                                        <a:pt x="605775" y="1007007"/>
                                      </a:cubicBezTo>
                                      <a:cubicBezTo>
                                        <a:pt x="613291" y="1003248"/>
                                        <a:pt x="609533" y="1003248"/>
                                        <a:pt x="617050" y="1007007"/>
                                      </a:cubicBezTo>
                                      <a:cubicBezTo>
                                        <a:pt x="620808" y="1007007"/>
                                        <a:pt x="628325" y="1003248"/>
                                        <a:pt x="632083" y="1003248"/>
                                      </a:cubicBezTo>
                                      <a:cubicBezTo>
                                        <a:pt x="635841" y="1003248"/>
                                        <a:pt x="669667" y="999489"/>
                                        <a:pt x="677183" y="999489"/>
                                      </a:cubicBezTo>
                                      <a:cubicBezTo>
                                        <a:pt x="684700" y="995731"/>
                                        <a:pt x="688458" y="991972"/>
                                        <a:pt x="692217" y="984454"/>
                                      </a:cubicBezTo>
                                      <a:cubicBezTo>
                                        <a:pt x="695975" y="976936"/>
                                        <a:pt x="695975" y="976936"/>
                                        <a:pt x="699734" y="976936"/>
                                      </a:cubicBezTo>
                                      <a:cubicBezTo>
                                        <a:pt x="699734" y="976936"/>
                                        <a:pt x="703492" y="969419"/>
                                        <a:pt x="707250" y="965660"/>
                                      </a:cubicBezTo>
                                      <a:cubicBezTo>
                                        <a:pt x="711009" y="961901"/>
                                        <a:pt x="714767" y="958142"/>
                                        <a:pt x="722284" y="958142"/>
                                      </a:cubicBezTo>
                                      <a:cubicBezTo>
                                        <a:pt x="726042" y="958142"/>
                                        <a:pt x="733559" y="954383"/>
                                        <a:pt x="741076" y="954383"/>
                                      </a:cubicBezTo>
                                      <a:cubicBezTo>
                                        <a:pt x="744834" y="958142"/>
                                        <a:pt x="759867" y="961901"/>
                                        <a:pt x="767384" y="961901"/>
                                      </a:cubicBezTo>
                                      <a:cubicBezTo>
                                        <a:pt x="774901" y="965660"/>
                                        <a:pt x="782417" y="965660"/>
                                        <a:pt x="789934" y="961901"/>
                                      </a:cubicBezTo>
                                      <a:cubicBezTo>
                                        <a:pt x="801209" y="958142"/>
                                        <a:pt x="812484" y="954383"/>
                                        <a:pt x="827518" y="950624"/>
                                      </a:cubicBezTo>
                                      <a:cubicBezTo>
                                        <a:pt x="846310" y="950624"/>
                                        <a:pt x="857585" y="950624"/>
                                        <a:pt x="876376" y="939348"/>
                                      </a:cubicBezTo>
                                      <a:cubicBezTo>
                                        <a:pt x="898927" y="931830"/>
                                        <a:pt x="955302" y="909277"/>
                                        <a:pt x="974094" y="882966"/>
                                      </a:cubicBezTo>
                                      <a:cubicBezTo>
                                        <a:pt x="992886" y="856654"/>
                                        <a:pt x="1007919" y="830342"/>
                                        <a:pt x="1011677" y="822824"/>
                                      </a:cubicBezTo>
                                      <a:cubicBezTo>
                                        <a:pt x="1015436" y="815306"/>
                                        <a:pt x="1011677" y="815306"/>
                                        <a:pt x="1011677" y="811548"/>
                                      </a:cubicBezTo>
                                      <a:cubicBezTo>
                                        <a:pt x="1011677" y="807789"/>
                                        <a:pt x="1007919" y="804030"/>
                                        <a:pt x="1011677" y="804030"/>
                                      </a:cubicBezTo>
                                      <a:cubicBezTo>
                                        <a:pt x="1019194" y="804030"/>
                                        <a:pt x="1026711" y="800271"/>
                                        <a:pt x="1026711" y="796512"/>
                                      </a:cubicBezTo>
                                      <a:cubicBezTo>
                                        <a:pt x="1030469" y="792753"/>
                                        <a:pt x="1022952" y="788995"/>
                                        <a:pt x="1026711" y="785236"/>
                                      </a:cubicBezTo>
                                      <a:cubicBezTo>
                                        <a:pt x="1026711" y="781477"/>
                                        <a:pt x="1030469" y="773959"/>
                                        <a:pt x="1034227" y="773959"/>
                                      </a:cubicBezTo>
                                      <a:cubicBezTo>
                                        <a:pt x="1037986" y="773959"/>
                                        <a:pt x="1037986" y="773959"/>
                                        <a:pt x="1045503" y="770200"/>
                                      </a:cubicBezTo>
                                      <a:cubicBezTo>
                                        <a:pt x="1049261" y="770200"/>
                                        <a:pt x="1094361" y="736371"/>
                                        <a:pt x="1098120" y="728853"/>
                                      </a:cubicBezTo>
                                      <a:cubicBezTo>
                                        <a:pt x="1098120" y="721336"/>
                                        <a:pt x="1098120" y="713818"/>
                                        <a:pt x="1090603" y="713818"/>
                                      </a:cubicBezTo>
                                      <a:cubicBezTo>
                                        <a:pt x="1083086" y="710059"/>
                                        <a:pt x="1075569" y="721336"/>
                                        <a:pt x="1075569" y="706300"/>
                                      </a:cubicBezTo>
                                      <a:cubicBezTo>
                                        <a:pt x="1075569" y="687506"/>
                                        <a:pt x="1075569" y="676229"/>
                                        <a:pt x="1071811" y="668712"/>
                                      </a:cubicBezTo>
                                      <a:cubicBezTo>
                                        <a:pt x="1068053" y="657435"/>
                                        <a:pt x="1068053" y="631124"/>
                                        <a:pt x="1079328" y="619847"/>
                                      </a:cubicBezTo>
                                      <a:cubicBezTo>
                                        <a:pt x="1086845" y="612329"/>
                                        <a:pt x="1083086" y="608571"/>
                                        <a:pt x="1090603" y="601053"/>
                                      </a:cubicBezTo>
                                      <a:cubicBezTo>
                                        <a:pt x="1098120" y="597294"/>
                                        <a:pt x="1101878" y="589776"/>
                                        <a:pt x="1105636" y="593535"/>
                                      </a:cubicBezTo>
                                      <a:cubicBezTo>
                                        <a:pt x="1109395" y="593535"/>
                                        <a:pt x="1105636" y="586018"/>
                                        <a:pt x="1109395" y="586018"/>
                                      </a:cubicBezTo>
                                      <a:cubicBezTo>
                                        <a:pt x="1113153" y="586018"/>
                                        <a:pt x="1124428" y="593535"/>
                                        <a:pt x="1120670" y="589776"/>
                                      </a:cubicBezTo>
                                      <a:cubicBezTo>
                                        <a:pt x="1116911" y="582259"/>
                                        <a:pt x="1113153" y="574741"/>
                                        <a:pt x="1120670" y="570982"/>
                                      </a:cubicBezTo>
                                      <a:cubicBezTo>
                                        <a:pt x="1128187" y="570982"/>
                                        <a:pt x="1131945" y="570982"/>
                                        <a:pt x="1135703" y="570982"/>
                                      </a:cubicBezTo>
                                      <a:cubicBezTo>
                                        <a:pt x="1143220" y="570982"/>
                                        <a:pt x="1150737" y="570982"/>
                                        <a:pt x="1143220" y="563464"/>
                                      </a:cubicBezTo>
                                      <a:cubicBezTo>
                                        <a:pt x="1139462" y="555947"/>
                                        <a:pt x="1139462" y="548429"/>
                                        <a:pt x="1143220" y="544670"/>
                                      </a:cubicBezTo>
                                      <a:cubicBezTo>
                                        <a:pt x="1150737" y="540912"/>
                                        <a:pt x="1158253" y="540912"/>
                                        <a:pt x="1162012" y="533394"/>
                                      </a:cubicBezTo>
                                      <a:cubicBezTo>
                                        <a:pt x="1162012" y="525876"/>
                                        <a:pt x="1162012" y="525876"/>
                                        <a:pt x="1165770" y="522117"/>
                                      </a:cubicBezTo>
                                      <a:cubicBezTo>
                                        <a:pt x="1173287" y="522117"/>
                                        <a:pt x="1177045" y="529635"/>
                                        <a:pt x="1173287" y="533394"/>
                                      </a:cubicBezTo>
                                      <a:cubicBezTo>
                                        <a:pt x="1173287" y="533394"/>
                                        <a:pt x="1169528" y="537153"/>
                                        <a:pt x="1169528" y="540912"/>
                                      </a:cubicBezTo>
                                      <a:cubicBezTo>
                                        <a:pt x="1169528" y="544670"/>
                                        <a:pt x="1165770" y="548429"/>
                                        <a:pt x="1169528" y="548429"/>
                                      </a:cubicBezTo>
                                      <a:cubicBezTo>
                                        <a:pt x="1173287" y="552188"/>
                                        <a:pt x="1173287" y="559706"/>
                                        <a:pt x="1177045" y="559706"/>
                                      </a:cubicBezTo>
                                      <a:cubicBezTo>
                                        <a:pt x="1180804" y="559706"/>
                                        <a:pt x="1184562" y="559706"/>
                                        <a:pt x="1184562" y="563464"/>
                                      </a:cubicBezTo>
                                      <a:cubicBezTo>
                                        <a:pt x="1180804" y="567223"/>
                                        <a:pt x="1177045" y="570982"/>
                                        <a:pt x="1180804" y="570982"/>
                                      </a:cubicBezTo>
                                      <a:cubicBezTo>
                                        <a:pt x="1188320" y="574741"/>
                                        <a:pt x="1188320" y="574741"/>
                                        <a:pt x="1188320" y="578500"/>
                                      </a:cubicBezTo>
                                      <a:cubicBezTo>
                                        <a:pt x="1188320" y="582259"/>
                                        <a:pt x="1188320" y="586018"/>
                                        <a:pt x="1192079" y="589776"/>
                                      </a:cubicBezTo>
                                      <a:cubicBezTo>
                                        <a:pt x="1195837" y="593535"/>
                                        <a:pt x="1199595" y="604812"/>
                                        <a:pt x="1203354" y="608571"/>
                                      </a:cubicBezTo>
                                      <a:cubicBezTo>
                                        <a:pt x="1203354" y="612329"/>
                                        <a:pt x="1218387" y="634882"/>
                                        <a:pt x="1218387" y="642400"/>
                                      </a:cubicBezTo>
                                      <a:cubicBezTo>
                                        <a:pt x="1222145" y="646159"/>
                                        <a:pt x="1229662" y="653677"/>
                                        <a:pt x="1233421" y="657435"/>
                                      </a:cubicBezTo>
                                      <a:cubicBezTo>
                                        <a:pt x="1233421" y="661194"/>
                                        <a:pt x="1237179" y="672471"/>
                                        <a:pt x="1237179" y="653677"/>
                                      </a:cubicBezTo>
                                      <a:cubicBezTo>
                                        <a:pt x="1237179" y="634882"/>
                                        <a:pt x="1237179" y="631124"/>
                                        <a:pt x="1240937" y="623606"/>
                                      </a:cubicBezTo>
                                      <a:cubicBezTo>
                                        <a:pt x="1240937" y="619847"/>
                                        <a:pt x="1244696" y="616088"/>
                                        <a:pt x="1240937" y="612329"/>
                                      </a:cubicBezTo>
                                      <a:cubicBezTo>
                                        <a:pt x="1237179" y="608571"/>
                                        <a:pt x="1233421" y="608571"/>
                                        <a:pt x="1237179" y="601053"/>
                                      </a:cubicBezTo>
                                      <a:cubicBezTo>
                                        <a:pt x="1240937" y="597294"/>
                                        <a:pt x="1240937" y="597294"/>
                                        <a:pt x="1244696" y="601053"/>
                                      </a:cubicBezTo>
                                      <a:cubicBezTo>
                                        <a:pt x="1248454" y="601053"/>
                                        <a:pt x="1248454" y="601053"/>
                                        <a:pt x="1255971" y="604812"/>
                                      </a:cubicBezTo>
                                      <a:cubicBezTo>
                                        <a:pt x="1259729" y="608571"/>
                                        <a:pt x="1263487" y="616088"/>
                                        <a:pt x="1267246" y="616088"/>
                                      </a:cubicBezTo>
                                      <a:cubicBezTo>
                                        <a:pt x="1271004" y="619847"/>
                                        <a:pt x="1267246" y="612329"/>
                                        <a:pt x="1267246" y="608571"/>
                                      </a:cubicBezTo>
                                      <a:cubicBezTo>
                                        <a:pt x="1263487" y="604812"/>
                                        <a:pt x="1259729" y="597294"/>
                                        <a:pt x="1263487" y="597294"/>
                                      </a:cubicBezTo>
                                      <a:cubicBezTo>
                                        <a:pt x="1271004" y="597294"/>
                                        <a:pt x="1271004" y="597294"/>
                                        <a:pt x="1267246" y="593535"/>
                                      </a:cubicBezTo>
                                      <a:cubicBezTo>
                                        <a:pt x="1267246" y="589776"/>
                                        <a:pt x="1267246" y="589776"/>
                                        <a:pt x="1271004" y="586018"/>
                                      </a:cubicBezTo>
                                      <a:cubicBezTo>
                                        <a:pt x="1278521" y="582259"/>
                                        <a:pt x="1282279" y="574741"/>
                                        <a:pt x="1271004" y="578500"/>
                                      </a:cubicBezTo>
                                      <a:cubicBezTo>
                                        <a:pt x="1263487" y="586018"/>
                                        <a:pt x="1259729" y="586018"/>
                                        <a:pt x="1255971" y="578500"/>
                                      </a:cubicBezTo>
                                      <a:cubicBezTo>
                                        <a:pt x="1252212" y="570982"/>
                                        <a:pt x="1248454" y="559706"/>
                                        <a:pt x="1237179" y="555947"/>
                                      </a:cubicBezTo>
                                      <a:cubicBezTo>
                                        <a:pt x="1229662" y="555947"/>
                                        <a:pt x="1225904" y="552188"/>
                                        <a:pt x="1233421" y="548429"/>
                                      </a:cubicBezTo>
                                      <a:cubicBezTo>
                                        <a:pt x="1240937" y="544670"/>
                                        <a:pt x="1244696" y="544670"/>
                                        <a:pt x="1240937" y="540912"/>
                                      </a:cubicBezTo>
                                      <a:cubicBezTo>
                                        <a:pt x="1237179" y="537153"/>
                                        <a:pt x="1237179" y="533394"/>
                                        <a:pt x="1240937" y="533394"/>
                                      </a:cubicBezTo>
                                      <a:cubicBezTo>
                                        <a:pt x="1244696" y="533394"/>
                                        <a:pt x="1225904" y="525876"/>
                                        <a:pt x="1233421" y="525876"/>
                                      </a:cubicBezTo>
                                      <a:cubicBezTo>
                                        <a:pt x="1240937" y="525876"/>
                                        <a:pt x="1252212" y="529635"/>
                                        <a:pt x="1248454" y="525876"/>
                                      </a:cubicBezTo>
                                      <a:cubicBezTo>
                                        <a:pt x="1244696" y="522117"/>
                                        <a:pt x="1240937" y="518359"/>
                                        <a:pt x="1248454" y="518359"/>
                                      </a:cubicBezTo>
                                      <a:cubicBezTo>
                                        <a:pt x="1252212" y="518359"/>
                                        <a:pt x="1252212" y="514600"/>
                                        <a:pt x="1244696" y="514600"/>
                                      </a:cubicBezTo>
                                      <a:cubicBezTo>
                                        <a:pt x="1237179" y="510841"/>
                                        <a:pt x="1229662" y="514600"/>
                                        <a:pt x="1233421" y="507082"/>
                                      </a:cubicBezTo>
                                      <a:cubicBezTo>
                                        <a:pt x="1237179" y="499564"/>
                                        <a:pt x="1233421" y="495805"/>
                                        <a:pt x="1240937" y="495805"/>
                                      </a:cubicBezTo>
                                      <a:cubicBezTo>
                                        <a:pt x="1244696" y="495805"/>
                                        <a:pt x="1252212" y="492047"/>
                                        <a:pt x="1255971" y="495805"/>
                                      </a:cubicBezTo>
                                      <a:cubicBezTo>
                                        <a:pt x="1259729" y="495805"/>
                                        <a:pt x="1263487" y="499564"/>
                                        <a:pt x="1259729" y="503323"/>
                                      </a:cubicBezTo>
                                      <a:cubicBezTo>
                                        <a:pt x="1259729" y="507082"/>
                                        <a:pt x="1255971" y="507082"/>
                                        <a:pt x="1259729" y="510841"/>
                                      </a:cubicBezTo>
                                      <a:cubicBezTo>
                                        <a:pt x="1267246" y="510841"/>
                                        <a:pt x="1267246" y="510841"/>
                                        <a:pt x="1267246" y="518359"/>
                                      </a:cubicBezTo>
                                      <a:cubicBezTo>
                                        <a:pt x="1267246" y="522117"/>
                                        <a:pt x="1271004" y="525876"/>
                                        <a:pt x="1271004" y="522117"/>
                                      </a:cubicBezTo>
                                      <a:cubicBezTo>
                                        <a:pt x="1274763" y="518359"/>
                                        <a:pt x="1274763" y="518359"/>
                                        <a:pt x="1278521" y="518359"/>
                                      </a:cubicBezTo>
                                      <a:cubicBezTo>
                                        <a:pt x="1282279" y="522117"/>
                                        <a:pt x="1282279" y="518359"/>
                                        <a:pt x="1282279" y="514600"/>
                                      </a:cubicBezTo>
                                      <a:cubicBezTo>
                                        <a:pt x="1282279" y="510841"/>
                                        <a:pt x="1274763" y="503323"/>
                                        <a:pt x="1278521" y="503323"/>
                                      </a:cubicBezTo>
                                      <a:cubicBezTo>
                                        <a:pt x="1286038" y="507082"/>
                                        <a:pt x="1301071" y="507082"/>
                                        <a:pt x="1304829" y="514600"/>
                                      </a:cubicBezTo>
                                      <a:cubicBezTo>
                                        <a:pt x="1304829" y="518359"/>
                                        <a:pt x="1312346" y="525876"/>
                                        <a:pt x="1319863" y="525876"/>
                                      </a:cubicBezTo>
                                      <a:cubicBezTo>
                                        <a:pt x="1323621" y="522117"/>
                                        <a:pt x="1327380" y="518359"/>
                                        <a:pt x="1331138" y="518359"/>
                                      </a:cubicBezTo>
                                      <a:cubicBezTo>
                                        <a:pt x="1334896" y="522117"/>
                                        <a:pt x="1353688" y="525876"/>
                                        <a:pt x="1361205" y="522117"/>
                                      </a:cubicBezTo>
                                      <a:cubicBezTo>
                                        <a:pt x="1368722" y="522117"/>
                                        <a:pt x="1372480" y="522117"/>
                                        <a:pt x="1376238" y="525876"/>
                                      </a:cubicBezTo>
                                      <a:cubicBezTo>
                                        <a:pt x="1383755" y="525876"/>
                                        <a:pt x="1391272" y="525876"/>
                                        <a:pt x="1379997" y="522117"/>
                                      </a:cubicBezTo>
                                      <a:cubicBezTo>
                                        <a:pt x="1364963" y="518359"/>
                                        <a:pt x="1357446" y="514600"/>
                                        <a:pt x="1346171" y="514600"/>
                                      </a:cubicBezTo>
                                      <a:cubicBezTo>
                                        <a:pt x="1338655" y="518359"/>
                                        <a:pt x="1327380" y="518359"/>
                                        <a:pt x="1331138" y="499564"/>
                                      </a:cubicBezTo>
                                      <a:cubicBezTo>
                                        <a:pt x="1338655" y="484529"/>
                                        <a:pt x="1338655" y="480770"/>
                                        <a:pt x="1342413" y="488288"/>
                                      </a:cubicBezTo>
                                      <a:cubicBezTo>
                                        <a:pt x="1342413" y="492047"/>
                                        <a:pt x="1342413" y="495805"/>
                                        <a:pt x="1349930" y="492047"/>
                                      </a:cubicBezTo>
                                      <a:cubicBezTo>
                                        <a:pt x="1353688" y="488288"/>
                                        <a:pt x="1349930" y="480770"/>
                                        <a:pt x="1353688" y="477011"/>
                                      </a:cubicBezTo>
                                      <a:cubicBezTo>
                                        <a:pt x="1357446" y="473253"/>
                                        <a:pt x="1353688" y="465735"/>
                                        <a:pt x="1357446" y="465735"/>
                                      </a:cubicBezTo>
                                      <a:cubicBezTo>
                                        <a:pt x="1361205" y="461976"/>
                                        <a:pt x="1372480" y="454458"/>
                                        <a:pt x="1364963" y="454458"/>
                                      </a:cubicBezTo>
                                      <a:cubicBezTo>
                                        <a:pt x="1361205" y="450700"/>
                                        <a:pt x="1357446" y="450700"/>
                                        <a:pt x="1349930" y="458217"/>
                                      </a:cubicBezTo>
                                      <a:cubicBezTo>
                                        <a:pt x="1346171" y="465735"/>
                                        <a:pt x="1346171" y="473253"/>
                                        <a:pt x="1342413" y="469494"/>
                                      </a:cubicBezTo>
                                      <a:cubicBezTo>
                                        <a:pt x="1342413" y="465735"/>
                                        <a:pt x="1338655" y="458217"/>
                                        <a:pt x="1334896" y="458217"/>
                                      </a:cubicBezTo>
                                      <a:cubicBezTo>
                                        <a:pt x="1331138" y="461976"/>
                                        <a:pt x="1334896" y="458217"/>
                                        <a:pt x="1331138" y="454458"/>
                                      </a:cubicBezTo>
                                      <a:cubicBezTo>
                                        <a:pt x="1331138" y="450700"/>
                                        <a:pt x="1327380" y="439423"/>
                                        <a:pt x="1331138" y="435664"/>
                                      </a:cubicBezTo>
                                      <a:cubicBezTo>
                                        <a:pt x="1334896" y="435664"/>
                                        <a:pt x="1334896" y="435664"/>
                                        <a:pt x="1331138" y="428147"/>
                                      </a:cubicBezTo>
                                      <a:cubicBezTo>
                                        <a:pt x="1331138" y="420629"/>
                                        <a:pt x="1327380" y="424388"/>
                                        <a:pt x="1334896" y="420629"/>
                                      </a:cubicBezTo>
                                      <a:cubicBezTo>
                                        <a:pt x="1338655" y="416870"/>
                                        <a:pt x="1342413" y="413111"/>
                                        <a:pt x="1346171" y="413111"/>
                                      </a:cubicBezTo>
                                      <a:cubicBezTo>
                                        <a:pt x="1353688" y="416870"/>
                                        <a:pt x="1353688" y="420629"/>
                                        <a:pt x="1353688" y="416870"/>
                                      </a:cubicBezTo>
                                      <a:cubicBezTo>
                                        <a:pt x="1357446" y="409352"/>
                                        <a:pt x="1357446" y="405594"/>
                                        <a:pt x="1353688" y="409352"/>
                                      </a:cubicBezTo>
                                      <a:cubicBezTo>
                                        <a:pt x="1349930" y="409352"/>
                                        <a:pt x="1346171" y="405594"/>
                                        <a:pt x="1346171" y="405594"/>
                                      </a:cubicBezTo>
                                      <a:cubicBezTo>
                                        <a:pt x="1349930" y="401835"/>
                                        <a:pt x="1349930" y="401835"/>
                                        <a:pt x="1346171" y="401835"/>
                                      </a:cubicBezTo>
                                      <a:cubicBezTo>
                                        <a:pt x="1342413" y="401835"/>
                                        <a:pt x="1334896" y="401835"/>
                                        <a:pt x="1342413" y="394317"/>
                                      </a:cubicBezTo>
                                      <a:cubicBezTo>
                                        <a:pt x="1346171" y="390558"/>
                                        <a:pt x="1346171" y="386799"/>
                                        <a:pt x="1349930" y="390558"/>
                                      </a:cubicBezTo>
                                      <a:cubicBezTo>
                                        <a:pt x="1353688" y="394317"/>
                                        <a:pt x="1357446" y="398076"/>
                                        <a:pt x="1357446" y="401835"/>
                                      </a:cubicBezTo>
                                      <a:cubicBezTo>
                                        <a:pt x="1357446" y="405594"/>
                                        <a:pt x="1357446" y="413111"/>
                                        <a:pt x="1361205" y="413111"/>
                                      </a:cubicBezTo>
                                      <a:cubicBezTo>
                                        <a:pt x="1364963" y="409352"/>
                                        <a:pt x="1364963" y="409352"/>
                                        <a:pt x="1364963" y="405594"/>
                                      </a:cubicBezTo>
                                      <a:cubicBezTo>
                                        <a:pt x="1368722" y="401835"/>
                                        <a:pt x="1368722" y="398076"/>
                                        <a:pt x="1364963" y="398076"/>
                                      </a:cubicBezTo>
                                      <a:cubicBezTo>
                                        <a:pt x="1364963" y="394317"/>
                                        <a:pt x="1361205" y="386799"/>
                                        <a:pt x="1364963" y="386799"/>
                                      </a:cubicBezTo>
                                      <a:cubicBezTo>
                                        <a:pt x="1372480" y="390558"/>
                                        <a:pt x="1376238" y="394317"/>
                                        <a:pt x="1379997" y="398076"/>
                                      </a:cubicBezTo>
                                      <a:cubicBezTo>
                                        <a:pt x="1383755" y="398076"/>
                                        <a:pt x="1395030" y="401835"/>
                                        <a:pt x="1395030" y="405594"/>
                                      </a:cubicBezTo>
                                      <a:cubicBezTo>
                                        <a:pt x="1398788" y="409352"/>
                                        <a:pt x="1398788" y="413111"/>
                                        <a:pt x="1402547" y="413111"/>
                                      </a:cubicBezTo>
                                      <a:cubicBezTo>
                                        <a:pt x="1410063" y="413111"/>
                                        <a:pt x="1406305" y="409352"/>
                                        <a:pt x="1413822" y="413111"/>
                                      </a:cubicBezTo>
                                      <a:cubicBezTo>
                                        <a:pt x="1417580" y="416870"/>
                                        <a:pt x="1413822" y="413111"/>
                                        <a:pt x="1413822" y="405594"/>
                                      </a:cubicBezTo>
                                      <a:cubicBezTo>
                                        <a:pt x="1410063" y="401835"/>
                                        <a:pt x="1417580" y="394317"/>
                                        <a:pt x="1413822" y="394317"/>
                                      </a:cubicBezTo>
                                      <a:cubicBezTo>
                                        <a:pt x="1406305" y="390558"/>
                                        <a:pt x="1398788" y="398076"/>
                                        <a:pt x="1395030" y="394317"/>
                                      </a:cubicBezTo>
                                      <a:cubicBezTo>
                                        <a:pt x="1391272" y="394317"/>
                                        <a:pt x="1387513" y="390558"/>
                                        <a:pt x="1391272" y="386799"/>
                                      </a:cubicBezTo>
                                      <a:cubicBezTo>
                                        <a:pt x="1398788" y="383041"/>
                                        <a:pt x="1406305" y="379282"/>
                                        <a:pt x="1398788" y="379282"/>
                                      </a:cubicBezTo>
                                      <a:cubicBezTo>
                                        <a:pt x="1395030" y="379282"/>
                                        <a:pt x="1387513" y="386799"/>
                                        <a:pt x="1387513" y="383041"/>
                                      </a:cubicBezTo>
                                      <a:cubicBezTo>
                                        <a:pt x="1387513" y="375523"/>
                                        <a:pt x="1379997" y="375523"/>
                                        <a:pt x="1383755" y="375523"/>
                                      </a:cubicBezTo>
                                      <a:cubicBezTo>
                                        <a:pt x="1391272" y="371764"/>
                                        <a:pt x="1395030" y="371764"/>
                                        <a:pt x="1398788" y="368005"/>
                                      </a:cubicBezTo>
                                      <a:cubicBezTo>
                                        <a:pt x="1406305" y="364246"/>
                                        <a:pt x="1402547" y="352970"/>
                                        <a:pt x="1406305" y="352970"/>
                                      </a:cubicBezTo>
                                      <a:cubicBezTo>
                                        <a:pt x="1413822" y="356729"/>
                                        <a:pt x="1410063" y="360488"/>
                                        <a:pt x="1413822" y="360488"/>
                                      </a:cubicBezTo>
                                      <a:cubicBezTo>
                                        <a:pt x="1417580" y="364246"/>
                                        <a:pt x="1413822" y="368005"/>
                                        <a:pt x="1417580" y="371764"/>
                                      </a:cubicBezTo>
                                      <a:cubicBezTo>
                                        <a:pt x="1421339" y="375523"/>
                                        <a:pt x="1421339" y="371764"/>
                                        <a:pt x="1421339" y="368005"/>
                                      </a:cubicBezTo>
                                      <a:cubicBezTo>
                                        <a:pt x="1421339" y="360488"/>
                                        <a:pt x="1421339" y="364246"/>
                                        <a:pt x="1425097" y="364246"/>
                                      </a:cubicBezTo>
                                      <a:cubicBezTo>
                                        <a:pt x="1432614" y="368005"/>
                                        <a:pt x="1432614" y="371764"/>
                                        <a:pt x="1436372" y="371764"/>
                                      </a:cubicBezTo>
                                      <a:cubicBezTo>
                                        <a:pt x="1443889" y="375523"/>
                                        <a:pt x="1447647" y="375523"/>
                                        <a:pt x="1447647" y="371764"/>
                                      </a:cubicBezTo>
                                      <a:cubicBezTo>
                                        <a:pt x="1443889" y="368005"/>
                                        <a:pt x="1443889" y="368005"/>
                                        <a:pt x="1447647" y="364246"/>
                                      </a:cubicBezTo>
                                      <a:cubicBezTo>
                                        <a:pt x="1447647" y="360488"/>
                                        <a:pt x="1447647" y="360488"/>
                                        <a:pt x="1443889" y="356729"/>
                                      </a:cubicBezTo>
                                      <a:cubicBezTo>
                                        <a:pt x="1443889" y="352970"/>
                                        <a:pt x="1440130" y="356729"/>
                                        <a:pt x="1436372" y="352970"/>
                                      </a:cubicBezTo>
                                      <a:cubicBezTo>
                                        <a:pt x="1432614" y="352970"/>
                                        <a:pt x="1421339" y="349211"/>
                                        <a:pt x="1425097" y="349211"/>
                                      </a:cubicBezTo>
                                      <a:cubicBezTo>
                                        <a:pt x="1432614" y="345452"/>
                                        <a:pt x="1440130" y="341693"/>
                                        <a:pt x="1436372" y="341693"/>
                                      </a:cubicBezTo>
                                      <a:cubicBezTo>
                                        <a:pt x="1428855" y="337935"/>
                                        <a:pt x="1421339" y="345452"/>
                                        <a:pt x="1421339" y="337935"/>
                                      </a:cubicBezTo>
                                      <a:cubicBezTo>
                                        <a:pt x="1425097" y="330417"/>
                                        <a:pt x="1428855" y="330417"/>
                                        <a:pt x="1421339" y="330417"/>
                                      </a:cubicBezTo>
                                      <a:cubicBezTo>
                                        <a:pt x="1417580" y="326658"/>
                                        <a:pt x="1413822" y="326658"/>
                                        <a:pt x="1421339" y="322899"/>
                                      </a:cubicBezTo>
                                      <a:cubicBezTo>
                                        <a:pt x="1428855" y="319140"/>
                                        <a:pt x="1432614" y="319140"/>
                                        <a:pt x="1432614" y="315382"/>
                                      </a:cubicBezTo>
                                      <a:cubicBezTo>
                                        <a:pt x="1432614" y="311623"/>
                                        <a:pt x="1428855" y="311623"/>
                                        <a:pt x="1432614" y="304105"/>
                                      </a:cubicBezTo>
                                      <a:cubicBezTo>
                                        <a:pt x="1440130" y="300346"/>
                                        <a:pt x="1440130" y="296587"/>
                                        <a:pt x="1443889" y="304105"/>
                                      </a:cubicBezTo>
                                      <a:cubicBezTo>
                                        <a:pt x="1443889" y="307864"/>
                                        <a:pt x="1443889" y="307864"/>
                                        <a:pt x="1447647" y="307864"/>
                                      </a:cubicBezTo>
                                      <a:cubicBezTo>
                                        <a:pt x="1447647" y="307864"/>
                                        <a:pt x="1447647" y="307864"/>
                                        <a:pt x="1451405" y="311623"/>
                                      </a:cubicBezTo>
                                      <a:cubicBezTo>
                                        <a:pt x="1455164" y="311623"/>
                                        <a:pt x="1451405" y="311623"/>
                                        <a:pt x="1455164" y="304105"/>
                                      </a:cubicBezTo>
                                      <a:cubicBezTo>
                                        <a:pt x="1458922" y="300346"/>
                                        <a:pt x="1458922" y="292829"/>
                                        <a:pt x="1462680" y="296587"/>
                                      </a:cubicBezTo>
                                      <a:cubicBezTo>
                                        <a:pt x="1466439" y="300346"/>
                                        <a:pt x="1466439" y="307864"/>
                                        <a:pt x="1470197" y="304105"/>
                                      </a:cubicBezTo>
                                      <a:cubicBezTo>
                                        <a:pt x="1470197" y="300346"/>
                                        <a:pt x="1473956" y="285311"/>
                                        <a:pt x="1470197" y="281552"/>
                                      </a:cubicBezTo>
                                      <a:cubicBezTo>
                                        <a:pt x="1470197" y="277793"/>
                                        <a:pt x="1466439" y="270276"/>
                                        <a:pt x="1470197" y="266517"/>
                                      </a:cubicBezTo>
                                      <a:cubicBezTo>
                                        <a:pt x="1473956" y="266517"/>
                                        <a:pt x="1473956" y="270276"/>
                                        <a:pt x="1477714" y="270276"/>
                                      </a:cubicBezTo>
                                      <a:cubicBezTo>
                                        <a:pt x="1485231" y="270276"/>
                                        <a:pt x="1488989" y="274034"/>
                                        <a:pt x="1485231" y="277793"/>
                                      </a:cubicBezTo>
                                      <a:cubicBezTo>
                                        <a:pt x="1481472" y="277793"/>
                                        <a:pt x="1477714" y="277793"/>
                                        <a:pt x="1477714" y="285311"/>
                                      </a:cubicBezTo>
                                      <a:cubicBezTo>
                                        <a:pt x="1481472" y="289070"/>
                                        <a:pt x="1477714" y="296587"/>
                                        <a:pt x="1477714" y="300346"/>
                                      </a:cubicBezTo>
                                      <a:cubicBezTo>
                                        <a:pt x="1477714" y="307864"/>
                                        <a:pt x="1481472" y="307864"/>
                                        <a:pt x="1481472" y="300346"/>
                                      </a:cubicBezTo>
                                      <a:cubicBezTo>
                                        <a:pt x="1481472" y="296587"/>
                                        <a:pt x="1488989" y="281552"/>
                                        <a:pt x="1488989" y="285311"/>
                                      </a:cubicBezTo>
                                      <a:cubicBezTo>
                                        <a:pt x="1488989" y="289070"/>
                                        <a:pt x="1488989" y="292829"/>
                                        <a:pt x="1492747" y="292829"/>
                                      </a:cubicBezTo>
                                      <a:cubicBezTo>
                                        <a:pt x="1492747" y="292829"/>
                                        <a:pt x="1496506" y="289070"/>
                                        <a:pt x="1496506" y="296587"/>
                                      </a:cubicBezTo>
                                      <a:cubicBezTo>
                                        <a:pt x="1496506" y="300346"/>
                                        <a:pt x="1496506" y="304105"/>
                                        <a:pt x="1500264" y="311623"/>
                                      </a:cubicBezTo>
                                      <a:cubicBezTo>
                                        <a:pt x="1507781" y="315382"/>
                                        <a:pt x="1507781" y="315382"/>
                                        <a:pt x="1507781" y="307864"/>
                                      </a:cubicBezTo>
                                      <a:cubicBezTo>
                                        <a:pt x="1507781" y="304105"/>
                                        <a:pt x="1504022" y="300346"/>
                                        <a:pt x="1511539" y="304105"/>
                                      </a:cubicBezTo>
                                      <a:cubicBezTo>
                                        <a:pt x="1519056" y="304105"/>
                                        <a:pt x="1526573" y="300346"/>
                                        <a:pt x="1519056" y="292829"/>
                                      </a:cubicBezTo>
                                      <a:cubicBezTo>
                                        <a:pt x="1515298" y="285311"/>
                                        <a:pt x="1511539" y="285311"/>
                                        <a:pt x="1515298" y="285311"/>
                                      </a:cubicBezTo>
                                      <a:cubicBezTo>
                                        <a:pt x="1522814" y="281552"/>
                                        <a:pt x="1526573" y="277793"/>
                                        <a:pt x="1526573" y="274034"/>
                                      </a:cubicBezTo>
                                      <a:cubicBezTo>
                                        <a:pt x="1522814" y="274034"/>
                                        <a:pt x="1519056" y="266517"/>
                                        <a:pt x="1526573" y="266517"/>
                                      </a:cubicBezTo>
                                      <a:cubicBezTo>
                                        <a:pt x="1530331" y="266517"/>
                                        <a:pt x="1537848" y="255240"/>
                                        <a:pt x="1530331" y="251481"/>
                                      </a:cubicBezTo>
                                      <a:cubicBezTo>
                                        <a:pt x="1526573" y="247723"/>
                                        <a:pt x="1519056" y="251481"/>
                                        <a:pt x="1519056" y="243964"/>
                                      </a:cubicBezTo>
                                      <a:cubicBezTo>
                                        <a:pt x="1515298" y="240205"/>
                                        <a:pt x="1519056" y="236446"/>
                                        <a:pt x="1522814" y="236446"/>
                                      </a:cubicBezTo>
                                      <a:cubicBezTo>
                                        <a:pt x="1522814" y="240205"/>
                                        <a:pt x="1526573" y="236446"/>
                                        <a:pt x="1522814" y="232687"/>
                                      </a:cubicBezTo>
                                      <a:cubicBezTo>
                                        <a:pt x="1522814" y="228928"/>
                                        <a:pt x="1519056" y="228928"/>
                                        <a:pt x="1526573" y="225170"/>
                                      </a:cubicBezTo>
                                      <a:cubicBezTo>
                                        <a:pt x="1530331" y="225170"/>
                                        <a:pt x="1534089" y="228928"/>
                                        <a:pt x="1534089" y="232687"/>
                                      </a:cubicBezTo>
                                      <a:cubicBezTo>
                                        <a:pt x="1534089" y="236446"/>
                                        <a:pt x="1534089" y="240205"/>
                                        <a:pt x="1537848" y="236446"/>
                                      </a:cubicBezTo>
                                      <a:cubicBezTo>
                                        <a:pt x="1537848" y="236446"/>
                                        <a:pt x="1541606" y="236446"/>
                                        <a:pt x="1541606" y="240205"/>
                                      </a:cubicBezTo>
                                      <a:cubicBezTo>
                                        <a:pt x="1541606" y="243964"/>
                                        <a:pt x="1537848" y="247723"/>
                                        <a:pt x="1537848" y="251481"/>
                                      </a:cubicBezTo>
                                      <a:cubicBezTo>
                                        <a:pt x="1537848" y="258999"/>
                                        <a:pt x="1537848" y="258999"/>
                                        <a:pt x="1541606" y="258999"/>
                                      </a:cubicBezTo>
                                      <a:cubicBezTo>
                                        <a:pt x="1545364" y="262758"/>
                                        <a:pt x="1545364" y="266517"/>
                                        <a:pt x="1549123" y="262758"/>
                                      </a:cubicBezTo>
                                      <a:cubicBezTo>
                                        <a:pt x="1552881" y="262758"/>
                                        <a:pt x="1556639" y="258999"/>
                                        <a:pt x="1552881" y="255240"/>
                                      </a:cubicBezTo>
                                      <a:cubicBezTo>
                                        <a:pt x="1552881" y="255240"/>
                                        <a:pt x="1552881" y="251481"/>
                                        <a:pt x="1556639" y="247723"/>
                                      </a:cubicBezTo>
                                      <a:cubicBezTo>
                                        <a:pt x="1560398" y="243964"/>
                                        <a:pt x="1564156" y="236446"/>
                                        <a:pt x="1567915" y="236446"/>
                                      </a:cubicBezTo>
                                      <a:cubicBezTo>
                                        <a:pt x="1575431" y="232687"/>
                                        <a:pt x="1579190" y="225170"/>
                                        <a:pt x="1575431" y="236446"/>
                                      </a:cubicBezTo>
                                      <a:cubicBezTo>
                                        <a:pt x="1571673" y="247723"/>
                                        <a:pt x="1567915" y="247723"/>
                                        <a:pt x="1571673" y="247723"/>
                                      </a:cubicBezTo>
                                      <a:cubicBezTo>
                                        <a:pt x="1575431" y="247723"/>
                                        <a:pt x="1575431" y="247723"/>
                                        <a:pt x="1575431" y="251481"/>
                                      </a:cubicBezTo>
                                      <a:cubicBezTo>
                                        <a:pt x="1575431" y="255240"/>
                                        <a:pt x="1575431" y="255240"/>
                                        <a:pt x="1579190" y="255240"/>
                                      </a:cubicBezTo>
                                      <a:cubicBezTo>
                                        <a:pt x="1579190" y="255240"/>
                                        <a:pt x="1579190" y="258999"/>
                                        <a:pt x="1582948" y="258999"/>
                                      </a:cubicBezTo>
                                      <a:cubicBezTo>
                                        <a:pt x="1582948" y="262758"/>
                                        <a:pt x="1582948" y="262758"/>
                                        <a:pt x="1586706" y="258999"/>
                                      </a:cubicBezTo>
                                      <a:cubicBezTo>
                                        <a:pt x="1590465" y="251481"/>
                                        <a:pt x="1590465" y="240205"/>
                                        <a:pt x="1594223" y="247723"/>
                                      </a:cubicBezTo>
                                      <a:cubicBezTo>
                                        <a:pt x="1594223" y="251481"/>
                                        <a:pt x="1597981" y="251481"/>
                                        <a:pt x="1601740" y="247723"/>
                                      </a:cubicBezTo>
                                      <a:cubicBezTo>
                                        <a:pt x="1601740" y="240205"/>
                                        <a:pt x="1597981" y="236446"/>
                                        <a:pt x="1601740" y="236446"/>
                                      </a:cubicBezTo>
                                      <a:cubicBezTo>
                                        <a:pt x="1605498" y="236446"/>
                                        <a:pt x="1609257" y="240205"/>
                                        <a:pt x="1613015" y="236446"/>
                                      </a:cubicBezTo>
                                      <a:cubicBezTo>
                                        <a:pt x="1613015" y="232687"/>
                                        <a:pt x="1609257" y="228928"/>
                                        <a:pt x="1609257" y="225170"/>
                                      </a:cubicBezTo>
                                      <a:cubicBezTo>
                                        <a:pt x="1609257" y="221411"/>
                                        <a:pt x="1601740" y="217652"/>
                                        <a:pt x="1605498" y="213893"/>
                                      </a:cubicBezTo>
                                      <a:cubicBezTo>
                                        <a:pt x="1609257" y="213893"/>
                                        <a:pt x="1609257" y="217652"/>
                                        <a:pt x="1613015" y="213893"/>
                                      </a:cubicBezTo>
                                      <a:cubicBezTo>
                                        <a:pt x="1616773" y="210134"/>
                                        <a:pt x="1613015" y="210134"/>
                                        <a:pt x="1620532" y="210134"/>
                                      </a:cubicBezTo>
                                      <a:cubicBezTo>
                                        <a:pt x="1622411" y="210134"/>
                                        <a:pt x="1624290" y="209195"/>
                                        <a:pt x="1625699" y="208725"/>
                                      </a:cubicBezTo>
                                      <a:close/>
                                      <a:moveTo>
                                        <a:pt x="1234281" y="60325"/>
                                      </a:moveTo>
                                      <a:cubicBezTo>
                                        <a:pt x="1238250" y="60325"/>
                                        <a:pt x="1238250" y="64029"/>
                                        <a:pt x="1238250" y="67734"/>
                                      </a:cubicBezTo>
                                      <a:cubicBezTo>
                                        <a:pt x="1234281" y="71438"/>
                                        <a:pt x="1234281" y="71438"/>
                                        <a:pt x="1230313" y="67734"/>
                                      </a:cubicBezTo>
                                      <a:cubicBezTo>
                                        <a:pt x="1222375" y="64029"/>
                                        <a:pt x="1234281" y="60325"/>
                                        <a:pt x="1234281" y="60325"/>
                                      </a:cubicBezTo>
                                      <a:close/>
                                      <a:moveTo>
                                        <a:pt x="1181497" y="25797"/>
                                      </a:moveTo>
                                      <a:cubicBezTo>
                                        <a:pt x="1185268" y="22225"/>
                                        <a:pt x="1189038" y="29369"/>
                                        <a:pt x="1189038" y="29369"/>
                                      </a:cubicBezTo>
                                      <a:cubicBezTo>
                                        <a:pt x="1189038" y="36513"/>
                                        <a:pt x="1181497" y="36513"/>
                                        <a:pt x="1177727" y="36513"/>
                                      </a:cubicBezTo>
                                      <a:cubicBezTo>
                                        <a:pt x="1170186" y="36513"/>
                                        <a:pt x="1166416" y="32941"/>
                                        <a:pt x="1162646" y="29369"/>
                                      </a:cubicBezTo>
                                      <a:cubicBezTo>
                                        <a:pt x="1158875" y="29369"/>
                                        <a:pt x="1170186" y="29369"/>
                                        <a:pt x="1170186" y="29369"/>
                                      </a:cubicBezTo>
                                      <a:cubicBezTo>
                                        <a:pt x="1173957" y="25797"/>
                                        <a:pt x="1177727" y="29369"/>
                                        <a:pt x="1177727" y="29369"/>
                                      </a:cubicBezTo>
                                      <a:cubicBezTo>
                                        <a:pt x="1177727" y="29369"/>
                                        <a:pt x="1181497" y="29369"/>
                                        <a:pt x="1181497" y="25797"/>
                                      </a:cubicBezTo>
                                      <a:close/>
                                      <a:moveTo>
                                        <a:pt x="1218142" y="0"/>
                                      </a:moveTo>
                                      <a:cubicBezTo>
                                        <a:pt x="1225550" y="0"/>
                                        <a:pt x="1225550" y="3969"/>
                                        <a:pt x="1221846" y="3969"/>
                                      </a:cubicBezTo>
                                      <a:cubicBezTo>
                                        <a:pt x="1218142" y="7938"/>
                                        <a:pt x="1210733" y="3969"/>
                                        <a:pt x="1210733" y="3969"/>
                                      </a:cubicBezTo>
                                      <a:cubicBezTo>
                                        <a:pt x="1203325" y="3969"/>
                                        <a:pt x="1214438" y="0"/>
                                        <a:pt x="1218142"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6" name="Freeform 156"/>
                              <wps:cNvSpPr>
                                <a:spLocks/>
                              </wps:cNvSpPr>
                              <wps:spPr bwMode="auto">
                                <a:xfrm>
                                  <a:off x="1865313" y="108630"/>
                                  <a:ext cx="1060450" cy="1859366"/>
                                </a:xfrm>
                                <a:custGeom>
                                  <a:avLst/>
                                  <a:gdLst>
                                    <a:gd name="connsiteX0" fmla="*/ 883643 w 1060450"/>
                                    <a:gd name="connsiteY0" fmla="*/ 550737 h 1859366"/>
                                    <a:gd name="connsiteX1" fmla="*/ 886884 w 1060450"/>
                                    <a:gd name="connsiteY1" fmla="*/ 553911 h 1859366"/>
                                    <a:gd name="connsiteX2" fmla="*/ 886884 w 1060450"/>
                                    <a:gd name="connsiteY2" fmla="*/ 562378 h 1859366"/>
                                    <a:gd name="connsiteX3" fmla="*/ 883179 w 1060450"/>
                                    <a:gd name="connsiteY3" fmla="*/ 553911 h 1859366"/>
                                    <a:gd name="connsiteX4" fmla="*/ 883643 w 1060450"/>
                                    <a:gd name="connsiteY4" fmla="*/ 550737 h 1859366"/>
                                    <a:gd name="connsiteX5" fmla="*/ 903288 w 1060450"/>
                                    <a:gd name="connsiteY5" fmla="*/ 549678 h 1859366"/>
                                    <a:gd name="connsiteX6" fmla="*/ 899055 w 1060450"/>
                                    <a:gd name="connsiteY6" fmla="*/ 558145 h 1859366"/>
                                    <a:gd name="connsiteX7" fmla="*/ 894821 w 1060450"/>
                                    <a:gd name="connsiteY7" fmla="*/ 553911 h 1859366"/>
                                    <a:gd name="connsiteX8" fmla="*/ 903288 w 1060450"/>
                                    <a:gd name="connsiteY8" fmla="*/ 549678 h 1859366"/>
                                    <a:gd name="connsiteX9" fmla="*/ 929005 w 1060450"/>
                                    <a:gd name="connsiteY9" fmla="*/ 547032 h 1859366"/>
                                    <a:gd name="connsiteX10" fmla="*/ 936625 w 1060450"/>
                                    <a:gd name="connsiteY10" fmla="*/ 569258 h 1859366"/>
                                    <a:gd name="connsiteX11" fmla="*/ 925195 w 1060450"/>
                                    <a:gd name="connsiteY11" fmla="*/ 558145 h 1859366"/>
                                    <a:gd name="connsiteX12" fmla="*/ 929005 w 1060450"/>
                                    <a:gd name="connsiteY12" fmla="*/ 547032 h 1859366"/>
                                    <a:gd name="connsiteX13" fmla="*/ 875189 w 1060450"/>
                                    <a:gd name="connsiteY13" fmla="*/ 533556 h 1859366"/>
                                    <a:gd name="connsiteX14" fmla="*/ 879475 w 1060450"/>
                                    <a:gd name="connsiteY14" fmla="*/ 539360 h 1859366"/>
                                    <a:gd name="connsiteX15" fmla="*/ 868045 w 1060450"/>
                                    <a:gd name="connsiteY15" fmla="*/ 546504 h 1859366"/>
                                    <a:gd name="connsiteX16" fmla="*/ 868045 w 1060450"/>
                                    <a:gd name="connsiteY16" fmla="*/ 535788 h 1859366"/>
                                    <a:gd name="connsiteX17" fmla="*/ 875189 w 1060450"/>
                                    <a:gd name="connsiteY17" fmla="*/ 533556 h 1859366"/>
                                    <a:gd name="connsiteX18" fmla="*/ 910432 w 1060450"/>
                                    <a:gd name="connsiteY18" fmla="*/ 532216 h 1859366"/>
                                    <a:gd name="connsiteX19" fmla="*/ 910432 w 1060450"/>
                                    <a:gd name="connsiteY19" fmla="*/ 542694 h 1859366"/>
                                    <a:gd name="connsiteX20" fmla="*/ 906463 w 1060450"/>
                                    <a:gd name="connsiteY20" fmla="*/ 539201 h 1859366"/>
                                    <a:gd name="connsiteX21" fmla="*/ 910432 w 1060450"/>
                                    <a:gd name="connsiteY21" fmla="*/ 532216 h 1859366"/>
                                    <a:gd name="connsiteX22" fmla="*/ 778404 w 1060450"/>
                                    <a:gd name="connsiteY22" fmla="*/ 452345 h 1859366"/>
                                    <a:gd name="connsiteX23" fmla="*/ 782109 w 1060450"/>
                                    <a:gd name="connsiteY23" fmla="*/ 453238 h 1859366"/>
                                    <a:gd name="connsiteX24" fmla="*/ 782109 w 1060450"/>
                                    <a:gd name="connsiteY24" fmla="*/ 463954 h 1859366"/>
                                    <a:gd name="connsiteX25" fmla="*/ 774700 w 1060450"/>
                                    <a:gd name="connsiteY25" fmla="*/ 456810 h 1859366"/>
                                    <a:gd name="connsiteX26" fmla="*/ 778404 w 1060450"/>
                                    <a:gd name="connsiteY26" fmla="*/ 452345 h 1859366"/>
                                    <a:gd name="connsiteX27" fmla="*/ 835343 w 1060450"/>
                                    <a:gd name="connsiteY27" fmla="*/ 316912 h 1859366"/>
                                    <a:gd name="connsiteX28" fmla="*/ 842963 w 1060450"/>
                                    <a:gd name="connsiteY28" fmla="*/ 320682 h 1859366"/>
                                    <a:gd name="connsiteX29" fmla="*/ 835343 w 1060450"/>
                                    <a:gd name="connsiteY29" fmla="*/ 335763 h 1859366"/>
                                    <a:gd name="connsiteX30" fmla="*/ 827723 w 1060450"/>
                                    <a:gd name="connsiteY30" fmla="*/ 328223 h 1859366"/>
                                    <a:gd name="connsiteX31" fmla="*/ 823913 w 1060450"/>
                                    <a:gd name="connsiteY31" fmla="*/ 320682 h 1859366"/>
                                    <a:gd name="connsiteX32" fmla="*/ 835343 w 1060450"/>
                                    <a:gd name="connsiteY32" fmla="*/ 316912 h 1859366"/>
                                    <a:gd name="connsiteX33" fmla="*/ 884238 w 1060450"/>
                                    <a:gd name="connsiteY33" fmla="*/ 313746 h 1859366"/>
                                    <a:gd name="connsiteX34" fmla="*/ 895495 w 1060450"/>
                                    <a:gd name="connsiteY34" fmla="*/ 313746 h 1859366"/>
                                    <a:gd name="connsiteX35" fmla="*/ 891743 w 1060450"/>
                                    <a:gd name="connsiteY35" fmla="*/ 328865 h 1859366"/>
                                    <a:gd name="connsiteX36" fmla="*/ 895495 w 1060450"/>
                                    <a:gd name="connsiteY36" fmla="*/ 336425 h 1859366"/>
                                    <a:gd name="connsiteX37" fmla="*/ 902999 w 1060450"/>
                                    <a:gd name="connsiteY37" fmla="*/ 328865 h 1859366"/>
                                    <a:gd name="connsiteX38" fmla="*/ 918009 w 1060450"/>
                                    <a:gd name="connsiteY38" fmla="*/ 328865 h 1859366"/>
                                    <a:gd name="connsiteX39" fmla="*/ 910504 w 1060450"/>
                                    <a:gd name="connsiteY39" fmla="*/ 340204 h 1859366"/>
                                    <a:gd name="connsiteX40" fmla="*/ 902999 w 1060450"/>
                                    <a:gd name="connsiteY40" fmla="*/ 343984 h 1859366"/>
                                    <a:gd name="connsiteX41" fmla="*/ 895495 w 1060450"/>
                                    <a:gd name="connsiteY41" fmla="*/ 351544 h 1859366"/>
                                    <a:gd name="connsiteX42" fmla="*/ 902999 w 1060450"/>
                                    <a:gd name="connsiteY42" fmla="*/ 355323 h 1859366"/>
                                    <a:gd name="connsiteX43" fmla="*/ 891743 w 1060450"/>
                                    <a:gd name="connsiteY43" fmla="*/ 366663 h 1859366"/>
                                    <a:gd name="connsiteX44" fmla="*/ 899247 w 1060450"/>
                                    <a:gd name="connsiteY44" fmla="*/ 374222 h 1859366"/>
                                    <a:gd name="connsiteX45" fmla="*/ 902999 w 1060450"/>
                                    <a:gd name="connsiteY45" fmla="*/ 374222 h 1859366"/>
                                    <a:gd name="connsiteX46" fmla="*/ 914256 w 1060450"/>
                                    <a:gd name="connsiteY46" fmla="*/ 378002 h 1859366"/>
                                    <a:gd name="connsiteX47" fmla="*/ 921761 w 1060450"/>
                                    <a:gd name="connsiteY47" fmla="*/ 370442 h 1859366"/>
                                    <a:gd name="connsiteX48" fmla="*/ 918009 w 1060450"/>
                                    <a:gd name="connsiteY48" fmla="*/ 385561 h 1859366"/>
                                    <a:gd name="connsiteX49" fmla="*/ 869229 w 1060450"/>
                                    <a:gd name="connsiteY49" fmla="*/ 385561 h 1859366"/>
                                    <a:gd name="connsiteX50" fmla="*/ 850468 w 1060450"/>
                                    <a:gd name="connsiteY50" fmla="*/ 378002 h 1859366"/>
                                    <a:gd name="connsiteX51" fmla="*/ 861724 w 1060450"/>
                                    <a:gd name="connsiteY51" fmla="*/ 366663 h 1859366"/>
                                    <a:gd name="connsiteX52" fmla="*/ 861724 w 1060450"/>
                                    <a:gd name="connsiteY52" fmla="*/ 336425 h 1859366"/>
                                    <a:gd name="connsiteX53" fmla="*/ 861724 w 1060450"/>
                                    <a:gd name="connsiteY53" fmla="*/ 332645 h 1859366"/>
                                    <a:gd name="connsiteX54" fmla="*/ 869229 w 1060450"/>
                                    <a:gd name="connsiteY54" fmla="*/ 328865 h 1859366"/>
                                    <a:gd name="connsiteX55" fmla="*/ 876734 w 1060450"/>
                                    <a:gd name="connsiteY55" fmla="*/ 328865 h 1859366"/>
                                    <a:gd name="connsiteX56" fmla="*/ 880486 w 1060450"/>
                                    <a:gd name="connsiteY56" fmla="*/ 321305 h 1859366"/>
                                    <a:gd name="connsiteX57" fmla="*/ 884238 w 1060450"/>
                                    <a:gd name="connsiteY57" fmla="*/ 313746 h 1859366"/>
                                    <a:gd name="connsiteX58" fmla="*/ 827882 w 1060450"/>
                                    <a:gd name="connsiteY58" fmla="*/ 280332 h 1859366"/>
                                    <a:gd name="connsiteX59" fmla="*/ 831851 w 1060450"/>
                                    <a:gd name="connsiteY59" fmla="*/ 291445 h 1859366"/>
                                    <a:gd name="connsiteX60" fmla="*/ 823913 w 1060450"/>
                                    <a:gd name="connsiteY60" fmla="*/ 284037 h 1859366"/>
                                    <a:gd name="connsiteX61" fmla="*/ 827882 w 1060450"/>
                                    <a:gd name="connsiteY61" fmla="*/ 280332 h 1859366"/>
                                    <a:gd name="connsiteX62" fmla="*/ 827088 w 1060450"/>
                                    <a:gd name="connsiteY62" fmla="*/ 117878 h 1859366"/>
                                    <a:gd name="connsiteX63" fmla="*/ 838994 w 1060450"/>
                                    <a:gd name="connsiteY63" fmla="*/ 117878 h 1859366"/>
                                    <a:gd name="connsiteX64" fmla="*/ 835025 w 1060450"/>
                                    <a:gd name="connsiteY64" fmla="*/ 125287 h 1859366"/>
                                    <a:gd name="connsiteX65" fmla="*/ 823119 w 1060450"/>
                                    <a:gd name="connsiteY65" fmla="*/ 125287 h 1859366"/>
                                    <a:gd name="connsiteX66" fmla="*/ 827088 w 1060450"/>
                                    <a:gd name="connsiteY66" fmla="*/ 117878 h 1859366"/>
                                    <a:gd name="connsiteX67" fmla="*/ 404178 w 1060450"/>
                                    <a:gd name="connsiteY67" fmla="*/ 76107 h 1859366"/>
                                    <a:gd name="connsiteX68" fmla="*/ 413703 w 1060450"/>
                                    <a:gd name="connsiteY68" fmla="*/ 77000 h 1859366"/>
                                    <a:gd name="connsiteX69" fmla="*/ 413703 w 1060450"/>
                                    <a:gd name="connsiteY69" fmla="*/ 84144 h 1859366"/>
                                    <a:gd name="connsiteX70" fmla="*/ 406083 w 1060450"/>
                                    <a:gd name="connsiteY70" fmla="*/ 80572 h 1859366"/>
                                    <a:gd name="connsiteX71" fmla="*/ 404178 w 1060450"/>
                                    <a:gd name="connsiteY71" fmla="*/ 76107 h 1859366"/>
                                    <a:gd name="connsiteX72" fmla="*/ 812272 w 1060450"/>
                                    <a:gd name="connsiteY72" fmla="*/ 75413 h 1859366"/>
                                    <a:gd name="connsiteX73" fmla="*/ 815976 w 1060450"/>
                                    <a:gd name="connsiteY73" fmla="*/ 76603 h 1859366"/>
                                    <a:gd name="connsiteX74" fmla="*/ 808567 w 1060450"/>
                                    <a:gd name="connsiteY74" fmla="*/ 79778 h 1859366"/>
                                    <a:gd name="connsiteX75" fmla="*/ 808567 w 1060450"/>
                                    <a:gd name="connsiteY75" fmla="*/ 76603 h 1859366"/>
                                    <a:gd name="connsiteX76" fmla="*/ 812272 w 1060450"/>
                                    <a:gd name="connsiteY76" fmla="*/ 75413 h 1859366"/>
                                    <a:gd name="connsiteX77" fmla="*/ 860955 w 1060450"/>
                                    <a:gd name="connsiteY77" fmla="*/ 58007 h 1859366"/>
                                    <a:gd name="connsiteX78" fmla="*/ 849842 w 1060450"/>
                                    <a:gd name="connsiteY78" fmla="*/ 68893 h 1859366"/>
                                    <a:gd name="connsiteX79" fmla="*/ 831321 w 1060450"/>
                                    <a:gd name="connsiteY79" fmla="*/ 76150 h 1859366"/>
                                    <a:gd name="connsiteX80" fmla="*/ 835026 w 1060450"/>
                                    <a:gd name="connsiteY80" fmla="*/ 72521 h 1859366"/>
                                    <a:gd name="connsiteX81" fmla="*/ 860955 w 1060450"/>
                                    <a:gd name="connsiteY81" fmla="*/ 58007 h 1859366"/>
                                    <a:gd name="connsiteX82" fmla="*/ 150511 w 1060450"/>
                                    <a:gd name="connsiteY82" fmla="*/ 39064 h 1859366"/>
                                    <a:gd name="connsiteX83" fmla="*/ 158070 w 1060450"/>
                                    <a:gd name="connsiteY83" fmla="*/ 57740 h 1859366"/>
                                    <a:gd name="connsiteX84" fmla="*/ 165630 w 1060450"/>
                                    <a:gd name="connsiteY84" fmla="*/ 76417 h 1859366"/>
                                    <a:gd name="connsiteX85" fmla="*/ 180749 w 1060450"/>
                                    <a:gd name="connsiteY85" fmla="*/ 83887 h 1859366"/>
                                    <a:gd name="connsiteX86" fmla="*/ 180749 w 1060450"/>
                                    <a:gd name="connsiteY86" fmla="*/ 98828 h 1859366"/>
                                    <a:gd name="connsiteX87" fmla="*/ 158070 w 1060450"/>
                                    <a:gd name="connsiteY87" fmla="*/ 91358 h 1859366"/>
                                    <a:gd name="connsiteX88" fmla="*/ 131612 w 1060450"/>
                                    <a:gd name="connsiteY88" fmla="*/ 95093 h 1859366"/>
                                    <a:gd name="connsiteX89" fmla="*/ 120273 w 1060450"/>
                                    <a:gd name="connsiteY89" fmla="*/ 95093 h 1859366"/>
                                    <a:gd name="connsiteX90" fmla="*/ 124052 w 1060450"/>
                                    <a:gd name="connsiteY90" fmla="*/ 83887 h 1859366"/>
                                    <a:gd name="connsiteX91" fmla="*/ 135392 w 1060450"/>
                                    <a:gd name="connsiteY91" fmla="*/ 80152 h 1859366"/>
                                    <a:gd name="connsiteX92" fmla="*/ 131612 w 1060450"/>
                                    <a:gd name="connsiteY92" fmla="*/ 54005 h 1859366"/>
                                    <a:gd name="connsiteX93" fmla="*/ 150511 w 1060450"/>
                                    <a:gd name="connsiteY93" fmla="*/ 39064 h 1859366"/>
                                    <a:gd name="connsiteX94" fmla="*/ 166247 w 1060450"/>
                                    <a:gd name="connsiteY94" fmla="*/ 20553 h 1859366"/>
                                    <a:gd name="connsiteX95" fmla="*/ 177492 w 1060450"/>
                                    <a:gd name="connsiteY95" fmla="*/ 35451 h 1859366"/>
                                    <a:gd name="connsiteX96" fmla="*/ 184988 w 1060450"/>
                                    <a:gd name="connsiteY96" fmla="*/ 39175 h 1859366"/>
                                    <a:gd name="connsiteX97" fmla="*/ 188736 w 1060450"/>
                                    <a:gd name="connsiteY97" fmla="*/ 42900 h 1859366"/>
                                    <a:gd name="connsiteX98" fmla="*/ 192485 w 1060450"/>
                                    <a:gd name="connsiteY98" fmla="*/ 46624 h 1859366"/>
                                    <a:gd name="connsiteX99" fmla="*/ 199981 w 1060450"/>
                                    <a:gd name="connsiteY99" fmla="*/ 46624 h 1859366"/>
                                    <a:gd name="connsiteX100" fmla="*/ 218723 w 1060450"/>
                                    <a:gd name="connsiteY100" fmla="*/ 39175 h 1859366"/>
                                    <a:gd name="connsiteX101" fmla="*/ 226219 w 1060450"/>
                                    <a:gd name="connsiteY101" fmla="*/ 39175 h 1859366"/>
                                    <a:gd name="connsiteX102" fmla="*/ 237464 w 1060450"/>
                                    <a:gd name="connsiteY102" fmla="*/ 42900 h 1859366"/>
                                    <a:gd name="connsiteX103" fmla="*/ 244961 w 1060450"/>
                                    <a:gd name="connsiteY103" fmla="*/ 31726 h 1859366"/>
                                    <a:gd name="connsiteX104" fmla="*/ 252457 w 1060450"/>
                                    <a:gd name="connsiteY104" fmla="*/ 39175 h 1859366"/>
                                    <a:gd name="connsiteX105" fmla="*/ 256205 w 1060450"/>
                                    <a:gd name="connsiteY105" fmla="*/ 24277 h 1859366"/>
                                    <a:gd name="connsiteX106" fmla="*/ 267450 w 1060450"/>
                                    <a:gd name="connsiteY106" fmla="*/ 28002 h 1859366"/>
                                    <a:gd name="connsiteX107" fmla="*/ 274947 w 1060450"/>
                                    <a:gd name="connsiteY107" fmla="*/ 31726 h 1859366"/>
                                    <a:gd name="connsiteX108" fmla="*/ 282443 w 1060450"/>
                                    <a:gd name="connsiteY108" fmla="*/ 35451 h 1859366"/>
                                    <a:gd name="connsiteX109" fmla="*/ 286192 w 1060450"/>
                                    <a:gd name="connsiteY109" fmla="*/ 42900 h 1859366"/>
                                    <a:gd name="connsiteX110" fmla="*/ 293688 w 1060450"/>
                                    <a:gd name="connsiteY110" fmla="*/ 46624 h 1859366"/>
                                    <a:gd name="connsiteX111" fmla="*/ 286192 w 1060450"/>
                                    <a:gd name="connsiteY111" fmla="*/ 57798 h 1859366"/>
                                    <a:gd name="connsiteX112" fmla="*/ 282443 w 1060450"/>
                                    <a:gd name="connsiteY112" fmla="*/ 72696 h 1859366"/>
                                    <a:gd name="connsiteX113" fmla="*/ 274947 w 1060450"/>
                                    <a:gd name="connsiteY113" fmla="*/ 72696 h 1859366"/>
                                    <a:gd name="connsiteX114" fmla="*/ 248709 w 1060450"/>
                                    <a:gd name="connsiteY114" fmla="*/ 91319 h 1859366"/>
                                    <a:gd name="connsiteX115" fmla="*/ 226219 w 1060450"/>
                                    <a:gd name="connsiteY115" fmla="*/ 106217 h 1859366"/>
                                    <a:gd name="connsiteX116" fmla="*/ 192485 w 1060450"/>
                                    <a:gd name="connsiteY116" fmla="*/ 87594 h 1859366"/>
                                    <a:gd name="connsiteX117" fmla="*/ 173743 w 1060450"/>
                                    <a:gd name="connsiteY117" fmla="*/ 72696 h 1859366"/>
                                    <a:gd name="connsiteX118" fmla="*/ 166247 w 1060450"/>
                                    <a:gd name="connsiteY118" fmla="*/ 57798 h 1859366"/>
                                    <a:gd name="connsiteX119" fmla="*/ 158750 w 1060450"/>
                                    <a:gd name="connsiteY119" fmla="*/ 28002 h 1859366"/>
                                    <a:gd name="connsiteX120" fmla="*/ 166247 w 1060450"/>
                                    <a:gd name="connsiteY120" fmla="*/ 20553 h 1859366"/>
                                    <a:gd name="connsiteX121" fmla="*/ 383567 w 1060450"/>
                                    <a:gd name="connsiteY121" fmla="*/ 16279 h 1859366"/>
                                    <a:gd name="connsiteX122" fmla="*/ 391088 w 1060450"/>
                                    <a:gd name="connsiteY122" fmla="*/ 27563 h 1859366"/>
                                    <a:gd name="connsiteX123" fmla="*/ 394849 w 1060450"/>
                                    <a:gd name="connsiteY123" fmla="*/ 27563 h 1859366"/>
                                    <a:gd name="connsiteX124" fmla="*/ 406130 w 1060450"/>
                                    <a:gd name="connsiteY124" fmla="*/ 35086 h 1859366"/>
                                    <a:gd name="connsiteX125" fmla="*/ 424932 w 1060450"/>
                                    <a:gd name="connsiteY125" fmla="*/ 53893 h 1859366"/>
                                    <a:gd name="connsiteX126" fmla="*/ 432453 w 1060450"/>
                                    <a:gd name="connsiteY126" fmla="*/ 57654 h 1859366"/>
                                    <a:gd name="connsiteX127" fmla="*/ 447495 w 1060450"/>
                                    <a:gd name="connsiteY127" fmla="*/ 50131 h 1859366"/>
                                    <a:gd name="connsiteX128" fmla="*/ 455016 w 1060450"/>
                                    <a:gd name="connsiteY128" fmla="*/ 42608 h 1859366"/>
                                    <a:gd name="connsiteX129" fmla="*/ 470058 w 1060450"/>
                                    <a:gd name="connsiteY129" fmla="*/ 57654 h 1859366"/>
                                    <a:gd name="connsiteX130" fmla="*/ 470058 w 1060450"/>
                                    <a:gd name="connsiteY130" fmla="*/ 68938 h 1859366"/>
                                    <a:gd name="connsiteX131" fmla="*/ 492621 w 1060450"/>
                                    <a:gd name="connsiteY131" fmla="*/ 83984 h 1859366"/>
                                    <a:gd name="connsiteX132" fmla="*/ 503902 w 1060450"/>
                                    <a:gd name="connsiteY132" fmla="*/ 80222 h 1859366"/>
                                    <a:gd name="connsiteX133" fmla="*/ 503902 w 1060450"/>
                                    <a:gd name="connsiteY133" fmla="*/ 87745 h 1859366"/>
                                    <a:gd name="connsiteX134" fmla="*/ 515183 w 1060450"/>
                                    <a:gd name="connsiteY134" fmla="*/ 87745 h 1859366"/>
                                    <a:gd name="connsiteX135" fmla="*/ 518944 w 1060450"/>
                                    <a:gd name="connsiteY135" fmla="*/ 91507 h 1859366"/>
                                    <a:gd name="connsiteX136" fmla="*/ 526465 w 1060450"/>
                                    <a:gd name="connsiteY136" fmla="*/ 91507 h 1859366"/>
                                    <a:gd name="connsiteX137" fmla="*/ 526465 w 1060450"/>
                                    <a:gd name="connsiteY137" fmla="*/ 95268 h 1859366"/>
                                    <a:gd name="connsiteX138" fmla="*/ 533986 w 1060450"/>
                                    <a:gd name="connsiteY138" fmla="*/ 95268 h 1859366"/>
                                    <a:gd name="connsiteX139" fmla="*/ 541507 w 1060450"/>
                                    <a:gd name="connsiteY139" fmla="*/ 91507 h 1859366"/>
                                    <a:gd name="connsiteX140" fmla="*/ 556548 w 1060450"/>
                                    <a:gd name="connsiteY140" fmla="*/ 87745 h 1859366"/>
                                    <a:gd name="connsiteX141" fmla="*/ 567830 w 1060450"/>
                                    <a:gd name="connsiteY141" fmla="*/ 87745 h 1859366"/>
                                    <a:gd name="connsiteX142" fmla="*/ 560309 w 1060450"/>
                                    <a:gd name="connsiteY142" fmla="*/ 99029 h 1859366"/>
                                    <a:gd name="connsiteX143" fmla="*/ 575351 w 1060450"/>
                                    <a:gd name="connsiteY143" fmla="*/ 102791 h 1859366"/>
                                    <a:gd name="connsiteX144" fmla="*/ 586632 w 1060450"/>
                                    <a:gd name="connsiteY144" fmla="*/ 99029 h 1859366"/>
                                    <a:gd name="connsiteX145" fmla="*/ 594153 w 1060450"/>
                                    <a:gd name="connsiteY145" fmla="*/ 106552 h 1859366"/>
                                    <a:gd name="connsiteX146" fmla="*/ 601674 w 1060450"/>
                                    <a:gd name="connsiteY146" fmla="*/ 110314 h 1859366"/>
                                    <a:gd name="connsiteX147" fmla="*/ 597913 w 1060450"/>
                                    <a:gd name="connsiteY147" fmla="*/ 121598 h 1859366"/>
                                    <a:gd name="connsiteX148" fmla="*/ 612955 w 1060450"/>
                                    <a:gd name="connsiteY148" fmla="*/ 117836 h 1859366"/>
                                    <a:gd name="connsiteX149" fmla="*/ 643039 w 1060450"/>
                                    <a:gd name="connsiteY149" fmla="*/ 125359 h 1859366"/>
                                    <a:gd name="connsiteX150" fmla="*/ 665602 w 1060450"/>
                                    <a:gd name="connsiteY150" fmla="*/ 114075 h 1859366"/>
                                    <a:gd name="connsiteX151" fmla="*/ 676883 w 1060450"/>
                                    <a:gd name="connsiteY151" fmla="*/ 125359 h 1859366"/>
                                    <a:gd name="connsiteX152" fmla="*/ 688165 w 1060450"/>
                                    <a:gd name="connsiteY152" fmla="*/ 132882 h 1859366"/>
                                    <a:gd name="connsiteX153" fmla="*/ 699446 w 1060450"/>
                                    <a:gd name="connsiteY153" fmla="*/ 144166 h 1859366"/>
                                    <a:gd name="connsiteX154" fmla="*/ 710727 w 1060450"/>
                                    <a:gd name="connsiteY154" fmla="*/ 147928 h 1859366"/>
                                    <a:gd name="connsiteX155" fmla="*/ 722009 w 1060450"/>
                                    <a:gd name="connsiteY155" fmla="*/ 147928 h 1859366"/>
                                    <a:gd name="connsiteX156" fmla="*/ 729530 w 1060450"/>
                                    <a:gd name="connsiteY156" fmla="*/ 144166 h 1859366"/>
                                    <a:gd name="connsiteX157" fmla="*/ 725769 w 1060450"/>
                                    <a:gd name="connsiteY157" fmla="*/ 132882 h 1859366"/>
                                    <a:gd name="connsiteX158" fmla="*/ 740811 w 1060450"/>
                                    <a:gd name="connsiteY158" fmla="*/ 125359 h 1859366"/>
                                    <a:gd name="connsiteX159" fmla="*/ 752092 w 1060450"/>
                                    <a:gd name="connsiteY159" fmla="*/ 129121 h 1859366"/>
                                    <a:gd name="connsiteX160" fmla="*/ 759613 w 1060450"/>
                                    <a:gd name="connsiteY160" fmla="*/ 125359 h 1859366"/>
                                    <a:gd name="connsiteX161" fmla="*/ 767134 w 1060450"/>
                                    <a:gd name="connsiteY161" fmla="*/ 121598 h 1859366"/>
                                    <a:gd name="connsiteX162" fmla="*/ 763374 w 1060450"/>
                                    <a:gd name="connsiteY162" fmla="*/ 117836 h 1859366"/>
                                    <a:gd name="connsiteX163" fmla="*/ 767134 w 1060450"/>
                                    <a:gd name="connsiteY163" fmla="*/ 110314 h 1859366"/>
                                    <a:gd name="connsiteX164" fmla="*/ 782176 w 1060450"/>
                                    <a:gd name="connsiteY164" fmla="*/ 106552 h 1859366"/>
                                    <a:gd name="connsiteX165" fmla="*/ 797218 w 1060450"/>
                                    <a:gd name="connsiteY165" fmla="*/ 95268 h 1859366"/>
                                    <a:gd name="connsiteX166" fmla="*/ 800978 w 1060450"/>
                                    <a:gd name="connsiteY166" fmla="*/ 91507 h 1859366"/>
                                    <a:gd name="connsiteX167" fmla="*/ 800978 w 1060450"/>
                                    <a:gd name="connsiteY167" fmla="*/ 99029 h 1859366"/>
                                    <a:gd name="connsiteX168" fmla="*/ 782176 w 1060450"/>
                                    <a:gd name="connsiteY168" fmla="*/ 117836 h 1859366"/>
                                    <a:gd name="connsiteX169" fmla="*/ 793457 w 1060450"/>
                                    <a:gd name="connsiteY169" fmla="*/ 117836 h 1859366"/>
                                    <a:gd name="connsiteX170" fmla="*/ 774655 w 1060450"/>
                                    <a:gd name="connsiteY170" fmla="*/ 140405 h 1859366"/>
                                    <a:gd name="connsiteX171" fmla="*/ 778416 w 1060450"/>
                                    <a:gd name="connsiteY171" fmla="*/ 147928 h 1859366"/>
                                    <a:gd name="connsiteX172" fmla="*/ 785937 w 1060450"/>
                                    <a:gd name="connsiteY172" fmla="*/ 144166 h 1859366"/>
                                    <a:gd name="connsiteX173" fmla="*/ 800978 w 1060450"/>
                                    <a:gd name="connsiteY173" fmla="*/ 132882 h 1859366"/>
                                    <a:gd name="connsiteX174" fmla="*/ 812260 w 1060450"/>
                                    <a:gd name="connsiteY174" fmla="*/ 125359 h 1859366"/>
                                    <a:gd name="connsiteX175" fmla="*/ 804739 w 1060450"/>
                                    <a:gd name="connsiteY175" fmla="*/ 144166 h 1859366"/>
                                    <a:gd name="connsiteX176" fmla="*/ 816020 w 1060450"/>
                                    <a:gd name="connsiteY176" fmla="*/ 147928 h 1859366"/>
                                    <a:gd name="connsiteX177" fmla="*/ 808499 w 1060450"/>
                                    <a:gd name="connsiteY177" fmla="*/ 159212 h 1859366"/>
                                    <a:gd name="connsiteX178" fmla="*/ 812260 w 1060450"/>
                                    <a:gd name="connsiteY178" fmla="*/ 170496 h 1859366"/>
                                    <a:gd name="connsiteX179" fmla="*/ 831062 w 1060450"/>
                                    <a:gd name="connsiteY179" fmla="*/ 170496 h 1859366"/>
                                    <a:gd name="connsiteX180" fmla="*/ 842343 w 1060450"/>
                                    <a:gd name="connsiteY180" fmla="*/ 162973 h 1859366"/>
                                    <a:gd name="connsiteX181" fmla="*/ 846104 w 1060450"/>
                                    <a:gd name="connsiteY181" fmla="*/ 140405 h 1859366"/>
                                    <a:gd name="connsiteX182" fmla="*/ 834822 w 1060450"/>
                                    <a:gd name="connsiteY182" fmla="*/ 136643 h 1859366"/>
                                    <a:gd name="connsiteX183" fmla="*/ 846104 w 1060450"/>
                                    <a:gd name="connsiteY183" fmla="*/ 125359 h 1859366"/>
                                    <a:gd name="connsiteX184" fmla="*/ 857385 w 1060450"/>
                                    <a:gd name="connsiteY184" fmla="*/ 114075 h 1859366"/>
                                    <a:gd name="connsiteX185" fmla="*/ 872427 w 1060450"/>
                                    <a:gd name="connsiteY185" fmla="*/ 110314 h 1859366"/>
                                    <a:gd name="connsiteX186" fmla="*/ 879948 w 1060450"/>
                                    <a:gd name="connsiteY186" fmla="*/ 106552 h 1859366"/>
                                    <a:gd name="connsiteX187" fmla="*/ 872427 w 1060450"/>
                                    <a:gd name="connsiteY187" fmla="*/ 117836 h 1859366"/>
                                    <a:gd name="connsiteX188" fmla="*/ 879948 w 1060450"/>
                                    <a:gd name="connsiteY188" fmla="*/ 136643 h 1859366"/>
                                    <a:gd name="connsiteX189" fmla="*/ 891229 w 1060450"/>
                                    <a:gd name="connsiteY189" fmla="*/ 147928 h 1859366"/>
                                    <a:gd name="connsiteX190" fmla="*/ 894990 w 1060450"/>
                                    <a:gd name="connsiteY190" fmla="*/ 144166 h 1859366"/>
                                    <a:gd name="connsiteX191" fmla="*/ 898750 w 1060450"/>
                                    <a:gd name="connsiteY191" fmla="*/ 136643 h 1859366"/>
                                    <a:gd name="connsiteX192" fmla="*/ 917553 w 1060450"/>
                                    <a:gd name="connsiteY192" fmla="*/ 147928 h 1859366"/>
                                    <a:gd name="connsiteX193" fmla="*/ 921313 w 1060450"/>
                                    <a:gd name="connsiteY193" fmla="*/ 159212 h 1859366"/>
                                    <a:gd name="connsiteX194" fmla="*/ 902511 w 1060450"/>
                                    <a:gd name="connsiteY194" fmla="*/ 178019 h 1859366"/>
                                    <a:gd name="connsiteX195" fmla="*/ 898750 w 1060450"/>
                                    <a:gd name="connsiteY195" fmla="*/ 174257 h 1859366"/>
                                    <a:gd name="connsiteX196" fmla="*/ 891229 w 1060450"/>
                                    <a:gd name="connsiteY196" fmla="*/ 193064 h 1859366"/>
                                    <a:gd name="connsiteX197" fmla="*/ 883708 w 1060450"/>
                                    <a:gd name="connsiteY197" fmla="*/ 200587 h 1859366"/>
                                    <a:gd name="connsiteX198" fmla="*/ 879948 w 1060450"/>
                                    <a:gd name="connsiteY198" fmla="*/ 208110 h 1859366"/>
                                    <a:gd name="connsiteX199" fmla="*/ 876188 w 1060450"/>
                                    <a:gd name="connsiteY199" fmla="*/ 211871 h 1859366"/>
                                    <a:gd name="connsiteX200" fmla="*/ 872427 w 1060450"/>
                                    <a:gd name="connsiteY200" fmla="*/ 208110 h 1859366"/>
                                    <a:gd name="connsiteX201" fmla="*/ 868667 w 1060450"/>
                                    <a:gd name="connsiteY201" fmla="*/ 211871 h 1859366"/>
                                    <a:gd name="connsiteX202" fmla="*/ 864906 w 1060450"/>
                                    <a:gd name="connsiteY202" fmla="*/ 215633 h 1859366"/>
                                    <a:gd name="connsiteX203" fmla="*/ 876188 w 1060450"/>
                                    <a:gd name="connsiteY203" fmla="*/ 226917 h 1859366"/>
                                    <a:gd name="connsiteX204" fmla="*/ 887469 w 1060450"/>
                                    <a:gd name="connsiteY204" fmla="*/ 230679 h 1859366"/>
                                    <a:gd name="connsiteX205" fmla="*/ 879948 w 1060450"/>
                                    <a:gd name="connsiteY205" fmla="*/ 234440 h 1859366"/>
                                    <a:gd name="connsiteX206" fmla="*/ 868667 w 1060450"/>
                                    <a:gd name="connsiteY206" fmla="*/ 230679 h 1859366"/>
                                    <a:gd name="connsiteX207" fmla="*/ 868667 w 1060450"/>
                                    <a:gd name="connsiteY207" fmla="*/ 238201 h 1859366"/>
                                    <a:gd name="connsiteX208" fmla="*/ 872427 w 1060450"/>
                                    <a:gd name="connsiteY208" fmla="*/ 249485 h 1859366"/>
                                    <a:gd name="connsiteX209" fmla="*/ 864906 w 1060450"/>
                                    <a:gd name="connsiteY209" fmla="*/ 260770 h 1859366"/>
                                    <a:gd name="connsiteX210" fmla="*/ 857385 w 1060450"/>
                                    <a:gd name="connsiteY210" fmla="*/ 264531 h 1859366"/>
                                    <a:gd name="connsiteX211" fmla="*/ 853625 w 1060450"/>
                                    <a:gd name="connsiteY211" fmla="*/ 268293 h 1859366"/>
                                    <a:gd name="connsiteX212" fmla="*/ 849864 w 1060450"/>
                                    <a:gd name="connsiteY212" fmla="*/ 260770 h 1859366"/>
                                    <a:gd name="connsiteX213" fmla="*/ 853625 w 1060450"/>
                                    <a:gd name="connsiteY213" fmla="*/ 249485 h 1859366"/>
                                    <a:gd name="connsiteX214" fmla="*/ 849864 w 1060450"/>
                                    <a:gd name="connsiteY214" fmla="*/ 241963 h 1859366"/>
                                    <a:gd name="connsiteX215" fmla="*/ 846104 w 1060450"/>
                                    <a:gd name="connsiteY215" fmla="*/ 253247 h 1859366"/>
                                    <a:gd name="connsiteX216" fmla="*/ 838583 w 1060450"/>
                                    <a:gd name="connsiteY216" fmla="*/ 253247 h 1859366"/>
                                    <a:gd name="connsiteX217" fmla="*/ 831062 w 1060450"/>
                                    <a:gd name="connsiteY217" fmla="*/ 260770 h 1859366"/>
                                    <a:gd name="connsiteX218" fmla="*/ 823541 w 1060450"/>
                                    <a:gd name="connsiteY218" fmla="*/ 253247 h 1859366"/>
                                    <a:gd name="connsiteX219" fmla="*/ 816020 w 1060450"/>
                                    <a:gd name="connsiteY219" fmla="*/ 268293 h 1859366"/>
                                    <a:gd name="connsiteX220" fmla="*/ 808499 w 1060450"/>
                                    <a:gd name="connsiteY220" fmla="*/ 260770 h 1859366"/>
                                    <a:gd name="connsiteX221" fmla="*/ 800978 w 1060450"/>
                                    <a:gd name="connsiteY221" fmla="*/ 268293 h 1859366"/>
                                    <a:gd name="connsiteX222" fmla="*/ 797218 w 1060450"/>
                                    <a:gd name="connsiteY222" fmla="*/ 275815 h 1859366"/>
                                    <a:gd name="connsiteX223" fmla="*/ 804739 w 1060450"/>
                                    <a:gd name="connsiteY223" fmla="*/ 287100 h 1859366"/>
                                    <a:gd name="connsiteX224" fmla="*/ 793457 w 1060450"/>
                                    <a:gd name="connsiteY224" fmla="*/ 287100 h 1859366"/>
                                    <a:gd name="connsiteX225" fmla="*/ 793457 w 1060450"/>
                                    <a:gd name="connsiteY225" fmla="*/ 309668 h 1859366"/>
                                    <a:gd name="connsiteX226" fmla="*/ 797218 w 1060450"/>
                                    <a:gd name="connsiteY226" fmla="*/ 320952 h 1859366"/>
                                    <a:gd name="connsiteX227" fmla="*/ 808499 w 1060450"/>
                                    <a:gd name="connsiteY227" fmla="*/ 320952 h 1859366"/>
                                    <a:gd name="connsiteX228" fmla="*/ 812260 w 1060450"/>
                                    <a:gd name="connsiteY228" fmla="*/ 320952 h 1859366"/>
                                    <a:gd name="connsiteX229" fmla="*/ 804739 w 1060450"/>
                                    <a:gd name="connsiteY229" fmla="*/ 347282 h 1859366"/>
                                    <a:gd name="connsiteX230" fmla="*/ 797218 w 1060450"/>
                                    <a:gd name="connsiteY230" fmla="*/ 362328 h 1859366"/>
                                    <a:gd name="connsiteX231" fmla="*/ 793457 w 1060450"/>
                                    <a:gd name="connsiteY231" fmla="*/ 377373 h 1859366"/>
                                    <a:gd name="connsiteX232" fmla="*/ 763374 w 1060450"/>
                                    <a:gd name="connsiteY232" fmla="*/ 411226 h 1859366"/>
                                    <a:gd name="connsiteX233" fmla="*/ 748332 w 1060450"/>
                                    <a:gd name="connsiteY233" fmla="*/ 437556 h 1859366"/>
                                    <a:gd name="connsiteX234" fmla="*/ 737051 w 1060450"/>
                                    <a:gd name="connsiteY234" fmla="*/ 441317 h 1859366"/>
                                    <a:gd name="connsiteX235" fmla="*/ 752092 w 1060450"/>
                                    <a:gd name="connsiteY235" fmla="*/ 471408 h 1859366"/>
                                    <a:gd name="connsiteX236" fmla="*/ 827302 w 1060450"/>
                                    <a:gd name="connsiteY236" fmla="*/ 516545 h 1859366"/>
                                    <a:gd name="connsiteX237" fmla="*/ 838583 w 1060450"/>
                                    <a:gd name="connsiteY237" fmla="*/ 531591 h 1859366"/>
                                    <a:gd name="connsiteX238" fmla="*/ 853625 w 1060450"/>
                                    <a:gd name="connsiteY238" fmla="*/ 546636 h 1859366"/>
                                    <a:gd name="connsiteX239" fmla="*/ 872427 w 1060450"/>
                                    <a:gd name="connsiteY239" fmla="*/ 557921 h 1859366"/>
                                    <a:gd name="connsiteX240" fmla="*/ 883708 w 1060450"/>
                                    <a:gd name="connsiteY240" fmla="*/ 561682 h 1859366"/>
                                    <a:gd name="connsiteX241" fmla="*/ 891229 w 1060450"/>
                                    <a:gd name="connsiteY241" fmla="*/ 576728 h 1859366"/>
                                    <a:gd name="connsiteX242" fmla="*/ 894990 w 1060450"/>
                                    <a:gd name="connsiteY242" fmla="*/ 584250 h 1859366"/>
                                    <a:gd name="connsiteX243" fmla="*/ 910032 w 1060450"/>
                                    <a:gd name="connsiteY243" fmla="*/ 580489 h 1859366"/>
                                    <a:gd name="connsiteX244" fmla="*/ 917553 w 1060450"/>
                                    <a:gd name="connsiteY244" fmla="*/ 584250 h 1859366"/>
                                    <a:gd name="connsiteX245" fmla="*/ 925074 w 1060450"/>
                                    <a:gd name="connsiteY245" fmla="*/ 580489 h 1859366"/>
                                    <a:gd name="connsiteX246" fmla="*/ 970199 w 1060450"/>
                                    <a:gd name="connsiteY246" fmla="*/ 610580 h 1859366"/>
                                    <a:gd name="connsiteX247" fmla="*/ 1004043 w 1060450"/>
                                    <a:gd name="connsiteY247" fmla="*/ 618103 h 1859366"/>
                                    <a:gd name="connsiteX248" fmla="*/ 1037887 w 1060450"/>
                                    <a:gd name="connsiteY248" fmla="*/ 651956 h 1859366"/>
                                    <a:gd name="connsiteX249" fmla="*/ 1060450 w 1060450"/>
                                    <a:gd name="connsiteY249" fmla="*/ 670763 h 1859366"/>
                                    <a:gd name="connsiteX250" fmla="*/ 1011564 w 1060450"/>
                                    <a:gd name="connsiteY250" fmla="*/ 1859366 h 1859366"/>
                                    <a:gd name="connsiteX251" fmla="*/ 22563 w 1060450"/>
                                    <a:gd name="connsiteY251" fmla="*/ 1851843 h 1859366"/>
                                    <a:gd name="connsiteX252" fmla="*/ 0 w 1060450"/>
                                    <a:gd name="connsiteY252" fmla="*/ 456363 h 1859366"/>
                                    <a:gd name="connsiteX253" fmla="*/ 22563 w 1060450"/>
                                    <a:gd name="connsiteY253" fmla="*/ 471408 h 1859366"/>
                                    <a:gd name="connsiteX254" fmla="*/ 18802 w 1060450"/>
                                    <a:gd name="connsiteY254" fmla="*/ 486454 h 1859366"/>
                                    <a:gd name="connsiteX255" fmla="*/ 18802 w 1060450"/>
                                    <a:gd name="connsiteY255" fmla="*/ 493977 h 1859366"/>
                                    <a:gd name="connsiteX256" fmla="*/ 30084 w 1060450"/>
                                    <a:gd name="connsiteY256" fmla="*/ 486454 h 1859366"/>
                                    <a:gd name="connsiteX257" fmla="*/ 26323 w 1060450"/>
                                    <a:gd name="connsiteY257" fmla="*/ 467647 h 1859366"/>
                                    <a:gd name="connsiteX258" fmla="*/ 30084 w 1060450"/>
                                    <a:gd name="connsiteY258" fmla="*/ 452601 h 1859366"/>
                                    <a:gd name="connsiteX259" fmla="*/ 56407 w 1060450"/>
                                    <a:gd name="connsiteY259" fmla="*/ 467647 h 1859366"/>
                                    <a:gd name="connsiteX260" fmla="*/ 67688 w 1060450"/>
                                    <a:gd name="connsiteY260" fmla="*/ 478931 h 1859366"/>
                                    <a:gd name="connsiteX261" fmla="*/ 71449 w 1060450"/>
                                    <a:gd name="connsiteY261" fmla="*/ 490215 h 1859366"/>
                                    <a:gd name="connsiteX262" fmla="*/ 78970 w 1060450"/>
                                    <a:gd name="connsiteY262" fmla="*/ 486454 h 1859366"/>
                                    <a:gd name="connsiteX263" fmla="*/ 71449 w 1060450"/>
                                    <a:gd name="connsiteY263" fmla="*/ 460124 h 1859366"/>
                                    <a:gd name="connsiteX264" fmla="*/ 78970 w 1060450"/>
                                    <a:gd name="connsiteY264" fmla="*/ 456363 h 1859366"/>
                                    <a:gd name="connsiteX265" fmla="*/ 105293 w 1060450"/>
                                    <a:gd name="connsiteY265" fmla="*/ 452601 h 1859366"/>
                                    <a:gd name="connsiteX266" fmla="*/ 112814 w 1060450"/>
                                    <a:gd name="connsiteY266" fmla="*/ 445079 h 1859366"/>
                                    <a:gd name="connsiteX267" fmla="*/ 105293 w 1060450"/>
                                    <a:gd name="connsiteY267" fmla="*/ 445079 h 1859366"/>
                                    <a:gd name="connsiteX268" fmla="*/ 90251 w 1060450"/>
                                    <a:gd name="connsiteY268" fmla="*/ 448840 h 1859366"/>
                                    <a:gd name="connsiteX269" fmla="*/ 82730 w 1060450"/>
                                    <a:gd name="connsiteY269" fmla="*/ 445079 h 1859366"/>
                                    <a:gd name="connsiteX270" fmla="*/ 71449 w 1060450"/>
                                    <a:gd name="connsiteY270" fmla="*/ 437556 h 1859366"/>
                                    <a:gd name="connsiteX271" fmla="*/ 71449 w 1060450"/>
                                    <a:gd name="connsiteY271" fmla="*/ 426272 h 1859366"/>
                                    <a:gd name="connsiteX272" fmla="*/ 82730 w 1060450"/>
                                    <a:gd name="connsiteY272" fmla="*/ 422510 h 1859366"/>
                                    <a:gd name="connsiteX273" fmla="*/ 78970 w 1060450"/>
                                    <a:gd name="connsiteY273" fmla="*/ 418749 h 1859366"/>
                                    <a:gd name="connsiteX274" fmla="*/ 48886 w 1060450"/>
                                    <a:gd name="connsiteY274" fmla="*/ 411226 h 1859366"/>
                                    <a:gd name="connsiteX275" fmla="*/ 45126 w 1060450"/>
                                    <a:gd name="connsiteY275" fmla="*/ 392419 h 1859366"/>
                                    <a:gd name="connsiteX276" fmla="*/ 52647 w 1060450"/>
                                    <a:gd name="connsiteY276" fmla="*/ 373612 h 1859366"/>
                                    <a:gd name="connsiteX277" fmla="*/ 60168 w 1060450"/>
                                    <a:gd name="connsiteY277" fmla="*/ 358566 h 1859366"/>
                                    <a:gd name="connsiteX278" fmla="*/ 67688 w 1060450"/>
                                    <a:gd name="connsiteY278" fmla="*/ 358566 h 1859366"/>
                                    <a:gd name="connsiteX279" fmla="*/ 71449 w 1060450"/>
                                    <a:gd name="connsiteY279" fmla="*/ 354805 h 1859366"/>
                                    <a:gd name="connsiteX280" fmla="*/ 82730 w 1060450"/>
                                    <a:gd name="connsiteY280" fmla="*/ 351043 h 1859366"/>
                                    <a:gd name="connsiteX281" fmla="*/ 90251 w 1060450"/>
                                    <a:gd name="connsiteY281" fmla="*/ 328475 h 1859366"/>
                                    <a:gd name="connsiteX282" fmla="*/ 94012 w 1060450"/>
                                    <a:gd name="connsiteY282" fmla="*/ 317191 h 1859366"/>
                                    <a:gd name="connsiteX283" fmla="*/ 97772 w 1060450"/>
                                    <a:gd name="connsiteY283" fmla="*/ 290861 h 1859366"/>
                                    <a:gd name="connsiteX284" fmla="*/ 105293 w 1060450"/>
                                    <a:gd name="connsiteY284" fmla="*/ 290861 h 1859366"/>
                                    <a:gd name="connsiteX285" fmla="*/ 120335 w 1060450"/>
                                    <a:gd name="connsiteY285" fmla="*/ 294622 h 1859366"/>
                                    <a:gd name="connsiteX286" fmla="*/ 135377 w 1060450"/>
                                    <a:gd name="connsiteY286" fmla="*/ 287100 h 1859366"/>
                                    <a:gd name="connsiteX287" fmla="*/ 142898 w 1060450"/>
                                    <a:gd name="connsiteY287" fmla="*/ 275815 h 1859366"/>
                                    <a:gd name="connsiteX288" fmla="*/ 146658 w 1060450"/>
                                    <a:gd name="connsiteY288" fmla="*/ 268293 h 1859366"/>
                                    <a:gd name="connsiteX289" fmla="*/ 131616 w 1060450"/>
                                    <a:gd name="connsiteY289" fmla="*/ 249485 h 1859366"/>
                                    <a:gd name="connsiteX290" fmla="*/ 139137 w 1060450"/>
                                    <a:gd name="connsiteY290" fmla="*/ 223156 h 1859366"/>
                                    <a:gd name="connsiteX291" fmla="*/ 157939 w 1060450"/>
                                    <a:gd name="connsiteY291" fmla="*/ 219394 h 1859366"/>
                                    <a:gd name="connsiteX292" fmla="*/ 161700 w 1060450"/>
                                    <a:gd name="connsiteY292" fmla="*/ 193064 h 1859366"/>
                                    <a:gd name="connsiteX293" fmla="*/ 176742 w 1060450"/>
                                    <a:gd name="connsiteY293" fmla="*/ 189303 h 1859366"/>
                                    <a:gd name="connsiteX294" fmla="*/ 180502 w 1060450"/>
                                    <a:gd name="connsiteY294" fmla="*/ 193064 h 1859366"/>
                                    <a:gd name="connsiteX295" fmla="*/ 191784 w 1060450"/>
                                    <a:gd name="connsiteY295" fmla="*/ 196826 h 1859366"/>
                                    <a:gd name="connsiteX296" fmla="*/ 184263 w 1060450"/>
                                    <a:gd name="connsiteY296" fmla="*/ 189303 h 1859366"/>
                                    <a:gd name="connsiteX297" fmla="*/ 180502 w 1060450"/>
                                    <a:gd name="connsiteY297" fmla="*/ 181780 h 1859366"/>
                                    <a:gd name="connsiteX298" fmla="*/ 184263 w 1060450"/>
                                    <a:gd name="connsiteY298" fmla="*/ 170496 h 1859366"/>
                                    <a:gd name="connsiteX299" fmla="*/ 188023 w 1060450"/>
                                    <a:gd name="connsiteY299" fmla="*/ 162973 h 1859366"/>
                                    <a:gd name="connsiteX300" fmla="*/ 206825 w 1060450"/>
                                    <a:gd name="connsiteY300" fmla="*/ 170496 h 1859366"/>
                                    <a:gd name="connsiteX301" fmla="*/ 206825 w 1060450"/>
                                    <a:gd name="connsiteY301" fmla="*/ 181780 h 1859366"/>
                                    <a:gd name="connsiteX302" fmla="*/ 214346 w 1060450"/>
                                    <a:gd name="connsiteY302" fmla="*/ 185542 h 1859366"/>
                                    <a:gd name="connsiteX303" fmla="*/ 221867 w 1060450"/>
                                    <a:gd name="connsiteY303" fmla="*/ 185542 h 1859366"/>
                                    <a:gd name="connsiteX304" fmla="*/ 218107 w 1060450"/>
                                    <a:gd name="connsiteY304" fmla="*/ 178019 h 1859366"/>
                                    <a:gd name="connsiteX305" fmla="*/ 225628 w 1060450"/>
                                    <a:gd name="connsiteY305" fmla="*/ 178019 h 1859366"/>
                                    <a:gd name="connsiteX306" fmla="*/ 214346 w 1060450"/>
                                    <a:gd name="connsiteY306" fmla="*/ 159212 h 1859366"/>
                                    <a:gd name="connsiteX307" fmla="*/ 225628 w 1060450"/>
                                    <a:gd name="connsiteY307" fmla="*/ 159212 h 1859366"/>
                                    <a:gd name="connsiteX308" fmla="*/ 233149 w 1060450"/>
                                    <a:gd name="connsiteY308" fmla="*/ 155450 h 1859366"/>
                                    <a:gd name="connsiteX309" fmla="*/ 233149 w 1060450"/>
                                    <a:gd name="connsiteY309" fmla="*/ 144166 h 1859366"/>
                                    <a:gd name="connsiteX310" fmla="*/ 233149 w 1060450"/>
                                    <a:gd name="connsiteY310" fmla="*/ 136643 h 1859366"/>
                                    <a:gd name="connsiteX311" fmla="*/ 244430 w 1060450"/>
                                    <a:gd name="connsiteY311" fmla="*/ 136643 h 1859366"/>
                                    <a:gd name="connsiteX312" fmla="*/ 255711 w 1060450"/>
                                    <a:gd name="connsiteY312" fmla="*/ 140405 h 1859366"/>
                                    <a:gd name="connsiteX313" fmla="*/ 259472 w 1060450"/>
                                    <a:gd name="connsiteY313" fmla="*/ 132882 h 1859366"/>
                                    <a:gd name="connsiteX314" fmla="*/ 266993 w 1060450"/>
                                    <a:gd name="connsiteY314" fmla="*/ 129121 h 1859366"/>
                                    <a:gd name="connsiteX315" fmla="*/ 285795 w 1060450"/>
                                    <a:gd name="connsiteY315" fmla="*/ 151689 h 1859366"/>
                                    <a:gd name="connsiteX316" fmla="*/ 327160 w 1060450"/>
                                    <a:gd name="connsiteY316" fmla="*/ 147928 h 1859366"/>
                                    <a:gd name="connsiteX317" fmla="*/ 338442 w 1060450"/>
                                    <a:gd name="connsiteY317" fmla="*/ 147928 h 1859366"/>
                                    <a:gd name="connsiteX318" fmla="*/ 361004 w 1060450"/>
                                    <a:gd name="connsiteY318" fmla="*/ 147928 h 1859366"/>
                                    <a:gd name="connsiteX319" fmla="*/ 376046 w 1060450"/>
                                    <a:gd name="connsiteY319" fmla="*/ 136643 h 1859366"/>
                                    <a:gd name="connsiteX320" fmla="*/ 383567 w 1060450"/>
                                    <a:gd name="connsiteY320" fmla="*/ 140405 h 1859366"/>
                                    <a:gd name="connsiteX321" fmla="*/ 391088 w 1060450"/>
                                    <a:gd name="connsiteY321" fmla="*/ 147928 h 1859366"/>
                                    <a:gd name="connsiteX322" fmla="*/ 391088 w 1060450"/>
                                    <a:gd name="connsiteY322" fmla="*/ 159212 h 1859366"/>
                                    <a:gd name="connsiteX323" fmla="*/ 394849 w 1060450"/>
                                    <a:gd name="connsiteY323" fmla="*/ 144166 h 1859366"/>
                                    <a:gd name="connsiteX324" fmla="*/ 398609 w 1060450"/>
                                    <a:gd name="connsiteY324" fmla="*/ 136643 h 1859366"/>
                                    <a:gd name="connsiteX325" fmla="*/ 413651 w 1060450"/>
                                    <a:gd name="connsiteY325" fmla="*/ 129121 h 1859366"/>
                                    <a:gd name="connsiteX326" fmla="*/ 424932 w 1060450"/>
                                    <a:gd name="connsiteY326" fmla="*/ 129121 h 1859366"/>
                                    <a:gd name="connsiteX327" fmla="*/ 424932 w 1060450"/>
                                    <a:gd name="connsiteY327" fmla="*/ 125359 h 1859366"/>
                                    <a:gd name="connsiteX328" fmla="*/ 421172 w 1060450"/>
                                    <a:gd name="connsiteY328" fmla="*/ 114075 h 1859366"/>
                                    <a:gd name="connsiteX329" fmla="*/ 421172 w 1060450"/>
                                    <a:gd name="connsiteY329" fmla="*/ 95268 h 1859366"/>
                                    <a:gd name="connsiteX330" fmla="*/ 421172 w 1060450"/>
                                    <a:gd name="connsiteY330" fmla="*/ 83984 h 1859366"/>
                                    <a:gd name="connsiteX331" fmla="*/ 421172 w 1060450"/>
                                    <a:gd name="connsiteY331" fmla="*/ 72700 h 1859366"/>
                                    <a:gd name="connsiteX332" fmla="*/ 406130 w 1060450"/>
                                    <a:gd name="connsiteY332" fmla="*/ 61415 h 1859366"/>
                                    <a:gd name="connsiteX333" fmla="*/ 383567 w 1060450"/>
                                    <a:gd name="connsiteY333" fmla="*/ 53893 h 1859366"/>
                                    <a:gd name="connsiteX334" fmla="*/ 357244 w 1060450"/>
                                    <a:gd name="connsiteY334" fmla="*/ 61415 h 1859366"/>
                                    <a:gd name="connsiteX335" fmla="*/ 349723 w 1060450"/>
                                    <a:gd name="connsiteY335" fmla="*/ 50131 h 1859366"/>
                                    <a:gd name="connsiteX336" fmla="*/ 342202 w 1060450"/>
                                    <a:gd name="connsiteY336" fmla="*/ 46370 h 1859366"/>
                                    <a:gd name="connsiteX337" fmla="*/ 338442 w 1060450"/>
                                    <a:gd name="connsiteY337" fmla="*/ 38847 h 1859366"/>
                                    <a:gd name="connsiteX338" fmla="*/ 323400 w 1060450"/>
                                    <a:gd name="connsiteY338" fmla="*/ 35086 h 1859366"/>
                                    <a:gd name="connsiteX339" fmla="*/ 327160 w 1060450"/>
                                    <a:gd name="connsiteY339" fmla="*/ 27563 h 1859366"/>
                                    <a:gd name="connsiteX340" fmla="*/ 330921 w 1060450"/>
                                    <a:gd name="connsiteY340" fmla="*/ 23801 h 1859366"/>
                                    <a:gd name="connsiteX341" fmla="*/ 338442 w 1060450"/>
                                    <a:gd name="connsiteY341" fmla="*/ 23801 h 1859366"/>
                                    <a:gd name="connsiteX342" fmla="*/ 342202 w 1060450"/>
                                    <a:gd name="connsiteY342" fmla="*/ 23801 h 1859366"/>
                                    <a:gd name="connsiteX343" fmla="*/ 349723 w 1060450"/>
                                    <a:gd name="connsiteY343" fmla="*/ 20040 h 1859366"/>
                                    <a:gd name="connsiteX344" fmla="*/ 361004 w 1060450"/>
                                    <a:gd name="connsiteY344" fmla="*/ 27563 h 1859366"/>
                                    <a:gd name="connsiteX345" fmla="*/ 361004 w 1060450"/>
                                    <a:gd name="connsiteY345" fmla="*/ 38847 h 1859366"/>
                                    <a:gd name="connsiteX346" fmla="*/ 372286 w 1060450"/>
                                    <a:gd name="connsiteY346" fmla="*/ 42608 h 1859366"/>
                                    <a:gd name="connsiteX347" fmla="*/ 368525 w 1060450"/>
                                    <a:gd name="connsiteY347" fmla="*/ 35086 h 1859366"/>
                                    <a:gd name="connsiteX348" fmla="*/ 368525 w 1060450"/>
                                    <a:gd name="connsiteY348" fmla="*/ 23801 h 1859366"/>
                                    <a:gd name="connsiteX349" fmla="*/ 376046 w 1060450"/>
                                    <a:gd name="connsiteY349" fmla="*/ 23801 h 1859366"/>
                                    <a:gd name="connsiteX350" fmla="*/ 379807 w 1060450"/>
                                    <a:gd name="connsiteY350" fmla="*/ 23801 h 1859366"/>
                                    <a:gd name="connsiteX351" fmla="*/ 383567 w 1060450"/>
                                    <a:gd name="connsiteY351" fmla="*/ 16279 h 1859366"/>
                                    <a:gd name="connsiteX352" fmla="*/ 894822 w 1060450"/>
                                    <a:gd name="connsiteY352" fmla="*/ 13104 h 1859366"/>
                                    <a:gd name="connsiteX353" fmla="*/ 887413 w 1060450"/>
                                    <a:gd name="connsiteY353" fmla="*/ 27921 h 1859366"/>
                                    <a:gd name="connsiteX354" fmla="*/ 872597 w 1060450"/>
                                    <a:gd name="connsiteY354" fmla="*/ 50146 h 1859366"/>
                                    <a:gd name="connsiteX355" fmla="*/ 872597 w 1060450"/>
                                    <a:gd name="connsiteY355" fmla="*/ 42738 h 1859366"/>
                                    <a:gd name="connsiteX356" fmla="*/ 894822 w 1060450"/>
                                    <a:gd name="connsiteY356" fmla="*/ 13104 h 1859366"/>
                                    <a:gd name="connsiteX357" fmla="*/ 410369 w 1060450"/>
                                    <a:gd name="connsiteY357" fmla="*/ 1038 h 1859366"/>
                                    <a:gd name="connsiteX358" fmla="*/ 417513 w 1060450"/>
                                    <a:gd name="connsiteY358" fmla="*/ 8658 h 1859366"/>
                                    <a:gd name="connsiteX359" fmla="*/ 417513 w 1060450"/>
                                    <a:gd name="connsiteY359" fmla="*/ 27708 h 1859366"/>
                                    <a:gd name="connsiteX360" fmla="*/ 413941 w 1060450"/>
                                    <a:gd name="connsiteY360" fmla="*/ 31518 h 1859366"/>
                                    <a:gd name="connsiteX361" fmla="*/ 403225 w 1060450"/>
                                    <a:gd name="connsiteY361" fmla="*/ 8658 h 1859366"/>
                                    <a:gd name="connsiteX362" fmla="*/ 410369 w 1060450"/>
                                    <a:gd name="connsiteY362" fmla="*/ 1038 h 1859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Lst>
                                  <a:rect l="l" t="t" r="r" b="b"/>
                                  <a:pathLst>
                                    <a:path w="1060450" h="1859366">
                                      <a:moveTo>
                                        <a:pt x="883643" y="550737"/>
                                      </a:moveTo>
                                      <a:cubicBezTo>
                                        <a:pt x="885032" y="550736"/>
                                        <a:pt x="886884" y="551795"/>
                                        <a:pt x="886884" y="553911"/>
                                      </a:cubicBezTo>
                                      <a:cubicBezTo>
                                        <a:pt x="890588" y="558145"/>
                                        <a:pt x="890588" y="562378"/>
                                        <a:pt x="886884" y="562378"/>
                                      </a:cubicBezTo>
                                      <a:cubicBezTo>
                                        <a:pt x="883179" y="562378"/>
                                        <a:pt x="883179" y="553911"/>
                                        <a:pt x="883179" y="553911"/>
                                      </a:cubicBezTo>
                                      <a:cubicBezTo>
                                        <a:pt x="881327" y="551795"/>
                                        <a:pt x="882253" y="550736"/>
                                        <a:pt x="883643" y="550737"/>
                                      </a:cubicBezTo>
                                      <a:close/>
                                      <a:moveTo>
                                        <a:pt x="903288" y="549678"/>
                                      </a:moveTo>
                                      <a:cubicBezTo>
                                        <a:pt x="903288" y="553911"/>
                                        <a:pt x="903288" y="553911"/>
                                        <a:pt x="899055" y="558145"/>
                                      </a:cubicBezTo>
                                      <a:cubicBezTo>
                                        <a:pt x="894821" y="562378"/>
                                        <a:pt x="894821" y="553911"/>
                                        <a:pt x="894821" y="553911"/>
                                      </a:cubicBezTo>
                                      <a:cubicBezTo>
                                        <a:pt x="890588" y="549678"/>
                                        <a:pt x="899055" y="549678"/>
                                        <a:pt x="903288" y="549678"/>
                                      </a:cubicBezTo>
                                      <a:close/>
                                      <a:moveTo>
                                        <a:pt x="929005" y="547032"/>
                                      </a:moveTo>
                                      <a:cubicBezTo>
                                        <a:pt x="932815" y="543328"/>
                                        <a:pt x="936625" y="558145"/>
                                        <a:pt x="936625" y="569258"/>
                                      </a:cubicBezTo>
                                      <a:cubicBezTo>
                                        <a:pt x="932815" y="576666"/>
                                        <a:pt x="925195" y="558145"/>
                                        <a:pt x="925195" y="558145"/>
                                      </a:cubicBezTo>
                                      <a:cubicBezTo>
                                        <a:pt x="917575" y="554441"/>
                                        <a:pt x="921385" y="550737"/>
                                        <a:pt x="929005" y="547032"/>
                                      </a:cubicBezTo>
                                      <a:close/>
                                      <a:moveTo>
                                        <a:pt x="875189" y="533556"/>
                                      </a:moveTo>
                                      <a:cubicBezTo>
                                        <a:pt x="877570" y="534002"/>
                                        <a:pt x="879475" y="535788"/>
                                        <a:pt x="879475" y="539360"/>
                                      </a:cubicBezTo>
                                      <a:cubicBezTo>
                                        <a:pt x="879475" y="546504"/>
                                        <a:pt x="875665" y="546504"/>
                                        <a:pt x="868045" y="546504"/>
                                      </a:cubicBezTo>
                                      <a:cubicBezTo>
                                        <a:pt x="860425" y="546504"/>
                                        <a:pt x="868045" y="535788"/>
                                        <a:pt x="868045" y="535788"/>
                                      </a:cubicBezTo>
                                      <a:cubicBezTo>
                                        <a:pt x="869950" y="534002"/>
                                        <a:pt x="872808" y="533109"/>
                                        <a:pt x="875189" y="533556"/>
                                      </a:cubicBezTo>
                                      <a:close/>
                                      <a:moveTo>
                                        <a:pt x="910432" y="532216"/>
                                      </a:moveTo>
                                      <a:cubicBezTo>
                                        <a:pt x="914401" y="532216"/>
                                        <a:pt x="914401" y="539201"/>
                                        <a:pt x="910432" y="542694"/>
                                      </a:cubicBezTo>
                                      <a:cubicBezTo>
                                        <a:pt x="910432" y="549679"/>
                                        <a:pt x="906463" y="539201"/>
                                        <a:pt x="906463" y="539201"/>
                                      </a:cubicBezTo>
                                      <a:cubicBezTo>
                                        <a:pt x="906463" y="535709"/>
                                        <a:pt x="906463" y="535709"/>
                                        <a:pt x="910432" y="532216"/>
                                      </a:cubicBezTo>
                                      <a:close/>
                                      <a:moveTo>
                                        <a:pt x="778404" y="452345"/>
                                      </a:moveTo>
                                      <a:cubicBezTo>
                                        <a:pt x="780257" y="451452"/>
                                        <a:pt x="782109" y="451452"/>
                                        <a:pt x="782109" y="453238"/>
                                      </a:cubicBezTo>
                                      <a:cubicBezTo>
                                        <a:pt x="785813" y="456810"/>
                                        <a:pt x="785813" y="460382"/>
                                        <a:pt x="782109" y="463954"/>
                                      </a:cubicBezTo>
                                      <a:cubicBezTo>
                                        <a:pt x="774700" y="463954"/>
                                        <a:pt x="774700" y="456810"/>
                                        <a:pt x="774700" y="456810"/>
                                      </a:cubicBezTo>
                                      <a:cubicBezTo>
                                        <a:pt x="774700" y="455024"/>
                                        <a:pt x="776552" y="453238"/>
                                        <a:pt x="778404" y="452345"/>
                                      </a:cubicBezTo>
                                      <a:close/>
                                      <a:moveTo>
                                        <a:pt x="835343" y="316912"/>
                                      </a:moveTo>
                                      <a:cubicBezTo>
                                        <a:pt x="839153" y="316912"/>
                                        <a:pt x="842963" y="316912"/>
                                        <a:pt x="842963" y="320682"/>
                                      </a:cubicBezTo>
                                      <a:cubicBezTo>
                                        <a:pt x="839153" y="324452"/>
                                        <a:pt x="835343" y="343304"/>
                                        <a:pt x="835343" y="335763"/>
                                      </a:cubicBezTo>
                                      <a:cubicBezTo>
                                        <a:pt x="831533" y="324452"/>
                                        <a:pt x="827723" y="331993"/>
                                        <a:pt x="827723" y="328223"/>
                                      </a:cubicBezTo>
                                      <a:cubicBezTo>
                                        <a:pt x="827723" y="328223"/>
                                        <a:pt x="823913" y="324452"/>
                                        <a:pt x="823913" y="320682"/>
                                      </a:cubicBezTo>
                                      <a:cubicBezTo>
                                        <a:pt x="827723" y="320682"/>
                                        <a:pt x="827723" y="313141"/>
                                        <a:pt x="835343" y="316912"/>
                                      </a:cubicBezTo>
                                      <a:close/>
                                      <a:moveTo>
                                        <a:pt x="884238" y="313746"/>
                                      </a:moveTo>
                                      <a:cubicBezTo>
                                        <a:pt x="887990" y="317526"/>
                                        <a:pt x="895495" y="309966"/>
                                        <a:pt x="895495" y="313746"/>
                                      </a:cubicBezTo>
                                      <a:cubicBezTo>
                                        <a:pt x="891743" y="317526"/>
                                        <a:pt x="891743" y="325085"/>
                                        <a:pt x="891743" y="328865"/>
                                      </a:cubicBezTo>
                                      <a:cubicBezTo>
                                        <a:pt x="891743" y="332645"/>
                                        <a:pt x="891743" y="332645"/>
                                        <a:pt x="895495" y="336425"/>
                                      </a:cubicBezTo>
                                      <a:cubicBezTo>
                                        <a:pt x="899247" y="336425"/>
                                        <a:pt x="899247" y="332645"/>
                                        <a:pt x="902999" y="328865"/>
                                      </a:cubicBezTo>
                                      <a:cubicBezTo>
                                        <a:pt x="910504" y="325085"/>
                                        <a:pt x="914256" y="325085"/>
                                        <a:pt x="918009" y="328865"/>
                                      </a:cubicBezTo>
                                      <a:cubicBezTo>
                                        <a:pt x="918009" y="332645"/>
                                        <a:pt x="910504" y="336425"/>
                                        <a:pt x="910504" y="340204"/>
                                      </a:cubicBezTo>
                                      <a:cubicBezTo>
                                        <a:pt x="910504" y="343984"/>
                                        <a:pt x="906752" y="343984"/>
                                        <a:pt x="902999" y="343984"/>
                                      </a:cubicBezTo>
                                      <a:cubicBezTo>
                                        <a:pt x="899247" y="343984"/>
                                        <a:pt x="895495" y="351544"/>
                                        <a:pt x="895495" y="351544"/>
                                      </a:cubicBezTo>
                                      <a:cubicBezTo>
                                        <a:pt x="895495" y="355323"/>
                                        <a:pt x="906752" y="351544"/>
                                        <a:pt x="902999" y="355323"/>
                                      </a:cubicBezTo>
                                      <a:cubicBezTo>
                                        <a:pt x="902999" y="359103"/>
                                        <a:pt x="891743" y="362883"/>
                                        <a:pt x="891743" y="366663"/>
                                      </a:cubicBezTo>
                                      <a:cubicBezTo>
                                        <a:pt x="891743" y="370442"/>
                                        <a:pt x="895495" y="378002"/>
                                        <a:pt x="899247" y="374222"/>
                                      </a:cubicBezTo>
                                      <a:cubicBezTo>
                                        <a:pt x="899247" y="370442"/>
                                        <a:pt x="902999" y="370442"/>
                                        <a:pt x="902999" y="374222"/>
                                      </a:cubicBezTo>
                                      <a:cubicBezTo>
                                        <a:pt x="906752" y="378002"/>
                                        <a:pt x="910504" y="381782"/>
                                        <a:pt x="914256" y="378002"/>
                                      </a:cubicBezTo>
                                      <a:cubicBezTo>
                                        <a:pt x="918009" y="374222"/>
                                        <a:pt x="921761" y="366663"/>
                                        <a:pt x="921761" y="370442"/>
                                      </a:cubicBezTo>
                                      <a:cubicBezTo>
                                        <a:pt x="921761" y="374222"/>
                                        <a:pt x="925513" y="385561"/>
                                        <a:pt x="918009" y="385561"/>
                                      </a:cubicBezTo>
                                      <a:cubicBezTo>
                                        <a:pt x="910504" y="389341"/>
                                        <a:pt x="884238" y="389341"/>
                                        <a:pt x="869229" y="385561"/>
                                      </a:cubicBezTo>
                                      <a:cubicBezTo>
                                        <a:pt x="854220" y="381782"/>
                                        <a:pt x="842963" y="385561"/>
                                        <a:pt x="850468" y="378002"/>
                                      </a:cubicBezTo>
                                      <a:cubicBezTo>
                                        <a:pt x="857972" y="374222"/>
                                        <a:pt x="861724" y="370442"/>
                                        <a:pt x="861724" y="366663"/>
                                      </a:cubicBezTo>
                                      <a:cubicBezTo>
                                        <a:pt x="857972" y="359103"/>
                                        <a:pt x="857972" y="347764"/>
                                        <a:pt x="861724" y="336425"/>
                                      </a:cubicBezTo>
                                      <a:cubicBezTo>
                                        <a:pt x="861724" y="336425"/>
                                        <a:pt x="854220" y="328865"/>
                                        <a:pt x="861724" y="332645"/>
                                      </a:cubicBezTo>
                                      <a:cubicBezTo>
                                        <a:pt x="865477" y="332645"/>
                                        <a:pt x="869229" y="332645"/>
                                        <a:pt x="869229" y="328865"/>
                                      </a:cubicBezTo>
                                      <a:cubicBezTo>
                                        <a:pt x="872981" y="325085"/>
                                        <a:pt x="876734" y="332645"/>
                                        <a:pt x="876734" y="328865"/>
                                      </a:cubicBezTo>
                                      <a:cubicBezTo>
                                        <a:pt x="880486" y="328865"/>
                                        <a:pt x="880486" y="328865"/>
                                        <a:pt x="880486" y="321305"/>
                                      </a:cubicBezTo>
                                      <a:cubicBezTo>
                                        <a:pt x="876734" y="317526"/>
                                        <a:pt x="876734" y="313746"/>
                                        <a:pt x="884238" y="313746"/>
                                      </a:cubicBezTo>
                                      <a:close/>
                                      <a:moveTo>
                                        <a:pt x="827882" y="280332"/>
                                      </a:moveTo>
                                      <a:cubicBezTo>
                                        <a:pt x="831851" y="284037"/>
                                        <a:pt x="831851" y="287741"/>
                                        <a:pt x="831851" y="291445"/>
                                      </a:cubicBezTo>
                                      <a:cubicBezTo>
                                        <a:pt x="831851" y="295149"/>
                                        <a:pt x="827882" y="298853"/>
                                        <a:pt x="823913" y="284037"/>
                                      </a:cubicBezTo>
                                      <a:cubicBezTo>
                                        <a:pt x="823913" y="284037"/>
                                        <a:pt x="823913" y="276628"/>
                                        <a:pt x="827882" y="280332"/>
                                      </a:cubicBezTo>
                                      <a:close/>
                                      <a:moveTo>
                                        <a:pt x="827088" y="117878"/>
                                      </a:moveTo>
                                      <a:cubicBezTo>
                                        <a:pt x="831057" y="117878"/>
                                        <a:pt x="835025" y="117878"/>
                                        <a:pt x="838994" y="117878"/>
                                      </a:cubicBezTo>
                                      <a:cubicBezTo>
                                        <a:pt x="842963" y="117878"/>
                                        <a:pt x="838994" y="121583"/>
                                        <a:pt x="835025" y="125287"/>
                                      </a:cubicBezTo>
                                      <a:cubicBezTo>
                                        <a:pt x="831057" y="125287"/>
                                        <a:pt x="827088" y="128991"/>
                                        <a:pt x="823119" y="125287"/>
                                      </a:cubicBezTo>
                                      <a:cubicBezTo>
                                        <a:pt x="819150" y="121583"/>
                                        <a:pt x="827088" y="117878"/>
                                        <a:pt x="827088" y="117878"/>
                                      </a:cubicBezTo>
                                      <a:close/>
                                      <a:moveTo>
                                        <a:pt x="404178" y="76107"/>
                                      </a:moveTo>
                                      <a:cubicBezTo>
                                        <a:pt x="406083" y="75214"/>
                                        <a:pt x="409893" y="75214"/>
                                        <a:pt x="413703" y="77000"/>
                                      </a:cubicBezTo>
                                      <a:cubicBezTo>
                                        <a:pt x="417513" y="77000"/>
                                        <a:pt x="417513" y="84144"/>
                                        <a:pt x="413703" y="84144"/>
                                      </a:cubicBezTo>
                                      <a:cubicBezTo>
                                        <a:pt x="409893" y="87716"/>
                                        <a:pt x="406083" y="80572"/>
                                        <a:pt x="406083" y="80572"/>
                                      </a:cubicBezTo>
                                      <a:cubicBezTo>
                                        <a:pt x="402273" y="78786"/>
                                        <a:pt x="402273" y="77000"/>
                                        <a:pt x="404178" y="76107"/>
                                      </a:cubicBezTo>
                                      <a:close/>
                                      <a:moveTo>
                                        <a:pt x="812272" y="75413"/>
                                      </a:moveTo>
                                      <a:cubicBezTo>
                                        <a:pt x="814124" y="75810"/>
                                        <a:pt x="815976" y="76603"/>
                                        <a:pt x="815976" y="76603"/>
                                      </a:cubicBezTo>
                                      <a:cubicBezTo>
                                        <a:pt x="812272" y="79778"/>
                                        <a:pt x="812272" y="79778"/>
                                        <a:pt x="808567" y="79778"/>
                                      </a:cubicBezTo>
                                      <a:cubicBezTo>
                                        <a:pt x="804863" y="79778"/>
                                        <a:pt x="808567" y="76603"/>
                                        <a:pt x="808567" y="76603"/>
                                      </a:cubicBezTo>
                                      <a:cubicBezTo>
                                        <a:pt x="808567" y="75016"/>
                                        <a:pt x="810420" y="75016"/>
                                        <a:pt x="812272" y="75413"/>
                                      </a:cubicBezTo>
                                      <a:close/>
                                      <a:moveTo>
                                        <a:pt x="860955" y="58007"/>
                                      </a:moveTo>
                                      <a:cubicBezTo>
                                        <a:pt x="868363" y="54378"/>
                                        <a:pt x="857251" y="65264"/>
                                        <a:pt x="849842" y="68893"/>
                                      </a:cubicBezTo>
                                      <a:cubicBezTo>
                                        <a:pt x="842434" y="72521"/>
                                        <a:pt x="842434" y="72521"/>
                                        <a:pt x="831321" y="76150"/>
                                      </a:cubicBezTo>
                                      <a:cubicBezTo>
                                        <a:pt x="823913" y="79778"/>
                                        <a:pt x="835026" y="72521"/>
                                        <a:pt x="835026" y="72521"/>
                                      </a:cubicBezTo>
                                      <a:cubicBezTo>
                                        <a:pt x="838730" y="68893"/>
                                        <a:pt x="853546" y="61635"/>
                                        <a:pt x="860955" y="58007"/>
                                      </a:cubicBezTo>
                                      <a:close/>
                                      <a:moveTo>
                                        <a:pt x="150511" y="39064"/>
                                      </a:moveTo>
                                      <a:cubicBezTo>
                                        <a:pt x="158070" y="35328"/>
                                        <a:pt x="158070" y="50270"/>
                                        <a:pt x="158070" y="57740"/>
                                      </a:cubicBezTo>
                                      <a:cubicBezTo>
                                        <a:pt x="158070" y="61476"/>
                                        <a:pt x="165630" y="68946"/>
                                        <a:pt x="165630" y="76417"/>
                                      </a:cubicBezTo>
                                      <a:cubicBezTo>
                                        <a:pt x="165630" y="83887"/>
                                        <a:pt x="165630" y="80152"/>
                                        <a:pt x="180749" y="83887"/>
                                      </a:cubicBezTo>
                                      <a:cubicBezTo>
                                        <a:pt x="192088" y="87623"/>
                                        <a:pt x="184529" y="95093"/>
                                        <a:pt x="180749" y="98828"/>
                                      </a:cubicBezTo>
                                      <a:cubicBezTo>
                                        <a:pt x="173189" y="98828"/>
                                        <a:pt x="165630" y="95093"/>
                                        <a:pt x="158070" y="91358"/>
                                      </a:cubicBezTo>
                                      <a:cubicBezTo>
                                        <a:pt x="150511" y="91358"/>
                                        <a:pt x="142951" y="91358"/>
                                        <a:pt x="131612" y="95093"/>
                                      </a:cubicBezTo>
                                      <a:cubicBezTo>
                                        <a:pt x="120273" y="95093"/>
                                        <a:pt x="120273" y="95093"/>
                                        <a:pt x="120273" y="95093"/>
                                      </a:cubicBezTo>
                                      <a:cubicBezTo>
                                        <a:pt x="112713" y="87623"/>
                                        <a:pt x="124052" y="87623"/>
                                        <a:pt x="124052" y="83887"/>
                                      </a:cubicBezTo>
                                      <a:cubicBezTo>
                                        <a:pt x="120273" y="80152"/>
                                        <a:pt x="127832" y="80152"/>
                                        <a:pt x="135392" y="80152"/>
                                      </a:cubicBezTo>
                                      <a:cubicBezTo>
                                        <a:pt x="139171" y="80152"/>
                                        <a:pt x="135392" y="61476"/>
                                        <a:pt x="131612" y="54005"/>
                                      </a:cubicBezTo>
                                      <a:cubicBezTo>
                                        <a:pt x="131612" y="50270"/>
                                        <a:pt x="142951" y="42799"/>
                                        <a:pt x="150511" y="39064"/>
                                      </a:cubicBezTo>
                                      <a:close/>
                                      <a:moveTo>
                                        <a:pt x="166247" y="20553"/>
                                      </a:moveTo>
                                      <a:cubicBezTo>
                                        <a:pt x="173743" y="31726"/>
                                        <a:pt x="173743" y="35451"/>
                                        <a:pt x="177492" y="35451"/>
                                      </a:cubicBezTo>
                                      <a:cubicBezTo>
                                        <a:pt x="181240" y="35451"/>
                                        <a:pt x="184988" y="35451"/>
                                        <a:pt x="184988" y="39175"/>
                                      </a:cubicBezTo>
                                      <a:cubicBezTo>
                                        <a:pt x="181240" y="42900"/>
                                        <a:pt x="184988" y="42900"/>
                                        <a:pt x="188736" y="42900"/>
                                      </a:cubicBezTo>
                                      <a:cubicBezTo>
                                        <a:pt x="192485" y="39175"/>
                                        <a:pt x="188736" y="42900"/>
                                        <a:pt x="192485" y="46624"/>
                                      </a:cubicBezTo>
                                      <a:cubicBezTo>
                                        <a:pt x="192485" y="46624"/>
                                        <a:pt x="196233" y="46624"/>
                                        <a:pt x="199981" y="46624"/>
                                      </a:cubicBezTo>
                                      <a:cubicBezTo>
                                        <a:pt x="203729" y="42900"/>
                                        <a:pt x="218723" y="42900"/>
                                        <a:pt x="218723" y="39175"/>
                                      </a:cubicBezTo>
                                      <a:cubicBezTo>
                                        <a:pt x="222471" y="35451"/>
                                        <a:pt x="222471" y="39175"/>
                                        <a:pt x="226219" y="39175"/>
                                      </a:cubicBezTo>
                                      <a:cubicBezTo>
                                        <a:pt x="229967" y="42900"/>
                                        <a:pt x="233716" y="46624"/>
                                        <a:pt x="237464" y="42900"/>
                                      </a:cubicBezTo>
                                      <a:cubicBezTo>
                                        <a:pt x="241212" y="39175"/>
                                        <a:pt x="241212" y="31726"/>
                                        <a:pt x="244961" y="31726"/>
                                      </a:cubicBezTo>
                                      <a:cubicBezTo>
                                        <a:pt x="248709" y="35451"/>
                                        <a:pt x="256205" y="46624"/>
                                        <a:pt x="252457" y="39175"/>
                                      </a:cubicBezTo>
                                      <a:cubicBezTo>
                                        <a:pt x="252457" y="28002"/>
                                        <a:pt x="252457" y="28002"/>
                                        <a:pt x="256205" y="24277"/>
                                      </a:cubicBezTo>
                                      <a:cubicBezTo>
                                        <a:pt x="259954" y="24277"/>
                                        <a:pt x="263702" y="24277"/>
                                        <a:pt x="267450" y="28002"/>
                                      </a:cubicBezTo>
                                      <a:cubicBezTo>
                                        <a:pt x="267450" y="31726"/>
                                        <a:pt x="274947" y="31726"/>
                                        <a:pt x="274947" y="31726"/>
                                      </a:cubicBezTo>
                                      <a:cubicBezTo>
                                        <a:pt x="274947" y="31726"/>
                                        <a:pt x="278695" y="31726"/>
                                        <a:pt x="282443" y="35451"/>
                                      </a:cubicBezTo>
                                      <a:cubicBezTo>
                                        <a:pt x="282443" y="39175"/>
                                        <a:pt x="282443" y="42900"/>
                                        <a:pt x="286192" y="42900"/>
                                      </a:cubicBezTo>
                                      <a:cubicBezTo>
                                        <a:pt x="289940" y="46624"/>
                                        <a:pt x="293688" y="42900"/>
                                        <a:pt x="293688" y="46624"/>
                                      </a:cubicBezTo>
                                      <a:cubicBezTo>
                                        <a:pt x="293688" y="50349"/>
                                        <a:pt x="286192" y="54073"/>
                                        <a:pt x="286192" y="57798"/>
                                      </a:cubicBezTo>
                                      <a:cubicBezTo>
                                        <a:pt x="286192" y="61522"/>
                                        <a:pt x="286192" y="72696"/>
                                        <a:pt x="282443" y="72696"/>
                                      </a:cubicBezTo>
                                      <a:cubicBezTo>
                                        <a:pt x="278695" y="68972"/>
                                        <a:pt x="274947" y="68972"/>
                                        <a:pt x="274947" y="72696"/>
                                      </a:cubicBezTo>
                                      <a:cubicBezTo>
                                        <a:pt x="271198" y="76421"/>
                                        <a:pt x="263702" y="83870"/>
                                        <a:pt x="248709" y="91319"/>
                                      </a:cubicBezTo>
                                      <a:cubicBezTo>
                                        <a:pt x="237464" y="98768"/>
                                        <a:pt x="233716" y="109941"/>
                                        <a:pt x="226219" y="106217"/>
                                      </a:cubicBezTo>
                                      <a:cubicBezTo>
                                        <a:pt x="218723" y="102492"/>
                                        <a:pt x="199981" y="95043"/>
                                        <a:pt x="192485" y="87594"/>
                                      </a:cubicBezTo>
                                      <a:cubicBezTo>
                                        <a:pt x="188736" y="83870"/>
                                        <a:pt x="173743" y="80145"/>
                                        <a:pt x="173743" y="72696"/>
                                      </a:cubicBezTo>
                                      <a:cubicBezTo>
                                        <a:pt x="173743" y="65247"/>
                                        <a:pt x="169995" y="61522"/>
                                        <a:pt x="166247" y="57798"/>
                                      </a:cubicBezTo>
                                      <a:cubicBezTo>
                                        <a:pt x="166247" y="57798"/>
                                        <a:pt x="158750" y="39175"/>
                                        <a:pt x="158750" y="28002"/>
                                      </a:cubicBezTo>
                                      <a:cubicBezTo>
                                        <a:pt x="158750" y="28002"/>
                                        <a:pt x="158750" y="13103"/>
                                        <a:pt x="166247" y="20553"/>
                                      </a:cubicBezTo>
                                      <a:close/>
                                      <a:moveTo>
                                        <a:pt x="383567" y="16279"/>
                                      </a:moveTo>
                                      <a:cubicBezTo>
                                        <a:pt x="391088" y="20040"/>
                                        <a:pt x="391088" y="23801"/>
                                        <a:pt x="391088" y="27563"/>
                                      </a:cubicBezTo>
                                      <a:cubicBezTo>
                                        <a:pt x="391088" y="31324"/>
                                        <a:pt x="391088" y="27563"/>
                                        <a:pt x="394849" y="27563"/>
                                      </a:cubicBezTo>
                                      <a:cubicBezTo>
                                        <a:pt x="398609" y="27563"/>
                                        <a:pt x="402369" y="27563"/>
                                        <a:pt x="406130" y="35086"/>
                                      </a:cubicBezTo>
                                      <a:cubicBezTo>
                                        <a:pt x="409890" y="38847"/>
                                        <a:pt x="421172" y="50131"/>
                                        <a:pt x="424932" y="53893"/>
                                      </a:cubicBezTo>
                                      <a:cubicBezTo>
                                        <a:pt x="428693" y="61415"/>
                                        <a:pt x="428693" y="61415"/>
                                        <a:pt x="432453" y="57654"/>
                                      </a:cubicBezTo>
                                      <a:cubicBezTo>
                                        <a:pt x="439974" y="53893"/>
                                        <a:pt x="439974" y="50131"/>
                                        <a:pt x="447495" y="50131"/>
                                      </a:cubicBezTo>
                                      <a:cubicBezTo>
                                        <a:pt x="451255" y="50131"/>
                                        <a:pt x="447495" y="35086"/>
                                        <a:pt x="455016" y="42608"/>
                                      </a:cubicBezTo>
                                      <a:cubicBezTo>
                                        <a:pt x="458776" y="46370"/>
                                        <a:pt x="466297" y="53893"/>
                                        <a:pt x="470058" y="57654"/>
                                      </a:cubicBezTo>
                                      <a:cubicBezTo>
                                        <a:pt x="470058" y="61415"/>
                                        <a:pt x="466297" y="61415"/>
                                        <a:pt x="470058" y="68938"/>
                                      </a:cubicBezTo>
                                      <a:cubicBezTo>
                                        <a:pt x="473818" y="76461"/>
                                        <a:pt x="481339" y="83984"/>
                                        <a:pt x="492621" y="83984"/>
                                      </a:cubicBezTo>
                                      <a:cubicBezTo>
                                        <a:pt x="500141" y="80222"/>
                                        <a:pt x="507662" y="76461"/>
                                        <a:pt x="503902" y="80222"/>
                                      </a:cubicBezTo>
                                      <a:cubicBezTo>
                                        <a:pt x="503902" y="83984"/>
                                        <a:pt x="496381" y="91507"/>
                                        <a:pt x="503902" y="87745"/>
                                      </a:cubicBezTo>
                                      <a:cubicBezTo>
                                        <a:pt x="507662" y="87745"/>
                                        <a:pt x="511423" y="83984"/>
                                        <a:pt x="515183" y="87745"/>
                                      </a:cubicBezTo>
                                      <a:cubicBezTo>
                                        <a:pt x="518944" y="87745"/>
                                        <a:pt x="515183" y="91507"/>
                                        <a:pt x="518944" y="91507"/>
                                      </a:cubicBezTo>
                                      <a:cubicBezTo>
                                        <a:pt x="522704" y="87745"/>
                                        <a:pt x="526465" y="91507"/>
                                        <a:pt x="526465" y="91507"/>
                                      </a:cubicBezTo>
                                      <a:cubicBezTo>
                                        <a:pt x="526465" y="95268"/>
                                        <a:pt x="522704" y="99029"/>
                                        <a:pt x="526465" y="95268"/>
                                      </a:cubicBezTo>
                                      <a:cubicBezTo>
                                        <a:pt x="533986" y="95268"/>
                                        <a:pt x="533986" y="95268"/>
                                        <a:pt x="533986" y="95268"/>
                                      </a:cubicBezTo>
                                      <a:cubicBezTo>
                                        <a:pt x="537746" y="99029"/>
                                        <a:pt x="541507" y="91507"/>
                                        <a:pt x="541507" y="91507"/>
                                      </a:cubicBezTo>
                                      <a:cubicBezTo>
                                        <a:pt x="545267" y="91507"/>
                                        <a:pt x="552788" y="87745"/>
                                        <a:pt x="556548" y="87745"/>
                                      </a:cubicBezTo>
                                      <a:cubicBezTo>
                                        <a:pt x="556548" y="87745"/>
                                        <a:pt x="564069" y="83984"/>
                                        <a:pt x="567830" y="87745"/>
                                      </a:cubicBezTo>
                                      <a:cubicBezTo>
                                        <a:pt x="571590" y="91507"/>
                                        <a:pt x="556548" y="95268"/>
                                        <a:pt x="560309" y="99029"/>
                                      </a:cubicBezTo>
                                      <a:cubicBezTo>
                                        <a:pt x="564069" y="102791"/>
                                        <a:pt x="567830" y="106552"/>
                                        <a:pt x="575351" y="102791"/>
                                      </a:cubicBezTo>
                                      <a:cubicBezTo>
                                        <a:pt x="582872" y="99029"/>
                                        <a:pt x="582872" y="99029"/>
                                        <a:pt x="586632" y="99029"/>
                                      </a:cubicBezTo>
                                      <a:cubicBezTo>
                                        <a:pt x="590393" y="102791"/>
                                        <a:pt x="586632" y="106552"/>
                                        <a:pt x="594153" y="106552"/>
                                      </a:cubicBezTo>
                                      <a:cubicBezTo>
                                        <a:pt x="597913" y="106552"/>
                                        <a:pt x="601674" y="106552"/>
                                        <a:pt x="601674" y="110314"/>
                                      </a:cubicBezTo>
                                      <a:cubicBezTo>
                                        <a:pt x="601674" y="114075"/>
                                        <a:pt x="594153" y="121598"/>
                                        <a:pt x="597913" y="121598"/>
                                      </a:cubicBezTo>
                                      <a:cubicBezTo>
                                        <a:pt x="605434" y="125359"/>
                                        <a:pt x="605434" y="114075"/>
                                        <a:pt x="612955" y="117836"/>
                                      </a:cubicBezTo>
                                      <a:cubicBezTo>
                                        <a:pt x="616716" y="117836"/>
                                        <a:pt x="631758" y="125359"/>
                                        <a:pt x="643039" y="125359"/>
                                      </a:cubicBezTo>
                                      <a:cubicBezTo>
                                        <a:pt x="650560" y="121598"/>
                                        <a:pt x="661841" y="106552"/>
                                        <a:pt x="665602" y="114075"/>
                                      </a:cubicBezTo>
                                      <a:cubicBezTo>
                                        <a:pt x="669362" y="117836"/>
                                        <a:pt x="673123" y="121598"/>
                                        <a:pt x="676883" y="125359"/>
                                      </a:cubicBezTo>
                                      <a:cubicBezTo>
                                        <a:pt x="680644" y="132882"/>
                                        <a:pt x="684404" y="132882"/>
                                        <a:pt x="688165" y="132882"/>
                                      </a:cubicBezTo>
                                      <a:cubicBezTo>
                                        <a:pt x="691925" y="136643"/>
                                        <a:pt x="695685" y="140405"/>
                                        <a:pt x="699446" y="144166"/>
                                      </a:cubicBezTo>
                                      <a:cubicBezTo>
                                        <a:pt x="703206" y="147928"/>
                                        <a:pt x="706967" y="147928"/>
                                        <a:pt x="710727" y="147928"/>
                                      </a:cubicBezTo>
                                      <a:cubicBezTo>
                                        <a:pt x="718248" y="147928"/>
                                        <a:pt x="714488" y="147928"/>
                                        <a:pt x="722009" y="147928"/>
                                      </a:cubicBezTo>
                                      <a:cubicBezTo>
                                        <a:pt x="729530" y="147928"/>
                                        <a:pt x="737051" y="147928"/>
                                        <a:pt x="729530" y="144166"/>
                                      </a:cubicBezTo>
                                      <a:cubicBezTo>
                                        <a:pt x="722009" y="140405"/>
                                        <a:pt x="722009" y="140405"/>
                                        <a:pt x="725769" y="132882"/>
                                      </a:cubicBezTo>
                                      <a:cubicBezTo>
                                        <a:pt x="733290" y="129121"/>
                                        <a:pt x="737051" y="125359"/>
                                        <a:pt x="740811" y="125359"/>
                                      </a:cubicBezTo>
                                      <a:cubicBezTo>
                                        <a:pt x="748332" y="129121"/>
                                        <a:pt x="748332" y="129121"/>
                                        <a:pt x="752092" y="129121"/>
                                      </a:cubicBezTo>
                                      <a:cubicBezTo>
                                        <a:pt x="755853" y="125359"/>
                                        <a:pt x="755853" y="125359"/>
                                        <a:pt x="759613" y="125359"/>
                                      </a:cubicBezTo>
                                      <a:cubicBezTo>
                                        <a:pt x="763374" y="125359"/>
                                        <a:pt x="767134" y="125359"/>
                                        <a:pt x="767134" y="121598"/>
                                      </a:cubicBezTo>
                                      <a:cubicBezTo>
                                        <a:pt x="767134" y="117836"/>
                                        <a:pt x="763374" y="121598"/>
                                        <a:pt x="763374" y="117836"/>
                                      </a:cubicBezTo>
                                      <a:cubicBezTo>
                                        <a:pt x="763374" y="114075"/>
                                        <a:pt x="763374" y="110314"/>
                                        <a:pt x="767134" y="110314"/>
                                      </a:cubicBezTo>
                                      <a:cubicBezTo>
                                        <a:pt x="774655" y="110314"/>
                                        <a:pt x="778416" y="110314"/>
                                        <a:pt x="782176" y="106552"/>
                                      </a:cubicBezTo>
                                      <a:cubicBezTo>
                                        <a:pt x="785937" y="102791"/>
                                        <a:pt x="797218" y="99029"/>
                                        <a:pt x="797218" y="95268"/>
                                      </a:cubicBezTo>
                                      <a:cubicBezTo>
                                        <a:pt x="797218" y="91507"/>
                                        <a:pt x="797218" y="87745"/>
                                        <a:pt x="800978" y="91507"/>
                                      </a:cubicBezTo>
                                      <a:cubicBezTo>
                                        <a:pt x="804739" y="91507"/>
                                        <a:pt x="804739" y="95268"/>
                                        <a:pt x="800978" y="99029"/>
                                      </a:cubicBezTo>
                                      <a:cubicBezTo>
                                        <a:pt x="793457" y="106552"/>
                                        <a:pt x="774655" y="117836"/>
                                        <a:pt x="782176" y="117836"/>
                                      </a:cubicBezTo>
                                      <a:cubicBezTo>
                                        <a:pt x="793457" y="117836"/>
                                        <a:pt x="804739" y="110314"/>
                                        <a:pt x="793457" y="117836"/>
                                      </a:cubicBezTo>
                                      <a:cubicBezTo>
                                        <a:pt x="778416" y="125359"/>
                                        <a:pt x="774655" y="132882"/>
                                        <a:pt x="774655" y="140405"/>
                                      </a:cubicBezTo>
                                      <a:cubicBezTo>
                                        <a:pt x="774655" y="144166"/>
                                        <a:pt x="778416" y="147928"/>
                                        <a:pt x="778416" y="147928"/>
                                      </a:cubicBezTo>
                                      <a:cubicBezTo>
                                        <a:pt x="778416" y="151689"/>
                                        <a:pt x="782176" y="151689"/>
                                        <a:pt x="785937" y="144166"/>
                                      </a:cubicBezTo>
                                      <a:cubicBezTo>
                                        <a:pt x="789697" y="140405"/>
                                        <a:pt x="793457" y="136643"/>
                                        <a:pt x="800978" y="132882"/>
                                      </a:cubicBezTo>
                                      <a:cubicBezTo>
                                        <a:pt x="804739" y="132882"/>
                                        <a:pt x="816020" y="121598"/>
                                        <a:pt x="812260" y="125359"/>
                                      </a:cubicBezTo>
                                      <a:cubicBezTo>
                                        <a:pt x="808499" y="132882"/>
                                        <a:pt x="800978" y="140405"/>
                                        <a:pt x="804739" y="144166"/>
                                      </a:cubicBezTo>
                                      <a:cubicBezTo>
                                        <a:pt x="808499" y="147928"/>
                                        <a:pt x="816020" y="144166"/>
                                        <a:pt x="816020" y="147928"/>
                                      </a:cubicBezTo>
                                      <a:cubicBezTo>
                                        <a:pt x="812260" y="151689"/>
                                        <a:pt x="804739" y="159212"/>
                                        <a:pt x="808499" y="159212"/>
                                      </a:cubicBezTo>
                                      <a:cubicBezTo>
                                        <a:pt x="812260" y="162973"/>
                                        <a:pt x="808499" y="170496"/>
                                        <a:pt x="812260" y="170496"/>
                                      </a:cubicBezTo>
                                      <a:cubicBezTo>
                                        <a:pt x="819781" y="170496"/>
                                        <a:pt x="827302" y="166735"/>
                                        <a:pt x="831062" y="170496"/>
                                      </a:cubicBezTo>
                                      <a:cubicBezTo>
                                        <a:pt x="834822" y="170496"/>
                                        <a:pt x="838583" y="170496"/>
                                        <a:pt x="842343" y="162973"/>
                                      </a:cubicBezTo>
                                      <a:cubicBezTo>
                                        <a:pt x="849864" y="159212"/>
                                        <a:pt x="853625" y="144166"/>
                                        <a:pt x="846104" y="140405"/>
                                      </a:cubicBezTo>
                                      <a:cubicBezTo>
                                        <a:pt x="842343" y="140405"/>
                                        <a:pt x="827302" y="140405"/>
                                        <a:pt x="834822" y="136643"/>
                                      </a:cubicBezTo>
                                      <a:cubicBezTo>
                                        <a:pt x="838583" y="132882"/>
                                        <a:pt x="838583" y="125359"/>
                                        <a:pt x="846104" y="125359"/>
                                      </a:cubicBezTo>
                                      <a:cubicBezTo>
                                        <a:pt x="849864" y="121598"/>
                                        <a:pt x="853625" y="114075"/>
                                        <a:pt x="857385" y="114075"/>
                                      </a:cubicBezTo>
                                      <a:cubicBezTo>
                                        <a:pt x="864906" y="114075"/>
                                        <a:pt x="868667" y="110314"/>
                                        <a:pt x="872427" y="110314"/>
                                      </a:cubicBezTo>
                                      <a:cubicBezTo>
                                        <a:pt x="876188" y="106552"/>
                                        <a:pt x="879948" y="99029"/>
                                        <a:pt x="879948" y="106552"/>
                                      </a:cubicBezTo>
                                      <a:cubicBezTo>
                                        <a:pt x="879948" y="110314"/>
                                        <a:pt x="868667" y="114075"/>
                                        <a:pt x="872427" y="117836"/>
                                      </a:cubicBezTo>
                                      <a:cubicBezTo>
                                        <a:pt x="872427" y="121598"/>
                                        <a:pt x="879948" y="125359"/>
                                        <a:pt x="879948" y="136643"/>
                                      </a:cubicBezTo>
                                      <a:cubicBezTo>
                                        <a:pt x="883708" y="144166"/>
                                        <a:pt x="883708" y="147928"/>
                                        <a:pt x="891229" y="147928"/>
                                      </a:cubicBezTo>
                                      <a:cubicBezTo>
                                        <a:pt x="894990" y="151689"/>
                                        <a:pt x="898750" y="144166"/>
                                        <a:pt x="894990" y="144166"/>
                                      </a:cubicBezTo>
                                      <a:cubicBezTo>
                                        <a:pt x="887469" y="140405"/>
                                        <a:pt x="891229" y="136643"/>
                                        <a:pt x="898750" y="136643"/>
                                      </a:cubicBezTo>
                                      <a:cubicBezTo>
                                        <a:pt x="906271" y="140405"/>
                                        <a:pt x="913792" y="144166"/>
                                        <a:pt x="917553" y="147928"/>
                                      </a:cubicBezTo>
                                      <a:cubicBezTo>
                                        <a:pt x="917553" y="151689"/>
                                        <a:pt x="925074" y="155450"/>
                                        <a:pt x="921313" y="159212"/>
                                      </a:cubicBezTo>
                                      <a:cubicBezTo>
                                        <a:pt x="917553" y="162973"/>
                                        <a:pt x="898750" y="181780"/>
                                        <a:pt x="902511" y="178019"/>
                                      </a:cubicBezTo>
                                      <a:cubicBezTo>
                                        <a:pt x="902511" y="174257"/>
                                        <a:pt x="898750" y="174257"/>
                                        <a:pt x="898750" y="174257"/>
                                      </a:cubicBezTo>
                                      <a:cubicBezTo>
                                        <a:pt x="894990" y="178019"/>
                                        <a:pt x="891229" y="189303"/>
                                        <a:pt x="891229" y="193064"/>
                                      </a:cubicBezTo>
                                      <a:cubicBezTo>
                                        <a:pt x="887469" y="196826"/>
                                        <a:pt x="887469" y="200587"/>
                                        <a:pt x="883708" y="200587"/>
                                      </a:cubicBezTo>
                                      <a:cubicBezTo>
                                        <a:pt x="879948" y="200587"/>
                                        <a:pt x="879948" y="204349"/>
                                        <a:pt x="879948" y="208110"/>
                                      </a:cubicBezTo>
                                      <a:cubicBezTo>
                                        <a:pt x="883708" y="211871"/>
                                        <a:pt x="879948" y="219394"/>
                                        <a:pt x="876188" y="211871"/>
                                      </a:cubicBezTo>
                                      <a:cubicBezTo>
                                        <a:pt x="876188" y="208110"/>
                                        <a:pt x="872427" y="208110"/>
                                        <a:pt x="872427" y="208110"/>
                                      </a:cubicBezTo>
                                      <a:cubicBezTo>
                                        <a:pt x="872427" y="211871"/>
                                        <a:pt x="868667" y="215633"/>
                                        <a:pt x="868667" y="211871"/>
                                      </a:cubicBezTo>
                                      <a:cubicBezTo>
                                        <a:pt x="864906" y="208110"/>
                                        <a:pt x="861146" y="211871"/>
                                        <a:pt x="864906" y="215633"/>
                                      </a:cubicBezTo>
                                      <a:cubicBezTo>
                                        <a:pt x="868667" y="219394"/>
                                        <a:pt x="868667" y="223156"/>
                                        <a:pt x="876188" y="226917"/>
                                      </a:cubicBezTo>
                                      <a:cubicBezTo>
                                        <a:pt x="879948" y="226917"/>
                                        <a:pt x="887469" y="230679"/>
                                        <a:pt x="887469" y="230679"/>
                                      </a:cubicBezTo>
                                      <a:cubicBezTo>
                                        <a:pt x="883708" y="234440"/>
                                        <a:pt x="883708" y="234440"/>
                                        <a:pt x="879948" y="234440"/>
                                      </a:cubicBezTo>
                                      <a:cubicBezTo>
                                        <a:pt x="876188" y="230679"/>
                                        <a:pt x="872427" y="230679"/>
                                        <a:pt x="868667" y="230679"/>
                                      </a:cubicBezTo>
                                      <a:cubicBezTo>
                                        <a:pt x="868667" y="234440"/>
                                        <a:pt x="864906" y="234440"/>
                                        <a:pt x="868667" y="238201"/>
                                      </a:cubicBezTo>
                                      <a:cubicBezTo>
                                        <a:pt x="872427" y="241963"/>
                                        <a:pt x="876188" y="245724"/>
                                        <a:pt x="872427" y="249485"/>
                                      </a:cubicBezTo>
                                      <a:cubicBezTo>
                                        <a:pt x="868667" y="253247"/>
                                        <a:pt x="864906" y="257008"/>
                                        <a:pt x="864906" y="260770"/>
                                      </a:cubicBezTo>
                                      <a:cubicBezTo>
                                        <a:pt x="864906" y="260770"/>
                                        <a:pt x="861146" y="264531"/>
                                        <a:pt x="857385" y="264531"/>
                                      </a:cubicBezTo>
                                      <a:cubicBezTo>
                                        <a:pt x="857385" y="264531"/>
                                        <a:pt x="853625" y="268293"/>
                                        <a:pt x="853625" y="268293"/>
                                      </a:cubicBezTo>
                                      <a:cubicBezTo>
                                        <a:pt x="849864" y="268293"/>
                                        <a:pt x="846104" y="268293"/>
                                        <a:pt x="849864" y="260770"/>
                                      </a:cubicBezTo>
                                      <a:cubicBezTo>
                                        <a:pt x="857385" y="257008"/>
                                        <a:pt x="853625" y="257008"/>
                                        <a:pt x="853625" y="249485"/>
                                      </a:cubicBezTo>
                                      <a:cubicBezTo>
                                        <a:pt x="853625" y="245724"/>
                                        <a:pt x="853625" y="238201"/>
                                        <a:pt x="849864" y="241963"/>
                                      </a:cubicBezTo>
                                      <a:cubicBezTo>
                                        <a:pt x="846104" y="241963"/>
                                        <a:pt x="849864" y="253247"/>
                                        <a:pt x="846104" y="253247"/>
                                      </a:cubicBezTo>
                                      <a:cubicBezTo>
                                        <a:pt x="838583" y="253247"/>
                                        <a:pt x="838583" y="249485"/>
                                        <a:pt x="838583" y="253247"/>
                                      </a:cubicBezTo>
                                      <a:cubicBezTo>
                                        <a:pt x="838583" y="257008"/>
                                        <a:pt x="834822" y="264531"/>
                                        <a:pt x="831062" y="260770"/>
                                      </a:cubicBezTo>
                                      <a:cubicBezTo>
                                        <a:pt x="827302" y="260770"/>
                                        <a:pt x="827302" y="249485"/>
                                        <a:pt x="823541" y="253247"/>
                                      </a:cubicBezTo>
                                      <a:cubicBezTo>
                                        <a:pt x="819781" y="257008"/>
                                        <a:pt x="819781" y="268293"/>
                                        <a:pt x="816020" y="268293"/>
                                      </a:cubicBezTo>
                                      <a:cubicBezTo>
                                        <a:pt x="816020" y="264531"/>
                                        <a:pt x="808499" y="257008"/>
                                        <a:pt x="808499" y="260770"/>
                                      </a:cubicBezTo>
                                      <a:cubicBezTo>
                                        <a:pt x="804739" y="268293"/>
                                        <a:pt x="804739" y="268293"/>
                                        <a:pt x="800978" y="268293"/>
                                      </a:cubicBezTo>
                                      <a:cubicBezTo>
                                        <a:pt x="797218" y="268293"/>
                                        <a:pt x="797218" y="272054"/>
                                        <a:pt x="797218" y="275815"/>
                                      </a:cubicBezTo>
                                      <a:cubicBezTo>
                                        <a:pt x="800978" y="279577"/>
                                        <a:pt x="804739" y="283338"/>
                                        <a:pt x="804739" y="287100"/>
                                      </a:cubicBezTo>
                                      <a:cubicBezTo>
                                        <a:pt x="800978" y="290861"/>
                                        <a:pt x="793457" y="283338"/>
                                        <a:pt x="793457" y="287100"/>
                                      </a:cubicBezTo>
                                      <a:cubicBezTo>
                                        <a:pt x="793457" y="294622"/>
                                        <a:pt x="789697" y="305907"/>
                                        <a:pt x="793457" y="309668"/>
                                      </a:cubicBezTo>
                                      <a:cubicBezTo>
                                        <a:pt x="797218" y="313429"/>
                                        <a:pt x="789697" y="320952"/>
                                        <a:pt x="797218" y="320952"/>
                                      </a:cubicBezTo>
                                      <a:cubicBezTo>
                                        <a:pt x="804739" y="324714"/>
                                        <a:pt x="804739" y="324714"/>
                                        <a:pt x="808499" y="320952"/>
                                      </a:cubicBezTo>
                                      <a:cubicBezTo>
                                        <a:pt x="812260" y="317191"/>
                                        <a:pt x="816020" y="313429"/>
                                        <a:pt x="812260" y="320952"/>
                                      </a:cubicBezTo>
                                      <a:cubicBezTo>
                                        <a:pt x="812260" y="328475"/>
                                        <a:pt x="808499" y="343521"/>
                                        <a:pt x="804739" y="347282"/>
                                      </a:cubicBezTo>
                                      <a:cubicBezTo>
                                        <a:pt x="800978" y="354805"/>
                                        <a:pt x="800978" y="354805"/>
                                        <a:pt x="797218" y="362328"/>
                                      </a:cubicBezTo>
                                      <a:cubicBezTo>
                                        <a:pt x="797218" y="369850"/>
                                        <a:pt x="797218" y="373612"/>
                                        <a:pt x="793457" y="377373"/>
                                      </a:cubicBezTo>
                                      <a:cubicBezTo>
                                        <a:pt x="785937" y="381135"/>
                                        <a:pt x="767134" y="403703"/>
                                        <a:pt x="763374" y="411226"/>
                                      </a:cubicBezTo>
                                      <a:cubicBezTo>
                                        <a:pt x="759613" y="418749"/>
                                        <a:pt x="752092" y="433794"/>
                                        <a:pt x="748332" y="437556"/>
                                      </a:cubicBezTo>
                                      <a:cubicBezTo>
                                        <a:pt x="740811" y="441317"/>
                                        <a:pt x="737051" y="437556"/>
                                        <a:pt x="737051" y="441317"/>
                                      </a:cubicBezTo>
                                      <a:cubicBezTo>
                                        <a:pt x="740811" y="448840"/>
                                        <a:pt x="744571" y="467647"/>
                                        <a:pt x="752092" y="471408"/>
                                      </a:cubicBezTo>
                                      <a:cubicBezTo>
                                        <a:pt x="759613" y="475170"/>
                                        <a:pt x="819781" y="512784"/>
                                        <a:pt x="827302" y="516545"/>
                                      </a:cubicBezTo>
                                      <a:cubicBezTo>
                                        <a:pt x="834822" y="520307"/>
                                        <a:pt x="838583" y="524068"/>
                                        <a:pt x="838583" y="531591"/>
                                      </a:cubicBezTo>
                                      <a:cubicBezTo>
                                        <a:pt x="842343" y="535352"/>
                                        <a:pt x="846104" y="546636"/>
                                        <a:pt x="853625" y="546636"/>
                                      </a:cubicBezTo>
                                      <a:cubicBezTo>
                                        <a:pt x="857385" y="550398"/>
                                        <a:pt x="868667" y="557921"/>
                                        <a:pt x="872427" y="557921"/>
                                      </a:cubicBezTo>
                                      <a:cubicBezTo>
                                        <a:pt x="876188" y="557921"/>
                                        <a:pt x="879948" y="557921"/>
                                        <a:pt x="883708" y="561682"/>
                                      </a:cubicBezTo>
                                      <a:cubicBezTo>
                                        <a:pt x="883708" y="561682"/>
                                        <a:pt x="891229" y="572966"/>
                                        <a:pt x="891229" y="576728"/>
                                      </a:cubicBezTo>
                                      <a:cubicBezTo>
                                        <a:pt x="894990" y="580489"/>
                                        <a:pt x="891229" y="584250"/>
                                        <a:pt x="894990" y="584250"/>
                                      </a:cubicBezTo>
                                      <a:cubicBezTo>
                                        <a:pt x="902511" y="580489"/>
                                        <a:pt x="906271" y="580489"/>
                                        <a:pt x="910032" y="580489"/>
                                      </a:cubicBezTo>
                                      <a:cubicBezTo>
                                        <a:pt x="913792" y="584250"/>
                                        <a:pt x="917553" y="588012"/>
                                        <a:pt x="917553" y="584250"/>
                                      </a:cubicBezTo>
                                      <a:cubicBezTo>
                                        <a:pt x="917553" y="576728"/>
                                        <a:pt x="917553" y="576728"/>
                                        <a:pt x="925074" y="580489"/>
                                      </a:cubicBezTo>
                                      <a:cubicBezTo>
                                        <a:pt x="928834" y="580489"/>
                                        <a:pt x="962678" y="603058"/>
                                        <a:pt x="970199" y="610580"/>
                                      </a:cubicBezTo>
                                      <a:cubicBezTo>
                                        <a:pt x="977720" y="614342"/>
                                        <a:pt x="996522" y="610580"/>
                                        <a:pt x="1004043" y="618103"/>
                                      </a:cubicBezTo>
                                      <a:cubicBezTo>
                                        <a:pt x="1015325" y="625626"/>
                                        <a:pt x="1026606" y="644433"/>
                                        <a:pt x="1037887" y="651956"/>
                                      </a:cubicBezTo>
                                      <a:cubicBezTo>
                                        <a:pt x="1041648" y="659479"/>
                                        <a:pt x="1049169" y="663240"/>
                                        <a:pt x="1060450" y="670763"/>
                                      </a:cubicBezTo>
                                      <a:cubicBezTo>
                                        <a:pt x="1060450" y="670763"/>
                                        <a:pt x="1060450" y="670763"/>
                                        <a:pt x="1011564" y="1859366"/>
                                      </a:cubicBezTo>
                                      <a:lnTo>
                                        <a:pt x="22563" y="1851843"/>
                                      </a:lnTo>
                                      <a:cubicBezTo>
                                        <a:pt x="11282" y="1212405"/>
                                        <a:pt x="0" y="561682"/>
                                        <a:pt x="0" y="456363"/>
                                      </a:cubicBezTo>
                                      <a:cubicBezTo>
                                        <a:pt x="7521" y="460124"/>
                                        <a:pt x="22563" y="467647"/>
                                        <a:pt x="22563" y="471408"/>
                                      </a:cubicBezTo>
                                      <a:cubicBezTo>
                                        <a:pt x="22563" y="478931"/>
                                        <a:pt x="18802" y="482693"/>
                                        <a:pt x="18802" y="486454"/>
                                      </a:cubicBezTo>
                                      <a:cubicBezTo>
                                        <a:pt x="22563" y="490215"/>
                                        <a:pt x="15042" y="497738"/>
                                        <a:pt x="18802" y="493977"/>
                                      </a:cubicBezTo>
                                      <a:cubicBezTo>
                                        <a:pt x="22563" y="493977"/>
                                        <a:pt x="26323" y="490215"/>
                                        <a:pt x="30084" y="486454"/>
                                      </a:cubicBezTo>
                                      <a:cubicBezTo>
                                        <a:pt x="30084" y="482693"/>
                                        <a:pt x="30084" y="471408"/>
                                        <a:pt x="26323" y="467647"/>
                                      </a:cubicBezTo>
                                      <a:cubicBezTo>
                                        <a:pt x="26323" y="460124"/>
                                        <a:pt x="22563" y="452601"/>
                                        <a:pt x="30084" y="452601"/>
                                      </a:cubicBezTo>
                                      <a:cubicBezTo>
                                        <a:pt x="33844" y="456363"/>
                                        <a:pt x="52647" y="463886"/>
                                        <a:pt x="56407" y="467647"/>
                                      </a:cubicBezTo>
                                      <a:cubicBezTo>
                                        <a:pt x="60168" y="475170"/>
                                        <a:pt x="63928" y="475170"/>
                                        <a:pt x="67688" y="478931"/>
                                      </a:cubicBezTo>
                                      <a:cubicBezTo>
                                        <a:pt x="67688" y="486454"/>
                                        <a:pt x="67688" y="486454"/>
                                        <a:pt x="71449" y="490215"/>
                                      </a:cubicBezTo>
                                      <a:cubicBezTo>
                                        <a:pt x="75209" y="490215"/>
                                        <a:pt x="86491" y="497738"/>
                                        <a:pt x="78970" y="486454"/>
                                      </a:cubicBezTo>
                                      <a:cubicBezTo>
                                        <a:pt x="71449" y="475170"/>
                                        <a:pt x="67688" y="467647"/>
                                        <a:pt x="71449" y="460124"/>
                                      </a:cubicBezTo>
                                      <a:cubicBezTo>
                                        <a:pt x="75209" y="456363"/>
                                        <a:pt x="71449" y="452601"/>
                                        <a:pt x="78970" y="456363"/>
                                      </a:cubicBezTo>
                                      <a:cubicBezTo>
                                        <a:pt x="90251" y="456363"/>
                                        <a:pt x="97772" y="456363"/>
                                        <a:pt x="105293" y="452601"/>
                                      </a:cubicBezTo>
                                      <a:cubicBezTo>
                                        <a:pt x="109053" y="452601"/>
                                        <a:pt x="116574" y="448840"/>
                                        <a:pt x="112814" y="445079"/>
                                      </a:cubicBezTo>
                                      <a:cubicBezTo>
                                        <a:pt x="112814" y="441317"/>
                                        <a:pt x="112814" y="441317"/>
                                        <a:pt x="105293" y="445079"/>
                                      </a:cubicBezTo>
                                      <a:cubicBezTo>
                                        <a:pt x="97772" y="448840"/>
                                        <a:pt x="86491" y="448840"/>
                                        <a:pt x="90251" y="448840"/>
                                      </a:cubicBezTo>
                                      <a:cubicBezTo>
                                        <a:pt x="90251" y="445079"/>
                                        <a:pt x="86491" y="445079"/>
                                        <a:pt x="82730" y="445079"/>
                                      </a:cubicBezTo>
                                      <a:cubicBezTo>
                                        <a:pt x="78970" y="445079"/>
                                        <a:pt x="75209" y="441317"/>
                                        <a:pt x="71449" y="437556"/>
                                      </a:cubicBezTo>
                                      <a:cubicBezTo>
                                        <a:pt x="71449" y="433794"/>
                                        <a:pt x="67688" y="426272"/>
                                        <a:pt x="71449" y="426272"/>
                                      </a:cubicBezTo>
                                      <a:cubicBezTo>
                                        <a:pt x="75209" y="426272"/>
                                        <a:pt x="78970" y="422510"/>
                                        <a:pt x="82730" y="422510"/>
                                      </a:cubicBezTo>
                                      <a:cubicBezTo>
                                        <a:pt x="90251" y="418749"/>
                                        <a:pt x="90251" y="418749"/>
                                        <a:pt x="78970" y="418749"/>
                                      </a:cubicBezTo>
                                      <a:cubicBezTo>
                                        <a:pt x="67688" y="422510"/>
                                        <a:pt x="56407" y="414987"/>
                                        <a:pt x="48886" y="411226"/>
                                      </a:cubicBezTo>
                                      <a:cubicBezTo>
                                        <a:pt x="41365" y="403703"/>
                                        <a:pt x="41365" y="403703"/>
                                        <a:pt x="45126" y="392419"/>
                                      </a:cubicBezTo>
                                      <a:cubicBezTo>
                                        <a:pt x="45126" y="384896"/>
                                        <a:pt x="48886" y="377373"/>
                                        <a:pt x="52647" y="373612"/>
                                      </a:cubicBezTo>
                                      <a:cubicBezTo>
                                        <a:pt x="56407" y="366089"/>
                                        <a:pt x="52647" y="354805"/>
                                        <a:pt x="60168" y="358566"/>
                                      </a:cubicBezTo>
                                      <a:cubicBezTo>
                                        <a:pt x="63928" y="362328"/>
                                        <a:pt x="67688" y="362328"/>
                                        <a:pt x="67688" y="358566"/>
                                      </a:cubicBezTo>
                                      <a:cubicBezTo>
                                        <a:pt x="71449" y="354805"/>
                                        <a:pt x="71449" y="354805"/>
                                        <a:pt x="71449" y="354805"/>
                                      </a:cubicBezTo>
                                      <a:cubicBezTo>
                                        <a:pt x="75209" y="358566"/>
                                        <a:pt x="82730" y="358566"/>
                                        <a:pt x="82730" y="351043"/>
                                      </a:cubicBezTo>
                                      <a:cubicBezTo>
                                        <a:pt x="86491" y="343521"/>
                                        <a:pt x="82730" y="332236"/>
                                        <a:pt x="90251" y="328475"/>
                                      </a:cubicBezTo>
                                      <a:cubicBezTo>
                                        <a:pt x="94012" y="328475"/>
                                        <a:pt x="94012" y="324714"/>
                                        <a:pt x="94012" y="317191"/>
                                      </a:cubicBezTo>
                                      <a:cubicBezTo>
                                        <a:pt x="94012" y="309668"/>
                                        <a:pt x="94012" y="298384"/>
                                        <a:pt x="97772" y="290861"/>
                                      </a:cubicBezTo>
                                      <a:cubicBezTo>
                                        <a:pt x="101533" y="287100"/>
                                        <a:pt x="101533" y="287100"/>
                                        <a:pt x="105293" y="290861"/>
                                      </a:cubicBezTo>
                                      <a:cubicBezTo>
                                        <a:pt x="105293" y="298384"/>
                                        <a:pt x="112814" y="298384"/>
                                        <a:pt x="120335" y="294622"/>
                                      </a:cubicBezTo>
                                      <a:cubicBezTo>
                                        <a:pt x="124095" y="290861"/>
                                        <a:pt x="127856" y="290861"/>
                                        <a:pt x="135377" y="287100"/>
                                      </a:cubicBezTo>
                                      <a:cubicBezTo>
                                        <a:pt x="139137" y="283338"/>
                                        <a:pt x="135377" y="279577"/>
                                        <a:pt x="142898" y="275815"/>
                                      </a:cubicBezTo>
                                      <a:cubicBezTo>
                                        <a:pt x="146658" y="275815"/>
                                        <a:pt x="154179" y="275815"/>
                                        <a:pt x="146658" y="268293"/>
                                      </a:cubicBezTo>
                                      <a:cubicBezTo>
                                        <a:pt x="139137" y="260770"/>
                                        <a:pt x="131616" y="257008"/>
                                        <a:pt x="131616" y="249485"/>
                                      </a:cubicBezTo>
                                      <a:cubicBezTo>
                                        <a:pt x="127856" y="241963"/>
                                        <a:pt x="127856" y="223156"/>
                                        <a:pt x="139137" y="223156"/>
                                      </a:cubicBezTo>
                                      <a:cubicBezTo>
                                        <a:pt x="146658" y="223156"/>
                                        <a:pt x="157939" y="226917"/>
                                        <a:pt x="157939" y="219394"/>
                                      </a:cubicBezTo>
                                      <a:cubicBezTo>
                                        <a:pt x="157939" y="208110"/>
                                        <a:pt x="154179" y="196826"/>
                                        <a:pt x="161700" y="193064"/>
                                      </a:cubicBezTo>
                                      <a:cubicBezTo>
                                        <a:pt x="169221" y="193064"/>
                                        <a:pt x="172981" y="189303"/>
                                        <a:pt x="176742" y="189303"/>
                                      </a:cubicBezTo>
                                      <a:cubicBezTo>
                                        <a:pt x="176742" y="189303"/>
                                        <a:pt x="176742" y="189303"/>
                                        <a:pt x="180502" y="193064"/>
                                      </a:cubicBezTo>
                                      <a:cubicBezTo>
                                        <a:pt x="184263" y="196826"/>
                                        <a:pt x="199305" y="200587"/>
                                        <a:pt x="191784" y="196826"/>
                                      </a:cubicBezTo>
                                      <a:cubicBezTo>
                                        <a:pt x="184263" y="193064"/>
                                        <a:pt x="184263" y="193064"/>
                                        <a:pt x="184263" y="189303"/>
                                      </a:cubicBezTo>
                                      <a:cubicBezTo>
                                        <a:pt x="184263" y="189303"/>
                                        <a:pt x="176742" y="185542"/>
                                        <a:pt x="180502" y="181780"/>
                                      </a:cubicBezTo>
                                      <a:cubicBezTo>
                                        <a:pt x="180502" y="178019"/>
                                        <a:pt x="184263" y="174257"/>
                                        <a:pt x="184263" y="170496"/>
                                      </a:cubicBezTo>
                                      <a:cubicBezTo>
                                        <a:pt x="184263" y="166735"/>
                                        <a:pt x="184263" y="162973"/>
                                        <a:pt x="188023" y="162973"/>
                                      </a:cubicBezTo>
                                      <a:cubicBezTo>
                                        <a:pt x="195544" y="162973"/>
                                        <a:pt x="206825" y="166735"/>
                                        <a:pt x="206825" y="170496"/>
                                      </a:cubicBezTo>
                                      <a:cubicBezTo>
                                        <a:pt x="206825" y="178019"/>
                                        <a:pt x="203065" y="181780"/>
                                        <a:pt x="206825" y="181780"/>
                                      </a:cubicBezTo>
                                      <a:cubicBezTo>
                                        <a:pt x="210586" y="185542"/>
                                        <a:pt x="210586" y="181780"/>
                                        <a:pt x="214346" y="185542"/>
                                      </a:cubicBezTo>
                                      <a:cubicBezTo>
                                        <a:pt x="218107" y="189303"/>
                                        <a:pt x="229388" y="193064"/>
                                        <a:pt x="221867" y="185542"/>
                                      </a:cubicBezTo>
                                      <a:cubicBezTo>
                                        <a:pt x="214346" y="178019"/>
                                        <a:pt x="214346" y="178019"/>
                                        <a:pt x="218107" y="178019"/>
                                      </a:cubicBezTo>
                                      <a:cubicBezTo>
                                        <a:pt x="221867" y="178019"/>
                                        <a:pt x="233149" y="181780"/>
                                        <a:pt x="225628" y="178019"/>
                                      </a:cubicBezTo>
                                      <a:cubicBezTo>
                                        <a:pt x="218107" y="170496"/>
                                        <a:pt x="210586" y="162973"/>
                                        <a:pt x="214346" y="159212"/>
                                      </a:cubicBezTo>
                                      <a:cubicBezTo>
                                        <a:pt x="218107" y="155450"/>
                                        <a:pt x="221867" y="159212"/>
                                        <a:pt x="225628" y="159212"/>
                                      </a:cubicBezTo>
                                      <a:cubicBezTo>
                                        <a:pt x="233149" y="159212"/>
                                        <a:pt x="236909" y="159212"/>
                                        <a:pt x="233149" y="155450"/>
                                      </a:cubicBezTo>
                                      <a:cubicBezTo>
                                        <a:pt x="233149" y="151689"/>
                                        <a:pt x="236909" y="147928"/>
                                        <a:pt x="233149" y="144166"/>
                                      </a:cubicBezTo>
                                      <a:cubicBezTo>
                                        <a:pt x="233149" y="140405"/>
                                        <a:pt x="229388" y="136643"/>
                                        <a:pt x="233149" y="136643"/>
                                      </a:cubicBezTo>
                                      <a:cubicBezTo>
                                        <a:pt x="236909" y="132882"/>
                                        <a:pt x="240670" y="136643"/>
                                        <a:pt x="244430" y="136643"/>
                                      </a:cubicBezTo>
                                      <a:cubicBezTo>
                                        <a:pt x="244430" y="140405"/>
                                        <a:pt x="251951" y="136643"/>
                                        <a:pt x="255711" y="140405"/>
                                      </a:cubicBezTo>
                                      <a:cubicBezTo>
                                        <a:pt x="255711" y="140405"/>
                                        <a:pt x="259472" y="140405"/>
                                        <a:pt x="259472" y="132882"/>
                                      </a:cubicBezTo>
                                      <a:cubicBezTo>
                                        <a:pt x="263232" y="125359"/>
                                        <a:pt x="263232" y="121598"/>
                                        <a:pt x="266993" y="129121"/>
                                      </a:cubicBezTo>
                                      <a:cubicBezTo>
                                        <a:pt x="266993" y="136643"/>
                                        <a:pt x="270753" y="147928"/>
                                        <a:pt x="285795" y="151689"/>
                                      </a:cubicBezTo>
                                      <a:cubicBezTo>
                                        <a:pt x="300837" y="155450"/>
                                        <a:pt x="315879" y="147928"/>
                                        <a:pt x="327160" y="147928"/>
                                      </a:cubicBezTo>
                                      <a:cubicBezTo>
                                        <a:pt x="334681" y="144166"/>
                                        <a:pt x="334681" y="144166"/>
                                        <a:pt x="338442" y="147928"/>
                                      </a:cubicBezTo>
                                      <a:cubicBezTo>
                                        <a:pt x="342202" y="147928"/>
                                        <a:pt x="349723" y="151689"/>
                                        <a:pt x="361004" y="147928"/>
                                      </a:cubicBezTo>
                                      <a:cubicBezTo>
                                        <a:pt x="368525" y="144166"/>
                                        <a:pt x="376046" y="132882"/>
                                        <a:pt x="376046" y="136643"/>
                                      </a:cubicBezTo>
                                      <a:cubicBezTo>
                                        <a:pt x="379807" y="140405"/>
                                        <a:pt x="376046" y="144166"/>
                                        <a:pt x="383567" y="140405"/>
                                      </a:cubicBezTo>
                                      <a:cubicBezTo>
                                        <a:pt x="391088" y="140405"/>
                                        <a:pt x="391088" y="144166"/>
                                        <a:pt x="391088" y="147928"/>
                                      </a:cubicBezTo>
                                      <a:cubicBezTo>
                                        <a:pt x="394849" y="151689"/>
                                        <a:pt x="387328" y="159212"/>
                                        <a:pt x="391088" y="159212"/>
                                      </a:cubicBezTo>
                                      <a:cubicBezTo>
                                        <a:pt x="398609" y="159212"/>
                                        <a:pt x="398609" y="151689"/>
                                        <a:pt x="394849" y="144166"/>
                                      </a:cubicBezTo>
                                      <a:cubicBezTo>
                                        <a:pt x="394849" y="140405"/>
                                        <a:pt x="394849" y="136643"/>
                                        <a:pt x="398609" y="136643"/>
                                      </a:cubicBezTo>
                                      <a:cubicBezTo>
                                        <a:pt x="402369" y="132882"/>
                                        <a:pt x="406130" y="125359"/>
                                        <a:pt x="413651" y="129121"/>
                                      </a:cubicBezTo>
                                      <a:cubicBezTo>
                                        <a:pt x="417411" y="129121"/>
                                        <a:pt x="421172" y="129121"/>
                                        <a:pt x="424932" y="129121"/>
                                      </a:cubicBezTo>
                                      <a:cubicBezTo>
                                        <a:pt x="432453" y="129121"/>
                                        <a:pt x="428693" y="129121"/>
                                        <a:pt x="424932" y="125359"/>
                                      </a:cubicBezTo>
                                      <a:cubicBezTo>
                                        <a:pt x="421172" y="121598"/>
                                        <a:pt x="417411" y="121598"/>
                                        <a:pt x="421172" y="114075"/>
                                      </a:cubicBezTo>
                                      <a:cubicBezTo>
                                        <a:pt x="421172" y="102791"/>
                                        <a:pt x="424932" y="99029"/>
                                        <a:pt x="421172" y="95268"/>
                                      </a:cubicBezTo>
                                      <a:cubicBezTo>
                                        <a:pt x="413651" y="91507"/>
                                        <a:pt x="417411" y="87745"/>
                                        <a:pt x="421172" y="83984"/>
                                      </a:cubicBezTo>
                                      <a:cubicBezTo>
                                        <a:pt x="424932" y="80222"/>
                                        <a:pt x="428693" y="76461"/>
                                        <a:pt x="421172" y="72700"/>
                                      </a:cubicBezTo>
                                      <a:cubicBezTo>
                                        <a:pt x="413651" y="68938"/>
                                        <a:pt x="406130" y="65177"/>
                                        <a:pt x="406130" y="61415"/>
                                      </a:cubicBezTo>
                                      <a:cubicBezTo>
                                        <a:pt x="406130" y="57654"/>
                                        <a:pt x="398609" y="50131"/>
                                        <a:pt x="383567" y="53893"/>
                                      </a:cubicBezTo>
                                      <a:cubicBezTo>
                                        <a:pt x="372286" y="53893"/>
                                        <a:pt x="361004" y="65177"/>
                                        <a:pt x="357244" y="61415"/>
                                      </a:cubicBezTo>
                                      <a:cubicBezTo>
                                        <a:pt x="353483" y="57654"/>
                                        <a:pt x="353483" y="50131"/>
                                        <a:pt x="349723" y="50131"/>
                                      </a:cubicBezTo>
                                      <a:cubicBezTo>
                                        <a:pt x="345963" y="50131"/>
                                        <a:pt x="342202" y="50131"/>
                                        <a:pt x="342202" y="46370"/>
                                      </a:cubicBezTo>
                                      <a:cubicBezTo>
                                        <a:pt x="342202" y="42608"/>
                                        <a:pt x="338442" y="42608"/>
                                        <a:pt x="338442" y="38847"/>
                                      </a:cubicBezTo>
                                      <a:cubicBezTo>
                                        <a:pt x="334681" y="38847"/>
                                        <a:pt x="327160" y="35086"/>
                                        <a:pt x="323400" y="35086"/>
                                      </a:cubicBezTo>
                                      <a:cubicBezTo>
                                        <a:pt x="319639" y="35086"/>
                                        <a:pt x="319639" y="31324"/>
                                        <a:pt x="327160" y="27563"/>
                                      </a:cubicBezTo>
                                      <a:cubicBezTo>
                                        <a:pt x="330921" y="27563"/>
                                        <a:pt x="327160" y="20040"/>
                                        <a:pt x="330921" y="23801"/>
                                      </a:cubicBezTo>
                                      <a:cubicBezTo>
                                        <a:pt x="334681" y="27563"/>
                                        <a:pt x="334681" y="20040"/>
                                        <a:pt x="338442" y="23801"/>
                                      </a:cubicBezTo>
                                      <a:cubicBezTo>
                                        <a:pt x="342202" y="27563"/>
                                        <a:pt x="342202" y="27563"/>
                                        <a:pt x="342202" y="23801"/>
                                      </a:cubicBezTo>
                                      <a:cubicBezTo>
                                        <a:pt x="345963" y="20040"/>
                                        <a:pt x="345963" y="16279"/>
                                        <a:pt x="349723" y="20040"/>
                                      </a:cubicBezTo>
                                      <a:cubicBezTo>
                                        <a:pt x="357244" y="23801"/>
                                        <a:pt x="361004" y="23801"/>
                                        <a:pt x="361004" y="27563"/>
                                      </a:cubicBezTo>
                                      <a:cubicBezTo>
                                        <a:pt x="361004" y="35086"/>
                                        <a:pt x="357244" y="35086"/>
                                        <a:pt x="361004" y="38847"/>
                                      </a:cubicBezTo>
                                      <a:cubicBezTo>
                                        <a:pt x="364765" y="42608"/>
                                        <a:pt x="368525" y="46370"/>
                                        <a:pt x="372286" y="42608"/>
                                      </a:cubicBezTo>
                                      <a:cubicBezTo>
                                        <a:pt x="372286" y="38847"/>
                                        <a:pt x="372286" y="38847"/>
                                        <a:pt x="368525" y="35086"/>
                                      </a:cubicBezTo>
                                      <a:cubicBezTo>
                                        <a:pt x="368525" y="31324"/>
                                        <a:pt x="372286" y="23801"/>
                                        <a:pt x="368525" y="23801"/>
                                      </a:cubicBezTo>
                                      <a:cubicBezTo>
                                        <a:pt x="368525" y="20040"/>
                                        <a:pt x="372286" y="16279"/>
                                        <a:pt x="376046" y="23801"/>
                                      </a:cubicBezTo>
                                      <a:cubicBezTo>
                                        <a:pt x="379807" y="31324"/>
                                        <a:pt x="379807" y="27563"/>
                                        <a:pt x="379807" y="23801"/>
                                      </a:cubicBezTo>
                                      <a:cubicBezTo>
                                        <a:pt x="379807" y="16279"/>
                                        <a:pt x="379807" y="16279"/>
                                        <a:pt x="383567" y="16279"/>
                                      </a:cubicBezTo>
                                      <a:close/>
                                      <a:moveTo>
                                        <a:pt x="894822" y="13104"/>
                                      </a:moveTo>
                                      <a:cubicBezTo>
                                        <a:pt x="898526" y="1991"/>
                                        <a:pt x="894822" y="24217"/>
                                        <a:pt x="887413" y="27921"/>
                                      </a:cubicBezTo>
                                      <a:cubicBezTo>
                                        <a:pt x="883709" y="35329"/>
                                        <a:pt x="880005" y="42738"/>
                                        <a:pt x="872597" y="50146"/>
                                      </a:cubicBezTo>
                                      <a:cubicBezTo>
                                        <a:pt x="865188" y="57554"/>
                                        <a:pt x="872597" y="42738"/>
                                        <a:pt x="872597" y="42738"/>
                                      </a:cubicBezTo>
                                      <a:cubicBezTo>
                                        <a:pt x="876301" y="35329"/>
                                        <a:pt x="887413" y="20512"/>
                                        <a:pt x="894822" y="13104"/>
                                      </a:cubicBezTo>
                                      <a:close/>
                                      <a:moveTo>
                                        <a:pt x="410369" y="1038"/>
                                      </a:moveTo>
                                      <a:cubicBezTo>
                                        <a:pt x="413941" y="-2772"/>
                                        <a:pt x="413941" y="4848"/>
                                        <a:pt x="417513" y="8658"/>
                                      </a:cubicBezTo>
                                      <a:cubicBezTo>
                                        <a:pt x="417513" y="16278"/>
                                        <a:pt x="417513" y="16278"/>
                                        <a:pt x="417513" y="27708"/>
                                      </a:cubicBezTo>
                                      <a:cubicBezTo>
                                        <a:pt x="417513" y="35328"/>
                                        <a:pt x="417513" y="35328"/>
                                        <a:pt x="413941" y="31518"/>
                                      </a:cubicBezTo>
                                      <a:cubicBezTo>
                                        <a:pt x="406797" y="27708"/>
                                        <a:pt x="403225" y="8658"/>
                                        <a:pt x="403225" y="8658"/>
                                      </a:cubicBezTo>
                                      <a:cubicBezTo>
                                        <a:pt x="403225" y="1038"/>
                                        <a:pt x="406797" y="4848"/>
                                        <a:pt x="410369" y="10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7" name="Freeform 153"/>
                              <wps:cNvSpPr>
                                <a:spLocks/>
                              </wps:cNvSpPr>
                              <wps:spPr bwMode="auto">
                                <a:xfrm>
                                  <a:off x="3200401" y="2982408"/>
                                  <a:ext cx="1063625" cy="755650"/>
                                </a:xfrm>
                                <a:custGeom>
                                  <a:avLst/>
                                  <a:gdLst>
                                    <a:gd name="connsiteX0" fmla="*/ 691923 w 1063625"/>
                                    <a:gd name="connsiteY0" fmla="*/ 696714 h 755650"/>
                                    <a:gd name="connsiteX1" fmla="*/ 703489 w 1063625"/>
                                    <a:gd name="connsiteY1" fmla="*/ 699029 h 755650"/>
                                    <a:gd name="connsiteX2" fmla="*/ 695778 w 1063625"/>
                                    <a:gd name="connsiteY2" fmla="*/ 702734 h 755650"/>
                                    <a:gd name="connsiteX3" fmla="*/ 691923 w 1063625"/>
                                    <a:gd name="connsiteY3" fmla="*/ 702734 h 755650"/>
                                    <a:gd name="connsiteX4" fmla="*/ 691923 w 1063625"/>
                                    <a:gd name="connsiteY4" fmla="*/ 696714 h 755650"/>
                                    <a:gd name="connsiteX5" fmla="*/ 543421 w 1063625"/>
                                    <a:gd name="connsiteY5" fmla="*/ 653653 h 755650"/>
                                    <a:gd name="connsiteX6" fmla="*/ 552847 w 1063625"/>
                                    <a:gd name="connsiteY6" fmla="*/ 654579 h 755650"/>
                                    <a:gd name="connsiteX7" fmla="*/ 556618 w 1063625"/>
                                    <a:gd name="connsiteY7" fmla="*/ 669396 h 755650"/>
                                    <a:gd name="connsiteX8" fmla="*/ 537766 w 1063625"/>
                                    <a:gd name="connsiteY8" fmla="*/ 665692 h 755650"/>
                                    <a:gd name="connsiteX9" fmla="*/ 533995 w 1063625"/>
                                    <a:gd name="connsiteY9" fmla="*/ 658283 h 755650"/>
                                    <a:gd name="connsiteX10" fmla="*/ 543421 w 1063625"/>
                                    <a:gd name="connsiteY10" fmla="*/ 653653 h 755650"/>
                                    <a:gd name="connsiteX11" fmla="*/ 552273 w 1063625"/>
                                    <a:gd name="connsiteY11" fmla="*/ 635635 h 755650"/>
                                    <a:gd name="connsiteX12" fmla="*/ 571676 w 1063625"/>
                                    <a:gd name="connsiteY12" fmla="*/ 643255 h 755650"/>
                                    <a:gd name="connsiteX13" fmla="*/ 552273 w 1063625"/>
                                    <a:gd name="connsiteY13" fmla="*/ 647065 h 755650"/>
                                    <a:gd name="connsiteX14" fmla="*/ 548393 w 1063625"/>
                                    <a:gd name="connsiteY14" fmla="*/ 639445 h 755650"/>
                                    <a:gd name="connsiteX15" fmla="*/ 552273 w 1063625"/>
                                    <a:gd name="connsiteY15" fmla="*/ 635635 h 755650"/>
                                    <a:gd name="connsiteX16" fmla="*/ 7517 w 1063625"/>
                                    <a:gd name="connsiteY16" fmla="*/ 0 h 755650"/>
                                    <a:gd name="connsiteX17" fmla="*/ 45101 w 1063625"/>
                                    <a:gd name="connsiteY17" fmla="*/ 7519 h 755650"/>
                                    <a:gd name="connsiteX18" fmla="*/ 86443 w 1063625"/>
                                    <a:gd name="connsiteY18" fmla="*/ 22557 h 755650"/>
                                    <a:gd name="connsiteX19" fmla="*/ 105235 w 1063625"/>
                                    <a:gd name="connsiteY19" fmla="*/ 78949 h 755650"/>
                                    <a:gd name="connsiteX20" fmla="*/ 127785 w 1063625"/>
                                    <a:gd name="connsiteY20" fmla="*/ 75189 h 755650"/>
                                    <a:gd name="connsiteX21" fmla="*/ 180403 w 1063625"/>
                                    <a:gd name="connsiteY21" fmla="*/ 86468 h 755650"/>
                                    <a:gd name="connsiteX22" fmla="*/ 191678 w 1063625"/>
                                    <a:gd name="connsiteY22" fmla="*/ 120303 h 755650"/>
                                    <a:gd name="connsiteX23" fmla="*/ 210470 w 1063625"/>
                                    <a:gd name="connsiteY23" fmla="*/ 157897 h 755650"/>
                                    <a:gd name="connsiteX24" fmla="*/ 259329 w 1063625"/>
                                    <a:gd name="connsiteY24" fmla="*/ 199251 h 755650"/>
                                    <a:gd name="connsiteX25" fmla="*/ 289396 w 1063625"/>
                                    <a:gd name="connsiteY25" fmla="*/ 244365 h 755650"/>
                                    <a:gd name="connsiteX26" fmla="*/ 326980 w 1063625"/>
                                    <a:gd name="connsiteY26" fmla="*/ 278200 h 755650"/>
                                    <a:gd name="connsiteX27" fmla="*/ 357047 w 1063625"/>
                                    <a:gd name="connsiteY27" fmla="*/ 255643 h 755650"/>
                                    <a:gd name="connsiteX28" fmla="*/ 420940 w 1063625"/>
                                    <a:gd name="connsiteY28" fmla="*/ 263162 h 755650"/>
                                    <a:gd name="connsiteX29" fmla="*/ 469799 w 1063625"/>
                                    <a:gd name="connsiteY29" fmla="*/ 285719 h 755650"/>
                                    <a:gd name="connsiteX30" fmla="*/ 518658 w 1063625"/>
                                    <a:gd name="connsiteY30" fmla="*/ 285719 h 755650"/>
                                    <a:gd name="connsiteX31" fmla="*/ 571276 w 1063625"/>
                                    <a:gd name="connsiteY31" fmla="*/ 300756 h 755650"/>
                                    <a:gd name="connsiteX32" fmla="*/ 657719 w 1063625"/>
                                    <a:gd name="connsiteY32" fmla="*/ 300756 h 755650"/>
                                    <a:gd name="connsiteX33" fmla="*/ 706578 w 1063625"/>
                                    <a:gd name="connsiteY33" fmla="*/ 357148 h 755650"/>
                                    <a:gd name="connsiteX34" fmla="*/ 747920 w 1063625"/>
                                    <a:gd name="connsiteY34" fmla="*/ 402262 h 755650"/>
                                    <a:gd name="connsiteX35" fmla="*/ 1063625 w 1063625"/>
                                    <a:gd name="connsiteY35" fmla="*/ 533842 h 755650"/>
                                    <a:gd name="connsiteX36" fmla="*/ 1026041 w 1063625"/>
                                    <a:gd name="connsiteY36" fmla="*/ 556399 h 755650"/>
                                    <a:gd name="connsiteX37" fmla="*/ 1007249 w 1063625"/>
                                    <a:gd name="connsiteY37" fmla="*/ 560159 h 755650"/>
                                    <a:gd name="connsiteX38" fmla="*/ 992216 w 1063625"/>
                                    <a:gd name="connsiteY38" fmla="*/ 556399 h 755650"/>
                                    <a:gd name="connsiteX39" fmla="*/ 943356 w 1063625"/>
                                    <a:gd name="connsiteY39" fmla="*/ 560159 h 755650"/>
                                    <a:gd name="connsiteX40" fmla="*/ 875705 w 1063625"/>
                                    <a:gd name="connsiteY40" fmla="*/ 567678 h 755650"/>
                                    <a:gd name="connsiteX41" fmla="*/ 800538 w 1063625"/>
                                    <a:gd name="connsiteY41" fmla="*/ 616550 h 755650"/>
                                    <a:gd name="connsiteX42" fmla="*/ 732887 w 1063625"/>
                                    <a:gd name="connsiteY42" fmla="*/ 684221 h 755650"/>
                                    <a:gd name="connsiteX43" fmla="*/ 729128 w 1063625"/>
                                    <a:gd name="connsiteY43" fmla="*/ 684221 h 755650"/>
                                    <a:gd name="connsiteX44" fmla="*/ 717853 w 1063625"/>
                                    <a:gd name="connsiteY44" fmla="*/ 684221 h 755650"/>
                                    <a:gd name="connsiteX45" fmla="*/ 706578 w 1063625"/>
                                    <a:gd name="connsiteY45" fmla="*/ 687980 h 755650"/>
                                    <a:gd name="connsiteX46" fmla="*/ 691544 w 1063625"/>
                                    <a:gd name="connsiteY46" fmla="*/ 691739 h 755650"/>
                                    <a:gd name="connsiteX47" fmla="*/ 676511 w 1063625"/>
                                    <a:gd name="connsiteY47" fmla="*/ 695499 h 755650"/>
                                    <a:gd name="connsiteX48" fmla="*/ 657719 w 1063625"/>
                                    <a:gd name="connsiteY48" fmla="*/ 691739 h 755650"/>
                                    <a:gd name="connsiteX49" fmla="*/ 657719 w 1063625"/>
                                    <a:gd name="connsiteY49" fmla="*/ 703018 h 755650"/>
                                    <a:gd name="connsiteX50" fmla="*/ 668994 w 1063625"/>
                                    <a:gd name="connsiteY50" fmla="*/ 718056 h 755650"/>
                                    <a:gd name="connsiteX51" fmla="*/ 676511 w 1063625"/>
                                    <a:gd name="connsiteY51" fmla="*/ 714296 h 755650"/>
                                    <a:gd name="connsiteX52" fmla="*/ 684027 w 1063625"/>
                                    <a:gd name="connsiteY52" fmla="*/ 706777 h 755650"/>
                                    <a:gd name="connsiteX53" fmla="*/ 687786 w 1063625"/>
                                    <a:gd name="connsiteY53" fmla="*/ 725575 h 755650"/>
                                    <a:gd name="connsiteX54" fmla="*/ 684027 w 1063625"/>
                                    <a:gd name="connsiteY54" fmla="*/ 736853 h 755650"/>
                                    <a:gd name="connsiteX55" fmla="*/ 680269 w 1063625"/>
                                    <a:gd name="connsiteY55" fmla="*/ 755650 h 755650"/>
                                    <a:gd name="connsiteX56" fmla="*/ 668994 w 1063625"/>
                                    <a:gd name="connsiteY56" fmla="*/ 748131 h 755650"/>
                                    <a:gd name="connsiteX57" fmla="*/ 661477 w 1063625"/>
                                    <a:gd name="connsiteY57" fmla="*/ 733093 h 755650"/>
                                    <a:gd name="connsiteX58" fmla="*/ 646444 w 1063625"/>
                                    <a:gd name="connsiteY58" fmla="*/ 714296 h 755650"/>
                                    <a:gd name="connsiteX59" fmla="*/ 635168 w 1063625"/>
                                    <a:gd name="connsiteY59" fmla="*/ 710537 h 755650"/>
                                    <a:gd name="connsiteX60" fmla="*/ 627652 w 1063625"/>
                                    <a:gd name="connsiteY60" fmla="*/ 718056 h 755650"/>
                                    <a:gd name="connsiteX61" fmla="*/ 612618 w 1063625"/>
                                    <a:gd name="connsiteY61" fmla="*/ 699258 h 755650"/>
                                    <a:gd name="connsiteX62" fmla="*/ 608860 w 1063625"/>
                                    <a:gd name="connsiteY62" fmla="*/ 687980 h 755650"/>
                                    <a:gd name="connsiteX63" fmla="*/ 608860 w 1063625"/>
                                    <a:gd name="connsiteY63" fmla="*/ 680461 h 755650"/>
                                    <a:gd name="connsiteX64" fmla="*/ 586309 w 1063625"/>
                                    <a:gd name="connsiteY64" fmla="*/ 684221 h 755650"/>
                                    <a:gd name="connsiteX65" fmla="*/ 571276 w 1063625"/>
                                    <a:gd name="connsiteY65" fmla="*/ 672942 h 755650"/>
                                    <a:gd name="connsiteX66" fmla="*/ 563759 w 1063625"/>
                                    <a:gd name="connsiteY66" fmla="*/ 665423 h 755650"/>
                                    <a:gd name="connsiteX67" fmla="*/ 567517 w 1063625"/>
                                    <a:gd name="connsiteY67" fmla="*/ 654145 h 755650"/>
                                    <a:gd name="connsiteX68" fmla="*/ 571276 w 1063625"/>
                                    <a:gd name="connsiteY68" fmla="*/ 650385 h 755650"/>
                                    <a:gd name="connsiteX69" fmla="*/ 578792 w 1063625"/>
                                    <a:gd name="connsiteY69" fmla="*/ 642867 h 755650"/>
                                    <a:gd name="connsiteX70" fmla="*/ 575034 w 1063625"/>
                                    <a:gd name="connsiteY70" fmla="*/ 631588 h 755650"/>
                                    <a:gd name="connsiteX71" fmla="*/ 567517 w 1063625"/>
                                    <a:gd name="connsiteY71" fmla="*/ 624069 h 755650"/>
                                    <a:gd name="connsiteX72" fmla="*/ 548725 w 1063625"/>
                                    <a:gd name="connsiteY72" fmla="*/ 624069 h 755650"/>
                                    <a:gd name="connsiteX73" fmla="*/ 541209 w 1063625"/>
                                    <a:gd name="connsiteY73" fmla="*/ 635348 h 755650"/>
                                    <a:gd name="connsiteX74" fmla="*/ 541209 w 1063625"/>
                                    <a:gd name="connsiteY74" fmla="*/ 646626 h 755650"/>
                                    <a:gd name="connsiteX75" fmla="*/ 522417 w 1063625"/>
                                    <a:gd name="connsiteY75" fmla="*/ 654145 h 755650"/>
                                    <a:gd name="connsiteX76" fmla="*/ 507383 w 1063625"/>
                                    <a:gd name="connsiteY76" fmla="*/ 661664 h 755650"/>
                                    <a:gd name="connsiteX77" fmla="*/ 488591 w 1063625"/>
                                    <a:gd name="connsiteY77" fmla="*/ 642867 h 755650"/>
                                    <a:gd name="connsiteX78" fmla="*/ 488591 w 1063625"/>
                                    <a:gd name="connsiteY78" fmla="*/ 639107 h 755650"/>
                                    <a:gd name="connsiteX79" fmla="*/ 511141 w 1063625"/>
                                    <a:gd name="connsiteY79" fmla="*/ 639107 h 755650"/>
                                    <a:gd name="connsiteX80" fmla="*/ 522417 w 1063625"/>
                                    <a:gd name="connsiteY80" fmla="*/ 624069 h 755650"/>
                                    <a:gd name="connsiteX81" fmla="*/ 526175 w 1063625"/>
                                    <a:gd name="connsiteY81" fmla="*/ 601513 h 755650"/>
                                    <a:gd name="connsiteX82" fmla="*/ 511141 w 1063625"/>
                                    <a:gd name="connsiteY82" fmla="*/ 578956 h 755650"/>
                                    <a:gd name="connsiteX83" fmla="*/ 503625 w 1063625"/>
                                    <a:gd name="connsiteY83" fmla="*/ 571437 h 755650"/>
                                    <a:gd name="connsiteX84" fmla="*/ 492349 w 1063625"/>
                                    <a:gd name="connsiteY84" fmla="*/ 578956 h 755650"/>
                                    <a:gd name="connsiteX85" fmla="*/ 477316 w 1063625"/>
                                    <a:gd name="connsiteY85" fmla="*/ 590234 h 755650"/>
                                    <a:gd name="connsiteX86" fmla="*/ 466041 w 1063625"/>
                                    <a:gd name="connsiteY86" fmla="*/ 597753 h 755650"/>
                                    <a:gd name="connsiteX87" fmla="*/ 458524 w 1063625"/>
                                    <a:gd name="connsiteY87" fmla="*/ 601513 h 755650"/>
                                    <a:gd name="connsiteX88" fmla="*/ 451007 w 1063625"/>
                                    <a:gd name="connsiteY88" fmla="*/ 609031 h 755650"/>
                                    <a:gd name="connsiteX89" fmla="*/ 466041 w 1063625"/>
                                    <a:gd name="connsiteY89" fmla="*/ 612791 h 755650"/>
                                    <a:gd name="connsiteX90" fmla="*/ 484833 w 1063625"/>
                                    <a:gd name="connsiteY90" fmla="*/ 609031 h 755650"/>
                                    <a:gd name="connsiteX91" fmla="*/ 473557 w 1063625"/>
                                    <a:gd name="connsiteY91" fmla="*/ 631588 h 755650"/>
                                    <a:gd name="connsiteX92" fmla="*/ 466041 w 1063625"/>
                                    <a:gd name="connsiteY92" fmla="*/ 631588 h 755650"/>
                                    <a:gd name="connsiteX93" fmla="*/ 451007 w 1063625"/>
                                    <a:gd name="connsiteY93" fmla="*/ 631588 h 755650"/>
                                    <a:gd name="connsiteX94" fmla="*/ 409665 w 1063625"/>
                                    <a:gd name="connsiteY94" fmla="*/ 657904 h 755650"/>
                                    <a:gd name="connsiteX95" fmla="*/ 402148 w 1063625"/>
                                    <a:gd name="connsiteY95" fmla="*/ 669183 h 755650"/>
                                    <a:gd name="connsiteX96" fmla="*/ 390873 w 1063625"/>
                                    <a:gd name="connsiteY96" fmla="*/ 676702 h 755650"/>
                                    <a:gd name="connsiteX97" fmla="*/ 375839 w 1063625"/>
                                    <a:gd name="connsiteY97" fmla="*/ 691739 h 755650"/>
                                    <a:gd name="connsiteX98" fmla="*/ 357047 w 1063625"/>
                                    <a:gd name="connsiteY98" fmla="*/ 706777 h 755650"/>
                                    <a:gd name="connsiteX99" fmla="*/ 342014 w 1063625"/>
                                    <a:gd name="connsiteY99" fmla="*/ 710537 h 755650"/>
                                    <a:gd name="connsiteX100" fmla="*/ 315705 w 1063625"/>
                                    <a:gd name="connsiteY100" fmla="*/ 699258 h 755650"/>
                                    <a:gd name="connsiteX101" fmla="*/ 300671 w 1063625"/>
                                    <a:gd name="connsiteY101" fmla="*/ 691739 h 755650"/>
                                    <a:gd name="connsiteX102" fmla="*/ 293155 w 1063625"/>
                                    <a:gd name="connsiteY102" fmla="*/ 684221 h 755650"/>
                                    <a:gd name="connsiteX103" fmla="*/ 236779 w 1063625"/>
                                    <a:gd name="connsiteY103" fmla="*/ 650385 h 755650"/>
                                    <a:gd name="connsiteX104" fmla="*/ 214228 w 1063625"/>
                                    <a:gd name="connsiteY104" fmla="*/ 642867 h 755650"/>
                                    <a:gd name="connsiteX105" fmla="*/ 202953 w 1063625"/>
                                    <a:gd name="connsiteY105" fmla="*/ 642867 h 755650"/>
                                    <a:gd name="connsiteX106" fmla="*/ 187920 w 1063625"/>
                                    <a:gd name="connsiteY106" fmla="*/ 646626 h 755650"/>
                                    <a:gd name="connsiteX107" fmla="*/ 154094 w 1063625"/>
                                    <a:gd name="connsiteY107" fmla="*/ 631588 h 755650"/>
                                    <a:gd name="connsiteX108" fmla="*/ 127785 w 1063625"/>
                                    <a:gd name="connsiteY108" fmla="*/ 631588 h 755650"/>
                                    <a:gd name="connsiteX109" fmla="*/ 127785 w 1063625"/>
                                    <a:gd name="connsiteY109" fmla="*/ 642867 h 755650"/>
                                    <a:gd name="connsiteX110" fmla="*/ 116510 w 1063625"/>
                                    <a:gd name="connsiteY110" fmla="*/ 650385 h 755650"/>
                                    <a:gd name="connsiteX111" fmla="*/ 108993 w 1063625"/>
                                    <a:gd name="connsiteY111" fmla="*/ 642867 h 755650"/>
                                    <a:gd name="connsiteX112" fmla="*/ 97718 w 1063625"/>
                                    <a:gd name="connsiteY112" fmla="*/ 642867 h 755650"/>
                                    <a:gd name="connsiteX113" fmla="*/ 93960 w 1063625"/>
                                    <a:gd name="connsiteY113" fmla="*/ 627829 h 755650"/>
                                    <a:gd name="connsiteX114" fmla="*/ 48859 w 1063625"/>
                                    <a:gd name="connsiteY114" fmla="*/ 597753 h 755650"/>
                                    <a:gd name="connsiteX115" fmla="*/ 0 w 1063625"/>
                                    <a:gd name="connsiteY115" fmla="*/ 582715 h 755650"/>
                                    <a:gd name="connsiteX116" fmla="*/ 7517 w 1063625"/>
                                    <a:gd name="connsiteY116" fmla="*/ 0 h 755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1063625" h="755650">
                                      <a:moveTo>
                                        <a:pt x="691923" y="696714"/>
                                      </a:moveTo>
                                      <a:cubicBezTo>
                                        <a:pt x="694814" y="696251"/>
                                        <a:pt x="699634" y="697177"/>
                                        <a:pt x="703489" y="699029"/>
                                      </a:cubicBezTo>
                                      <a:cubicBezTo>
                                        <a:pt x="711200" y="699029"/>
                                        <a:pt x="699634" y="702734"/>
                                        <a:pt x="695778" y="702734"/>
                                      </a:cubicBezTo>
                                      <a:cubicBezTo>
                                        <a:pt x="691923" y="706438"/>
                                        <a:pt x="691923" y="702734"/>
                                        <a:pt x="691923" y="702734"/>
                                      </a:cubicBezTo>
                                      <a:cubicBezTo>
                                        <a:pt x="688068" y="699030"/>
                                        <a:pt x="689031" y="697177"/>
                                        <a:pt x="691923" y="696714"/>
                                      </a:cubicBezTo>
                                      <a:close/>
                                      <a:moveTo>
                                        <a:pt x="543421" y="653653"/>
                                      </a:moveTo>
                                      <a:cubicBezTo>
                                        <a:pt x="546249" y="652727"/>
                                        <a:pt x="549077" y="652727"/>
                                        <a:pt x="552847" y="654579"/>
                                      </a:cubicBezTo>
                                      <a:cubicBezTo>
                                        <a:pt x="556618" y="661988"/>
                                        <a:pt x="560388" y="673100"/>
                                        <a:pt x="556618" y="669396"/>
                                      </a:cubicBezTo>
                                      <a:cubicBezTo>
                                        <a:pt x="552847" y="665692"/>
                                        <a:pt x="541536" y="661988"/>
                                        <a:pt x="537766" y="665692"/>
                                      </a:cubicBezTo>
                                      <a:cubicBezTo>
                                        <a:pt x="537766" y="665692"/>
                                        <a:pt x="530225" y="665692"/>
                                        <a:pt x="533995" y="658283"/>
                                      </a:cubicBezTo>
                                      <a:cubicBezTo>
                                        <a:pt x="537766" y="656431"/>
                                        <a:pt x="540594" y="654579"/>
                                        <a:pt x="543421" y="653653"/>
                                      </a:cubicBezTo>
                                      <a:close/>
                                      <a:moveTo>
                                        <a:pt x="552273" y="635635"/>
                                      </a:moveTo>
                                      <a:cubicBezTo>
                                        <a:pt x="560034" y="635635"/>
                                        <a:pt x="579437" y="639445"/>
                                        <a:pt x="571676" y="643255"/>
                                      </a:cubicBezTo>
                                      <a:cubicBezTo>
                                        <a:pt x="563915" y="643255"/>
                                        <a:pt x="560034" y="650875"/>
                                        <a:pt x="552273" y="647065"/>
                                      </a:cubicBezTo>
                                      <a:cubicBezTo>
                                        <a:pt x="548393" y="647065"/>
                                        <a:pt x="544512" y="639445"/>
                                        <a:pt x="548393" y="639445"/>
                                      </a:cubicBezTo>
                                      <a:cubicBezTo>
                                        <a:pt x="548393" y="639445"/>
                                        <a:pt x="548393" y="631825"/>
                                        <a:pt x="552273" y="635635"/>
                                      </a:cubicBezTo>
                                      <a:close/>
                                      <a:moveTo>
                                        <a:pt x="7517" y="0"/>
                                      </a:moveTo>
                                      <a:cubicBezTo>
                                        <a:pt x="22550" y="3760"/>
                                        <a:pt x="41342" y="3760"/>
                                        <a:pt x="45101" y="7519"/>
                                      </a:cubicBezTo>
                                      <a:cubicBezTo>
                                        <a:pt x="52618" y="11278"/>
                                        <a:pt x="71410" y="15038"/>
                                        <a:pt x="86443" y="22557"/>
                                      </a:cubicBezTo>
                                      <a:cubicBezTo>
                                        <a:pt x="101477" y="30076"/>
                                        <a:pt x="101477" y="60151"/>
                                        <a:pt x="105235" y="78949"/>
                                      </a:cubicBezTo>
                                      <a:cubicBezTo>
                                        <a:pt x="105235" y="93986"/>
                                        <a:pt x="124027" y="86468"/>
                                        <a:pt x="127785" y="75189"/>
                                      </a:cubicBezTo>
                                      <a:cubicBezTo>
                                        <a:pt x="135302" y="63911"/>
                                        <a:pt x="165369" y="82708"/>
                                        <a:pt x="180403" y="86468"/>
                                      </a:cubicBezTo>
                                      <a:cubicBezTo>
                                        <a:pt x="191678" y="90227"/>
                                        <a:pt x="195436" y="105265"/>
                                        <a:pt x="191678" y="120303"/>
                                      </a:cubicBezTo>
                                      <a:cubicBezTo>
                                        <a:pt x="191678" y="135340"/>
                                        <a:pt x="206712" y="146619"/>
                                        <a:pt x="210470" y="157897"/>
                                      </a:cubicBezTo>
                                      <a:cubicBezTo>
                                        <a:pt x="214228" y="172935"/>
                                        <a:pt x="236779" y="187973"/>
                                        <a:pt x="259329" y="199251"/>
                                      </a:cubicBezTo>
                                      <a:cubicBezTo>
                                        <a:pt x="281879" y="214289"/>
                                        <a:pt x="281879" y="229327"/>
                                        <a:pt x="289396" y="244365"/>
                                      </a:cubicBezTo>
                                      <a:cubicBezTo>
                                        <a:pt x="300671" y="255643"/>
                                        <a:pt x="311947" y="274440"/>
                                        <a:pt x="326980" y="278200"/>
                                      </a:cubicBezTo>
                                      <a:cubicBezTo>
                                        <a:pt x="338255" y="285719"/>
                                        <a:pt x="353289" y="266921"/>
                                        <a:pt x="357047" y="255643"/>
                                      </a:cubicBezTo>
                                      <a:cubicBezTo>
                                        <a:pt x="360806" y="244365"/>
                                        <a:pt x="405906" y="263162"/>
                                        <a:pt x="420940" y="263162"/>
                                      </a:cubicBezTo>
                                      <a:cubicBezTo>
                                        <a:pt x="432215" y="263162"/>
                                        <a:pt x="454766" y="278200"/>
                                        <a:pt x="469799" y="285719"/>
                                      </a:cubicBezTo>
                                      <a:cubicBezTo>
                                        <a:pt x="484833" y="289478"/>
                                        <a:pt x="503625" y="281959"/>
                                        <a:pt x="518658" y="285719"/>
                                      </a:cubicBezTo>
                                      <a:cubicBezTo>
                                        <a:pt x="537450" y="285719"/>
                                        <a:pt x="548725" y="304516"/>
                                        <a:pt x="571276" y="300756"/>
                                      </a:cubicBezTo>
                                      <a:cubicBezTo>
                                        <a:pt x="593826" y="296997"/>
                                        <a:pt x="638927" y="296997"/>
                                        <a:pt x="657719" y="300756"/>
                                      </a:cubicBezTo>
                                      <a:cubicBezTo>
                                        <a:pt x="680269" y="300756"/>
                                        <a:pt x="699061" y="330832"/>
                                        <a:pt x="706578" y="357148"/>
                                      </a:cubicBezTo>
                                      <a:cubicBezTo>
                                        <a:pt x="717853" y="383464"/>
                                        <a:pt x="747920" y="402262"/>
                                        <a:pt x="747920" y="402262"/>
                                      </a:cubicBezTo>
                                      <a:cubicBezTo>
                                        <a:pt x="747920" y="402262"/>
                                        <a:pt x="747920" y="402262"/>
                                        <a:pt x="1063625" y="533842"/>
                                      </a:cubicBezTo>
                                      <a:cubicBezTo>
                                        <a:pt x="1059867" y="537602"/>
                                        <a:pt x="1037316" y="556399"/>
                                        <a:pt x="1026041" y="556399"/>
                                      </a:cubicBezTo>
                                      <a:cubicBezTo>
                                        <a:pt x="1018524" y="560159"/>
                                        <a:pt x="1011008" y="560159"/>
                                        <a:pt x="1007249" y="560159"/>
                                      </a:cubicBezTo>
                                      <a:cubicBezTo>
                                        <a:pt x="1003491" y="556399"/>
                                        <a:pt x="999732" y="556399"/>
                                        <a:pt x="992216" y="556399"/>
                                      </a:cubicBezTo>
                                      <a:cubicBezTo>
                                        <a:pt x="980940" y="556399"/>
                                        <a:pt x="950873" y="563918"/>
                                        <a:pt x="943356" y="560159"/>
                                      </a:cubicBezTo>
                                      <a:cubicBezTo>
                                        <a:pt x="932081" y="560159"/>
                                        <a:pt x="894497" y="560159"/>
                                        <a:pt x="875705" y="567678"/>
                                      </a:cubicBezTo>
                                      <a:cubicBezTo>
                                        <a:pt x="853155" y="575196"/>
                                        <a:pt x="815571" y="597753"/>
                                        <a:pt x="800538" y="616550"/>
                                      </a:cubicBezTo>
                                      <a:cubicBezTo>
                                        <a:pt x="781746" y="631588"/>
                                        <a:pt x="732887" y="684221"/>
                                        <a:pt x="732887" y="684221"/>
                                      </a:cubicBezTo>
                                      <a:cubicBezTo>
                                        <a:pt x="732887" y="684221"/>
                                        <a:pt x="732887" y="687980"/>
                                        <a:pt x="729128" y="684221"/>
                                      </a:cubicBezTo>
                                      <a:cubicBezTo>
                                        <a:pt x="725370" y="684221"/>
                                        <a:pt x="721611" y="684221"/>
                                        <a:pt x="717853" y="684221"/>
                                      </a:cubicBezTo>
                                      <a:cubicBezTo>
                                        <a:pt x="714095" y="687980"/>
                                        <a:pt x="710336" y="687980"/>
                                        <a:pt x="706578" y="687980"/>
                                      </a:cubicBezTo>
                                      <a:cubicBezTo>
                                        <a:pt x="702819" y="687980"/>
                                        <a:pt x="695303" y="691739"/>
                                        <a:pt x="691544" y="691739"/>
                                      </a:cubicBezTo>
                                      <a:cubicBezTo>
                                        <a:pt x="687786" y="691739"/>
                                        <a:pt x="680269" y="695499"/>
                                        <a:pt x="676511" y="695499"/>
                                      </a:cubicBezTo>
                                      <a:cubicBezTo>
                                        <a:pt x="668994" y="695499"/>
                                        <a:pt x="661477" y="691739"/>
                                        <a:pt x="657719" y="691739"/>
                                      </a:cubicBezTo>
                                      <a:cubicBezTo>
                                        <a:pt x="653960" y="695499"/>
                                        <a:pt x="653960" y="699258"/>
                                        <a:pt x="657719" y="703018"/>
                                      </a:cubicBezTo>
                                      <a:cubicBezTo>
                                        <a:pt x="661477" y="710537"/>
                                        <a:pt x="665236" y="721815"/>
                                        <a:pt x="668994" y="718056"/>
                                      </a:cubicBezTo>
                                      <a:cubicBezTo>
                                        <a:pt x="672752" y="718056"/>
                                        <a:pt x="672752" y="714296"/>
                                        <a:pt x="676511" y="714296"/>
                                      </a:cubicBezTo>
                                      <a:cubicBezTo>
                                        <a:pt x="680269" y="714296"/>
                                        <a:pt x="680269" y="703018"/>
                                        <a:pt x="684027" y="706777"/>
                                      </a:cubicBezTo>
                                      <a:cubicBezTo>
                                        <a:pt x="684027" y="710537"/>
                                        <a:pt x="687786" y="718056"/>
                                        <a:pt x="687786" y="725575"/>
                                      </a:cubicBezTo>
                                      <a:cubicBezTo>
                                        <a:pt x="684027" y="729334"/>
                                        <a:pt x="684027" y="733093"/>
                                        <a:pt x="684027" y="736853"/>
                                      </a:cubicBezTo>
                                      <a:cubicBezTo>
                                        <a:pt x="687786" y="736853"/>
                                        <a:pt x="687786" y="755650"/>
                                        <a:pt x="680269" y="755650"/>
                                      </a:cubicBezTo>
                                      <a:cubicBezTo>
                                        <a:pt x="676511" y="755650"/>
                                        <a:pt x="672752" y="755650"/>
                                        <a:pt x="668994" y="748131"/>
                                      </a:cubicBezTo>
                                      <a:cubicBezTo>
                                        <a:pt x="668994" y="740612"/>
                                        <a:pt x="665236" y="736853"/>
                                        <a:pt x="661477" y="733093"/>
                                      </a:cubicBezTo>
                                      <a:cubicBezTo>
                                        <a:pt x="657719" y="725575"/>
                                        <a:pt x="657719" y="718056"/>
                                        <a:pt x="646444" y="714296"/>
                                      </a:cubicBezTo>
                                      <a:cubicBezTo>
                                        <a:pt x="638927" y="706777"/>
                                        <a:pt x="635168" y="706777"/>
                                        <a:pt x="635168" y="710537"/>
                                      </a:cubicBezTo>
                                      <a:cubicBezTo>
                                        <a:pt x="635168" y="714296"/>
                                        <a:pt x="631410" y="725575"/>
                                        <a:pt x="627652" y="718056"/>
                                      </a:cubicBezTo>
                                      <a:cubicBezTo>
                                        <a:pt x="620135" y="714296"/>
                                        <a:pt x="612618" y="703018"/>
                                        <a:pt x="612618" y="699258"/>
                                      </a:cubicBezTo>
                                      <a:cubicBezTo>
                                        <a:pt x="612618" y="695499"/>
                                        <a:pt x="605101" y="687980"/>
                                        <a:pt x="608860" y="687980"/>
                                      </a:cubicBezTo>
                                      <a:cubicBezTo>
                                        <a:pt x="612618" y="687980"/>
                                        <a:pt x="608860" y="684221"/>
                                        <a:pt x="608860" y="680461"/>
                                      </a:cubicBezTo>
                                      <a:cubicBezTo>
                                        <a:pt x="605101" y="680461"/>
                                        <a:pt x="590068" y="687980"/>
                                        <a:pt x="586309" y="684221"/>
                                      </a:cubicBezTo>
                                      <a:cubicBezTo>
                                        <a:pt x="582551" y="680461"/>
                                        <a:pt x="575034" y="672942"/>
                                        <a:pt x="571276" y="672942"/>
                                      </a:cubicBezTo>
                                      <a:cubicBezTo>
                                        <a:pt x="563759" y="669183"/>
                                        <a:pt x="560001" y="669183"/>
                                        <a:pt x="563759" y="665423"/>
                                      </a:cubicBezTo>
                                      <a:cubicBezTo>
                                        <a:pt x="563759" y="661664"/>
                                        <a:pt x="567517" y="657904"/>
                                        <a:pt x="567517" y="654145"/>
                                      </a:cubicBezTo>
                                      <a:cubicBezTo>
                                        <a:pt x="567517" y="650385"/>
                                        <a:pt x="571276" y="650385"/>
                                        <a:pt x="571276" y="650385"/>
                                      </a:cubicBezTo>
                                      <a:cubicBezTo>
                                        <a:pt x="571276" y="650385"/>
                                        <a:pt x="582551" y="646626"/>
                                        <a:pt x="578792" y="642867"/>
                                      </a:cubicBezTo>
                                      <a:cubicBezTo>
                                        <a:pt x="575034" y="635348"/>
                                        <a:pt x="575034" y="635348"/>
                                        <a:pt x="575034" y="631588"/>
                                      </a:cubicBezTo>
                                      <a:cubicBezTo>
                                        <a:pt x="571276" y="627829"/>
                                        <a:pt x="575034" y="624069"/>
                                        <a:pt x="567517" y="624069"/>
                                      </a:cubicBezTo>
                                      <a:cubicBezTo>
                                        <a:pt x="560001" y="624069"/>
                                        <a:pt x="548725" y="620310"/>
                                        <a:pt x="548725" y="624069"/>
                                      </a:cubicBezTo>
                                      <a:cubicBezTo>
                                        <a:pt x="544967" y="627829"/>
                                        <a:pt x="541209" y="635348"/>
                                        <a:pt x="541209" y="635348"/>
                                      </a:cubicBezTo>
                                      <a:cubicBezTo>
                                        <a:pt x="541209" y="639107"/>
                                        <a:pt x="544967" y="646626"/>
                                        <a:pt x="541209" y="646626"/>
                                      </a:cubicBezTo>
                                      <a:cubicBezTo>
                                        <a:pt x="533692" y="646626"/>
                                        <a:pt x="526175" y="650385"/>
                                        <a:pt x="522417" y="654145"/>
                                      </a:cubicBezTo>
                                      <a:cubicBezTo>
                                        <a:pt x="518658" y="657904"/>
                                        <a:pt x="514900" y="661664"/>
                                        <a:pt x="507383" y="661664"/>
                                      </a:cubicBezTo>
                                      <a:cubicBezTo>
                                        <a:pt x="499866" y="657904"/>
                                        <a:pt x="492349" y="646626"/>
                                        <a:pt x="488591" y="642867"/>
                                      </a:cubicBezTo>
                                      <a:cubicBezTo>
                                        <a:pt x="484833" y="642867"/>
                                        <a:pt x="484833" y="639107"/>
                                        <a:pt x="488591" y="639107"/>
                                      </a:cubicBezTo>
                                      <a:cubicBezTo>
                                        <a:pt x="496108" y="642867"/>
                                        <a:pt x="507383" y="642867"/>
                                        <a:pt x="511141" y="639107"/>
                                      </a:cubicBezTo>
                                      <a:cubicBezTo>
                                        <a:pt x="514900" y="635348"/>
                                        <a:pt x="518658" y="627829"/>
                                        <a:pt x="522417" y="624069"/>
                                      </a:cubicBezTo>
                                      <a:cubicBezTo>
                                        <a:pt x="526175" y="620310"/>
                                        <a:pt x="533692" y="609031"/>
                                        <a:pt x="526175" y="601513"/>
                                      </a:cubicBezTo>
                                      <a:cubicBezTo>
                                        <a:pt x="522417" y="590234"/>
                                        <a:pt x="514900" y="582715"/>
                                        <a:pt x="511141" y="578956"/>
                                      </a:cubicBezTo>
                                      <a:cubicBezTo>
                                        <a:pt x="511141" y="575196"/>
                                        <a:pt x="507383" y="571437"/>
                                        <a:pt x="503625" y="571437"/>
                                      </a:cubicBezTo>
                                      <a:cubicBezTo>
                                        <a:pt x="496108" y="575196"/>
                                        <a:pt x="496108" y="575196"/>
                                        <a:pt x="492349" y="578956"/>
                                      </a:cubicBezTo>
                                      <a:cubicBezTo>
                                        <a:pt x="488591" y="582715"/>
                                        <a:pt x="481074" y="586475"/>
                                        <a:pt x="477316" y="590234"/>
                                      </a:cubicBezTo>
                                      <a:cubicBezTo>
                                        <a:pt x="477316" y="590234"/>
                                        <a:pt x="469799" y="593994"/>
                                        <a:pt x="466041" y="597753"/>
                                      </a:cubicBezTo>
                                      <a:cubicBezTo>
                                        <a:pt x="462282" y="597753"/>
                                        <a:pt x="462282" y="601513"/>
                                        <a:pt x="458524" y="601513"/>
                                      </a:cubicBezTo>
                                      <a:cubicBezTo>
                                        <a:pt x="454766" y="605272"/>
                                        <a:pt x="447249" y="605272"/>
                                        <a:pt x="451007" y="609031"/>
                                      </a:cubicBezTo>
                                      <a:cubicBezTo>
                                        <a:pt x="454766" y="612791"/>
                                        <a:pt x="458524" y="612791"/>
                                        <a:pt x="466041" y="612791"/>
                                      </a:cubicBezTo>
                                      <a:cubicBezTo>
                                        <a:pt x="473557" y="609031"/>
                                        <a:pt x="488591" y="605272"/>
                                        <a:pt x="484833" y="609031"/>
                                      </a:cubicBezTo>
                                      <a:cubicBezTo>
                                        <a:pt x="481074" y="616550"/>
                                        <a:pt x="473557" y="627829"/>
                                        <a:pt x="473557" y="631588"/>
                                      </a:cubicBezTo>
                                      <a:cubicBezTo>
                                        <a:pt x="473557" y="631588"/>
                                        <a:pt x="469799" y="631588"/>
                                        <a:pt x="466041" y="631588"/>
                                      </a:cubicBezTo>
                                      <a:cubicBezTo>
                                        <a:pt x="462282" y="627829"/>
                                        <a:pt x="454766" y="631588"/>
                                        <a:pt x="451007" y="631588"/>
                                      </a:cubicBezTo>
                                      <a:cubicBezTo>
                                        <a:pt x="443490" y="635348"/>
                                        <a:pt x="413423" y="654145"/>
                                        <a:pt x="409665" y="657904"/>
                                      </a:cubicBezTo>
                                      <a:cubicBezTo>
                                        <a:pt x="405906" y="661664"/>
                                        <a:pt x="402148" y="665423"/>
                                        <a:pt x="402148" y="669183"/>
                                      </a:cubicBezTo>
                                      <a:cubicBezTo>
                                        <a:pt x="402148" y="669183"/>
                                        <a:pt x="398390" y="672942"/>
                                        <a:pt x="390873" y="676702"/>
                                      </a:cubicBezTo>
                                      <a:cubicBezTo>
                                        <a:pt x="387114" y="680461"/>
                                        <a:pt x="383356" y="687980"/>
                                        <a:pt x="375839" y="691739"/>
                                      </a:cubicBezTo>
                                      <a:cubicBezTo>
                                        <a:pt x="368323" y="695499"/>
                                        <a:pt x="360806" y="703018"/>
                                        <a:pt x="357047" y="706777"/>
                                      </a:cubicBezTo>
                                      <a:cubicBezTo>
                                        <a:pt x="349531" y="710537"/>
                                        <a:pt x="353289" y="714296"/>
                                        <a:pt x="342014" y="710537"/>
                                      </a:cubicBezTo>
                                      <a:cubicBezTo>
                                        <a:pt x="334497" y="706777"/>
                                        <a:pt x="323222" y="699258"/>
                                        <a:pt x="315705" y="699258"/>
                                      </a:cubicBezTo>
                                      <a:cubicBezTo>
                                        <a:pt x="311947" y="699258"/>
                                        <a:pt x="304430" y="695499"/>
                                        <a:pt x="300671" y="691739"/>
                                      </a:cubicBezTo>
                                      <a:cubicBezTo>
                                        <a:pt x="296913" y="684221"/>
                                        <a:pt x="293155" y="684221"/>
                                        <a:pt x="293155" y="684221"/>
                                      </a:cubicBezTo>
                                      <a:cubicBezTo>
                                        <a:pt x="293155" y="684221"/>
                                        <a:pt x="244296" y="661664"/>
                                        <a:pt x="236779" y="650385"/>
                                      </a:cubicBezTo>
                                      <a:cubicBezTo>
                                        <a:pt x="225504" y="642867"/>
                                        <a:pt x="225504" y="646626"/>
                                        <a:pt x="214228" y="642867"/>
                                      </a:cubicBezTo>
                                      <a:cubicBezTo>
                                        <a:pt x="206712" y="639107"/>
                                        <a:pt x="206712" y="642867"/>
                                        <a:pt x="202953" y="642867"/>
                                      </a:cubicBezTo>
                                      <a:cubicBezTo>
                                        <a:pt x="195436" y="646626"/>
                                        <a:pt x="195436" y="650385"/>
                                        <a:pt x="187920" y="646626"/>
                                      </a:cubicBezTo>
                                      <a:cubicBezTo>
                                        <a:pt x="180403" y="642867"/>
                                        <a:pt x="161611" y="631588"/>
                                        <a:pt x="154094" y="631588"/>
                                      </a:cubicBezTo>
                                      <a:cubicBezTo>
                                        <a:pt x="142819" y="627829"/>
                                        <a:pt x="135302" y="627829"/>
                                        <a:pt x="127785" y="631588"/>
                                      </a:cubicBezTo>
                                      <a:cubicBezTo>
                                        <a:pt x="120269" y="635348"/>
                                        <a:pt x="131544" y="642867"/>
                                        <a:pt x="127785" y="642867"/>
                                      </a:cubicBezTo>
                                      <a:cubicBezTo>
                                        <a:pt x="124027" y="646626"/>
                                        <a:pt x="120269" y="654145"/>
                                        <a:pt x="116510" y="650385"/>
                                      </a:cubicBezTo>
                                      <a:cubicBezTo>
                                        <a:pt x="116510" y="646626"/>
                                        <a:pt x="116510" y="642867"/>
                                        <a:pt x="108993" y="642867"/>
                                      </a:cubicBezTo>
                                      <a:cubicBezTo>
                                        <a:pt x="105235" y="642867"/>
                                        <a:pt x="97718" y="650385"/>
                                        <a:pt x="97718" y="642867"/>
                                      </a:cubicBezTo>
                                      <a:cubicBezTo>
                                        <a:pt x="97718" y="635348"/>
                                        <a:pt x="97718" y="631588"/>
                                        <a:pt x="93960" y="627829"/>
                                      </a:cubicBezTo>
                                      <a:cubicBezTo>
                                        <a:pt x="93960" y="624069"/>
                                        <a:pt x="63893" y="597753"/>
                                        <a:pt x="48859" y="597753"/>
                                      </a:cubicBezTo>
                                      <a:cubicBezTo>
                                        <a:pt x="33826" y="597753"/>
                                        <a:pt x="18792" y="597753"/>
                                        <a:pt x="0" y="582715"/>
                                      </a:cubicBezTo>
                                      <a:cubicBezTo>
                                        <a:pt x="0" y="582715"/>
                                        <a:pt x="0" y="582715"/>
                                        <a:pt x="751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8" name="Freeform 152"/>
                              <wps:cNvSpPr>
                                <a:spLocks/>
                              </wps:cNvSpPr>
                              <wps:spPr bwMode="auto">
                                <a:xfrm>
                                  <a:off x="2876551" y="0"/>
                                  <a:ext cx="1836123" cy="2472976"/>
                                </a:xfrm>
                                <a:custGeom>
                                  <a:avLst/>
                                  <a:gdLst>
                                    <a:gd name="connsiteX0" fmla="*/ 1823402 w 1836123"/>
                                    <a:gd name="connsiteY0" fmla="*/ 2114045 h 2472976"/>
                                    <a:gd name="connsiteX1" fmla="*/ 1823402 w 1836123"/>
                                    <a:gd name="connsiteY1" fmla="*/ 2125271 h 2472976"/>
                                    <a:gd name="connsiteX2" fmla="*/ 1819592 w 1836123"/>
                                    <a:gd name="connsiteY2" fmla="*/ 2151465 h 2472976"/>
                                    <a:gd name="connsiteX3" fmla="*/ 1811972 w 1836123"/>
                                    <a:gd name="connsiteY3" fmla="*/ 2155207 h 2472976"/>
                                    <a:gd name="connsiteX4" fmla="*/ 1815782 w 1836123"/>
                                    <a:gd name="connsiteY4" fmla="*/ 2121529 h 2472976"/>
                                    <a:gd name="connsiteX5" fmla="*/ 1823402 w 1836123"/>
                                    <a:gd name="connsiteY5" fmla="*/ 2114045 h 2472976"/>
                                    <a:gd name="connsiteX6" fmla="*/ 1818005 w 1836123"/>
                                    <a:gd name="connsiteY6" fmla="*/ 2068145 h 2472976"/>
                                    <a:gd name="connsiteX7" fmla="*/ 1817052 w 1836123"/>
                                    <a:gd name="connsiteY7" fmla="*/ 2076189 h 2472976"/>
                                    <a:gd name="connsiteX8" fmla="*/ 1817052 w 1836123"/>
                                    <a:gd name="connsiteY8" fmla="*/ 2098903 h 2472976"/>
                                    <a:gd name="connsiteX9" fmla="*/ 1813242 w 1836123"/>
                                    <a:gd name="connsiteY9" fmla="*/ 2102688 h 2472976"/>
                                    <a:gd name="connsiteX10" fmla="*/ 1805622 w 1836123"/>
                                    <a:gd name="connsiteY10" fmla="*/ 2079975 h 2472976"/>
                                    <a:gd name="connsiteX11" fmla="*/ 1813242 w 1836123"/>
                                    <a:gd name="connsiteY11" fmla="*/ 2068618 h 2472976"/>
                                    <a:gd name="connsiteX12" fmla="*/ 1818005 w 1836123"/>
                                    <a:gd name="connsiteY12" fmla="*/ 2068145 h 2472976"/>
                                    <a:gd name="connsiteX13" fmla="*/ 1793747 w 1836123"/>
                                    <a:gd name="connsiteY13" fmla="*/ 1770857 h 2472976"/>
                                    <a:gd name="connsiteX14" fmla="*/ 1797957 w 1836123"/>
                                    <a:gd name="connsiteY14" fmla="*/ 1775987 h 2472976"/>
                                    <a:gd name="connsiteX15" fmla="*/ 1805441 w 1836123"/>
                                    <a:gd name="connsiteY15" fmla="*/ 1802101 h 2472976"/>
                                    <a:gd name="connsiteX16" fmla="*/ 1805441 w 1836123"/>
                                    <a:gd name="connsiteY16" fmla="*/ 1820754 h 2472976"/>
                                    <a:gd name="connsiteX17" fmla="*/ 1775505 w 1836123"/>
                                    <a:gd name="connsiteY17" fmla="*/ 1895367 h 2472976"/>
                                    <a:gd name="connsiteX18" fmla="*/ 1768021 w 1836123"/>
                                    <a:gd name="connsiteY18" fmla="*/ 1902828 h 2472976"/>
                                    <a:gd name="connsiteX19" fmla="*/ 1764279 w 1836123"/>
                                    <a:gd name="connsiteY19" fmla="*/ 1884175 h 2472976"/>
                                    <a:gd name="connsiteX20" fmla="*/ 1764279 w 1836123"/>
                                    <a:gd name="connsiteY20" fmla="*/ 1872983 h 2472976"/>
                                    <a:gd name="connsiteX21" fmla="*/ 1768021 w 1836123"/>
                                    <a:gd name="connsiteY21" fmla="*/ 1858061 h 2472976"/>
                                    <a:gd name="connsiteX22" fmla="*/ 1771763 w 1836123"/>
                                    <a:gd name="connsiteY22" fmla="*/ 1843138 h 2472976"/>
                                    <a:gd name="connsiteX23" fmla="*/ 1771763 w 1836123"/>
                                    <a:gd name="connsiteY23" fmla="*/ 1831946 h 2472976"/>
                                    <a:gd name="connsiteX24" fmla="*/ 1790473 w 1836123"/>
                                    <a:gd name="connsiteY24" fmla="*/ 1813293 h 2472976"/>
                                    <a:gd name="connsiteX25" fmla="*/ 1786731 w 1836123"/>
                                    <a:gd name="connsiteY25" fmla="*/ 1787179 h 2472976"/>
                                    <a:gd name="connsiteX26" fmla="*/ 1786731 w 1836123"/>
                                    <a:gd name="connsiteY26" fmla="*/ 1779718 h 2472976"/>
                                    <a:gd name="connsiteX27" fmla="*/ 1793747 w 1836123"/>
                                    <a:gd name="connsiteY27" fmla="*/ 1770857 h 2472976"/>
                                    <a:gd name="connsiteX28" fmla="*/ 1539802 w 1836123"/>
                                    <a:gd name="connsiteY28" fmla="*/ 1612210 h 2472976"/>
                                    <a:gd name="connsiteX29" fmla="*/ 1546369 w 1836123"/>
                                    <a:gd name="connsiteY29" fmla="*/ 1614549 h 2472976"/>
                                    <a:gd name="connsiteX30" fmla="*/ 1557626 w 1836123"/>
                                    <a:gd name="connsiteY30" fmla="*/ 1618291 h 2472976"/>
                                    <a:gd name="connsiteX31" fmla="*/ 1561378 w 1836123"/>
                                    <a:gd name="connsiteY31" fmla="*/ 1625775 h 2472976"/>
                                    <a:gd name="connsiteX32" fmla="*/ 1568883 w 1836123"/>
                                    <a:gd name="connsiteY32" fmla="*/ 1648227 h 2472976"/>
                                    <a:gd name="connsiteX33" fmla="*/ 1561378 w 1836123"/>
                                    <a:gd name="connsiteY33" fmla="*/ 1655711 h 2472976"/>
                                    <a:gd name="connsiteX34" fmla="*/ 1538864 w 1836123"/>
                                    <a:gd name="connsiteY34" fmla="*/ 1618291 h 2472976"/>
                                    <a:gd name="connsiteX35" fmla="*/ 1539802 w 1836123"/>
                                    <a:gd name="connsiteY35" fmla="*/ 1612210 h 2472976"/>
                                    <a:gd name="connsiteX36" fmla="*/ 1474787 w 1836123"/>
                                    <a:gd name="connsiteY36" fmla="*/ 1463567 h 2472976"/>
                                    <a:gd name="connsiteX37" fmla="*/ 1477962 w 1836123"/>
                                    <a:gd name="connsiteY37" fmla="*/ 1470711 h 2472976"/>
                                    <a:gd name="connsiteX38" fmla="*/ 1474787 w 1836123"/>
                                    <a:gd name="connsiteY38" fmla="*/ 1463567 h 2472976"/>
                                    <a:gd name="connsiteX39" fmla="*/ 1410759 w 1836123"/>
                                    <a:gd name="connsiteY39" fmla="*/ 1437770 h 2472976"/>
                                    <a:gd name="connsiteX40" fmla="*/ 1407054 w 1836123"/>
                                    <a:gd name="connsiteY40" fmla="*/ 1455913 h 2472976"/>
                                    <a:gd name="connsiteX41" fmla="*/ 1403350 w 1836123"/>
                                    <a:gd name="connsiteY41" fmla="*/ 1448656 h 2472976"/>
                                    <a:gd name="connsiteX42" fmla="*/ 1410759 w 1836123"/>
                                    <a:gd name="connsiteY42" fmla="*/ 1437770 h 2472976"/>
                                    <a:gd name="connsiteX43" fmla="*/ 1300956 w 1836123"/>
                                    <a:gd name="connsiteY43" fmla="*/ 1206222 h 2472976"/>
                                    <a:gd name="connsiteX44" fmla="*/ 1304528 w 1836123"/>
                                    <a:gd name="connsiteY44" fmla="*/ 1212118 h 2472976"/>
                                    <a:gd name="connsiteX45" fmla="*/ 1304528 w 1836123"/>
                                    <a:gd name="connsiteY45" fmla="*/ 1223004 h 2472976"/>
                                    <a:gd name="connsiteX46" fmla="*/ 1297384 w 1836123"/>
                                    <a:gd name="connsiteY46" fmla="*/ 1215747 h 2472976"/>
                                    <a:gd name="connsiteX47" fmla="*/ 1297384 w 1836123"/>
                                    <a:gd name="connsiteY47" fmla="*/ 1208490 h 2472976"/>
                                    <a:gd name="connsiteX48" fmla="*/ 1300956 w 1836123"/>
                                    <a:gd name="connsiteY48" fmla="*/ 1206222 h 2472976"/>
                                    <a:gd name="connsiteX49" fmla="*/ 985639 w 1836123"/>
                                    <a:gd name="connsiteY49" fmla="*/ 967870 h 2472976"/>
                                    <a:gd name="connsiteX50" fmla="*/ 989409 w 1836123"/>
                                    <a:gd name="connsiteY50" fmla="*/ 975173 h 2472976"/>
                                    <a:gd name="connsiteX51" fmla="*/ 993180 w 1836123"/>
                                    <a:gd name="connsiteY51" fmla="*/ 993430 h 2472976"/>
                                    <a:gd name="connsiteX52" fmla="*/ 985639 w 1836123"/>
                                    <a:gd name="connsiteY52" fmla="*/ 993430 h 2472976"/>
                                    <a:gd name="connsiteX53" fmla="*/ 978098 w 1836123"/>
                                    <a:gd name="connsiteY53" fmla="*/ 986127 h 2472976"/>
                                    <a:gd name="connsiteX54" fmla="*/ 970557 w 1836123"/>
                                    <a:gd name="connsiteY54" fmla="*/ 975173 h 2472976"/>
                                    <a:gd name="connsiteX55" fmla="*/ 978098 w 1836123"/>
                                    <a:gd name="connsiteY55" fmla="*/ 975173 h 2472976"/>
                                    <a:gd name="connsiteX56" fmla="*/ 985639 w 1836123"/>
                                    <a:gd name="connsiteY56" fmla="*/ 967870 h 2472976"/>
                                    <a:gd name="connsiteX57" fmla="*/ 201877 w 1836123"/>
                                    <a:gd name="connsiteY57" fmla="*/ 820762 h 2472976"/>
                                    <a:gd name="connsiteX58" fmla="*/ 207433 w 1836123"/>
                                    <a:gd name="connsiteY58" fmla="*/ 824466 h 2472976"/>
                                    <a:gd name="connsiteX59" fmla="*/ 203729 w 1836123"/>
                                    <a:gd name="connsiteY59" fmla="*/ 831874 h 2472976"/>
                                    <a:gd name="connsiteX60" fmla="*/ 196320 w 1836123"/>
                                    <a:gd name="connsiteY60" fmla="*/ 835578 h 2472976"/>
                                    <a:gd name="connsiteX61" fmla="*/ 196320 w 1836123"/>
                                    <a:gd name="connsiteY61" fmla="*/ 828170 h 2472976"/>
                                    <a:gd name="connsiteX62" fmla="*/ 201877 w 1836123"/>
                                    <a:gd name="connsiteY62" fmla="*/ 820762 h 2472976"/>
                                    <a:gd name="connsiteX63" fmla="*/ 207249 w 1836123"/>
                                    <a:gd name="connsiteY63" fmla="*/ 746109 h 2472976"/>
                                    <a:gd name="connsiteX64" fmla="*/ 229632 w 1836123"/>
                                    <a:gd name="connsiteY64" fmla="*/ 757099 h 2472976"/>
                                    <a:gd name="connsiteX65" fmla="*/ 222171 w 1836123"/>
                                    <a:gd name="connsiteY65" fmla="*/ 764426 h 2472976"/>
                                    <a:gd name="connsiteX66" fmla="*/ 207249 w 1836123"/>
                                    <a:gd name="connsiteY66" fmla="*/ 760763 h 2472976"/>
                                    <a:gd name="connsiteX67" fmla="*/ 203518 w 1836123"/>
                                    <a:gd name="connsiteY67" fmla="*/ 771753 h 2472976"/>
                                    <a:gd name="connsiteX68" fmla="*/ 192326 w 1836123"/>
                                    <a:gd name="connsiteY68" fmla="*/ 779080 h 2472976"/>
                                    <a:gd name="connsiteX69" fmla="*/ 181134 w 1836123"/>
                                    <a:gd name="connsiteY69" fmla="*/ 786407 h 2472976"/>
                                    <a:gd name="connsiteX70" fmla="*/ 166211 w 1836123"/>
                                    <a:gd name="connsiteY70" fmla="*/ 782744 h 2472976"/>
                                    <a:gd name="connsiteX71" fmla="*/ 166211 w 1836123"/>
                                    <a:gd name="connsiteY71" fmla="*/ 771753 h 2472976"/>
                                    <a:gd name="connsiteX72" fmla="*/ 184865 w 1836123"/>
                                    <a:gd name="connsiteY72" fmla="*/ 753436 h 2472976"/>
                                    <a:gd name="connsiteX73" fmla="*/ 207249 w 1836123"/>
                                    <a:gd name="connsiteY73" fmla="*/ 746109 h 2472976"/>
                                    <a:gd name="connsiteX74" fmla="*/ 878280 w 1836123"/>
                                    <a:gd name="connsiteY74" fmla="*/ 611536 h 2472976"/>
                                    <a:gd name="connsiteX75" fmla="*/ 875930 w 1836123"/>
                                    <a:gd name="connsiteY75" fmla="*/ 613885 h 2472976"/>
                                    <a:gd name="connsiteX76" fmla="*/ 875930 w 1836123"/>
                                    <a:gd name="connsiteY76" fmla="*/ 613885 h 2472976"/>
                                    <a:gd name="connsiteX77" fmla="*/ 553095 w 1836123"/>
                                    <a:gd name="connsiteY77" fmla="*/ 74870 h 2472976"/>
                                    <a:gd name="connsiteX78" fmla="*/ 560144 w 1836123"/>
                                    <a:gd name="connsiteY78" fmla="*/ 76280 h 2472976"/>
                                    <a:gd name="connsiteX79" fmla="*/ 560144 w 1836123"/>
                                    <a:gd name="connsiteY79" fmla="*/ 87558 h 2472976"/>
                                    <a:gd name="connsiteX80" fmla="*/ 552625 w 1836123"/>
                                    <a:gd name="connsiteY80" fmla="*/ 102596 h 2472976"/>
                                    <a:gd name="connsiteX81" fmla="*/ 560144 w 1836123"/>
                                    <a:gd name="connsiteY81" fmla="*/ 95077 h 2472976"/>
                                    <a:gd name="connsiteX82" fmla="*/ 567663 w 1836123"/>
                                    <a:gd name="connsiteY82" fmla="*/ 102596 h 2472976"/>
                                    <a:gd name="connsiteX83" fmla="*/ 571422 w 1836123"/>
                                    <a:gd name="connsiteY83" fmla="*/ 106356 h 2472976"/>
                                    <a:gd name="connsiteX84" fmla="*/ 578941 w 1836123"/>
                                    <a:gd name="connsiteY84" fmla="*/ 110115 h 2472976"/>
                                    <a:gd name="connsiteX85" fmla="*/ 586460 w 1836123"/>
                                    <a:gd name="connsiteY85" fmla="*/ 132672 h 2472976"/>
                                    <a:gd name="connsiteX86" fmla="*/ 590219 w 1836123"/>
                                    <a:gd name="connsiteY86" fmla="*/ 147710 h 2472976"/>
                                    <a:gd name="connsiteX87" fmla="*/ 593978 w 1836123"/>
                                    <a:gd name="connsiteY87" fmla="*/ 155229 h 2472976"/>
                                    <a:gd name="connsiteX88" fmla="*/ 590219 w 1836123"/>
                                    <a:gd name="connsiteY88" fmla="*/ 170267 h 2472976"/>
                                    <a:gd name="connsiteX89" fmla="*/ 593978 w 1836123"/>
                                    <a:gd name="connsiteY89" fmla="*/ 196583 h 2472976"/>
                                    <a:gd name="connsiteX90" fmla="*/ 597738 w 1836123"/>
                                    <a:gd name="connsiteY90" fmla="*/ 211621 h 2472976"/>
                                    <a:gd name="connsiteX91" fmla="*/ 612775 w 1836123"/>
                                    <a:gd name="connsiteY91" fmla="*/ 215381 h 2472976"/>
                                    <a:gd name="connsiteX92" fmla="*/ 624053 w 1836123"/>
                                    <a:gd name="connsiteY92" fmla="*/ 219140 h 2472976"/>
                                    <a:gd name="connsiteX93" fmla="*/ 631572 w 1836123"/>
                                    <a:gd name="connsiteY93" fmla="*/ 222900 h 2472976"/>
                                    <a:gd name="connsiteX94" fmla="*/ 631572 w 1836123"/>
                                    <a:gd name="connsiteY94" fmla="*/ 230419 h 2472976"/>
                                    <a:gd name="connsiteX95" fmla="*/ 620294 w 1836123"/>
                                    <a:gd name="connsiteY95" fmla="*/ 252975 h 2472976"/>
                                    <a:gd name="connsiteX96" fmla="*/ 620294 w 1836123"/>
                                    <a:gd name="connsiteY96" fmla="*/ 264254 h 2472976"/>
                                    <a:gd name="connsiteX97" fmla="*/ 639091 w 1836123"/>
                                    <a:gd name="connsiteY97" fmla="*/ 271773 h 2472976"/>
                                    <a:gd name="connsiteX98" fmla="*/ 646609 w 1836123"/>
                                    <a:gd name="connsiteY98" fmla="*/ 290570 h 2472976"/>
                                    <a:gd name="connsiteX99" fmla="*/ 657887 w 1836123"/>
                                    <a:gd name="connsiteY99" fmla="*/ 301849 h 2472976"/>
                                    <a:gd name="connsiteX100" fmla="*/ 650369 w 1836123"/>
                                    <a:gd name="connsiteY100" fmla="*/ 324405 h 2472976"/>
                                    <a:gd name="connsiteX101" fmla="*/ 654128 w 1836123"/>
                                    <a:gd name="connsiteY101" fmla="*/ 328165 h 2472976"/>
                                    <a:gd name="connsiteX102" fmla="*/ 669165 w 1836123"/>
                                    <a:gd name="connsiteY102" fmla="*/ 328165 h 2472976"/>
                                    <a:gd name="connsiteX103" fmla="*/ 669165 w 1836123"/>
                                    <a:gd name="connsiteY103" fmla="*/ 358241 h 2472976"/>
                                    <a:gd name="connsiteX104" fmla="*/ 672925 w 1836123"/>
                                    <a:gd name="connsiteY104" fmla="*/ 384557 h 2472976"/>
                                    <a:gd name="connsiteX105" fmla="*/ 676684 w 1836123"/>
                                    <a:gd name="connsiteY105" fmla="*/ 407114 h 2472976"/>
                                    <a:gd name="connsiteX106" fmla="*/ 676684 w 1836123"/>
                                    <a:gd name="connsiteY106" fmla="*/ 448468 h 2472976"/>
                                    <a:gd name="connsiteX107" fmla="*/ 691722 w 1836123"/>
                                    <a:gd name="connsiteY107" fmla="*/ 486063 h 2472976"/>
                                    <a:gd name="connsiteX108" fmla="*/ 706759 w 1836123"/>
                                    <a:gd name="connsiteY108" fmla="*/ 516139 h 2472976"/>
                                    <a:gd name="connsiteX109" fmla="*/ 721796 w 1836123"/>
                                    <a:gd name="connsiteY109" fmla="*/ 523658 h 2472976"/>
                                    <a:gd name="connsiteX110" fmla="*/ 748112 w 1836123"/>
                                    <a:gd name="connsiteY110" fmla="*/ 501101 h 2472976"/>
                                    <a:gd name="connsiteX111" fmla="*/ 748112 w 1836123"/>
                                    <a:gd name="connsiteY111" fmla="*/ 493582 h 2472976"/>
                                    <a:gd name="connsiteX112" fmla="*/ 766909 w 1836123"/>
                                    <a:gd name="connsiteY112" fmla="*/ 497341 h 2472976"/>
                                    <a:gd name="connsiteX113" fmla="*/ 781946 w 1836123"/>
                                    <a:gd name="connsiteY113" fmla="*/ 482304 h 2472976"/>
                                    <a:gd name="connsiteX114" fmla="*/ 789465 w 1836123"/>
                                    <a:gd name="connsiteY114" fmla="*/ 497341 h 2472976"/>
                                    <a:gd name="connsiteX115" fmla="*/ 793224 w 1836123"/>
                                    <a:gd name="connsiteY115" fmla="*/ 504860 h 2472976"/>
                                    <a:gd name="connsiteX116" fmla="*/ 793224 w 1836123"/>
                                    <a:gd name="connsiteY116" fmla="*/ 512379 h 2472976"/>
                                    <a:gd name="connsiteX117" fmla="*/ 804502 w 1836123"/>
                                    <a:gd name="connsiteY117" fmla="*/ 527417 h 2472976"/>
                                    <a:gd name="connsiteX118" fmla="*/ 815780 w 1836123"/>
                                    <a:gd name="connsiteY118" fmla="*/ 531177 h 2472976"/>
                                    <a:gd name="connsiteX119" fmla="*/ 834577 w 1836123"/>
                                    <a:gd name="connsiteY119" fmla="*/ 542455 h 2472976"/>
                                    <a:gd name="connsiteX120" fmla="*/ 842096 w 1836123"/>
                                    <a:gd name="connsiteY120" fmla="*/ 557493 h 2472976"/>
                                    <a:gd name="connsiteX121" fmla="*/ 853374 w 1836123"/>
                                    <a:gd name="connsiteY121" fmla="*/ 561253 h 2472976"/>
                                    <a:gd name="connsiteX122" fmla="*/ 868411 w 1836123"/>
                                    <a:gd name="connsiteY122" fmla="*/ 565012 h 2472976"/>
                                    <a:gd name="connsiteX123" fmla="*/ 872171 w 1836123"/>
                                    <a:gd name="connsiteY123" fmla="*/ 576290 h 2472976"/>
                                    <a:gd name="connsiteX124" fmla="*/ 875930 w 1836123"/>
                                    <a:gd name="connsiteY124" fmla="*/ 580050 h 2472976"/>
                                    <a:gd name="connsiteX125" fmla="*/ 868411 w 1836123"/>
                                    <a:gd name="connsiteY125" fmla="*/ 606366 h 2472976"/>
                                    <a:gd name="connsiteX126" fmla="*/ 870761 w 1836123"/>
                                    <a:gd name="connsiteY126" fmla="*/ 612945 h 2472976"/>
                                    <a:gd name="connsiteX127" fmla="*/ 875930 w 1836123"/>
                                    <a:gd name="connsiteY127" fmla="*/ 613885 h 2472976"/>
                                    <a:gd name="connsiteX128" fmla="*/ 872171 w 1836123"/>
                                    <a:gd name="connsiteY128" fmla="*/ 617645 h 2472976"/>
                                    <a:gd name="connsiteX129" fmla="*/ 868411 w 1836123"/>
                                    <a:gd name="connsiteY129" fmla="*/ 628923 h 2472976"/>
                                    <a:gd name="connsiteX130" fmla="*/ 868411 w 1836123"/>
                                    <a:gd name="connsiteY130" fmla="*/ 636442 h 2472976"/>
                                    <a:gd name="connsiteX131" fmla="*/ 872171 w 1836123"/>
                                    <a:gd name="connsiteY131" fmla="*/ 643961 h 2472976"/>
                                    <a:gd name="connsiteX132" fmla="*/ 875930 w 1836123"/>
                                    <a:gd name="connsiteY132" fmla="*/ 658999 h 2472976"/>
                                    <a:gd name="connsiteX133" fmla="*/ 883449 w 1836123"/>
                                    <a:gd name="connsiteY133" fmla="*/ 689075 h 2472976"/>
                                    <a:gd name="connsiteX134" fmla="*/ 887208 w 1836123"/>
                                    <a:gd name="connsiteY134" fmla="*/ 700353 h 2472976"/>
                                    <a:gd name="connsiteX135" fmla="*/ 890967 w 1836123"/>
                                    <a:gd name="connsiteY135" fmla="*/ 715391 h 2472976"/>
                                    <a:gd name="connsiteX136" fmla="*/ 890967 w 1836123"/>
                                    <a:gd name="connsiteY136" fmla="*/ 726670 h 2472976"/>
                                    <a:gd name="connsiteX137" fmla="*/ 894727 w 1836123"/>
                                    <a:gd name="connsiteY137" fmla="*/ 734189 h 2472976"/>
                                    <a:gd name="connsiteX138" fmla="*/ 887208 w 1836123"/>
                                    <a:gd name="connsiteY138" fmla="*/ 749226 h 2472976"/>
                                    <a:gd name="connsiteX139" fmla="*/ 894727 w 1836123"/>
                                    <a:gd name="connsiteY139" fmla="*/ 760505 h 2472976"/>
                                    <a:gd name="connsiteX140" fmla="*/ 921042 w 1836123"/>
                                    <a:gd name="connsiteY140" fmla="*/ 794340 h 2472976"/>
                                    <a:gd name="connsiteX141" fmla="*/ 939839 w 1836123"/>
                                    <a:gd name="connsiteY141" fmla="*/ 805619 h 2472976"/>
                                    <a:gd name="connsiteX142" fmla="*/ 947358 w 1836123"/>
                                    <a:gd name="connsiteY142" fmla="*/ 809378 h 2472976"/>
                                    <a:gd name="connsiteX143" fmla="*/ 943598 w 1836123"/>
                                    <a:gd name="connsiteY143" fmla="*/ 831935 h 2472976"/>
                                    <a:gd name="connsiteX144" fmla="*/ 962395 w 1836123"/>
                                    <a:gd name="connsiteY144" fmla="*/ 865771 h 2472976"/>
                                    <a:gd name="connsiteX145" fmla="*/ 966155 w 1836123"/>
                                    <a:gd name="connsiteY145" fmla="*/ 888327 h 2472976"/>
                                    <a:gd name="connsiteX146" fmla="*/ 969914 w 1836123"/>
                                    <a:gd name="connsiteY146" fmla="*/ 899606 h 2472976"/>
                                    <a:gd name="connsiteX147" fmla="*/ 966155 w 1836123"/>
                                    <a:gd name="connsiteY147" fmla="*/ 918403 h 2472976"/>
                                    <a:gd name="connsiteX148" fmla="*/ 966155 w 1836123"/>
                                    <a:gd name="connsiteY148" fmla="*/ 937201 h 2472976"/>
                                    <a:gd name="connsiteX149" fmla="*/ 958636 w 1836123"/>
                                    <a:gd name="connsiteY149" fmla="*/ 967276 h 2472976"/>
                                    <a:gd name="connsiteX150" fmla="*/ 977433 w 1836123"/>
                                    <a:gd name="connsiteY150" fmla="*/ 989833 h 2472976"/>
                                    <a:gd name="connsiteX151" fmla="*/ 984951 w 1836123"/>
                                    <a:gd name="connsiteY151" fmla="*/ 1001112 h 2472976"/>
                                    <a:gd name="connsiteX152" fmla="*/ 996229 w 1836123"/>
                                    <a:gd name="connsiteY152" fmla="*/ 1012390 h 2472976"/>
                                    <a:gd name="connsiteX153" fmla="*/ 988711 w 1836123"/>
                                    <a:gd name="connsiteY153" fmla="*/ 1038706 h 2472976"/>
                                    <a:gd name="connsiteX154" fmla="*/ 996229 w 1836123"/>
                                    <a:gd name="connsiteY154" fmla="*/ 1053744 h 2472976"/>
                                    <a:gd name="connsiteX155" fmla="*/ 1033823 w 1836123"/>
                                    <a:gd name="connsiteY155" fmla="*/ 1083820 h 2472976"/>
                                    <a:gd name="connsiteX156" fmla="*/ 1048860 w 1836123"/>
                                    <a:gd name="connsiteY156" fmla="*/ 1080061 h 2472976"/>
                                    <a:gd name="connsiteX157" fmla="*/ 1056379 w 1836123"/>
                                    <a:gd name="connsiteY157" fmla="*/ 1076301 h 2472976"/>
                                    <a:gd name="connsiteX158" fmla="*/ 1056379 w 1836123"/>
                                    <a:gd name="connsiteY158" fmla="*/ 1091339 h 2472976"/>
                                    <a:gd name="connsiteX159" fmla="*/ 1067657 w 1836123"/>
                                    <a:gd name="connsiteY159" fmla="*/ 1095099 h 2472976"/>
                                    <a:gd name="connsiteX160" fmla="*/ 1075176 w 1836123"/>
                                    <a:gd name="connsiteY160" fmla="*/ 1087580 h 2472976"/>
                                    <a:gd name="connsiteX161" fmla="*/ 1078935 w 1836123"/>
                                    <a:gd name="connsiteY161" fmla="*/ 1102618 h 2472976"/>
                                    <a:gd name="connsiteX162" fmla="*/ 1101491 w 1836123"/>
                                    <a:gd name="connsiteY162" fmla="*/ 1113896 h 2472976"/>
                                    <a:gd name="connsiteX163" fmla="*/ 1120288 w 1836123"/>
                                    <a:gd name="connsiteY163" fmla="*/ 1110136 h 2472976"/>
                                    <a:gd name="connsiteX164" fmla="*/ 1120288 w 1836123"/>
                                    <a:gd name="connsiteY164" fmla="*/ 1102618 h 2472976"/>
                                    <a:gd name="connsiteX165" fmla="*/ 1131566 w 1836123"/>
                                    <a:gd name="connsiteY165" fmla="*/ 1125174 h 2472976"/>
                                    <a:gd name="connsiteX166" fmla="*/ 1142844 w 1836123"/>
                                    <a:gd name="connsiteY166" fmla="*/ 1143972 h 2472976"/>
                                    <a:gd name="connsiteX167" fmla="*/ 1154122 w 1836123"/>
                                    <a:gd name="connsiteY167" fmla="*/ 1162769 h 2472976"/>
                                    <a:gd name="connsiteX168" fmla="*/ 1161641 w 1836123"/>
                                    <a:gd name="connsiteY168" fmla="*/ 1159010 h 2472976"/>
                                    <a:gd name="connsiteX169" fmla="*/ 1161641 w 1836123"/>
                                    <a:gd name="connsiteY169" fmla="*/ 1147731 h 2472976"/>
                                    <a:gd name="connsiteX170" fmla="*/ 1169160 w 1836123"/>
                                    <a:gd name="connsiteY170" fmla="*/ 1159010 h 2472976"/>
                                    <a:gd name="connsiteX171" fmla="*/ 1180438 w 1836123"/>
                                    <a:gd name="connsiteY171" fmla="*/ 1170288 h 2472976"/>
                                    <a:gd name="connsiteX172" fmla="*/ 1199235 w 1836123"/>
                                    <a:gd name="connsiteY172" fmla="*/ 1174048 h 2472976"/>
                                    <a:gd name="connsiteX173" fmla="*/ 1221791 w 1836123"/>
                                    <a:gd name="connsiteY173" fmla="*/ 1189086 h 2472976"/>
                                    <a:gd name="connsiteX174" fmla="*/ 1225550 w 1836123"/>
                                    <a:gd name="connsiteY174" fmla="*/ 1200364 h 2472976"/>
                                    <a:gd name="connsiteX175" fmla="*/ 1236828 w 1836123"/>
                                    <a:gd name="connsiteY175" fmla="*/ 1204124 h 2472976"/>
                                    <a:gd name="connsiteX176" fmla="*/ 1240587 w 1836123"/>
                                    <a:gd name="connsiteY176" fmla="*/ 1196605 h 2472976"/>
                                    <a:gd name="connsiteX177" fmla="*/ 1248106 w 1836123"/>
                                    <a:gd name="connsiteY177" fmla="*/ 1192845 h 2472976"/>
                                    <a:gd name="connsiteX178" fmla="*/ 1251866 w 1836123"/>
                                    <a:gd name="connsiteY178" fmla="*/ 1196605 h 2472976"/>
                                    <a:gd name="connsiteX179" fmla="*/ 1259384 w 1836123"/>
                                    <a:gd name="connsiteY179" fmla="*/ 1207883 h 2472976"/>
                                    <a:gd name="connsiteX180" fmla="*/ 1266903 w 1836123"/>
                                    <a:gd name="connsiteY180" fmla="*/ 1211642 h 2472976"/>
                                    <a:gd name="connsiteX181" fmla="*/ 1270662 w 1836123"/>
                                    <a:gd name="connsiteY181" fmla="*/ 1215402 h 2472976"/>
                                    <a:gd name="connsiteX182" fmla="*/ 1281940 w 1836123"/>
                                    <a:gd name="connsiteY182" fmla="*/ 1219161 h 2472976"/>
                                    <a:gd name="connsiteX183" fmla="*/ 1289459 w 1836123"/>
                                    <a:gd name="connsiteY183" fmla="*/ 1237958 h 2472976"/>
                                    <a:gd name="connsiteX184" fmla="*/ 1289459 w 1836123"/>
                                    <a:gd name="connsiteY184" fmla="*/ 1245477 h 2472976"/>
                                    <a:gd name="connsiteX185" fmla="*/ 1278181 w 1836123"/>
                                    <a:gd name="connsiteY185" fmla="*/ 1241718 h 2472976"/>
                                    <a:gd name="connsiteX186" fmla="*/ 1266903 w 1836123"/>
                                    <a:gd name="connsiteY186" fmla="*/ 1245477 h 2472976"/>
                                    <a:gd name="connsiteX187" fmla="*/ 1263144 w 1836123"/>
                                    <a:gd name="connsiteY187" fmla="*/ 1256756 h 2472976"/>
                                    <a:gd name="connsiteX188" fmla="*/ 1270662 w 1836123"/>
                                    <a:gd name="connsiteY188" fmla="*/ 1271793 h 2472976"/>
                                    <a:gd name="connsiteX189" fmla="*/ 1281940 w 1836123"/>
                                    <a:gd name="connsiteY189" fmla="*/ 1279312 h 2472976"/>
                                    <a:gd name="connsiteX190" fmla="*/ 1285700 w 1836123"/>
                                    <a:gd name="connsiteY190" fmla="*/ 1286831 h 2472976"/>
                                    <a:gd name="connsiteX191" fmla="*/ 1289459 w 1836123"/>
                                    <a:gd name="connsiteY191" fmla="*/ 1290591 h 2472976"/>
                                    <a:gd name="connsiteX192" fmla="*/ 1300737 w 1836123"/>
                                    <a:gd name="connsiteY192" fmla="*/ 1294350 h 2472976"/>
                                    <a:gd name="connsiteX193" fmla="*/ 1308256 w 1836123"/>
                                    <a:gd name="connsiteY193" fmla="*/ 1305629 h 2472976"/>
                                    <a:gd name="connsiteX194" fmla="*/ 1327053 w 1836123"/>
                                    <a:gd name="connsiteY194" fmla="*/ 1320667 h 2472976"/>
                                    <a:gd name="connsiteX195" fmla="*/ 1330812 w 1836123"/>
                                    <a:gd name="connsiteY195" fmla="*/ 1339464 h 2472976"/>
                                    <a:gd name="connsiteX196" fmla="*/ 1338331 w 1836123"/>
                                    <a:gd name="connsiteY196" fmla="*/ 1346983 h 2472976"/>
                                    <a:gd name="connsiteX197" fmla="*/ 1338331 w 1836123"/>
                                    <a:gd name="connsiteY197" fmla="*/ 1362021 h 2472976"/>
                                    <a:gd name="connsiteX198" fmla="*/ 1342090 w 1836123"/>
                                    <a:gd name="connsiteY198" fmla="*/ 1369540 h 2472976"/>
                                    <a:gd name="connsiteX199" fmla="*/ 1357128 w 1836123"/>
                                    <a:gd name="connsiteY199" fmla="*/ 1377059 h 2472976"/>
                                    <a:gd name="connsiteX200" fmla="*/ 1357128 w 1836123"/>
                                    <a:gd name="connsiteY200" fmla="*/ 1384578 h 2472976"/>
                                    <a:gd name="connsiteX201" fmla="*/ 1353368 w 1836123"/>
                                    <a:gd name="connsiteY201" fmla="*/ 1392097 h 2472976"/>
                                    <a:gd name="connsiteX202" fmla="*/ 1353368 w 1836123"/>
                                    <a:gd name="connsiteY202" fmla="*/ 1403375 h 2472976"/>
                                    <a:gd name="connsiteX203" fmla="*/ 1357128 w 1836123"/>
                                    <a:gd name="connsiteY203" fmla="*/ 1418413 h 2472976"/>
                                    <a:gd name="connsiteX204" fmla="*/ 1368406 w 1836123"/>
                                    <a:gd name="connsiteY204" fmla="*/ 1456008 h 2472976"/>
                                    <a:gd name="connsiteX205" fmla="*/ 1372165 w 1836123"/>
                                    <a:gd name="connsiteY205" fmla="*/ 1463527 h 2472976"/>
                                    <a:gd name="connsiteX206" fmla="*/ 1375924 w 1836123"/>
                                    <a:gd name="connsiteY206" fmla="*/ 1467286 h 2472976"/>
                                    <a:gd name="connsiteX207" fmla="*/ 1383443 w 1836123"/>
                                    <a:gd name="connsiteY207" fmla="*/ 1478565 h 2472976"/>
                                    <a:gd name="connsiteX208" fmla="*/ 1379684 w 1836123"/>
                                    <a:gd name="connsiteY208" fmla="*/ 1489843 h 2472976"/>
                                    <a:gd name="connsiteX209" fmla="*/ 1387202 w 1836123"/>
                                    <a:gd name="connsiteY209" fmla="*/ 1489843 h 2472976"/>
                                    <a:gd name="connsiteX210" fmla="*/ 1398480 w 1836123"/>
                                    <a:gd name="connsiteY210" fmla="*/ 1478565 h 2472976"/>
                                    <a:gd name="connsiteX211" fmla="*/ 1417277 w 1836123"/>
                                    <a:gd name="connsiteY211" fmla="*/ 1501121 h 2472976"/>
                                    <a:gd name="connsiteX212" fmla="*/ 1421037 w 1836123"/>
                                    <a:gd name="connsiteY212" fmla="*/ 1493603 h 2472976"/>
                                    <a:gd name="connsiteX213" fmla="*/ 1409758 w 1836123"/>
                                    <a:gd name="connsiteY213" fmla="*/ 1474805 h 2472976"/>
                                    <a:gd name="connsiteX214" fmla="*/ 1417277 w 1836123"/>
                                    <a:gd name="connsiteY214" fmla="*/ 1448489 h 2472976"/>
                                    <a:gd name="connsiteX215" fmla="*/ 1432315 w 1836123"/>
                                    <a:gd name="connsiteY215" fmla="*/ 1456008 h 2472976"/>
                                    <a:gd name="connsiteX216" fmla="*/ 1439833 w 1836123"/>
                                    <a:gd name="connsiteY216" fmla="*/ 1471046 h 2472976"/>
                                    <a:gd name="connsiteX217" fmla="*/ 1443593 w 1836123"/>
                                    <a:gd name="connsiteY217" fmla="*/ 1478565 h 2472976"/>
                                    <a:gd name="connsiteX218" fmla="*/ 1454871 w 1836123"/>
                                    <a:gd name="connsiteY218" fmla="*/ 1482324 h 2472976"/>
                                    <a:gd name="connsiteX219" fmla="*/ 1481186 w 1836123"/>
                                    <a:gd name="connsiteY219" fmla="*/ 1501121 h 2472976"/>
                                    <a:gd name="connsiteX220" fmla="*/ 1484946 w 1836123"/>
                                    <a:gd name="connsiteY220" fmla="*/ 1501121 h 2472976"/>
                                    <a:gd name="connsiteX221" fmla="*/ 1481186 w 1836123"/>
                                    <a:gd name="connsiteY221" fmla="*/ 1478565 h 2472976"/>
                                    <a:gd name="connsiteX222" fmla="*/ 1484946 w 1836123"/>
                                    <a:gd name="connsiteY222" fmla="*/ 1474805 h 2472976"/>
                                    <a:gd name="connsiteX223" fmla="*/ 1496224 w 1836123"/>
                                    <a:gd name="connsiteY223" fmla="*/ 1478565 h 2472976"/>
                                    <a:gd name="connsiteX224" fmla="*/ 1503742 w 1836123"/>
                                    <a:gd name="connsiteY224" fmla="*/ 1486084 h 2472976"/>
                                    <a:gd name="connsiteX225" fmla="*/ 1503742 w 1836123"/>
                                    <a:gd name="connsiteY225" fmla="*/ 1493603 h 2472976"/>
                                    <a:gd name="connsiteX226" fmla="*/ 1499983 w 1836123"/>
                                    <a:gd name="connsiteY226" fmla="*/ 1497362 h 2472976"/>
                                    <a:gd name="connsiteX227" fmla="*/ 1503742 w 1836123"/>
                                    <a:gd name="connsiteY227" fmla="*/ 1504881 h 2472976"/>
                                    <a:gd name="connsiteX228" fmla="*/ 1511261 w 1836123"/>
                                    <a:gd name="connsiteY228" fmla="*/ 1508640 h 2472976"/>
                                    <a:gd name="connsiteX229" fmla="*/ 1515020 w 1836123"/>
                                    <a:gd name="connsiteY229" fmla="*/ 1538716 h 2472976"/>
                                    <a:gd name="connsiteX230" fmla="*/ 1507502 w 1836123"/>
                                    <a:gd name="connsiteY230" fmla="*/ 1549995 h 2472976"/>
                                    <a:gd name="connsiteX231" fmla="*/ 1507502 w 1836123"/>
                                    <a:gd name="connsiteY231" fmla="*/ 1572552 h 2472976"/>
                                    <a:gd name="connsiteX232" fmla="*/ 1515020 w 1836123"/>
                                    <a:gd name="connsiteY232" fmla="*/ 1591349 h 2472976"/>
                                    <a:gd name="connsiteX233" fmla="*/ 1511261 w 1836123"/>
                                    <a:gd name="connsiteY233" fmla="*/ 1598868 h 2472976"/>
                                    <a:gd name="connsiteX234" fmla="*/ 1518780 w 1836123"/>
                                    <a:gd name="connsiteY234" fmla="*/ 1613906 h 2472976"/>
                                    <a:gd name="connsiteX235" fmla="*/ 1518780 w 1836123"/>
                                    <a:gd name="connsiteY235" fmla="*/ 1621425 h 2472976"/>
                                    <a:gd name="connsiteX236" fmla="*/ 1530058 w 1836123"/>
                                    <a:gd name="connsiteY236" fmla="*/ 1625184 h 2472976"/>
                                    <a:gd name="connsiteX237" fmla="*/ 1556373 w 1836123"/>
                                    <a:gd name="connsiteY237" fmla="*/ 1655260 h 2472976"/>
                                    <a:gd name="connsiteX238" fmla="*/ 1582689 w 1836123"/>
                                    <a:gd name="connsiteY238" fmla="*/ 1677817 h 2472976"/>
                                    <a:gd name="connsiteX239" fmla="*/ 1597726 w 1836123"/>
                                    <a:gd name="connsiteY239" fmla="*/ 1685336 h 2472976"/>
                                    <a:gd name="connsiteX240" fmla="*/ 1605245 w 1836123"/>
                                    <a:gd name="connsiteY240" fmla="*/ 1689095 h 2472976"/>
                                    <a:gd name="connsiteX241" fmla="*/ 1612764 w 1836123"/>
                                    <a:gd name="connsiteY241" fmla="*/ 1681576 h 2472976"/>
                                    <a:gd name="connsiteX242" fmla="*/ 1627801 w 1836123"/>
                                    <a:gd name="connsiteY242" fmla="*/ 1689095 h 2472976"/>
                                    <a:gd name="connsiteX243" fmla="*/ 1635320 w 1836123"/>
                                    <a:gd name="connsiteY243" fmla="*/ 1700374 h 2472976"/>
                                    <a:gd name="connsiteX244" fmla="*/ 1639079 w 1836123"/>
                                    <a:gd name="connsiteY244" fmla="*/ 1711652 h 2472976"/>
                                    <a:gd name="connsiteX245" fmla="*/ 1657876 w 1836123"/>
                                    <a:gd name="connsiteY245" fmla="*/ 1749247 h 2472976"/>
                                    <a:gd name="connsiteX246" fmla="*/ 1687951 w 1836123"/>
                                    <a:gd name="connsiteY246" fmla="*/ 1771804 h 2472976"/>
                                    <a:gd name="connsiteX247" fmla="*/ 1699229 w 1836123"/>
                                    <a:gd name="connsiteY247" fmla="*/ 1779323 h 2472976"/>
                                    <a:gd name="connsiteX248" fmla="*/ 1714266 w 1836123"/>
                                    <a:gd name="connsiteY248" fmla="*/ 1813158 h 2472976"/>
                                    <a:gd name="connsiteX249" fmla="*/ 1721785 w 1836123"/>
                                    <a:gd name="connsiteY249" fmla="*/ 1824437 h 2472976"/>
                                    <a:gd name="connsiteX250" fmla="*/ 1721785 w 1836123"/>
                                    <a:gd name="connsiteY250" fmla="*/ 1831955 h 2472976"/>
                                    <a:gd name="connsiteX251" fmla="*/ 1725544 w 1836123"/>
                                    <a:gd name="connsiteY251" fmla="*/ 1835715 h 2472976"/>
                                    <a:gd name="connsiteX252" fmla="*/ 1748101 w 1836123"/>
                                    <a:gd name="connsiteY252" fmla="*/ 1843234 h 2472976"/>
                                    <a:gd name="connsiteX253" fmla="*/ 1755619 w 1836123"/>
                                    <a:gd name="connsiteY253" fmla="*/ 1850753 h 2472976"/>
                                    <a:gd name="connsiteX254" fmla="*/ 1751860 w 1836123"/>
                                    <a:gd name="connsiteY254" fmla="*/ 1865791 h 2472976"/>
                                    <a:gd name="connsiteX255" fmla="*/ 1759379 w 1836123"/>
                                    <a:gd name="connsiteY255" fmla="*/ 1865791 h 2472976"/>
                                    <a:gd name="connsiteX256" fmla="*/ 1755619 w 1836123"/>
                                    <a:gd name="connsiteY256" fmla="*/ 1877069 h 2472976"/>
                                    <a:gd name="connsiteX257" fmla="*/ 1755619 w 1836123"/>
                                    <a:gd name="connsiteY257" fmla="*/ 1895867 h 2472976"/>
                                    <a:gd name="connsiteX258" fmla="*/ 1766897 w 1836123"/>
                                    <a:gd name="connsiteY258" fmla="*/ 1914664 h 2472976"/>
                                    <a:gd name="connsiteX259" fmla="*/ 1770657 w 1836123"/>
                                    <a:gd name="connsiteY259" fmla="*/ 1922183 h 2472976"/>
                                    <a:gd name="connsiteX260" fmla="*/ 1774416 w 1836123"/>
                                    <a:gd name="connsiteY260" fmla="*/ 1914664 h 2472976"/>
                                    <a:gd name="connsiteX261" fmla="*/ 1781935 w 1836123"/>
                                    <a:gd name="connsiteY261" fmla="*/ 1922183 h 2472976"/>
                                    <a:gd name="connsiteX262" fmla="*/ 1785694 w 1836123"/>
                                    <a:gd name="connsiteY262" fmla="*/ 1929702 h 2472976"/>
                                    <a:gd name="connsiteX263" fmla="*/ 1774416 w 1836123"/>
                                    <a:gd name="connsiteY263" fmla="*/ 1974816 h 2472976"/>
                                    <a:gd name="connsiteX264" fmla="*/ 1778175 w 1836123"/>
                                    <a:gd name="connsiteY264" fmla="*/ 1997372 h 2472976"/>
                                    <a:gd name="connsiteX265" fmla="*/ 1785694 w 1836123"/>
                                    <a:gd name="connsiteY265" fmla="*/ 2057524 h 2472976"/>
                                    <a:gd name="connsiteX266" fmla="*/ 1785694 w 1836123"/>
                                    <a:gd name="connsiteY266" fmla="*/ 2076322 h 2472976"/>
                                    <a:gd name="connsiteX267" fmla="*/ 1770657 w 1836123"/>
                                    <a:gd name="connsiteY267" fmla="*/ 2080081 h 2472976"/>
                                    <a:gd name="connsiteX268" fmla="*/ 1770657 w 1836123"/>
                                    <a:gd name="connsiteY268" fmla="*/ 2087600 h 2472976"/>
                                    <a:gd name="connsiteX269" fmla="*/ 1774416 w 1836123"/>
                                    <a:gd name="connsiteY269" fmla="*/ 2095119 h 2472976"/>
                                    <a:gd name="connsiteX270" fmla="*/ 1774416 w 1836123"/>
                                    <a:gd name="connsiteY270" fmla="*/ 2106397 h 2472976"/>
                                    <a:gd name="connsiteX271" fmla="*/ 1785694 w 1836123"/>
                                    <a:gd name="connsiteY271" fmla="*/ 2117676 h 2472976"/>
                                    <a:gd name="connsiteX272" fmla="*/ 1793213 w 1836123"/>
                                    <a:gd name="connsiteY272" fmla="*/ 2125195 h 2472976"/>
                                    <a:gd name="connsiteX273" fmla="*/ 1800732 w 1836123"/>
                                    <a:gd name="connsiteY273" fmla="*/ 2132714 h 2472976"/>
                                    <a:gd name="connsiteX274" fmla="*/ 1808250 w 1836123"/>
                                    <a:gd name="connsiteY274" fmla="*/ 2162789 h 2472976"/>
                                    <a:gd name="connsiteX275" fmla="*/ 1815769 w 1836123"/>
                                    <a:gd name="connsiteY275" fmla="*/ 2170309 h 2472976"/>
                                    <a:gd name="connsiteX276" fmla="*/ 1819528 w 1836123"/>
                                    <a:gd name="connsiteY276" fmla="*/ 2200384 h 2472976"/>
                                    <a:gd name="connsiteX277" fmla="*/ 1827047 w 1836123"/>
                                    <a:gd name="connsiteY277" fmla="*/ 2215422 h 2472976"/>
                                    <a:gd name="connsiteX278" fmla="*/ 1834566 w 1836123"/>
                                    <a:gd name="connsiteY278" fmla="*/ 2230460 h 2472976"/>
                                    <a:gd name="connsiteX279" fmla="*/ 1830806 w 1836123"/>
                                    <a:gd name="connsiteY279" fmla="*/ 2260536 h 2472976"/>
                                    <a:gd name="connsiteX280" fmla="*/ 1834566 w 1836123"/>
                                    <a:gd name="connsiteY280" fmla="*/ 2294371 h 2472976"/>
                                    <a:gd name="connsiteX281" fmla="*/ 1830806 w 1836123"/>
                                    <a:gd name="connsiteY281" fmla="*/ 2313169 h 2472976"/>
                                    <a:gd name="connsiteX282" fmla="*/ 1815769 w 1836123"/>
                                    <a:gd name="connsiteY282" fmla="*/ 2339485 h 2472976"/>
                                    <a:gd name="connsiteX283" fmla="*/ 1812010 w 1836123"/>
                                    <a:gd name="connsiteY283" fmla="*/ 2354523 h 2472976"/>
                                    <a:gd name="connsiteX284" fmla="*/ 1804491 w 1836123"/>
                                    <a:gd name="connsiteY284" fmla="*/ 2369561 h 2472976"/>
                                    <a:gd name="connsiteX285" fmla="*/ 1804491 w 1836123"/>
                                    <a:gd name="connsiteY285" fmla="*/ 2392118 h 2472976"/>
                                    <a:gd name="connsiteX286" fmla="*/ 1691710 w 1836123"/>
                                    <a:gd name="connsiteY286" fmla="*/ 2399637 h 2472976"/>
                                    <a:gd name="connsiteX287" fmla="*/ 1624042 w 1836123"/>
                                    <a:gd name="connsiteY287" fmla="*/ 2410915 h 2472976"/>
                                    <a:gd name="connsiteX288" fmla="*/ 1571411 w 1836123"/>
                                    <a:gd name="connsiteY288" fmla="*/ 2399637 h 2472976"/>
                                    <a:gd name="connsiteX289" fmla="*/ 1518780 w 1836123"/>
                                    <a:gd name="connsiteY289" fmla="*/ 2414675 h 2472976"/>
                                    <a:gd name="connsiteX290" fmla="*/ 1499983 w 1836123"/>
                                    <a:gd name="connsiteY290" fmla="*/ 2456029 h 2472976"/>
                                    <a:gd name="connsiteX291" fmla="*/ 1466149 w 1836123"/>
                                    <a:gd name="connsiteY291" fmla="*/ 2456029 h 2472976"/>
                                    <a:gd name="connsiteX292" fmla="*/ 1432315 w 1836123"/>
                                    <a:gd name="connsiteY292" fmla="*/ 2467307 h 2472976"/>
                                    <a:gd name="connsiteX293" fmla="*/ 1417277 w 1836123"/>
                                    <a:gd name="connsiteY293" fmla="*/ 2433472 h 2472976"/>
                                    <a:gd name="connsiteX294" fmla="*/ 1375924 w 1836123"/>
                                    <a:gd name="connsiteY294" fmla="*/ 2410915 h 2472976"/>
                                    <a:gd name="connsiteX295" fmla="*/ 1327053 w 1836123"/>
                                    <a:gd name="connsiteY295" fmla="*/ 2392118 h 2472976"/>
                                    <a:gd name="connsiteX296" fmla="*/ 1270662 w 1836123"/>
                                    <a:gd name="connsiteY296" fmla="*/ 2392118 h 2472976"/>
                                    <a:gd name="connsiteX297" fmla="*/ 1233069 w 1836123"/>
                                    <a:gd name="connsiteY297" fmla="*/ 2388358 h 2472976"/>
                                    <a:gd name="connsiteX298" fmla="*/ 1172919 w 1836123"/>
                                    <a:gd name="connsiteY298" fmla="*/ 2422193 h 2472976"/>
                                    <a:gd name="connsiteX299" fmla="*/ 338342 w 1836123"/>
                                    <a:gd name="connsiteY299" fmla="*/ 2347004 h 2472976"/>
                                    <a:gd name="connsiteX300" fmla="*/ 342101 w 1836123"/>
                                    <a:gd name="connsiteY300" fmla="*/ 1971056 h 2472976"/>
                                    <a:gd name="connsiteX301" fmla="*/ 0 w 1836123"/>
                                    <a:gd name="connsiteY301" fmla="*/ 1967297 h 2472976"/>
                                    <a:gd name="connsiteX302" fmla="*/ 48872 w 1836123"/>
                                    <a:gd name="connsiteY302" fmla="*/ 779302 h 2472976"/>
                                    <a:gd name="connsiteX303" fmla="*/ 82706 w 1836123"/>
                                    <a:gd name="connsiteY303" fmla="*/ 794340 h 2472976"/>
                                    <a:gd name="connsiteX304" fmla="*/ 112781 w 1836123"/>
                                    <a:gd name="connsiteY304" fmla="*/ 798100 h 2472976"/>
                                    <a:gd name="connsiteX305" fmla="*/ 135337 w 1836123"/>
                                    <a:gd name="connsiteY305" fmla="*/ 805619 h 2472976"/>
                                    <a:gd name="connsiteX306" fmla="*/ 150374 w 1836123"/>
                                    <a:gd name="connsiteY306" fmla="*/ 813138 h 2472976"/>
                                    <a:gd name="connsiteX307" fmla="*/ 161652 w 1836123"/>
                                    <a:gd name="connsiteY307" fmla="*/ 831935 h 2472976"/>
                                    <a:gd name="connsiteX308" fmla="*/ 184209 w 1836123"/>
                                    <a:gd name="connsiteY308" fmla="*/ 862011 h 2472976"/>
                                    <a:gd name="connsiteX309" fmla="*/ 210524 w 1836123"/>
                                    <a:gd name="connsiteY309" fmla="*/ 877049 h 2472976"/>
                                    <a:gd name="connsiteX310" fmla="*/ 236839 w 1836123"/>
                                    <a:gd name="connsiteY310" fmla="*/ 888327 h 2472976"/>
                                    <a:gd name="connsiteX311" fmla="*/ 259396 w 1836123"/>
                                    <a:gd name="connsiteY311" fmla="*/ 903365 h 2472976"/>
                                    <a:gd name="connsiteX312" fmla="*/ 289470 w 1836123"/>
                                    <a:gd name="connsiteY312" fmla="*/ 907125 h 2472976"/>
                                    <a:gd name="connsiteX313" fmla="*/ 330823 w 1836123"/>
                                    <a:gd name="connsiteY313" fmla="*/ 892087 h 2472976"/>
                                    <a:gd name="connsiteX314" fmla="*/ 345861 w 1836123"/>
                                    <a:gd name="connsiteY314" fmla="*/ 880808 h 2472976"/>
                                    <a:gd name="connsiteX315" fmla="*/ 364658 w 1836123"/>
                                    <a:gd name="connsiteY315" fmla="*/ 858252 h 2472976"/>
                                    <a:gd name="connsiteX316" fmla="*/ 383454 w 1836123"/>
                                    <a:gd name="connsiteY316" fmla="*/ 801859 h 2472976"/>
                                    <a:gd name="connsiteX317" fmla="*/ 409770 w 1836123"/>
                                    <a:gd name="connsiteY317" fmla="*/ 752986 h 2472976"/>
                                    <a:gd name="connsiteX318" fmla="*/ 421048 w 1836123"/>
                                    <a:gd name="connsiteY318" fmla="*/ 719151 h 2472976"/>
                                    <a:gd name="connsiteX319" fmla="*/ 424807 w 1836123"/>
                                    <a:gd name="connsiteY319" fmla="*/ 700353 h 2472976"/>
                                    <a:gd name="connsiteX320" fmla="*/ 424807 w 1836123"/>
                                    <a:gd name="connsiteY320" fmla="*/ 677796 h 2472976"/>
                                    <a:gd name="connsiteX321" fmla="*/ 447363 w 1836123"/>
                                    <a:gd name="connsiteY321" fmla="*/ 598847 h 2472976"/>
                                    <a:gd name="connsiteX322" fmla="*/ 447363 w 1836123"/>
                                    <a:gd name="connsiteY322" fmla="*/ 568771 h 2472976"/>
                                    <a:gd name="connsiteX323" fmla="*/ 439845 w 1836123"/>
                                    <a:gd name="connsiteY323" fmla="*/ 512379 h 2472976"/>
                                    <a:gd name="connsiteX324" fmla="*/ 447363 w 1836123"/>
                                    <a:gd name="connsiteY324" fmla="*/ 474785 h 2472976"/>
                                    <a:gd name="connsiteX325" fmla="*/ 428567 w 1836123"/>
                                    <a:gd name="connsiteY325" fmla="*/ 444709 h 2472976"/>
                                    <a:gd name="connsiteX326" fmla="*/ 454882 w 1836123"/>
                                    <a:gd name="connsiteY326" fmla="*/ 377038 h 2472976"/>
                                    <a:gd name="connsiteX327" fmla="*/ 454882 w 1836123"/>
                                    <a:gd name="connsiteY327" fmla="*/ 369519 h 2472976"/>
                                    <a:gd name="connsiteX328" fmla="*/ 443604 w 1836123"/>
                                    <a:gd name="connsiteY328" fmla="*/ 339443 h 2472976"/>
                                    <a:gd name="connsiteX329" fmla="*/ 451123 w 1836123"/>
                                    <a:gd name="connsiteY329" fmla="*/ 331924 h 2472976"/>
                                    <a:gd name="connsiteX330" fmla="*/ 466160 w 1836123"/>
                                    <a:gd name="connsiteY330" fmla="*/ 320646 h 2472976"/>
                                    <a:gd name="connsiteX331" fmla="*/ 473679 w 1836123"/>
                                    <a:gd name="connsiteY331" fmla="*/ 305608 h 2472976"/>
                                    <a:gd name="connsiteX332" fmla="*/ 477438 w 1836123"/>
                                    <a:gd name="connsiteY332" fmla="*/ 316887 h 2472976"/>
                                    <a:gd name="connsiteX333" fmla="*/ 484957 w 1836123"/>
                                    <a:gd name="connsiteY333" fmla="*/ 328165 h 2472976"/>
                                    <a:gd name="connsiteX334" fmla="*/ 484957 w 1836123"/>
                                    <a:gd name="connsiteY334" fmla="*/ 316887 h 2472976"/>
                                    <a:gd name="connsiteX335" fmla="*/ 488716 w 1836123"/>
                                    <a:gd name="connsiteY335" fmla="*/ 309368 h 2472976"/>
                                    <a:gd name="connsiteX336" fmla="*/ 477438 w 1836123"/>
                                    <a:gd name="connsiteY336" fmla="*/ 298089 h 2472976"/>
                                    <a:gd name="connsiteX337" fmla="*/ 481198 w 1836123"/>
                                    <a:gd name="connsiteY337" fmla="*/ 294330 h 2472976"/>
                                    <a:gd name="connsiteX338" fmla="*/ 462401 w 1836123"/>
                                    <a:gd name="connsiteY338" fmla="*/ 286811 h 2472976"/>
                                    <a:gd name="connsiteX339" fmla="*/ 458641 w 1836123"/>
                                    <a:gd name="connsiteY339" fmla="*/ 283051 h 2472976"/>
                                    <a:gd name="connsiteX340" fmla="*/ 451123 w 1836123"/>
                                    <a:gd name="connsiteY340" fmla="*/ 286811 h 2472976"/>
                                    <a:gd name="connsiteX341" fmla="*/ 451123 w 1836123"/>
                                    <a:gd name="connsiteY341" fmla="*/ 275532 h 2472976"/>
                                    <a:gd name="connsiteX342" fmla="*/ 458641 w 1836123"/>
                                    <a:gd name="connsiteY342" fmla="*/ 260494 h 2472976"/>
                                    <a:gd name="connsiteX343" fmla="*/ 462401 w 1836123"/>
                                    <a:gd name="connsiteY343" fmla="*/ 252975 h 2472976"/>
                                    <a:gd name="connsiteX344" fmla="*/ 466160 w 1836123"/>
                                    <a:gd name="connsiteY344" fmla="*/ 249216 h 2472976"/>
                                    <a:gd name="connsiteX345" fmla="*/ 466160 w 1836123"/>
                                    <a:gd name="connsiteY345" fmla="*/ 237938 h 2472976"/>
                                    <a:gd name="connsiteX346" fmla="*/ 477438 w 1836123"/>
                                    <a:gd name="connsiteY346" fmla="*/ 222900 h 2472976"/>
                                    <a:gd name="connsiteX347" fmla="*/ 481198 w 1836123"/>
                                    <a:gd name="connsiteY347" fmla="*/ 226659 h 2472976"/>
                                    <a:gd name="connsiteX348" fmla="*/ 488716 w 1836123"/>
                                    <a:gd name="connsiteY348" fmla="*/ 234178 h 2472976"/>
                                    <a:gd name="connsiteX349" fmla="*/ 492476 w 1836123"/>
                                    <a:gd name="connsiteY349" fmla="*/ 226659 h 2472976"/>
                                    <a:gd name="connsiteX350" fmla="*/ 488716 w 1836123"/>
                                    <a:gd name="connsiteY350" fmla="*/ 200343 h 2472976"/>
                                    <a:gd name="connsiteX351" fmla="*/ 511272 w 1836123"/>
                                    <a:gd name="connsiteY351" fmla="*/ 106356 h 2472976"/>
                                    <a:gd name="connsiteX352" fmla="*/ 511272 w 1836123"/>
                                    <a:gd name="connsiteY352" fmla="*/ 102596 h 2472976"/>
                                    <a:gd name="connsiteX353" fmla="*/ 537588 w 1836123"/>
                                    <a:gd name="connsiteY353" fmla="*/ 87558 h 2472976"/>
                                    <a:gd name="connsiteX354" fmla="*/ 548866 w 1836123"/>
                                    <a:gd name="connsiteY354" fmla="*/ 76280 h 2472976"/>
                                    <a:gd name="connsiteX355" fmla="*/ 553095 w 1836123"/>
                                    <a:gd name="connsiteY355" fmla="*/ 74870 h 2472976"/>
                                    <a:gd name="connsiteX356" fmla="*/ 517790 w 1836123"/>
                                    <a:gd name="connsiteY356" fmla="*/ 64649 h 2472976"/>
                                    <a:gd name="connsiteX357" fmla="*/ 523346 w 1836123"/>
                                    <a:gd name="connsiteY357" fmla="*/ 72520 h 2472976"/>
                                    <a:gd name="connsiteX358" fmla="*/ 515938 w 1836123"/>
                                    <a:gd name="connsiteY358" fmla="*/ 79928 h 2472976"/>
                                    <a:gd name="connsiteX359" fmla="*/ 512233 w 1836123"/>
                                    <a:gd name="connsiteY359" fmla="*/ 76224 h 2472976"/>
                                    <a:gd name="connsiteX360" fmla="*/ 512233 w 1836123"/>
                                    <a:gd name="connsiteY360" fmla="*/ 65112 h 2472976"/>
                                    <a:gd name="connsiteX361" fmla="*/ 517790 w 1836123"/>
                                    <a:gd name="connsiteY361" fmla="*/ 64649 h 2472976"/>
                                    <a:gd name="connsiteX362" fmla="*/ 521493 w 1836123"/>
                                    <a:gd name="connsiteY362" fmla="*/ 59953 h 2472976"/>
                                    <a:gd name="connsiteX363" fmla="*/ 530754 w 1836123"/>
                                    <a:gd name="connsiteY363" fmla="*/ 60879 h 2472976"/>
                                    <a:gd name="connsiteX364" fmla="*/ 523345 w 1836123"/>
                                    <a:gd name="connsiteY364" fmla="*/ 64583 h 2472976"/>
                                    <a:gd name="connsiteX365" fmla="*/ 521493 w 1836123"/>
                                    <a:gd name="connsiteY365" fmla="*/ 59953 h 2472976"/>
                                    <a:gd name="connsiteX366" fmla="*/ 527050 w 1836123"/>
                                    <a:gd name="connsiteY366" fmla="*/ 9020 h 2472976"/>
                                    <a:gd name="connsiteX367" fmla="*/ 527050 w 1836123"/>
                                    <a:gd name="connsiteY367" fmla="*/ 19736 h 2472976"/>
                                    <a:gd name="connsiteX368" fmla="*/ 519113 w 1836123"/>
                                    <a:gd name="connsiteY368" fmla="*/ 16164 h 2472976"/>
                                    <a:gd name="connsiteX369" fmla="*/ 527050 w 1836123"/>
                                    <a:gd name="connsiteY369" fmla="*/ 9020 h 2472976"/>
                                    <a:gd name="connsiteX370" fmla="*/ 513953 w 1836123"/>
                                    <a:gd name="connsiteY370" fmla="*/ 586 h 2472976"/>
                                    <a:gd name="connsiteX371" fmla="*/ 515937 w 1836123"/>
                                    <a:gd name="connsiteY371" fmla="*/ 5051 h 2472976"/>
                                    <a:gd name="connsiteX372" fmla="*/ 508000 w 1836123"/>
                                    <a:gd name="connsiteY372" fmla="*/ 12195 h 2472976"/>
                                    <a:gd name="connsiteX373" fmla="*/ 511968 w 1836123"/>
                                    <a:gd name="connsiteY373" fmla="*/ 1479 h 2472976"/>
                                    <a:gd name="connsiteX374" fmla="*/ 513953 w 1836123"/>
                                    <a:gd name="connsiteY374" fmla="*/ 586 h 2472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Lst>
                                  <a:rect l="l" t="t" r="r" b="b"/>
                                  <a:pathLst>
                                    <a:path w="1836123" h="2472976">
                                      <a:moveTo>
                                        <a:pt x="1823402" y="2114045"/>
                                      </a:moveTo>
                                      <a:cubicBezTo>
                                        <a:pt x="1827212" y="2117787"/>
                                        <a:pt x="1827212" y="2121529"/>
                                        <a:pt x="1823402" y="2125271"/>
                                      </a:cubicBezTo>
                                      <a:cubicBezTo>
                                        <a:pt x="1823402" y="2132755"/>
                                        <a:pt x="1819592" y="2147723"/>
                                        <a:pt x="1819592" y="2151465"/>
                                      </a:cubicBezTo>
                                      <a:cubicBezTo>
                                        <a:pt x="1819592" y="2155207"/>
                                        <a:pt x="1811972" y="2166433"/>
                                        <a:pt x="1811972" y="2155207"/>
                                      </a:cubicBezTo>
                                      <a:cubicBezTo>
                                        <a:pt x="1811972" y="2143981"/>
                                        <a:pt x="1808162" y="2129013"/>
                                        <a:pt x="1815782" y="2121529"/>
                                      </a:cubicBezTo>
                                      <a:cubicBezTo>
                                        <a:pt x="1815782" y="2121529"/>
                                        <a:pt x="1819592" y="2114045"/>
                                        <a:pt x="1823402" y="2114045"/>
                                      </a:cubicBezTo>
                                      <a:close/>
                                      <a:moveTo>
                                        <a:pt x="1818005" y="2068145"/>
                                      </a:moveTo>
                                      <a:cubicBezTo>
                                        <a:pt x="1818957" y="2068618"/>
                                        <a:pt x="1818957" y="2070511"/>
                                        <a:pt x="1817052" y="2076189"/>
                                      </a:cubicBezTo>
                                      <a:cubicBezTo>
                                        <a:pt x="1817052" y="2083760"/>
                                        <a:pt x="1817052" y="2091331"/>
                                        <a:pt x="1817052" y="2098903"/>
                                      </a:cubicBezTo>
                                      <a:cubicBezTo>
                                        <a:pt x="1817052" y="2102688"/>
                                        <a:pt x="1817052" y="2114045"/>
                                        <a:pt x="1813242" y="2102688"/>
                                      </a:cubicBezTo>
                                      <a:cubicBezTo>
                                        <a:pt x="1809432" y="2095117"/>
                                        <a:pt x="1801812" y="2091331"/>
                                        <a:pt x="1805622" y="2079975"/>
                                      </a:cubicBezTo>
                                      <a:cubicBezTo>
                                        <a:pt x="1805622" y="2079975"/>
                                        <a:pt x="1809432" y="2072403"/>
                                        <a:pt x="1813242" y="2068618"/>
                                      </a:cubicBezTo>
                                      <a:cubicBezTo>
                                        <a:pt x="1815147" y="2068618"/>
                                        <a:pt x="1817052" y="2067671"/>
                                        <a:pt x="1818005" y="2068145"/>
                                      </a:cubicBezTo>
                                      <a:close/>
                                      <a:moveTo>
                                        <a:pt x="1793747" y="1770857"/>
                                      </a:moveTo>
                                      <a:cubicBezTo>
                                        <a:pt x="1796086" y="1769458"/>
                                        <a:pt x="1797957" y="1770391"/>
                                        <a:pt x="1797957" y="1775987"/>
                                      </a:cubicBezTo>
                                      <a:cubicBezTo>
                                        <a:pt x="1801699" y="1787179"/>
                                        <a:pt x="1797957" y="1798371"/>
                                        <a:pt x="1805441" y="1802101"/>
                                      </a:cubicBezTo>
                                      <a:cubicBezTo>
                                        <a:pt x="1812925" y="1809563"/>
                                        <a:pt x="1809183" y="1813293"/>
                                        <a:pt x="1805441" y="1820754"/>
                                      </a:cubicBezTo>
                                      <a:cubicBezTo>
                                        <a:pt x="1801699" y="1828216"/>
                                        <a:pt x="1779247" y="1876714"/>
                                        <a:pt x="1775505" y="1895367"/>
                                      </a:cubicBezTo>
                                      <a:cubicBezTo>
                                        <a:pt x="1775505" y="1914020"/>
                                        <a:pt x="1771763" y="1910289"/>
                                        <a:pt x="1768021" y="1902828"/>
                                      </a:cubicBezTo>
                                      <a:cubicBezTo>
                                        <a:pt x="1764279" y="1895367"/>
                                        <a:pt x="1768021" y="1891636"/>
                                        <a:pt x="1764279" y="1884175"/>
                                      </a:cubicBezTo>
                                      <a:cubicBezTo>
                                        <a:pt x="1760537" y="1880444"/>
                                        <a:pt x="1760537" y="1880444"/>
                                        <a:pt x="1764279" y="1872983"/>
                                      </a:cubicBezTo>
                                      <a:cubicBezTo>
                                        <a:pt x="1768021" y="1865522"/>
                                        <a:pt x="1764279" y="1858061"/>
                                        <a:pt x="1768021" y="1858061"/>
                                      </a:cubicBezTo>
                                      <a:cubicBezTo>
                                        <a:pt x="1771763" y="1854330"/>
                                        <a:pt x="1775505" y="1846869"/>
                                        <a:pt x="1771763" y="1843138"/>
                                      </a:cubicBezTo>
                                      <a:cubicBezTo>
                                        <a:pt x="1771763" y="1835677"/>
                                        <a:pt x="1768021" y="1839408"/>
                                        <a:pt x="1771763" y="1831946"/>
                                      </a:cubicBezTo>
                                      <a:cubicBezTo>
                                        <a:pt x="1775505" y="1824485"/>
                                        <a:pt x="1786731" y="1820754"/>
                                        <a:pt x="1790473" y="1813293"/>
                                      </a:cubicBezTo>
                                      <a:cubicBezTo>
                                        <a:pt x="1794215" y="1805832"/>
                                        <a:pt x="1797957" y="1798371"/>
                                        <a:pt x="1786731" y="1787179"/>
                                      </a:cubicBezTo>
                                      <a:cubicBezTo>
                                        <a:pt x="1786731" y="1787179"/>
                                        <a:pt x="1779247" y="1783448"/>
                                        <a:pt x="1786731" y="1779718"/>
                                      </a:cubicBezTo>
                                      <a:cubicBezTo>
                                        <a:pt x="1788602" y="1775987"/>
                                        <a:pt x="1791409" y="1772256"/>
                                        <a:pt x="1793747" y="1770857"/>
                                      </a:cubicBezTo>
                                      <a:close/>
                                      <a:moveTo>
                                        <a:pt x="1539802" y="1612210"/>
                                      </a:moveTo>
                                      <a:cubicBezTo>
                                        <a:pt x="1541679" y="1611743"/>
                                        <a:pt x="1544493" y="1612678"/>
                                        <a:pt x="1546369" y="1614549"/>
                                      </a:cubicBezTo>
                                      <a:cubicBezTo>
                                        <a:pt x="1546369" y="1618291"/>
                                        <a:pt x="1553873" y="1614549"/>
                                        <a:pt x="1557626" y="1618291"/>
                                      </a:cubicBezTo>
                                      <a:cubicBezTo>
                                        <a:pt x="1561378" y="1622033"/>
                                        <a:pt x="1561378" y="1618291"/>
                                        <a:pt x="1561378" y="1625775"/>
                                      </a:cubicBezTo>
                                      <a:cubicBezTo>
                                        <a:pt x="1561378" y="1633259"/>
                                        <a:pt x="1565130" y="1637001"/>
                                        <a:pt x="1568883" y="1648227"/>
                                      </a:cubicBezTo>
                                      <a:cubicBezTo>
                                        <a:pt x="1576387" y="1663195"/>
                                        <a:pt x="1568883" y="1659453"/>
                                        <a:pt x="1561378" y="1655711"/>
                                      </a:cubicBezTo>
                                      <a:cubicBezTo>
                                        <a:pt x="1557626" y="1651969"/>
                                        <a:pt x="1538864" y="1618291"/>
                                        <a:pt x="1538864" y="1618291"/>
                                      </a:cubicBezTo>
                                      <a:cubicBezTo>
                                        <a:pt x="1536988" y="1614549"/>
                                        <a:pt x="1537926" y="1612678"/>
                                        <a:pt x="1539802" y="1612210"/>
                                      </a:cubicBezTo>
                                      <a:close/>
                                      <a:moveTo>
                                        <a:pt x="1474787" y="1463567"/>
                                      </a:moveTo>
                                      <a:cubicBezTo>
                                        <a:pt x="1477962" y="1459995"/>
                                        <a:pt x="1481137" y="1470711"/>
                                        <a:pt x="1477962" y="1470711"/>
                                      </a:cubicBezTo>
                                      <a:cubicBezTo>
                                        <a:pt x="1474787" y="1474283"/>
                                        <a:pt x="1474787" y="1463567"/>
                                        <a:pt x="1474787" y="1463567"/>
                                      </a:cubicBezTo>
                                      <a:close/>
                                      <a:moveTo>
                                        <a:pt x="1410759" y="1437770"/>
                                      </a:moveTo>
                                      <a:cubicBezTo>
                                        <a:pt x="1414463" y="1441399"/>
                                        <a:pt x="1410759" y="1445027"/>
                                        <a:pt x="1407054" y="1455913"/>
                                      </a:cubicBezTo>
                                      <a:cubicBezTo>
                                        <a:pt x="1407054" y="1463170"/>
                                        <a:pt x="1403350" y="1448656"/>
                                        <a:pt x="1403350" y="1448656"/>
                                      </a:cubicBezTo>
                                      <a:cubicBezTo>
                                        <a:pt x="1407054" y="1441399"/>
                                        <a:pt x="1407054" y="1437770"/>
                                        <a:pt x="1410759" y="1437770"/>
                                      </a:cubicBezTo>
                                      <a:close/>
                                      <a:moveTo>
                                        <a:pt x="1300956" y="1206222"/>
                                      </a:moveTo>
                                      <a:cubicBezTo>
                                        <a:pt x="1302742" y="1207582"/>
                                        <a:pt x="1304528" y="1210304"/>
                                        <a:pt x="1304528" y="1212118"/>
                                      </a:cubicBezTo>
                                      <a:cubicBezTo>
                                        <a:pt x="1308100" y="1219375"/>
                                        <a:pt x="1308100" y="1219375"/>
                                        <a:pt x="1304528" y="1223004"/>
                                      </a:cubicBezTo>
                                      <a:cubicBezTo>
                                        <a:pt x="1300956" y="1226632"/>
                                        <a:pt x="1297384" y="1215747"/>
                                        <a:pt x="1297384" y="1215747"/>
                                      </a:cubicBezTo>
                                      <a:cubicBezTo>
                                        <a:pt x="1297384" y="1212118"/>
                                        <a:pt x="1293812" y="1212118"/>
                                        <a:pt x="1297384" y="1208490"/>
                                      </a:cubicBezTo>
                                      <a:cubicBezTo>
                                        <a:pt x="1297384" y="1204861"/>
                                        <a:pt x="1299170" y="1204861"/>
                                        <a:pt x="1300956" y="1206222"/>
                                      </a:cubicBezTo>
                                      <a:close/>
                                      <a:moveTo>
                                        <a:pt x="985639" y="967870"/>
                                      </a:moveTo>
                                      <a:cubicBezTo>
                                        <a:pt x="993180" y="971522"/>
                                        <a:pt x="989409" y="971522"/>
                                        <a:pt x="989409" y="975173"/>
                                      </a:cubicBezTo>
                                      <a:cubicBezTo>
                                        <a:pt x="989409" y="982476"/>
                                        <a:pt x="996950" y="986127"/>
                                        <a:pt x="993180" y="993430"/>
                                      </a:cubicBezTo>
                                      <a:cubicBezTo>
                                        <a:pt x="993180" y="1004383"/>
                                        <a:pt x="985639" y="993430"/>
                                        <a:pt x="985639" y="993430"/>
                                      </a:cubicBezTo>
                                      <a:cubicBezTo>
                                        <a:pt x="985639" y="993430"/>
                                        <a:pt x="981869" y="989778"/>
                                        <a:pt x="978098" y="986127"/>
                                      </a:cubicBezTo>
                                      <a:cubicBezTo>
                                        <a:pt x="978098" y="982476"/>
                                        <a:pt x="974328" y="978824"/>
                                        <a:pt x="970557" y="975173"/>
                                      </a:cubicBezTo>
                                      <a:cubicBezTo>
                                        <a:pt x="966787" y="967870"/>
                                        <a:pt x="974328" y="971522"/>
                                        <a:pt x="978098" y="975173"/>
                                      </a:cubicBezTo>
                                      <a:cubicBezTo>
                                        <a:pt x="981869" y="975173"/>
                                        <a:pt x="978098" y="967870"/>
                                        <a:pt x="985639" y="967870"/>
                                      </a:cubicBezTo>
                                      <a:close/>
                                      <a:moveTo>
                                        <a:pt x="201877" y="820762"/>
                                      </a:moveTo>
                                      <a:cubicBezTo>
                                        <a:pt x="203729" y="819836"/>
                                        <a:pt x="205581" y="820762"/>
                                        <a:pt x="207433" y="824466"/>
                                      </a:cubicBezTo>
                                      <a:cubicBezTo>
                                        <a:pt x="211137" y="831874"/>
                                        <a:pt x="211137" y="831874"/>
                                        <a:pt x="203729" y="831874"/>
                                      </a:cubicBezTo>
                                      <a:cubicBezTo>
                                        <a:pt x="200025" y="831874"/>
                                        <a:pt x="203729" y="831874"/>
                                        <a:pt x="196320" y="835578"/>
                                      </a:cubicBezTo>
                                      <a:cubicBezTo>
                                        <a:pt x="188912" y="839283"/>
                                        <a:pt x="196320" y="828170"/>
                                        <a:pt x="196320" y="828170"/>
                                      </a:cubicBezTo>
                                      <a:cubicBezTo>
                                        <a:pt x="198173" y="824466"/>
                                        <a:pt x="200025" y="821688"/>
                                        <a:pt x="201877" y="820762"/>
                                      </a:cubicBezTo>
                                      <a:close/>
                                      <a:moveTo>
                                        <a:pt x="207249" y="746109"/>
                                      </a:moveTo>
                                      <a:cubicBezTo>
                                        <a:pt x="214710" y="742446"/>
                                        <a:pt x="222171" y="753436"/>
                                        <a:pt x="229632" y="757099"/>
                                      </a:cubicBezTo>
                                      <a:cubicBezTo>
                                        <a:pt x="233363" y="760763"/>
                                        <a:pt x="229632" y="764426"/>
                                        <a:pt x="222171" y="764426"/>
                                      </a:cubicBezTo>
                                      <a:cubicBezTo>
                                        <a:pt x="214710" y="764426"/>
                                        <a:pt x="210979" y="760763"/>
                                        <a:pt x="207249" y="760763"/>
                                      </a:cubicBezTo>
                                      <a:cubicBezTo>
                                        <a:pt x="203518" y="760763"/>
                                        <a:pt x="203518" y="768090"/>
                                        <a:pt x="203518" y="771753"/>
                                      </a:cubicBezTo>
                                      <a:cubicBezTo>
                                        <a:pt x="199787" y="779080"/>
                                        <a:pt x="196057" y="782744"/>
                                        <a:pt x="192326" y="779080"/>
                                      </a:cubicBezTo>
                                      <a:cubicBezTo>
                                        <a:pt x="188595" y="775417"/>
                                        <a:pt x="184865" y="782744"/>
                                        <a:pt x="181134" y="786407"/>
                                      </a:cubicBezTo>
                                      <a:cubicBezTo>
                                        <a:pt x="177403" y="790071"/>
                                        <a:pt x="173673" y="786407"/>
                                        <a:pt x="166211" y="782744"/>
                                      </a:cubicBezTo>
                                      <a:cubicBezTo>
                                        <a:pt x="158750" y="779080"/>
                                        <a:pt x="166211" y="771753"/>
                                        <a:pt x="166211" y="771753"/>
                                      </a:cubicBezTo>
                                      <a:cubicBezTo>
                                        <a:pt x="169942" y="764426"/>
                                        <a:pt x="177403" y="757099"/>
                                        <a:pt x="184865" y="753436"/>
                                      </a:cubicBezTo>
                                      <a:cubicBezTo>
                                        <a:pt x="192326" y="753436"/>
                                        <a:pt x="199787" y="749772"/>
                                        <a:pt x="207249" y="746109"/>
                                      </a:cubicBezTo>
                                      <a:close/>
                                      <a:moveTo>
                                        <a:pt x="878280" y="611536"/>
                                      </a:moveTo>
                                      <a:cubicBezTo>
                                        <a:pt x="878750" y="611066"/>
                                        <a:pt x="877810" y="612006"/>
                                        <a:pt x="875930" y="613885"/>
                                      </a:cubicBezTo>
                                      <a:lnTo>
                                        <a:pt x="875930" y="613885"/>
                                      </a:lnTo>
                                      <a:close/>
                                      <a:moveTo>
                                        <a:pt x="553095" y="74870"/>
                                      </a:moveTo>
                                      <a:cubicBezTo>
                                        <a:pt x="554505" y="74400"/>
                                        <a:pt x="556385" y="74400"/>
                                        <a:pt x="560144" y="76280"/>
                                      </a:cubicBezTo>
                                      <a:cubicBezTo>
                                        <a:pt x="563903" y="76280"/>
                                        <a:pt x="560144" y="83799"/>
                                        <a:pt x="560144" y="87558"/>
                                      </a:cubicBezTo>
                                      <a:cubicBezTo>
                                        <a:pt x="556385" y="91318"/>
                                        <a:pt x="548866" y="102596"/>
                                        <a:pt x="552625" y="102596"/>
                                      </a:cubicBezTo>
                                      <a:cubicBezTo>
                                        <a:pt x="556385" y="98837"/>
                                        <a:pt x="560144" y="91318"/>
                                        <a:pt x="560144" y="95077"/>
                                      </a:cubicBezTo>
                                      <a:cubicBezTo>
                                        <a:pt x="563903" y="95077"/>
                                        <a:pt x="567663" y="98837"/>
                                        <a:pt x="567663" y="102596"/>
                                      </a:cubicBezTo>
                                      <a:cubicBezTo>
                                        <a:pt x="567663" y="106356"/>
                                        <a:pt x="571422" y="106356"/>
                                        <a:pt x="571422" y="106356"/>
                                      </a:cubicBezTo>
                                      <a:cubicBezTo>
                                        <a:pt x="575182" y="106356"/>
                                        <a:pt x="578941" y="102596"/>
                                        <a:pt x="578941" y="110115"/>
                                      </a:cubicBezTo>
                                      <a:cubicBezTo>
                                        <a:pt x="578941" y="113875"/>
                                        <a:pt x="586460" y="125153"/>
                                        <a:pt x="586460" y="132672"/>
                                      </a:cubicBezTo>
                                      <a:cubicBezTo>
                                        <a:pt x="586460" y="136432"/>
                                        <a:pt x="586460" y="143951"/>
                                        <a:pt x="590219" y="147710"/>
                                      </a:cubicBezTo>
                                      <a:cubicBezTo>
                                        <a:pt x="590219" y="151470"/>
                                        <a:pt x="593978" y="151470"/>
                                        <a:pt x="593978" y="155229"/>
                                      </a:cubicBezTo>
                                      <a:cubicBezTo>
                                        <a:pt x="590219" y="158989"/>
                                        <a:pt x="586460" y="162748"/>
                                        <a:pt x="590219" y="170267"/>
                                      </a:cubicBezTo>
                                      <a:cubicBezTo>
                                        <a:pt x="590219" y="177786"/>
                                        <a:pt x="593978" y="192824"/>
                                        <a:pt x="593978" y="196583"/>
                                      </a:cubicBezTo>
                                      <a:cubicBezTo>
                                        <a:pt x="593978" y="204102"/>
                                        <a:pt x="593978" y="207862"/>
                                        <a:pt x="597738" y="211621"/>
                                      </a:cubicBezTo>
                                      <a:cubicBezTo>
                                        <a:pt x="601497" y="215381"/>
                                        <a:pt x="605256" y="219140"/>
                                        <a:pt x="612775" y="215381"/>
                                      </a:cubicBezTo>
                                      <a:cubicBezTo>
                                        <a:pt x="620294" y="215381"/>
                                        <a:pt x="620294" y="215381"/>
                                        <a:pt x="624053" y="219140"/>
                                      </a:cubicBezTo>
                                      <a:cubicBezTo>
                                        <a:pt x="627813" y="219140"/>
                                        <a:pt x="631572" y="222900"/>
                                        <a:pt x="631572" y="222900"/>
                                      </a:cubicBezTo>
                                      <a:cubicBezTo>
                                        <a:pt x="635331" y="222900"/>
                                        <a:pt x="635331" y="222900"/>
                                        <a:pt x="631572" y="230419"/>
                                      </a:cubicBezTo>
                                      <a:cubicBezTo>
                                        <a:pt x="627813" y="234178"/>
                                        <a:pt x="624053" y="241697"/>
                                        <a:pt x="620294" y="252975"/>
                                      </a:cubicBezTo>
                                      <a:cubicBezTo>
                                        <a:pt x="616534" y="260494"/>
                                        <a:pt x="616534" y="264254"/>
                                        <a:pt x="620294" y="264254"/>
                                      </a:cubicBezTo>
                                      <a:cubicBezTo>
                                        <a:pt x="627813" y="268013"/>
                                        <a:pt x="635331" y="268013"/>
                                        <a:pt x="639091" y="271773"/>
                                      </a:cubicBezTo>
                                      <a:cubicBezTo>
                                        <a:pt x="642850" y="279292"/>
                                        <a:pt x="639091" y="290570"/>
                                        <a:pt x="646609" y="290570"/>
                                      </a:cubicBezTo>
                                      <a:cubicBezTo>
                                        <a:pt x="650369" y="294330"/>
                                        <a:pt x="657887" y="294330"/>
                                        <a:pt x="657887" y="301849"/>
                                      </a:cubicBezTo>
                                      <a:cubicBezTo>
                                        <a:pt x="657887" y="309368"/>
                                        <a:pt x="650369" y="320646"/>
                                        <a:pt x="650369" y="324405"/>
                                      </a:cubicBezTo>
                                      <a:cubicBezTo>
                                        <a:pt x="650369" y="331924"/>
                                        <a:pt x="650369" y="328165"/>
                                        <a:pt x="654128" y="328165"/>
                                      </a:cubicBezTo>
                                      <a:cubicBezTo>
                                        <a:pt x="657887" y="328165"/>
                                        <a:pt x="672925" y="324405"/>
                                        <a:pt x="669165" y="328165"/>
                                      </a:cubicBezTo>
                                      <a:cubicBezTo>
                                        <a:pt x="669165" y="331924"/>
                                        <a:pt x="665406" y="343203"/>
                                        <a:pt x="669165" y="358241"/>
                                      </a:cubicBezTo>
                                      <a:cubicBezTo>
                                        <a:pt x="669165" y="373279"/>
                                        <a:pt x="669165" y="377038"/>
                                        <a:pt x="672925" y="384557"/>
                                      </a:cubicBezTo>
                                      <a:cubicBezTo>
                                        <a:pt x="676684" y="392076"/>
                                        <a:pt x="676684" y="395836"/>
                                        <a:pt x="676684" y="407114"/>
                                      </a:cubicBezTo>
                                      <a:cubicBezTo>
                                        <a:pt x="676684" y="414633"/>
                                        <a:pt x="665406" y="429671"/>
                                        <a:pt x="676684" y="448468"/>
                                      </a:cubicBezTo>
                                      <a:cubicBezTo>
                                        <a:pt x="684203" y="471025"/>
                                        <a:pt x="687962" y="474785"/>
                                        <a:pt x="691722" y="486063"/>
                                      </a:cubicBezTo>
                                      <a:cubicBezTo>
                                        <a:pt x="691722" y="497341"/>
                                        <a:pt x="695481" y="512379"/>
                                        <a:pt x="706759" y="516139"/>
                                      </a:cubicBezTo>
                                      <a:cubicBezTo>
                                        <a:pt x="714278" y="519898"/>
                                        <a:pt x="718037" y="523658"/>
                                        <a:pt x="721796" y="523658"/>
                                      </a:cubicBezTo>
                                      <a:cubicBezTo>
                                        <a:pt x="729315" y="519898"/>
                                        <a:pt x="748112" y="504860"/>
                                        <a:pt x="748112" y="501101"/>
                                      </a:cubicBezTo>
                                      <a:cubicBezTo>
                                        <a:pt x="744353" y="497341"/>
                                        <a:pt x="744353" y="489822"/>
                                        <a:pt x="748112" y="493582"/>
                                      </a:cubicBezTo>
                                      <a:cubicBezTo>
                                        <a:pt x="751871" y="497341"/>
                                        <a:pt x="759390" y="501101"/>
                                        <a:pt x="766909" y="497341"/>
                                      </a:cubicBezTo>
                                      <a:cubicBezTo>
                                        <a:pt x="774427" y="493582"/>
                                        <a:pt x="778187" y="478544"/>
                                        <a:pt x="781946" y="482304"/>
                                      </a:cubicBezTo>
                                      <a:cubicBezTo>
                                        <a:pt x="785705" y="482304"/>
                                        <a:pt x="789465" y="493582"/>
                                        <a:pt x="789465" y="497341"/>
                                      </a:cubicBezTo>
                                      <a:cubicBezTo>
                                        <a:pt x="789465" y="501101"/>
                                        <a:pt x="789465" y="504860"/>
                                        <a:pt x="793224" y="504860"/>
                                      </a:cubicBezTo>
                                      <a:cubicBezTo>
                                        <a:pt x="796984" y="504860"/>
                                        <a:pt x="793224" y="508620"/>
                                        <a:pt x="793224" y="512379"/>
                                      </a:cubicBezTo>
                                      <a:cubicBezTo>
                                        <a:pt x="793224" y="512379"/>
                                        <a:pt x="796984" y="523658"/>
                                        <a:pt x="804502" y="527417"/>
                                      </a:cubicBezTo>
                                      <a:cubicBezTo>
                                        <a:pt x="812021" y="531177"/>
                                        <a:pt x="812021" y="531177"/>
                                        <a:pt x="815780" y="531177"/>
                                      </a:cubicBezTo>
                                      <a:cubicBezTo>
                                        <a:pt x="819540" y="534936"/>
                                        <a:pt x="830818" y="538696"/>
                                        <a:pt x="834577" y="542455"/>
                                      </a:cubicBezTo>
                                      <a:cubicBezTo>
                                        <a:pt x="834577" y="549974"/>
                                        <a:pt x="838336" y="557493"/>
                                        <a:pt x="842096" y="557493"/>
                                      </a:cubicBezTo>
                                      <a:cubicBezTo>
                                        <a:pt x="845855" y="557493"/>
                                        <a:pt x="849615" y="561253"/>
                                        <a:pt x="853374" y="561253"/>
                                      </a:cubicBezTo>
                                      <a:cubicBezTo>
                                        <a:pt x="857133" y="561253"/>
                                        <a:pt x="864652" y="561253"/>
                                        <a:pt x="868411" y="565012"/>
                                      </a:cubicBezTo>
                                      <a:cubicBezTo>
                                        <a:pt x="868411" y="568771"/>
                                        <a:pt x="872171" y="576290"/>
                                        <a:pt x="872171" y="576290"/>
                                      </a:cubicBezTo>
                                      <a:cubicBezTo>
                                        <a:pt x="875930" y="576290"/>
                                        <a:pt x="879689" y="576290"/>
                                        <a:pt x="875930" y="580050"/>
                                      </a:cubicBezTo>
                                      <a:cubicBezTo>
                                        <a:pt x="872171" y="587569"/>
                                        <a:pt x="868411" y="602607"/>
                                        <a:pt x="868411" y="606366"/>
                                      </a:cubicBezTo>
                                      <a:cubicBezTo>
                                        <a:pt x="868411" y="610126"/>
                                        <a:pt x="869351" y="612006"/>
                                        <a:pt x="870761" y="612945"/>
                                      </a:cubicBezTo>
                                      <a:lnTo>
                                        <a:pt x="875930" y="613885"/>
                                      </a:lnTo>
                                      <a:lnTo>
                                        <a:pt x="872171" y="617645"/>
                                      </a:lnTo>
                                      <a:cubicBezTo>
                                        <a:pt x="868411" y="621404"/>
                                        <a:pt x="872171" y="621404"/>
                                        <a:pt x="868411" y="628923"/>
                                      </a:cubicBezTo>
                                      <a:cubicBezTo>
                                        <a:pt x="864652" y="632683"/>
                                        <a:pt x="868411" y="632683"/>
                                        <a:pt x="868411" y="636442"/>
                                      </a:cubicBezTo>
                                      <a:cubicBezTo>
                                        <a:pt x="868411" y="636442"/>
                                        <a:pt x="868411" y="640202"/>
                                        <a:pt x="872171" y="643961"/>
                                      </a:cubicBezTo>
                                      <a:cubicBezTo>
                                        <a:pt x="875930" y="647721"/>
                                        <a:pt x="875930" y="655239"/>
                                        <a:pt x="875930" y="658999"/>
                                      </a:cubicBezTo>
                                      <a:cubicBezTo>
                                        <a:pt x="879689" y="662758"/>
                                        <a:pt x="883449" y="681556"/>
                                        <a:pt x="883449" y="689075"/>
                                      </a:cubicBezTo>
                                      <a:cubicBezTo>
                                        <a:pt x="879689" y="692834"/>
                                        <a:pt x="887208" y="696594"/>
                                        <a:pt x="887208" y="700353"/>
                                      </a:cubicBezTo>
                                      <a:cubicBezTo>
                                        <a:pt x="890967" y="704113"/>
                                        <a:pt x="894727" y="711632"/>
                                        <a:pt x="890967" y="715391"/>
                                      </a:cubicBezTo>
                                      <a:cubicBezTo>
                                        <a:pt x="890967" y="719151"/>
                                        <a:pt x="890967" y="722910"/>
                                        <a:pt x="890967" y="726670"/>
                                      </a:cubicBezTo>
                                      <a:cubicBezTo>
                                        <a:pt x="894727" y="730429"/>
                                        <a:pt x="894727" y="730429"/>
                                        <a:pt x="894727" y="734189"/>
                                      </a:cubicBezTo>
                                      <a:cubicBezTo>
                                        <a:pt x="890967" y="737948"/>
                                        <a:pt x="887208" y="745467"/>
                                        <a:pt x="887208" y="749226"/>
                                      </a:cubicBezTo>
                                      <a:cubicBezTo>
                                        <a:pt x="887208" y="752986"/>
                                        <a:pt x="887208" y="752986"/>
                                        <a:pt x="894727" y="760505"/>
                                      </a:cubicBezTo>
                                      <a:cubicBezTo>
                                        <a:pt x="898486" y="764264"/>
                                        <a:pt x="913524" y="786821"/>
                                        <a:pt x="921042" y="794340"/>
                                      </a:cubicBezTo>
                                      <a:cubicBezTo>
                                        <a:pt x="932320" y="801859"/>
                                        <a:pt x="932320" y="805619"/>
                                        <a:pt x="939839" y="805619"/>
                                      </a:cubicBezTo>
                                      <a:cubicBezTo>
                                        <a:pt x="943598" y="805619"/>
                                        <a:pt x="951117" y="805619"/>
                                        <a:pt x="947358" y="809378"/>
                                      </a:cubicBezTo>
                                      <a:cubicBezTo>
                                        <a:pt x="947358" y="816897"/>
                                        <a:pt x="939839" y="820657"/>
                                        <a:pt x="943598" y="831935"/>
                                      </a:cubicBezTo>
                                      <a:cubicBezTo>
                                        <a:pt x="951117" y="839454"/>
                                        <a:pt x="962395" y="858252"/>
                                        <a:pt x="962395" y="865771"/>
                                      </a:cubicBezTo>
                                      <a:cubicBezTo>
                                        <a:pt x="962395" y="873289"/>
                                        <a:pt x="962395" y="880808"/>
                                        <a:pt x="966155" y="888327"/>
                                      </a:cubicBezTo>
                                      <a:cubicBezTo>
                                        <a:pt x="969914" y="892087"/>
                                        <a:pt x="973673" y="895846"/>
                                        <a:pt x="969914" y="899606"/>
                                      </a:cubicBezTo>
                                      <a:cubicBezTo>
                                        <a:pt x="969914" y="903365"/>
                                        <a:pt x="966155" y="914644"/>
                                        <a:pt x="966155" y="918403"/>
                                      </a:cubicBezTo>
                                      <a:cubicBezTo>
                                        <a:pt x="969914" y="925922"/>
                                        <a:pt x="966155" y="933441"/>
                                        <a:pt x="966155" y="937201"/>
                                      </a:cubicBezTo>
                                      <a:cubicBezTo>
                                        <a:pt x="962395" y="937201"/>
                                        <a:pt x="951117" y="955998"/>
                                        <a:pt x="958636" y="967276"/>
                                      </a:cubicBezTo>
                                      <a:cubicBezTo>
                                        <a:pt x="966155" y="982314"/>
                                        <a:pt x="973673" y="982314"/>
                                        <a:pt x="977433" y="989833"/>
                                      </a:cubicBezTo>
                                      <a:cubicBezTo>
                                        <a:pt x="977433" y="993593"/>
                                        <a:pt x="977433" y="997352"/>
                                        <a:pt x="984951" y="1001112"/>
                                      </a:cubicBezTo>
                                      <a:cubicBezTo>
                                        <a:pt x="992470" y="1004871"/>
                                        <a:pt x="996229" y="1008631"/>
                                        <a:pt x="996229" y="1012390"/>
                                      </a:cubicBezTo>
                                      <a:cubicBezTo>
                                        <a:pt x="996229" y="1016150"/>
                                        <a:pt x="988711" y="1027428"/>
                                        <a:pt x="988711" y="1038706"/>
                                      </a:cubicBezTo>
                                      <a:cubicBezTo>
                                        <a:pt x="988711" y="1046225"/>
                                        <a:pt x="988711" y="1049985"/>
                                        <a:pt x="996229" y="1053744"/>
                                      </a:cubicBezTo>
                                      <a:cubicBezTo>
                                        <a:pt x="999989" y="1061263"/>
                                        <a:pt x="1026304" y="1083820"/>
                                        <a:pt x="1033823" y="1083820"/>
                                      </a:cubicBezTo>
                                      <a:cubicBezTo>
                                        <a:pt x="1045101" y="1087580"/>
                                        <a:pt x="1041342" y="1083820"/>
                                        <a:pt x="1048860" y="1080061"/>
                                      </a:cubicBezTo>
                                      <a:cubicBezTo>
                                        <a:pt x="1052620" y="1076301"/>
                                        <a:pt x="1052620" y="1072542"/>
                                        <a:pt x="1056379" y="1076301"/>
                                      </a:cubicBezTo>
                                      <a:cubicBezTo>
                                        <a:pt x="1060138" y="1080061"/>
                                        <a:pt x="1052620" y="1087580"/>
                                        <a:pt x="1056379" y="1091339"/>
                                      </a:cubicBezTo>
                                      <a:cubicBezTo>
                                        <a:pt x="1060138" y="1095099"/>
                                        <a:pt x="1063898" y="1098858"/>
                                        <a:pt x="1067657" y="1095099"/>
                                      </a:cubicBezTo>
                                      <a:cubicBezTo>
                                        <a:pt x="1071416" y="1091339"/>
                                        <a:pt x="1071416" y="1083820"/>
                                        <a:pt x="1075176" y="1087580"/>
                                      </a:cubicBezTo>
                                      <a:cubicBezTo>
                                        <a:pt x="1075176" y="1091339"/>
                                        <a:pt x="1075176" y="1098858"/>
                                        <a:pt x="1078935" y="1102618"/>
                                      </a:cubicBezTo>
                                      <a:cubicBezTo>
                                        <a:pt x="1086454" y="1106377"/>
                                        <a:pt x="1090213" y="1113896"/>
                                        <a:pt x="1101491" y="1113896"/>
                                      </a:cubicBezTo>
                                      <a:cubicBezTo>
                                        <a:pt x="1109010" y="1113896"/>
                                        <a:pt x="1124047" y="1113896"/>
                                        <a:pt x="1120288" y="1110136"/>
                                      </a:cubicBezTo>
                                      <a:cubicBezTo>
                                        <a:pt x="1120288" y="1106377"/>
                                        <a:pt x="1116529" y="1098858"/>
                                        <a:pt x="1120288" y="1102618"/>
                                      </a:cubicBezTo>
                                      <a:cubicBezTo>
                                        <a:pt x="1124047" y="1102618"/>
                                        <a:pt x="1127807" y="1117655"/>
                                        <a:pt x="1131566" y="1125174"/>
                                      </a:cubicBezTo>
                                      <a:cubicBezTo>
                                        <a:pt x="1135326" y="1128934"/>
                                        <a:pt x="1139085" y="1136453"/>
                                        <a:pt x="1142844" y="1143972"/>
                                      </a:cubicBezTo>
                                      <a:cubicBezTo>
                                        <a:pt x="1146604" y="1151491"/>
                                        <a:pt x="1150363" y="1162769"/>
                                        <a:pt x="1154122" y="1162769"/>
                                      </a:cubicBezTo>
                                      <a:cubicBezTo>
                                        <a:pt x="1157882" y="1162769"/>
                                        <a:pt x="1161641" y="1162769"/>
                                        <a:pt x="1161641" y="1159010"/>
                                      </a:cubicBezTo>
                                      <a:cubicBezTo>
                                        <a:pt x="1157882" y="1155250"/>
                                        <a:pt x="1157882" y="1147731"/>
                                        <a:pt x="1161641" y="1147731"/>
                                      </a:cubicBezTo>
                                      <a:cubicBezTo>
                                        <a:pt x="1165400" y="1151491"/>
                                        <a:pt x="1169160" y="1151491"/>
                                        <a:pt x="1169160" y="1159010"/>
                                      </a:cubicBezTo>
                                      <a:cubicBezTo>
                                        <a:pt x="1172919" y="1162769"/>
                                        <a:pt x="1169160" y="1170288"/>
                                        <a:pt x="1180438" y="1170288"/>
                                      </a:cubicBezTo>
                                      <a:cubicBezTo>
                                        <a:pt x="1191716" y="1174048"/>
                                        <a:pt x="1191716" y="1170288"/>
                                        <a:pt x="1199235" y="1174048"/>
                                      </a:cubicBezTo>
                                      <a:cubicBezTo>
                                        <a:pt x="1206753" y="1174048"/>
                                        <a:pt x="1221791" y="1181567"/>
                                        <a:pt x="1221791" y="1189086"/>
                                      </a:cubicBezTo>
                                      <a:cubicBezTo>
                                        <a:pt x="1221791" y="1192845"/>
                                        <a:pt x="1221791" y="1196605"/>
                                        <a:pt x="1225550" y="1200364"/>
                                      </a:cubicBezTo>
                                      <a:cubicBezTo>
                                        <a:pt x="1229309" y="1204124"/>
                                        <a:pt x="1236828" y="1211642"/>
                                        <a:pt x="1236828" y="1204124"/>
                                      </a:cubicBezTo>
                                      <a:cubicBezTo>
                                        <a:pt x="1236828" y="1200364"/>
                                        <a:pt x="1244347" y="1200364"/>
                                        <a:pt x="1240587" y="1196605"/>
                                      </a:cubicBezTo>
                                      <a:cubicBezTo>
                                        <a:pt x="1240587" y="1192845"/>
                                        <a:pt x="1244347" y="1192845"/>
                                        <a:pt x="1248106" y="1192845"/>
                                      </a:cubicBezTo>
                                      <a:cubicBezTo>
                                        <a:pt x="1251866" y="1192845"/>
                                        <a:pt x="1251866" y="1192845"/>
                                        <a:pt x="1251866" y="1196605"/>
                                      </a:cubicBezTo>
                                      <a:cubicBezTo>
                                        <a:pt x="1255625" y="1204124"/>
                                        <a:pt x="1255625" y="1204124"/>
                                        <a:pt x="1259384" y="1207883"/>
                                      </a:cubicBezTo>
                                      <a:cubicBezTo>
                                        <a:pt x="1263144" y="1207883"/>
                                        <a:pt x="1263144" y="1204124"/>
                                        <a:pt x="1266903" y="1211642"/>
                                      </a:cubicBezTo>
                                      <a:cubicBezTo>
                                        <a:pt x="1266903" y="1215402"/>
                                        <a:pt x="1266903" y="1215402"/>
                                        <a:pt x="1270662" y="1215402"/>
                                      </a:cubicBezTo>
                                      <a:cubicBezTo>
                                        <a:pt x="1278181" y="1215402"/>
                                        <a:pt x="1278181" y="1215402"/>
                                        <a:pt x="1281940" y="1219161"/>
                                      </a:cubicBezTo>
                                      <a:cubicBezTo>
                                        <a:pt x="1285700" y="1222921"/>
                                        <a:pt x="1281940" y="1234199"/>
                                        <a:pt x="1289459" y="1237958"/>
                                      </a:cubicBezTo>
                                      <a:cubicBezTo>
                                        <a:pt x="1293218" y="1241718"/>
                                        <a:pt x="1296978" y="1252996"/>
                                        <a:pt x="1289459" y="1245477"/>
                                      </a:cubicBezTo>
                                      <a:cubicBezTo>
                                        <a:pt x="1285700" y="1241718"/>
                                        <a:pt x="1281940" y="1237958"/>
                                        <a:pt x="1278181" y="1241718"/>
                                      </a:cubicBezTo>
                                      <a:cubicBezTo>
                                        <a:pt x="1274422" y="1241718"/>
                                        <a:pt x="1270662" y="1241718"/>
                                        <a:pt x="1266903" y="1245477"/>
                                      </a:cubicBezTo>
                                      <a:cubicBezTo>
                                        <a:pt x="1266903" y="1252996"/>
                                        <a:pt x="1263144" y="1252996"/>
                                        <a:pt x="1263144" y="1256756"/>
                                      </a:cubicBezTo>
                                      <a:cubicBezTo>
                                        <a:pt x="1266903" y="1260515"/>
                                        <a:pt x="1266903" y="1268034"/>
                                        <a:pt x="1270662" y="1271793"/>
                                      </a:cubicBezTo>
                                      <a:cubicBezTo>
                                        <a:pt x="1274422" y="1275553"/>
                                        <a:pt x="1278181" y="1279312"/>
                                        <a:pt x="1281940" y="1279312"/>
                                      </a:cubicBezTo>
                                      <a:cubicBezTo>
                                        <a:pt x="1281940" y="1279312"/>
                                        <a:pt x="1285700" y="1279312"/>
                                        <a:pt x="1285700" y="1286831"/>
                                      </a:cubicBezTo>
                                      <a:cubicBezTo>
                                        <a:pt x="1285700" y="1290591"/>
                                        <a:pt x="1281940" y="1290591"/>
                                        <a:pt x="1289459" y="1290591"/>
                                      </a:cubicBezTo>
                                      <a:cubicBezTo>
                                        <a:pt x="1293218" y="1290591"/>
                                        <a:pt x="1296978" y="1294350"/>
                                        <a:pt x="1300737" y="1294350"/>
                                      </a:cubicBezTo>
                                      <a:cubicBezTo>
                                        <a:pt x="1304497" y="1294350"/>
                                        <a:pt x="1308256" y="1298110"/>
                                        <a:pt x="1308256" y="1305629"/>
                                      </a:cubicBezTo>
                                      <a:cubicBezTo>
                                        <a:pt x="1312015" y="1309388"/>
                                        <a:pt x="1327053" y="1316907"/>
                                        <a:pt x="1327053" y="1320667"/>
                                      </a:cubicBezTo>
                                      <a:cubicBezTo>
                                        <a:pt x="1327053" y="1324426"/>
                                        <a:pt x="1323293" y="1339464"/>
                                        <a:pt x="1330812" y="1339464"/>
                                      </a:cubicBezTo>
                                      <a:cubicBezTo>
                                        <a:pt x="1334571" y="1339464"/>
                                        <a:pt x="1338331" y="1343223"/>
                                        <a:pt x="1338331" y="1346983"/>
                                      </a:cubicBezTo>
                                      <a:cubicBezTo>
                                        <a:pt x="1338331" y="1350742"/>
                                        <a:pt x="1334571" y="1358261"/>
                                        <a:pt x="1338331" y="1362021"/>
                                      </a:cubicBezTo>
                                      <a:cubicBezTo>
                                        <a:pt x="1342090" y="1365780"/>
                                        <a:pt x="1334571" y="1369540"/>
                                        <a:pt x="1342090" y="1369540"/>
                                      </a:cubicBezTo>
                                      <a:cubicBezTo>
                                        <a:pt x="1345849" y="1373299"/>
                                        <a:pt x="1353368" y="1377059"/>
                                        <a:pt x="1357128" y="1377059"/>
                                      </a:cubicBezTo>
                                      <a:cubicBezTo>
                                        <a:pt x="1360887" y="1373299"/>
                                        <a:pt x="1357128" y="1380818"/>
                                        <a:pt x="1357128" y="1384578"/>
                                      </a:cubicBezTo>
                                      <a:cubicBezTo>
                                        <a:pt x="1357128" y="1384578"/>
                                        <a:pt x="1353368" y="1388337"/>
                                        <a:pt x="1353368" y="1392097"/>
                                      </a:cubicBezTo>
                                      <a:cubicBezTo>
                                        <a:pt x="1357128" y="1395856"/>
                                        <a:pt x="1353368" y="1399616"/>
                                        <a:pt x="1353368" y="1403375"/>
                                      </a:cubicBezTo>
                                      <a:cubicBezTo>
                                        <a:pt x="1353368" y="1407135"/>
                                        <a:pt x="1353368" y="1410894"/>
                                        <a:pt x="1357128" y="1418413"/>
                                      </a:cubicBezTo>
                                      <a:cubicBezTo>
                                        <a:pt x="1357128" y="1422172"/>
                                        <a:pt x="1364646" y="1452248"/>
                                        <a:pt x="1368406" y="1456008"/>
                                      </a:cubicBezTo>
                                      <a:cubicBezTo>
                                        <a:pt x="1372165" y="1459767"/>
                                        <a:pt x="1372165" y="1463527"/>
                                        <a:pt x="1372165" y="1463527"/>
                                      </a:cubicBezTo>
                                      <a:cubicBezTo>
                                        <a:pt x="1368406" y="1467286"/>
                                        <a:pt x="1372165" y="1467286"/>
                                        <a:pt x="1375924" y="1467286"/>
                                      </a:cubicBezTo>
                                      <a:cubicBezTo>
                                        <a:pt x="1379684" y="1471046"/>
                                        <a:pt x="1379684" y="1474805"/>
                                        <a:pt x="1383443" y="1478565"/>
                                      </a:cubicBezTo>
                                      <a:cubicBezTo>
                                        <a:pt x="1383443" y="1478565"/>
                                        <a:pt x="1383443" y="1486084"/>
                                        <a:pt x="1379684" y="1489843"/>
                                      </a:cubicBezTo>
                                      <a:cubicBezTo>
                                        <a:pt x="1379684" y="1493603"/>
                                        <a:pt x="1379684" y="1493603"/>
                                        <a:pt x="1387202" y="1489843"/>
                                      </a:cubicBezTo>
                                      <a:cubicBezTo>
                                        <a:pt x="1394721" y="1486084"/>
                                        <a:pt x="1394721" y="1478565"/>
                                        <a:pt x="1398480" y="1478565"/>
                                      </a:cubicBezTo>
                                      <a:cubicBezTo>
                                        <a:pt x="1398480" y="1482324"/>
                                        <a:pt x="1413518" y="1497362"/>
                                        <a:pt x="1417277" y="1501121"/>
                                      </a:cubicBezTo>
                                      <a:cubicBezTo>
                                        <a:pt x="1421037" y="1508640"/>
                                        <a:pt x="1424796" y="1504881"/>
                                        <a:pt x="1421037" y="1493603"/>
                                      </a:cubicBezTo>
                                      <a:cubicBezTo>
                                        <a:pt x="1417277" y="1486084"/>
                                        <a:pt x="1409758" y="1478565"/>
                                        <a:pt x="1409758" y="1474805"/>
                                      </a:cubicBezTo>
                                      <a:cubicBezTo>
                                        <a:pt x="1413518" y="1467286"/>
                                        <a:pt x="1413518" y="1448489"/>
                                        <a:pt x="1417277" y="1448489"/>
                                      </a:cubicBezTo>
                                      <a:cubicBezTo>
                                        <a:pt x="1424796" y="1448489"/>
                                        <a:pt x="1428555" y="1452248"/>
                                        <a:pt x="1432315" y="1456008"/>
                                      </a:cubicBezTo>
                                      <a:cubicBezTo>
                                        <a:pt x="1436074" y="1463527"/>
                                        <a:pt x="1436074" y="1467286"/>
                                        <a:pt x="1439833" y="1471046"/>
                                      </a:cubicBezTo>
                                      <a:cubicBezTo>
                                        <a:pt x="1439833" y="1474805"/>
                                        <a:pt x="1439833" y="1478565"/>
                                        <a:pt x="1443593" y="1478565"/>
                                      </a:cubicBezTo>
                                      <a:cubicBezTo>
                                        <a:pt x="1447352" y="1482324"/>
                                        <a:pt x="1451111" y="1482324"/>
                                        <a:pt x="1454871" y="1482324"/>
                                      </a:cubicBezTo>
                                      <a:cubicBezTo>
                                        <a:pt x="1458630" y="1486084"/>
                                        <a:pt x="1481186" y="1501121"/>
                                        <a:pt x="1481186" y="1501121"/>
                                      </a:cubicBezTo>
                                      <a:cubicBezTo>
                                        <a:pt x="1481186" y="1501121"/>
                                        <a:pt x="1488705" y="1508640"/>
                                        <a:pt x="1484946" y="1501121"/>
                                      </a:cubicBezTo>
                                      <a:cubicBezTo>
                                        <a:pt x="1481186" y="1493603"/>
                                        <a:pt x="1477427" y="1482324"/>
                                        <a:pt x="1481186" y="1478565"/>
                                      </a:cubicBezTo>
                                      <a:cubicBezTo>
                                        <a:pt x="1481186" y="1474805"/>
                                        <a:pt x="1481186" y="1474805"/>
                                        <a:pt x="1484946" y="1474805"/>
                                      </a:cubicBezTo>
                                      <a:cubicBezTo>
                                        <a:pt x="1488705" y="1474805"/>
                                        <a:pt x="1492464" y="1478565"/>
                                        <a:pt x="1496224" y="1478565"/>
                                      </a:cubicBezTo>
                                      <a:cubicBezTo>
                                        <a:pt x="1496224" y="1482324"/>
                                        <a:pt x="1499983" y="1486084"/>
                                        <a:pt x="1503742" y="1486084"/>
                                      </a:cubicBezTo>
                                      <a:cubicBezTo>
                                        <a:pt x="1503742" y="1489843"/>
                                        <a:pt x="1507502" y="1493603"/>
                                        <a:pt x="1503742" y="1493603"/>
                                      </a:cubicBezTo>
                                      <a:cubicBezTo>
                                        <a:pt x="1499983" y="1493603"/>
                                        <a:pt x="1496224" y="1493603"/>
                                        <a:pt x="1499983" y="1497362"/>
                                      </a:cubicBezTo>
                                      <a:cubicBezTo>
                                        <a:pt x="1503742" y="1501121"/>
                                        <a:pt x="1503742" y="1512400"/>
                                        <a:pt x="1503742" y="1504881"/>
                                      </a:cubicBezTo>
                                      <a:cubicBezTo>
                                        <a:pt x="1507502" y="1501121"/>
                                        <a:pt x="1507502" y="1504881"/>
                                        <a:pt x="1511261" y="1508640"/>
                                      </a:cubicBezTo>
                                      <a:cubicBezTo>
                                        <a:pt x="1515020" y="1516159"/>
                                        <a:pt x="1515020" y="1531197"/>
                                        <a:pt x="1515020" y="1538716"/>
                                      </a:cubicBezTo>
                                      <a:cubicBezTo>
                                        <a:pt x="1511261" y="1542476"/>
                                        <a:pt x="1507502" y="1542476"/>
                                        <a:pt x="1507502" y="1549995"/>
                                      </a:cubicBezTo>
                                      <a:cubicBezTo>
                                        <a:pt x="1507502" y="1561273"/>
                                        <a:pt x="1503742" y="1568792"/>
                                        <a:pt x="1507502" y="1572552"/>
                                      </a:cubicBezTo>
                                      <a:cubicBezTo>
                                        <a:pt x="1511261" y="1580070"/>
                                        <a:pt x="1518780" y="1587589"/>
                                        <a:pt x="1515020" y="1591349"/>
                                      </a:cubicBezTo>
                                      <a:cubicBezTo>
                                        <a:pt x="1511261" y="1595108"/>
                                        <a:pt x="1511261" y="1595108"/>
                                        <a:pt x="1511261" y="1598868"/>
                                      </a:cubicBezTo>
                                      <a:cubicBezTo>
                                        <a:pt x="1515020" y="1606387"/>
                                        <a:pt x="1522539" y="1610146"/>
                                        <a:pt x="1518780" y="1613906"/>
                                      </a:cubicBezTo>
                                      <a:cubicBezTo>
                                        <a:pt x="1518780" y="1617665"/>
                                        <a:pt x="1515020" y="1621425"/>
                                        <a:pt x="1518780" y="1621425"/>
                                      </a:cubicBezTo>
                                      <a:cubicBezTo>
                                        <a:pt x="1522539" y="1625184"/>
                                        <a:pt x="1522539" y="1625184"/>
                                        <a:pt x="1530058" y="1625184"/>
                                      </a:cubicBezTo>
                                      <a:cubicBezTo>
                                        <a:pt x="1533817" y="1628944"/>
                                        <a:pt x="1548855" y="1640222"/>
                                        <a:pt x="1556373" y="1655260"/>
                                      </a:cubicBezTo>
                                      <a:cubicBezTo>
                                        <a:pt x="1567651" y="1670298"/>
                                        <a:pt x="1571411" y="1674057"/>
                                        <a:pt x="1582689" y="1677817"/>
                                      </a:cubicBezTo>
                                      <a:cubicBezTo>
                                        <a:pt x="1590208" y="1685336"/>
                                        <a:pt x="1593967" y="1681576"/>
                                        <a:pt x="1597726" y="1685336"/>
                                      </a:cubicBezTo>
                                      <a:cubicBezTo>
                                        <a:pt x="1601486" y="1692855"/>
                                        <a:pt x="1597726" y="1689095"/>
                                        <a:pt x="1605245" y="1689095"/>
                                      </a:cubicBezTo>
                                      <a:cubicBezTo>
                                        <a:pt x="1612764" y="1692855"/>
                                        <a:pt x="1609004" y="1681576"/>
                                        <a:pt x="1612764" y="1681576"/>
                                      </a:cubicBezTo>
                                      <a:cubicBezTo>
                                        <a:pt x="1616523" y="1685336"/>
                                        <a:pt x="1627801" y="1685336"/>
                                        <a:pt x="1627801" y="1689095"/>
                                      </a:cubicBezTo>
                                      <a:cubicBezTo>
                                        <a:pt x="1627801" y="1692855"/>
                                        <a:pt x="1631560" y="1700374"/>
                                        <a:pt x="1635320" y="1700374"/>
                                      </a:cubicBezTo>
                                      <a:cubicBezTo>
                                        <a:pt x="1635320" y="1704133"/>
                                        <a:pt x="1639079" y="1704133"/>
                                        <a:pt x="1639079" y="1711652"/>
                                      </a:cubicBezTo>
                                      <a:cubicBezTo>
                                        <a:pt x="1642839" y="1715412"/>
                                        <a:pt x="1650357" y="1741728"/>
                                        <a:pt x="1657876" y="1749247"/>
                                      </a:cubicBezTo>
                                      <a:cubicBezTo>
                                        <a:pt x="1661635" y="1756766"/>
                                        <a:pt x="1680432" y="1764285"/>
                                        <a:pt x="1687951" y="1771804"/>
                                      </a:cubicBezTo>
                                      <a:cubicBezTo>
                                        <a:pt x="1691710" y="1775563"/>
                                        <a:pt x="1695470" y="1775563"/>
                                        <a:pt x="1699229" y="1779323"/>
                                      </a:cubicBezTo>
                                      <a:cubicBezTo>
                                        <a:pt x="1702988" y="1783082"/>
                                        <a:pt x="1714266" y="1809399"/>
                                        <a:pt x="1714266" y="1813158"/>
                                      </a:cubicBezTo>
                                      <a:cubicBezTo>
                                        <a:pt x="1714266" y="1820677"/>
                                        <a:pt x="1721785" y="1824437"/>
                                        <a:pt x="1721785" y="1824437"/>
                                      </a:cubicBezTo>
                                      <a:cubicBezTo>
                                        <a:pt x="1721785" y="1828196"/>
                                        <a:pt x="1725544" y="1831955"/>
                                        <a:pt x="1721785" y="1831955"/>
                                      </a:cubicBezTo>
                                      <a:cubicBezTo>
                                        <a:pt x="1718026" y="1828196"/>
                                        <a:pt x="1718026" y="1831955"/>
                                        <a:pt x="1725544" y="1835715"/>
                                      </a:cubicBezTo>
                                      <a:cubicBezTo>
                                        <a:pt x="1729304" y="1839474"/>
                                        <a:pt x="1740582" y="1843234"/>
                                        <a:pt x="1748101" y="1843234"/>
                                      </a:cubicBezTo>
                                      <a:cubicBezTo>
                                        <a:pt x="1755619" y="1846993"/>
                                        <a:pt x="1755619" y="1846993"/>
                                        <a:pt x="1755619" y="1850753"/>
                                      </a:cubicBezTo>
                                      <a:cubicBezTo>
                                        <a:pt x="1755619" y="1854512"/>
                                        <a:pt x="1748101" y="1869550"/>
                                        <a:pt x="1751860" y="1865791"/>
                                      </a:cubicBezTo>
                                      <a:cubicBezTo>
                                        <a:pt x="1755619" y="1865791"/>
                                        <a:pt x="1759379" y="1862031"/>
                                        <a:pt x="1759379" y="1865791"/>
                                      </a:cubicBezTo>
                                      <a:cubicBezTo>
                                        <a:pt x="1759379" y="1869550"/>
                                        <a:pt x="1755619" y="1873310"/>
                                        <a:pt x="1755619" y="1877069"/>
                                      </a:cubicBezTo>
                                      <a:cubicBezTo>
                                        <a:pt x="1755619" y="1880829"/>
                                        <a:pt x="1751860" y="1892107"/>
                                        <a:pt x="1755619" y="1895867"/>
                                      </a:cubicBezTo>
                                      <a:cubicBezTo>
                                        <a:pt x="1759379" y="1903386"/>
                                        <a:pt x="1766897" y="1907145"/>
                                        <a:pt x="1766897" y="1914664"/>
                                      </a:cubicBezTo>
                                      <a:cubicBezTo>
                                        <a:pt x="1766897" y="1918423"/>
                                        <a:pt x="1766897" y="1925942"/>
                                        <a:pt x="1770657" y="1922183"/>
                                      </a:cubicBezTo>
                                      <a:cubicBezTo>
                                        <a:pt x="1774416" y="1918423"/>
                                        <a:pt x="1770657" y="1910905"/>
                                        <a:pt x="1774416" y="1914664"/>
                                      </a:cubicBezTo>
                                      <a:cubicBezTo>
                                        <a:pt x="1778175" y="1918423"/>
                                        <a:pt x="1770657" y="1918423"/>
                                        <a:pt x="1781935" y="1922183"/>
                                      </a:cubicBezTo>
                                      <a:cubicBezTo>
                                        <a:pt x="1789453" y="1925942"/>
                                        <a:pt x="1785694" y="1925942"/>
                                        <a:pt x="1785694" y="1929702"/>
                                      </a:cubicBezTo>
                                      <a:cubicBezTo>
                                        <a:pt x="1785694" y="1937221"/>
                                        <a:pt x="1770657" y="1963537"/>
                                        <a:pt x="1774416" y="1974816"/>
                                      </a:cubicBezTo>
                                      <a:cubicBezTo>
                                        <a:pt x="1778175" y="1989854"/>
                                        <a:pt x="1778175" y="1982335"/>
                                        <a:pt x="1778175" y="1997372"/>
                                      </a:cubicBezTo>
                                      <a:cubicBezTo>
                                        <a:pt x="1781935" y="2008651"/>
                                        <a:pt x="1781935" y="2038727"/>
                                        <a:pt x="1785694" y="2057524"/>
                                      </a:cubicBezTo>
                                      <a:cubicBezTo>
                                        <a:pt x="1789453" y="2072562"/>
                                        <a:pt x="1793213" y="2072562"/>
                                        <a:pt x="1785694" y="2076322"/>
                                      </a:cubicBezTo>
                                      <a:cubicBezTo>
                                        <a:pt x="1778175" y="2076322"/>
                                        <a:pt x="1774416" y="2076322"/>
                                        <a:pt x="1770657" y="2080081"/>
                                      </a:cubicBezTo>
                                      <a:cubicBezTo>
                                        <a:pt x="1770657" y="2083840"/>
                                        <a:pt x="1766897" y="2087600"/>
                                        <a:pt x="1770657" y="2087600"/>
                                      </a:cubicBezTo>
                                      <a:cubicBezTo>
                                        <a:pt x="1778175" y="2091359"/>
                                        <a:pt x="1778175" y="2091359"/>
                                        <a:pt x="1774416" y="2095119"/>
                                      </a:cubicBezTo>
                                      <a:cubicBezTo>
                                        <a:pt x="1774416" y="2098878"/>
                                        <a:pt x="1770657" y="2102638"/>
                                        <a:pt x="1774416" y="2106397"/>
                                      </a:cubicBezTo>
                                      <a:cubicBezTo>
                                        <a:pt x="1778175" y="2106397"/>
                                        <a:pt x="1785694" y="2113916"/>
                                        <a:pt x="1785694" y="2117676"/>
                                      </a:cubicBezTo>
                                      <a:cubicBezTo>
                                        <a:pt x="1785694" y="2121435"/>
                                        <a:pt x="1789453" y="2125195"/>
                                        <a:pt x="1793213" y="2125195"/>
                                      </a:cubicBezTo>
                                      <a:cubicBezTo>
                                        <a:pt x="1796972" y="2125195"/>
                                        <a:pt x="1796972" y="2125195"/>
                                        <a:pt x="1800732" y="2132714"/>
                                      </a:cubicBezTo>
                                      <a:cubicBezTo>
                                        <a:pt x="1800732" y="2136473"/>
                                        <a:pt x="1808250" y="2155271"/>
                                        <a:pt x="1808250" y="2162789"/>
                                      </a:cubicBezTo>
                                      <a:cubicBezTo>
                                        <a:pt x="1812010" y="2166549"/>
                                        <a:pt x="1815769" y="2170309"/>
                                        <a:pt x="1815769" y="2170309"/>
                                      </a:cubicBezTo>
                                      <a:cubicBezTo>
                                        <a:pt x="1815769" y="2174068"/>
                                        <a:pt x="1815769" y="2192865"/>
                                        <a:pt x="1819528" y="2200384"/>
                                      </a:cubicBezTo>
                                      <a:cubicBezTo>
                                        <a:pt x="1823288" y="2211663"/>
                                        <a:pt x="1823288" y="2211663"/>
                                        <a:pt x="1827047" y="2215422"/>
                                      </a:cubicBezTo>
                                      <a:cubicBezTo>
                                        <a:pt x="1830806" y="2219182"/>
                                        <a:pt x="1834566" y="2222941"/>
                                        <a:pt x="1834566" y="2230460"/>
                                      </a:cubicBezTo>
                                      <a:cubicBezTo>
                                        <a:pt x="1830806" y="2237979"/>
                                        <a:pt x="1830806" y="2256776"/>
                                        <a:pt x="1830806" y="2260536"/>
                                      </a:cubicBezTo>
                                      <a:cubicBezTo>
                                        <a:pt x="1834566" y="2264295"/>
                                        <a:pt x="1838325" y="2286852"/>
                                        <a:pt x="1834566" y="2294371"/>
                                      </a:cubicBezTo>
                                      <a:cubicBezTo>
                                        <a:pt x="1834566" y="2301890"/>
                                        <a:pt x="1834566" y="2305650"/>
                                        <a:pt x="1830806" y="2313169"/>
                                      </a:cubicBezTo>
                                      <a:cubicBezTo>
                                        <a:pt x="1823288" y="2320688"/>
                                        <a:pt x="1815769" y="2331966"/>
                                        <a:pt x="1815769" y="2339485"/>
                                      </a:cubicBezTo>
                                      <a:cubicBezTo>
                                        <a:pt x="1815769" y="2347004"/>
                                        <a:pt x="1815769" y="2350763"/>
                                        <a:pt x="1812010" y="2354523"/>
                                      </a:cubicBezTo>
                                      <a:cubicBezTo>
                                        <a:pt x="1808250" y="2358282"/>
                                        <a:pt x="1804491" y="2365801"/>
                                        <a:pt x="1804491" y="2369561"/>
                                      </a:cubicBezTo>
                                      <a:cubicBezTo>
                                        <a:pt x="1804491" y="2369561"/>
                                        <a:pt x="1808250" y="2380839"/>
                                        <a:pt x="1804491" y="2392118"/>
                                      </a:cubicBezTo>
                                      <a:cubicBezTo>
                                        <a:pt x="1774416" y="2392118"/>
                                        <a:pt x="1714266" y="2392118"/>
                                        <a:pt x="1691710" y="2399637"/>
                                      </a:cubicBezTo>
                                      <a:cubicBezTo>
                                        <a:pt x="1657876" y="2407156"/>
                                        <a:pt x="1631560" y="2414675"/>
                                        <a:pt x="1624042" y="2410915"/>
                                      </a:cubicBezTo>
                                      <a:cubicBezTo>
                                        <a:pt x="1612764" y="2407156"/>
                                        <a:pt x="1586448" y="2392118"/>
                                        <a:pt x="1571411" y="2399637"/>
                                      </a:cubicBezTo>
                                      <a:cubicBezTo>
                                        <a:pt x="1552614" y="2403396"/>
                                        <a:pt x="1515020" y="2399637"/>
                                        <a:pt x="1518780" y="2414675"/>
                                      </a:cubicBezTo>
                                      <a:cubicBezTo>
                                        <a:pt x="1522539" y="2433472"/>
                                        <a:pt x="1515020" y="2459788"/>
                                        <a:pt x="1499983" y="2456029"/>
                                      </a:cubicBezTo>
                                      <a:cubicBezTo>
                                        <a:pt x="1484946" y="2452269"/>
                                        <a:pt x="1477427" y="2444750"/>
                                        <a:pt x="1466149" y="2456029"/>
                                      </a:cubicBezTo>
                                      <a:cubicBezTo>
                                        <a:pt x="1458630" y="2463548"/>
                                        <a:pt x="1436074" y="2482345"/>
                                        <a:pt x="1432315" y="2467307"/>
                                      </a:cubicBezTo>
                                      <a:cubicBezTo>
                                        <a:pt x="1432315" y="2448510"/>
                                        <a:pt x="1424796" y="2440991"/>
                                        <a:pt x="1417277" y="2433472"/>
                                      </a:cubicBezTo>
                                      <a:cubicBezTo>
                                        <a:pt x="1409758" y="2425953"/>
                                        <a:pt x="1390962" y="2414675"/>
                                        <a:pt x="1375924" y="2410915"/>
                                      </a:cubicBezTo>
                                      <a:cubicBezTo>
                                        <a:pt x="1357128" y="2410915"/>
                                        <a:pt x="1338331" y="2392118"/>
                                        <a:pt x="1327053" y="2392118"/>
                                      </a:cubicBezTo>
                                      <a:cubicBezTo>
                                        <a:pt x="1312015" y="2392118"/>
                                        <a:pt x="1281940" y="2392118"/>
                                        <a:pt x="1270662" y="2392118"/>
                                      </a:cubicBezTo>
                                      <a:cubicBezTo>
                                        <a:pt x="1259384" y="2388358"/>
                                        <a:pt x="1240587" y="2380839"/>
                                        <a:pt x="1233069" y="2388358"/>
                                      </a:cubicBezTo>
                                      <a:cubicBezTo>
                                        <a:pt x="1225550" y="2399637"/>
                                        <a:pt x="1195475" y="2422193"/>
                                        <a:pt x="1172919" y="2422193"/>
                                      </a:cubicBezTo>
                                      <a:cubicBezTo>
                                        <a:pt x="1157882" y="2425953"/>
                                        <a:pt x="518791" y="2365801"/>
                                        <a:pt x="338342" y="2347004"/>
                                      </a:cubicBezTo>
                                      <a:cubicBezTo>
                                        <a:pt x="338342" y="2347004"/>
                                        <a:pt x="338342" y="2347004"/>
                                        <a:pt x="342101" y="1971056"/>
                                      </a:cubicBezTo>
                                      <a:cubicBezTo>
                                        <a:pt x="342101" y="1971056"/>
                                        <a:pt x="342101" y="1971056"/>
                                        <a:pt x="0" y="1967297"/>
                                      </a:cubicBezTo>
                                      <a:cubicBezTo>
                                        <a:pt x="0" y="1967297"/>
                                        <a:pt x="0" y="1967297"/>
                                        <a:pt x="48872" y="779302"/>
                                      </a:cubicBezTo>
                                      <a:cubicBezTo>
                                        <a:pt x="60150" y="786821"/>
                                        <a:pt x="71428" y="794340"/>
                                        <a:pt x="82706" y="794340"/>
                                      </a:cubicBezTo>
                                      <a:cubicBezTo>
                                        <a:pt x="101503" y="794340"/>
                                        <a:pt x="101503" y="790581"/>
                                        <a:pt x="112781" y="798100"/>
                                      </a:cubicBezTo>
                                      <a:cubicBezTo>
                                        <a:pt x="120299" y="801859"/>
                                        <a:pt x="127818" y="805619"/>
                                        <a:pt x="135337" y="805619"/>
                                      </a:cubicBezTo>
                                      <a:cubicBezTo>
                                        <a:pt x="142856" y="805619"/>
                                        <a:pt x="146615" y="809378"/>
                                        <a:pt x="150374" y="813138"/>
                                      </a:cubicBezTo>
                                      <a:cubicBezTo>
                                        <a:pt x="154134" y="816897"/>
                                        <a:pt x="161652" y="824416"/>
                                        <a:pt x="161652" y="831935"/>
                                      </a:cubicBezTo>
                                      <a:cubicBezTo>
                                        <a:pt x="161652" y="835695"/>
                                        <a:pt x="161652" y="854492"/>
                                        <a:pt x="184209" y="862011"/>
                                      </a:cubicBezTo>
                                      <a:cubicBezTo>
                                        <a:pt x="203005" y="869530"/>
                                        <a:pt x="203005" y="869530"/>
                                        <a:pt x="210524" y="877049"/>
                                      </a:cubicBezTo>
                                      <a:cubicBezTo>
                                        <a:pt x="221802" y="884568"/>
                                        <a:pt x="229321" y="888327"/>
                                        <a:pt x="236839" y="888327"/>
                                      </a:cubicBezTo>
                                      <a:cubicBezTo>
                                        <a:pt x="244358" y="892087"/>
                                        <a:pt x="255636" y="895846"/>
                                        <a:pt x="259396" y="903365"/>
                                      </a:cubicBezTo>
                                      <a:cubicBezTo>
                                        <a:pt x="266914" y="907125"/>
                                        <a:pt x="278192" y="907125"/>
                                        <a:pt x="289470" y="907125"/>
                                      </a:cubicBezTo>
                                      <a:cubicBezTo>
                                        <a:pt x="300749" y="903365"/>
                                        <a:pt x="327064" y="895846"/>
                                        <a:pt x="330823" y="892087"/>
                                      </a:cubicBezTo>
                                      <a:cubicBezTo>
                                        <a:pt x="338342" y="888327"/>
                                        <a:pt x="342101" y="884568"/>
                                        <a:pt x="345861" y="880808"/>
                                      </a:cubicBezTo>
                                      <a:cubicBezTo>
                                        <a:pt x="349620" y="877049"/>
                                        <a:pt x="360898" y="869530"/>
                                        <a:pt x="364658" y="858252"/>
                                      </a:cubicBezTo>
                                      <a:cubicBezTo>
                                        <a:pt x="368417" y="846973"/>
                                        <a:pt x="375936" y="816897"/>
                                        <a:pt x="383454" y="801859"/>
                                      </a:cubicBezTo>
                                      <a:cubicBezTo>
                                        <a:pt x="394732" y="790581"/>
                                        <a:pt x="406011" y="768024"/>
                                        <a:pt x="409770" y="752986"/>
                                      </a:cubicBezTo>
                                      <a:cubicBezTo>
                                        <a:pt x="413529" y="737948"/>
                                        <a:pt x="421048" y="726670"/>
                                        <a:pt x="421048" y="719151"/>
                                      </a:cubicBezTo>
                                      <a:cubicBezTo>
                                        <a:pt x="424807" y="715391"/>
                                        <a:pt x="424807" y="707872"/>
                                        <a:pt x="424807" y="700353"/>
                                      </a:cubicBezTo>
                                      <a:cubicBezTo>
                                        <a:pt x="421048" y="696594"/>
                                        <a:pt x="421048" y="685315"/>
                                        <a:pt x="424807" y="677796"/>
                                      </a:cubicBezTo>
                                      <a:cubicBezTo>
                                        <a:pt x="424807" y="666518"/>
                                        <a:pt x="443604" y="613885"/>
                                        <a:pt x="447363" y="598847"/>
                                      </a:cubicBezTo>
                                      <a:cubicBezTo>
                                        <a:pt x="454882" y="583809"/>
                                        <a:pt x="451123" y="576290"/>
                                        <a:pt x="447363" y="568771"/>
                                      </a:cubicBezTo>
                                      <a:cubicBezTo>
                                        <a:pt x="447363" y="561253"/>
                                        <a:pt x="436085" y="527417"/>
                                        <a:pt x="439845" y="512379"/>
                                      </a:cubicBezTo>
                                      <a:cubicBezTo>
                                        <a:pt x="443604" y="497341"/>
                                        <a:pt x="451123" y="482304"/>
                                        <a:pt x="447363" y="474785"/>
                                      </a:cubicBezTo>
                                      <a:cubicBezTo>
                                        <a:pt x="443604" y="467266"/>
                                        <a:pt x="428567" y="455987"/>
                                        <a:pt x="428567" y="444709"/>
                                      </a:cubicBezTo>
                                      <a:cubicBezTo>
                                        <a:pt x="432326" y="433430"/>
                                        <a:pt x="436085" y="407114"/>
                                        <a:pt x="454882" y="377038"/>
                                      </a:cubicBezTo>
                                      <a:cubicBezTo>
                                        <a:pt x="454882" y="377038"/>
                                        <a:pt x="458641" y="373279"/>
                                        <a:pt x="454882" y="369519"/>
                                      </a:cubicBezTo>
                                      <a:cubicBezTo>
                                        <a:pt x="451123" y="365760"/>
                                        <a:pt x="439845" y="346962"/>
                                        <a:pt x="443604" y="339443"/>
                                      </a:cubicBezTo>
                                      <a:cubicBezTo>
                                        <a:pt x="443604" y="335684"/>
                                        <a:pt x="447363" y="335684"/>
                                        <a:pt x="451123" y="331924"/>
                                      </a:cubicBezTo>
                                      <a:cubicBezTo>
                                        <a:pt x="458641" y="331924"/>
                                        <a:pt x="462401" y="324405"/>
                                        <a:pt x="466160" y="320646"/>
                                      </a:cubicBezTo>
                                      <a:cubicBezTo>
                                        <a:pt x="466160" y="316887"/>
                                        <a:pt x="469920" y="309368"/>
                                        <a:pt x="473679" y="305608"/>
                                      </a:cubicBezTo>
                                      <a:cubicBezTo>
                                        <a:pt x="473679" y="305608"/>
                                        <a:pt x="477438" y="309368"/>
                                        <a:pt x="477438" y="316887"/>
                                      </a:cubicBezTo>
                                      <a:cubicBezTo>
                                        <a:pt x="477438" y="320646"/>
                                        <a:pt x="481198" y="335684"/>
                                        <a:pt x="484957" y="328165"/>
                                      </a:cubicBezTo>
                                      <a:cubicBezTo>
                                        <a:pt x="484957" y="324405"/>
                                        <a:pt x="484957" y="320646"/>
                                        <a:pt x="484957" y="316887"/>
                                      </a:cubicBezTo>
                                      <a:cubicBezTo>
                                        <a:pt x="488716" y="313127"/>
                                        <a:pt x="492476" y="313127"/>
                                        <a:pt x="488716" y="309368"/>
                                      </a:cubicBezTo>
                                      <a:cubicBezTo>
                                        <a:pt x="481198" y="309368"/>
                                        <a:pt x="469920" y="301849"/>
                                        <a:pt x="477438" y="298089"/>
                                      </a:cubicBezTo>
                                      <a:cubicBezTo>
                                        <a:pt x="481198" y="298089"/>
                                        <a:pt x="492476" y="294330"/>
                                        <a:pt x="481198" y="294330"/>
                                      </a:cubicBezTo>
                                      <a:cubicBezTo>
                                        <a:pt x="469920" y="290570"/>
                                        <a:pt x="462401" y="290570"/>
                                        <a:pt x="462401" y="286811"/>
                                      </a:cubicBezTo>
                                      <a:cubicBezTo>
                                        <a:pt x="458641" y="283051"/>
                                        <a:pt x="462401" y="283051"/>
                                        <a:pt x="458641" y="283051"/>
                                      </a:cubicBezTo>
                                      <a:cubicBezTo>
                                        <a:pt x="454882" y="283051"/>
                                        <a:pt x="454882" y="290570"/>
                                        <a:pt x="451123" y="286811"/>
                                      </a:cubicBezTo>
                                      <a:cubicBezTo>
                                        <a:pt x="447363" y="283051"/>
                                        <a:pt x="451123" y="279292"/>
                                        <a:pt x="451123" y="275532"/>
                                      </a:cubicBezTo>
                                      <a:cubicBezTo>
                                        <a:pt x="454882" y="271773"/>
                                        <a:pt x="458641" y="264254"/>
                                        <a:pt x="458641" y="260494"/>
                                      </a:cubicBezTo>
                                      <a:cubicBezTo>
                                        <a:pt x="458641" y="256735"/>
                                        <a:pt x="458641" y="252975"/>
                                        <a:pt x="462401" y="252975"/>
                                      </a:cubicBezTo>
                                      <a:cubicBezTo>
                                        <a:pt x="466160" y="252975"/>
                                        <a:pt x="469920" y="252975"/>
                                        <a:pt x="466160" y="249216"/>
                                      </a:cubicBezTo>
                                      <a:cubicBezTo>
                                        <a:pt x="466160" y="245456"/>
                                        <a:pt x="466160" y="241697"/>
                                        <a:pt x="466160" y="237938"/>
                                      </a:cubicBezTo>
                                      <a:cubicBezTo>
                                        <a:pt x="469920" y="230419"/>
                                        <a:pt x="477438" y="222900"/>
                                        <a:pt x="477438" y="222900"/>
                                      </a:cubicBezTo>
                                      <a:cubicBezTo>
                                        <a:pt x="477438" y="222900"/>
                                        <a:pt x="481198" y="219140"/>
                                        <a:pt x="481198" y="226659"/>
                                      </a:cubicBezTo>
                                      <a:cubicBezTo>
                                        <a:pt x="481198" y="234178"/>
                                        <a:pt x="484957" y="234178"/>
                                        <a:pt x="488716" y="234178"/>
                                      </a:cubicBezTo>
                                      <a:cubicBezTo>
                                        <a:pt x="492476" y="230419"/>
                                        <a:pt x="496235" y="230419"/>
                                        <a:pt x="492476" y="226659"/>
                                      </a:cubicBezTo>
                                      <a:cubicBezTo>
                                        <a:pt x="492476" y="222900"/>
                                        <a:pt x="481198" y="219140"/>
                                        <a:pt x="488716" y="200343"/>
                                      </a:cubicBezTo>
                                      <a:cubicBezTo>
                                        <a:pt x="496235" y="185305"/>
                                        <a:pt x="515032" y="128913"/>
                                        <a:pt x="511272" y="106356"/>
                                      </a:cubicBezTo>
                                      <a:cubicBezTo>
                                        <a:pt x="511272" y="106356"/>
                                        <a:pt x="507513" y="102596"/>
                                        <a:pt x="511272" y="102596"/>
                                      </a:cubicBezTo>
                                      <a:cubicBezTo>
                                        <a:pt x="518791" y="98837"/>
                                        <a:pt x="533829" y="95077"/>
                                        <a:pt x="537588" y="87558"/>
                                      </a:cubicBezTo>
                                      <a:cubicBezTo>
                                        <a:pt x="541347" y="83799"/>
                                        <a:pt x="541347" y="76280"/>
                                        <a:pt x="548866" y="76280"/>
                                      </a:cubicBezTo>
                                      <a:cubicBezTo>
                                        <a:pt x="550746" y="76280"/>
                                        <a:pt x="551686" y="75340"/>
                                        <a:pt x="553095" y="74870"/>
                                      </a:cubicBezTo>
                                      <a:close/>
                                      <a:moveTo>
                                        <a:pt x="517790" y="64649"/>
                                      </a:moveTo>
                                      <a:cubicBezTo>
                                        <a:pt x="519642" y="66038"/>
                                        <a:pt x="521494" y="68816"/>
                                        <a:pt x="523346" y="72520"/>
                                      </a:cubicBezTo>
                                      <a:cubicBezTo>
                                        <a:pt x="527050" y="76224"/>
                                        <a:pt x="519642" y="76224"/>
                                        <a:pt x="515938" y="79928"/>
                                      </a:cubicBezTo>
                                      <a:cubicBezTo>
                                        <a:pt x="512233" y="83632"/>
                                        <a:pt x="512233" y="76224"/>
                                        <a:pt x="512233" y="76224"/>
                                      </a:cubicBezTo>
                                      <a:cubicBezTo>
                                        <a:pt x="504825" y="72520"/>
                                        <a:pt x="508529" y="65112"/>
                                        <a:pt x="512233" y="65112"/>
                                      </a:cubicBezTo>
                                      <a:cubicBezTo>
                                        <a:pt x="514086" y="63260"/>
                                        <a:pt x="515938" y="63260"/>
                                        <a:pt x="517790" y="64649"/>
                                      </a:cubicBezTo>
                                      <a:close/>
                                      <a:moveTo>
                                        <a:pt x="521493" y="59953"/>
                                      </a:moveTo>
                                      <a:cubicBezTo>
                                        <a:pt x="523345" y="58101"/>
                                        <a:pt x="527050" y="57175"/>
                                        <a:pt x="530754" y="60879"/>
                                      </a:cubicBezTo>
                                      <a:cubicBezTo>
                                        <a:pt x="538162" y="64583"/>
                                        <a:pt x="523345" y="64583"/>
                                        <a:pt x="523345" y="64583"/>
                                      </a:cubicBezTo>
                                      <a:cubicBezTo>
                                        <a:pt x="519641" y="64583"/>
                                        <a:pt x="519641" y="61805"/>
                                        <a:pt x="521493" y="59953"/>
                                      </a:cubicBezTo>
                                      <a:close/>
                                      <a:moveTo>
                                        <a:pt x="527050" y="9020"/>
                                      </a:moveTo>
                                      <a:cubicBezTo>
                                        <a:pt x="534988" y="9020"/>
                                        <a:pt x="531019" y="12592"/>
                                        <a:pt x="527050" y="19736"/>
                                      </a:cubicBezTo>
                                      <a:cubicBezTo>
                                        <a:pt x="523082" y="23308"/>
                                        <a:pt x="519113" y="16164"/>
                                        <a:pt x="519113" y="16164"/>
                                      </a:cubicBezTo>
                                      <a:cubicBezTo>
                                        <a:pt x="511175" y="12592"/>
                                        <a:pt x="523082" y="9020"/>
                                        <a:pt x="527050" y="9020"/>
                                      </a:cubicBezTo>
                                      <a:close/>
                                      <a:moveTo>
                                        <a:pt x="513953" y="586"/>
                                      </a:moveTo>
                                      <a:cubicBezTo>
                                        <a:pt x="514945" y="1479"/>
                                        <a:pt x="515937" y="3265"/>
                                        <a:pt x="515937" y="5051"/>
                                      </a:cubicBezTo>
                                      <a:cubicBezTo>
                                        <a:pt x="515937" y="12195"/>
                                        <a:pt x="508000" y="12195"/>
                                        <a:pt x="508000" y="12195"/>
                                      </a:cubicBezTo>
                                      <a:cubicBezTo>
                                        <a:pt x="500062" y="1479"/>
                                        <a:pt x="508000" y="1479"/>
                                        <a:pt x="511968" y="1479"/>
                                      </a:cubicBezTo>
                                      <a:cubicBezTo>
                                        <a:pt x="511968" y="-307"/>
                                        <a:pt x="512961" y="-307"/>
                                        <a:pt x="513953" y="58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9" name="Freeform 86"/>
                              <wps:cNvSpPr>
                                <a:spLocks/>
                              </wps:cNvSpPr>
                              <wps:spPr bwMode="auto">
                                <a:xfrm>
                                  <a:off x="3208338" y="2347408"/>
                                  <a:ext cx="1473200" cy="1168400"/>
                                </a:xfrm>
                                <a:custGeom>
                                  <a:avLst/>
                                  <a:gdLst>
                                    <a:gd name="T0" fmla="*/ 330 w 392"/>
                                    <a:gd name="T1" fmla="*/ 14 h 311"/>
                                    <a:gd name="T2" fmla="*/ 311 w 392"/>
                                    <a:gd name="T3" fmla="*/ 29 h 311"/>
                                    <a:gd name="T4" fmla="*/ 293 w 392"/>
                                    <a:gd name="T5" fmla="*/ 32 h 311"/>
                                    <a:gd name="T6" fmla="*/ 278 w 392"/>
                                    <a:gd name="T7" fmla="*/ 17 h 311"/>
                                    <a:gd name="T8" fmla="*/ 250 w 392"/>
                                    <a:gd name="T9" fmla="*/ 12 h 311"/>
                                    <a:gd name="T10" fmla="*/ 224 w 392"/>
                                    <a:gd name="T11" fmla="*/ 20 h 311"/>
                                    <a:gd name="T12" fmla="*/ 0 w 392"/>
                                    <a:gd name="T13" fmla="*/ 169 h 311"/>
                                    <a:gd name="T14" fmla="*/ 21 w 392"/>
                                    <a:gd name="T15" fmla="*/ 175 h 311"/>
                                    <a:gd name="T16" fmla="*/ 32 w 392"/>
                                    <a:gd name="T17" fmla="*/ 189 h 311"/>
                                    <a:gd name="T18" fmla="*/ 49 w 392"/>
                                    <a:gd name="T19" fmla="*/ 201 h 311"/>
                                    <a:gd name="T20" fmla="*/ 67 w 392"/>
                                    <a:gd name="T21" fmla="*/ 222 h 311"/>
                                    <a:gd name="T22" fmla="*/ 85 w 392"/>
                                    <a:gd name="T23" fmla="*/ 243 h 311"/>
                                    <a:gd name="T24" fmla="*/ 110 w 392"/>
                                    <a:gd name="T25" fmla="*/ 239 h 311"/>
                                    <a:gd name="T26" fmla="*/ 136 w 392"/>
                                    <a:gd name="T27" fmla="*/ 245 h 311"/>
                                    <a:gd name="T28" fmla="*/ 173 w 392"/>
                                    <a:gd name="T29" fmla="*/ 249 h 311"/>
                                    <a:gd name="T30" fmla="*/ 197 w 392"/>
                                    <a:gd name="T31" fmla="*/ 276 h 311"/>
                                    <a:gd name="T32" fmla="*/ 281 w 392"/>
                                    <a:gd name="T33" fmla="*/ 311 h 311"/>
                                    <a:gd name="T34" fmla="*/ 283 w 392"/>
                                    <a:gd name="T35" fmla="*/ 308 h 311"/>
                                    <a:gd name="T36" fmla="*/ 288 w 392"/>
                                    <a:gd name="T37" fmla="*/ 305 h 311"/>
                                    <a:gd name="T38" fmla="*/ 290 w 392"/>
                                    <a:gd name="T39" fmla="*/ 296 h 311"/>
                                    <a:gd name="T40" fmla="*/ 286 w 392"/>
                                    <a:gd name="T41" fmla="*/ 291 h 311"/>
                                    <a:gd name="T42" fmla="*/ 287 w 392"/>
                                    <a:gd name="T43" fmla="*/ 284 h 311"/>
                                    <a:gd name="T44" fmla="*/ 291 w 392"/>
                                    <a:gd name="T45" fmla="*/ 267 h 311"/>
                                    <a:gd name="T46" fmla="*/ 293 w 392"/>
                                    <a:gd name="T47" fmla="*/ 252 h 311"/>
                                    <a:gd name="T48" fmla="*/ 296 w 392"/>
                                    <a:gd name="T49" fmla="*/ 242 h 311"/>
                                    <a:gd name="T50" fmla="*/ 298 w 392"/>
                                    <a:gd name="T51" fmla="*/ 238 h 311"/>
                                    <a:gd name="T52" fmla="*/ 302 w 392"/>
                                    <a:gd name="T53" fmla="*/ 230 h 311"/>
                                    <a:gd name="T54" fmla="*/ 305 w 392"/>
                                    <a:gd name="T55" fmla="*/ 222 h 311"/>
                                    <a:gd name="T56" fmla="*/ 312 w 392"/>
                                    <a:gd name="T57" fmla="*/ 217 h 311"/>
                                    <a:gd name="T58" fmla="*/ 312 w 392"/>
                                    <a:gd name="T59" fmla="*/ 211 h 311"/>
                                    <a:gd name="T60" fmla="*/ 315 w 392"/>
                                    <a:gd name="T61" fmla="*/ 213 h 311"/>
                                    <a:gd name="T62" fmla="*/ 313 w 392"/>
                                    <a:gd name="T63" fmla="*/ 209 h 311"/>
                                    <a:gd name="T64" fmla="*/ 313 w 392"/>
                                    <a:gd name="T65" fmla="*/ 205 h 311"/>
                                    <a:gd name="T66" fmla="*/ 317 w 392"/>
                                    <a:gd name="T67" fmla="*/ 196 h 311"/>
                                    <a:gd name="T68" fmla="*/ 318 w 392"/>
                                    <a:gd name="T69" fmla="*/ 187 h 311"/>
                                    <a:gd name="T70" fmla="*/ 326 w 392"/>
                                    <a:gd name="T71" fmla="*/ 176 h 311"/>
                                    <a:gd name="T72" fmla="*/ 325 w 392"/>
                                    <a:gd name="T73" fmla="*/ 173 h 311"/>
                                    <a:gd name="T74" fmla="*/ 330 w 392"/>
                                    <a:gd name="T75" fmla="*/ 164 h 311"/>
                                    <a:gd name="T76" fmla="*/ 330 w 392"/>
                                    <a:gd name="T77" fmla="*/ 159 h 311"/>
                                    <a:gd name="T78" fmla="*/ 328 w 392"/>
                                    <a:gd name="T79" fmla="*/ 157 h 311"/>
                                    <a:gd name="T80" fmla="*/ 335 w 392"/>
                                    <a:gd name="T81" fmla="*/ 152 h 311"/>
                                    <a:gd name="T82" fmla="*/ 336 w 392"/>
                                    <a:gd name="T83" fmla="*/ 147 h 311"/>
                                    <a:gd name="T84" fmla="*/ 351 w 392"/>
                                    <a:gd name="T85" fmla="*/ 130 h 311"/>
                                    <a:gd name="T86" fmla="*/ 354 w 392"/>
                                    <a:gd name="T87" fmla="*/ 127 h 311"/>
                                    <a:gd name="T88" fmla="*/ 358 w 392"/>
                                    <a:gd name="T89" fmla="*/ 123 h 311"/>
                                    <a:gd name="T90" fmla="*/ 367 w 392"/>
                                    <a:gd name="T91" fmla="*/ 114 h 311"/>
                                    <a:gd name="T92" fmla="*/ 367 w 392"/>
                                    <a:gd name="T93" fmla="*/ 106 h 311"/>
                                    <a:gd name="T94" fmla="*/ 373 w 392"/>
                                    <a:gd name="T95" fmla="*/ 95 h 311"/>
                                    <a:gd name="T96" fmla="*/ 378 w 392"/>
                                    <a:gd name="T97" fmla="*/ 83 h 311"/>
                                    <a:gd name="T98" fmla="*/ 384 w 392"/>
                                    <a:gd name="T99" fmla="*/ 64 h 311"/>
                                    <a:gd name="T100" fmla="*/ 383 w 392"/>
                                    <a:gd name="T101" fmla="*/ 48 h 311"/>
                                    <a:gd name="T102" fmla="*/ 391 w 392"/>
                                    <a:gd name="T103" fmla="*/ 19 h 311"/>
                                    <a:gd name="T104" fmla="*/ 362 w 392"/>
                                    <a:gd name="T105" fmla="*/ 1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2" h="311">
                                      <a:moveTo>
                                        <a:pt x="344" y="17"/>
                                      </a:moveTo>
                                      <a:cubicBezTo>
                                        <a:pt x="341" y="16"/>
                                        <a:pt x="334" y="12"/>
                                        <a:pt x="330" y="14"/>
                                      </a:cubicBezTo>
                                      <a:cubicBezTo>
                                        <a:pt x="325" y="15"/>
                                        <a:pt x="315" y="14"/>
                                        <a:pt x="316" y="18"/>
                                      </a:cubicBezTo>
                                      <a:cubicBezTo>
                                        <a:pt x="317" y="23"/>
                                        <a:pt x="315" y="30"/>
                                        <a:pt x="311" y="29"/>
                                      </a:cubicBezTo>
                                      <a:cubicBezTo>
                                        <a:pt x="307" y="28"/>
                                        <a:pt x="305" y="26"/>
                                        <a:pt x="302" y="29"/>
                                      </a:cubicBezTo>
                                      <a:cubicBezTo>
                                        <a:pt x="300" y="31"/>
                                        <a:pt x="294" y="36"/>
                                        <a:pt x="293" y="32"/>
                                      </a:cubicBezTo>
                                      <a:cubicBezTo>
                                        <a:pt x="293" y="27"/>
                                        <a:pt x="291" y="25"/>
                                        <a:pt x="289" y="23"/>
                                      </a:cubicBezTo>
                                      <a:cubicBezTo>
                                        <a:pt x="287" y="21"/>
                                        <a:pt x="282" y="18"/>
                                        <a:pt x="278" y="17"/>
                                      </a:cubicBezTo>
                                      <a:cubicBezTo>
                                        <a:pt x="273" y="17"/>
                                        <a:pt x="268" y="12"/>
                                        <a:pt x="265" y="12"/>
                                      </a:cubicBezTo>
                                      <a:cubicBezTo>
                                        <a:pt x="261" y="12"/>
                                        <a:pt x="253" y="12"/>
                                        <a:pt x="250" y="12"/>
                                      </a:cubicBezTo>
                                      <a:cubicBezTo>
                                        <a:pt x="247" y="11"/>
                                        <a:pt x="242" y="9"/>
                                        <a:pt x="240" y="11"/>
                                      </a:cubicBezTo>
                                      <a:cubicBezTo>
                                        <a:pt x="238" y="14"/>
                                        <a:pt x="230" y="20"/>
                                        <a:pt x="224" y="20"/>
                                      </a:cubicBezTo>
                                      <a:cubicBezTo>
                                        <a:pt x="220" y="21"/>
                                        <a:pt x="50" y="5"/>
                                        <a:pt x="2" y="0"/>
                                      </a:cubicBezTo>
                                      <a:cubicBezTo>
                                        <a:pt x="0" y="169"/>
                                        <a:pt x="0" y="169"/>
                                        <a:pt x="0" y="169"/>
                                      </a:cubicBezTo>
                                      <a:cubicBezTo>
                                        <a:pt x="4" y="170"/>
                                        <a:pt x="9" y="170"/>
                                        <a:pt x="10" y="171"/>
                                      </a:cubicBezTo>
                                      <a:cubicBezTo>
                                        <a:pt x="12" y="172"/>
                                        <a:pt x="17" y="173"/>
                                        <a:pt x="21" y="175"/>
                                      </a:cubicBezTo>
                                      <a:cubicBezTo>
                                        <a:pt x="25" y="177"/>
                                        <a:pt x="25" y="185"/>
                                        <a:pt x="26" y="190"/>
                                      </a:cubicBezTo>
                                      <a:cubicBezTo>
                                        <a:pt x="26" y="194"/>
                                        <a:pt x="31" y="192"/>
                                        <a:pt x="32" y="189"/>
                                      </a:cubicBezTo>
                                      <a:cubicBezTo>
                                        <a:pt x="34" y="186"/>
                                        <a:pt x="42" y="191"/>
                                        <a:pt x="46" y="192"/>
                                      </a:cubicBezTo>
                                      <a:cubicBezTo>
                                        <a:pt x="49" y="193"/>
                                        <a:pt x="50" y="197"/>
                                        <a:pt x="49" y="201"/>
                                      </a:cubicBezTo>
                                      <a:cubicBezTo>
                                        <a:pt x="49" y="205"/>
                                        <a:pt x="53" y="208"/>
                                        <a:pt x="54" y="211"/>
                                      </a:cubicBezTo>
                                      <a:cubicBezTo>
                                        <a:pt x="55" y="215"/>
                                        <a:pt x="61" y="219"/>
                                        <a:pt x="67" y="222"/>
                                      </a:cubicBezTo>
                                      <a:cubicBezTo>
                                        <a:pt x="73" y="226"/>
                                        <a:pt x="73" y="230"/>
                                        <a:pt x="75" y="234"/>
                                      </a:cubicBezTo>
                                      <a:cubicBezTo>
                                        <a:pt x="78" y="237"/>
                                        <a:pt x="81" y="242"/>
                                        <a:pt x="85" y="243"/>
                                      </a:cubicBezTo>
                                      <a:cubicBezTo>
                                        <a:pt x="88" y="245"/>
                                        <a:pt x="92" y="240"/>
                                        <a:pt x="93" y="237"/>
                                      </a:cubicBezTo>
                                      <a:cubicBezTo>
                                        <a:pt x="94" y="234"/>
                                        <a:pt x="106" y="239"/>
                                        <a:pt x="110" y="239"/>
                                      </a:cubicBezTo>
                                      <a:cubicBezTo>
                                        <a:pt x="113" y="239"/>
                                        <a:pt x="119" y="243"/>
                                        <a:pt x="123" y="245"/>
                                      </a:cubicBezTo>
                                      <a:cubicBezTo>
                                        <a:pt x="127" y="246"/>
                                        <a:pt x="132" y="244"/>
                                        <a:pt x="136" y="245"/>
                                      </a:cubicBezTo>
                                      <a:cubicBezTo>
                                        <a:pt x="141" y="245"/>
                                        <a:pt x="144" y="250"/>
                                        <a:pt x="150" y="249"/>
                                      </a:cubicBezTo>
                                      <a:cubicBezTo>
                                        <a:pt x="156" y="248"/>
                                        <a:pt x="168" y="248"/>
                                        <a:pt x="173" y="249"/>
                                      </a:cubicBezTo>
                                      <a:cubicBezTo>
                                        <a:pt x="179" y="249"/>
                                        <a:pt x="184" y="257"/>
                                        <a:pt x="186" y="264"/>
                                      </a:cubicBezTo>
                                      <a:cubicBezTo>
                                        <a:pt x="189" y="271"/>
                                        <a:pt x="197" y="276"/>
                                        <a:pt x="197" y="276"/>
                                      </a:cubicBezTo>
                                      <a:cubicBezTo>
                                        <a:pt x="281" y="311"/>
                                        <a:pt x="281" y="311"/>
                                        <a:pt x="281" y="311"/>
                                      </a:cubicBezTo>
                                      <a:cubicBezTo>
                                        <a:pt x="281" y="311"/>
                                        <a:pt x="281" y="311"/>
                                        <a:pt x="281" y="311"/>
                                      </a:cubicBezTo>
                                      <a:cubicBezTo>
                                        <a:pt x="282" y="310"/>
                                        <a:pt x="282" y="309"/>
                                        <a:pt x="281" y="308"/>
                                      </a:cubicBezTo>
                                      <a:cubicBezTo>
                                        <a:pt x="281" y="306"/>
                                        <a:pt x="282" y="307"/>
                                        <a:pt x="283" y="308"/>
                                      </a:cubicBezTo>
                                      <a:cubicBezTo>
                                        <a:pt x="285" y="308"/>
                                        <a:pt x="286" y="308"/>
                                        <a:pt x="287" y="307"/>
                                      </a:cubicBezTo>
                                      <a:cubicBezTo>
                                        <a:pt x="288" y="306"/>
                                        <a:pt x="288" y="306"/>
                                        <a:pt x="288" y="305"/>
                                      </a:cubicBezTo>
                                      <a:cubicBezTo>
                                        <a:pt x="288" y="304"/>
                                        <a:pt x="288" y="299"/>
                                        <a:pt x="288" y="298"/>
                                      </a:cubicBezTo>
                                      <a:cubicBezTo>
                                        <a:pt x="288" y="297"/>
                                        <a:pt x="289" y="297"/>
                                        <a:pt x="290" y="296"/>
                                      </a:cubicBezTo>
                                      <a:cubicBezTo>
                                        <a:pt x="291" y="296"/>
                                        <a:pt x="289" y="293"/>
                                        <a:pt x="289" y="292"/>
                                      </a:cubicBezTo>
                                      <a:cubicBezTo>
                                        <a:pt x="288" y="291"/>
                                        <a:pt x="287" y="291"/>
                                        <a:pt x="286" y="291"/>
                                      </a:cubicBezTo>
                                      <a:cubicBezTo>
                                        <a:pt x="285" y="291"/>
                                        <a:pt x="286" y="289"/>
                                        <a:pt x="287" y="288"/>
                                      </a:cubicBezTo>
                                      <a:cubicBezTo>
                                        <a:pt x="288" y="287"/>
                                        <a:pt x="287" y="285"/>
                                        <a:pt x="287" y="284"/>
                                      </a:cubicBezTo>
                                      <a:cubicBezTo>
                                        <a:pt x="286" y="283"/>
                                        <a:pt x="289" y="275"/>
                                        <a:pt x="290" y="273"/>
                                      </a:cubicBezTo>
                                      <a:cubicBezTo>
                                        <a:pt x="291" y="270"/>
                                        <a:pt x="290" y="269"/>
                                        <a:pt x="291" y="267"/>
                                      </a:cubicBezTo>
                                      <a:cubicBezTo>
                                        <a:pt x="292" y="265"/>
                                        <a:pt x="292" y="263"/>
                                        <a:pt x="293" y="260"/>
                                      </a:cubicBezTo>
                                      <a:cubicBezTo>
                                        <a:pt x="294" y="258"/>
                                        <a:pt x="294" y="253"/>
                                        <a:pt x="293" y="252"/>
                                      </a:cubicBezTo>
                                      <a:cubicBezTo>
                                        <a:pt x="292" y="251"/>
                                        <a:pt x="294" y="251"/>
                                        <a:pt x="294" y="249"/>
                                      </a:cubicBezTo>
                                      <a:cubicBezTo>
                                        <a:pt x="294" y="246"/>
                                        <a:pt x="295" y="244"/>
                                        <a:pt x="296" y="242"/>
                                      </a:cubicBezTo>
                                      <a:cubicBezTo>
                                        <a:pt x="297" y="241"/>
                                        <a:pt x="297" y="240"/>
                                        <a:pt x="296" y="239"/>
                                      </a:cubicBezTo>
                                      <a:cubicBezTo>
                                        <a:pt x="295" y="238"/>
                                        <a:pt x="297" y="238"/>
                                        <a:pt x="298" y="238"/>
                                      </a:cubicBezTo>
                                      <a:cubicBezTo>
                                        <a:pt x="299" y="237"/>
                                        <a:pt x="300" y="234"/>
                                        <a:pt x="301" y="233"/>
                                      </a:cubicBezTo>
                                      <a:cubicBezTo>
                                        <a:pt x="301" y="232"/>
                                        <a:pt x="302" y="231"/>
                                        <a:pt x="302" y="230"/>
                                      </a:cubicBezTo>
                                      <a:cubicBezTo>
                                        <a:pt x="302" y="229"/>
                                        <a:pt x="302" y="227"/>
                                        <a:pt x="303" y="226"/>
                                      </a:cubicBezTo>
                                      <a:cubicBezTo>
                                        <a:pt x="303" y="226"/>
                                        <a:pt x="304" y="224"/>
                                        <a:pt x="305" y="222"/>
                                      </a:cubicBezTo>
                                      <a:cubicBezTo>
                                        <a:pt x="305" y="221"/>
                                        <a:pt x="305" y="220"/>
                                        <a:pt x="307" y="218"/>
                                      </a:cubicBezTo>
                                      <a:cubicBezTo>
                                        <a:pt x="309" y="217"/>
                                        <a:pt x="311" y="218"/>
                                        <a:pt x="312" y="217"/>
                                      </a:cubicBezTo>
                                      <a:cubicBezTo>
                                        <a:pt x="314" y="216"/>
                                        <a:pt x="313" y="216"/>
                                        <a:pt x="311" y="215"/>
                                      </a:cubicBezTo>
                                      <a:cubicBezTo>
                                        <a:pt x="310" y="214"/>
                                        <a:pt x="310" y="212"/>
                                        <a:pt x="312" y="211"/>
                                      </a:cubicBezTo>
                                      <a:cubicBezTo>
                                        <a:pt x="313" y="210"/>
                                        <a:pt x="313" y="211"/>
                                        <a:pt x="314" y="213"/>
                                      </a:cubicBezTo>
                                      <a:cubicBezTo>
                                        <a:pt x="314" y="214"/>
                                        <a:pt x="314" y="214"/>
                                        <a:pt x="315" y="213"/>
                                      </a:cubicBezTo>
                                      <a:cubicBezTo>
                                        <a:pt x="316" y="212"/>
                                        <a:pt x="315" y="211"/>
                                        <a:pt x="315" y="211"/>
                                      </a:cubicBezTo>
                                      <a:cubicBezTo>
                                        <a:pt x="314" y="211"/>
                                        <a:pt x="314" y="210"/>
                                        <a:pt x="313" y="209"/>
                                      </a:cubicBezTo>
                                      <a:cubicBezTo>
                                        <a:pt x="312" y="209"/>
                                        <a:pt x="313" y="208"/>
                                        <a:pt x="313" y="207"/>
                                      </a:cubicBezTo>
                                      <a:cubicBezTo>
                                        <a:pt x="313" y="205"/>
                                        <a:pt x="312" y="205"/>
                                        <a:pt x="313" y="205"/>
                                      </a:cubicBezTo>
                                      <a:cubicBezTo>
                                        <a:pt x="314" y="204"/>
                                        <a:pt x="316" y="201"/>
                                        <a:pt x="316" y="200"/>
                                      </a:cubicBezTo>
                                      <a:cubicBezTo>
                                        <a:pt x="316" y="199"/>
                                        <a:pt x="316" y="197"/>
                                        <a:pt x="317" y="196"/>
                                      </a:cubicBezTo>
                                      <a:cubicBezTo>
                                        <a:pt x="317" y="195"/>
                                        <a:pt x="316" y="195"/>
                                        <a:pt x="315" y="195"/>
                                      </a:cubicBezTo>
                                      <a:cubicBezTo>
                                        <a:pt x="314" y="194"/>
                                        <a:pt x="317" y="188"/>
                                        <a:pt x="318" y="187"/>
                                      </a:cubicBezTo>
                                      <a:cubicBezTo>
                                        <a:pt x="318" y="186"/>
                                        <a:pt x="320" y="182"/>
                                        <a:pt x="322" y="181"/>
                                      </a:cubicBezTo>
                                      <a:cubicBezTo>
                                        <a:pt x="324" y="179"/>
                                        <a:pt x="325" y="177"/>
                                        <a:pt x="326" y="176"/>
                                      </a:cubicBezTo>
                                      <a:cubicBezTo>
                                        <a:pt x="326" y="175"/>
                                        <a:pt x="326" y="175"/>
                                        <a:pt x="325" y="174"/>
                                      </a:cubicBezTo>
                                      <a:cubicBezTo>
                                        <a:pt x="324" y="174"/>
                                        <a:pt x="325" y="173"/>
                                        <a:pt x="325" y="173"/>
                                      </a:cubicBezTo>
                                      <a:cubicBezTo>
                                        <a:pt x="326" y="172"/>
                                        <a:pt x="328" y="171"/>
                                        <a:pt x="328" y="172"/>
                                      </a:cubicBezTo>
                                      <a:cubicBezTo>
                                        <a:pt x="329" y="173"/>
                                        <a:pt x="330" y="165"/>
                                        <a:pt x="330" y="164"/>
                                      </a:cubicBezTo>
                                      <a:cubicBezTo>
                                        <a:pt x="331" y="163"/>
                                        <a:pt x="331" y="161"/>
                                        <a:pt x="330" y="161"/>
                                      </a:cubicBezTo>
                                      <a:cubicBezTo>
                                        <a:pt x="329" y="160"/>
                                        <a:pt x="330" y="160"/>
                                        <a:pt x="330" y="159"/>
                                      </a:cubicBezTo>
                                      <a:cubicBezTo>
                                        <a:pt x="329" y="159"/>
                                        <a:pt x="328" y="160"/>
                                        <a:pt x="327" y="159"/>
                                      </a:cubicBezTo>
                                      <a:cubicBezTo>
                                        <a:pt x="327" y="157"/>
                                        <a:pt x="327" y="157"/>
                                        <a:pt x="328" y="157"/>
                                      </a:cubicBezTo>
                                      <a:cubicBezTo>
                                        <a:pt x="329" y="158"/>
                                        <a:pt x="329" y="158"/>
                                        <a:pt x="332" y="157"/>
                                      </a:cubicBezTo>
                                      <a:cubicBezTo>
                                        <a:pt x="335" y="156"/>
                                        <a:pt x="335" y="153"/>
                                        <a:pt x="335" y="152"/>
                                      </a:cubicBezTo>
                                      <a:cubicBezTo>
                                        <a:pt x="336" y="151"/>
                                        <a:pt x="335" y="150"/>
                                        <a:pt x="334" y="150"/>
                                      </a:cubicBezTo>
                                      <a:cubicBezTo>
                                        <a:pt x="333" y="150"/>
                                        <a:pt x="333" y="149"/>
                                        <a:pt x="336" y="147"/>
                                      </a:cubicBezTo>
                                      <a:cubicBezTo>
                                        <a:pt x="338" y="146"/>
                                        <a:pt x="341" y="140"/>
                                        <a:pt x="342" y="137"/>
                                      </a:cubicBezTo>
                                      <a:cubicBezTo>
                                        <a:pt x="343" y="134"/>
                                        <a:pt x="348" y="131"/>
                                        <a:pt x="351" y="130"/>
                                      </a:cubicBezTo>
                                      <a:cubicBezTo>
                                        <a:pt x="354" y="129"/>
                                        <a:pt x="356" y="129"/>
                                        <a:pt x="357" y="127"/>
                                      </a:cubicBezTo>
                                      <a:cubicBezTo>
                                        <a:pt x="358" y="126"/>
                                        <a:pt x="355" y="127"/>
                                        <a:pt x="354" y="127"/>
                                      </a:cubicBezTo>
                                      <a:cubicBezTo>
                                        <a:pt x="353" y="126"/>
                                        <a:pt x="354" y="125"/>
                                        <a:pt x="356" y="125"/>
                                      </a:cubicBezTo>
                                      <a:cubicBezTo>
                                        <a:pt x="358" y="126"/>
                                        <a:pt x="357" y="124"/>
                                        <a:pt x="358" y="123"/>
                                      </a:cubicBezTo>
                                      <a:cubicBezTo>
                                        <a:pt x="360" y="121"/>
                                        <a:pt x="366" y="118"/>
                                        <a:pt x="367" y="117"/>
                                      </a:cubicBezTo>
                                      <a:cubicBezTo>
                                        <a:pt x="368" y="117"/>
                                        <a:pt x="367" y="116"/>
                                        <a:pt x="367" y="114"/>
                                      </a:cubicBezTo>
                                      <a:cubicBezTo>
                                        <a:pt x="367" y="113"/>
                                        <a:pt x="368" y="109"/>
                                        <a:pt x="368" y="109"/>
                                      </a:cubicBezTo>
                                      <a:cubicBezTo>
                                        <a:pt x="368" y="108"/>
                                        <a:pt x="368" y="108"/>
                                        <a:pt x="367" y="106"/>
                                      </a:cubicBezTo>
                                      <a:cubicBezTo>
                                        <a:pt x="366" y="105"/>
                                        <a:pt x="367" y="103"/>
                                        <a:pt x="368" y="102"/>
                                      </a:cubicBezTo>
                                      <a:cubicBezTo>
                                        <a:pt x="369" y="100"/>
                                        <a:pt x="372" y="96"/>
                                        <a:pt x="373" y="95"/>
                                      </a:cubicBezTo>
                                      <a:cubicBezTo>
                                        <a:pt x="375" y="94"/>
                                        <a:pt x="375" y="91"/>
                                        <a:pt x="376" y="89"/>
                                      </a:cubicBezTo>
                                      <a:cubicBezTo>
                                        <a:pt x="377" y="88"/>
                                        <a:pt x="378" y="85"/>
                                        <a:pt x="378" y="83"/>
                                      </a:cubicBezTo>
                                      <a:cubicBezTo>
                                        <a:pt x="379" y="82"/>
                                        <a:pt x="380" y="78"/>
                                        <a:pt x="380" y="75"/>
                                      </a:cubicBezTo>
                                      <a:cubicBezTo>
                                        <a:pt x="381" y="72"/>
                                        <a:pt x="384" y="66"/>
                                        <a:pt x="384" y="64"/>
                                      </a:cubicBezTo>
                                      <a:cubicBezTo>
                                        <a:pt x="385" y="61"/>
                                        <a:pt x="384" y="61"/>
                                        <a:pt x="383" y="61"/>
                                      </a:cubicBezTo>
                                      <a:cubicBezTo>
                                        <a:pt x="382" y="60"/>
                                        <a:pt x="381" y="50"/>
                                        <a:pt x="383" y="48"/>
                                      </a:cubicBezTo>
                                      <a:cubicBezTo>
                                        <a:pt x="385" y="45"/>
                                        <a:pt x="387" y="35"/>
                                        <a:pt x="388" y="32"/>
                                      </a:cubicBezTo>
                                      <a:cubicBezTo>
                                        <a:pt x="388" y="29"/>
                                        <a:pt x="390" y="25"/>
                                        <a:pt x="391" y="19"/>
                                      </a:cubicBezTo>
                                      <a:cubicBezTo>
                                        <a:pt x="392" y="17"/>
                                        <a:pt x="392" y="14"/>
                                        <a:pt x="392" y="12"/>
                                      </a:cubicBezTo>
                                      <a:cubicBezTo>
                                        <a:pt x="384" y="12"/>
                                        <a:pt x="368" y="12"/>
                                        <a:pt x="362" y="14"/>
                                      </a:cubicBezTo>
                                      <a:cubicBezTo>
                                        <a:pt x="353" y="16"/>
                                        <a:pt x="346" y="18"/>
                                        <a:pt x="344"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3D83B454" id="Group 157" o:spid="_x0000_s1026" alt="Australian map highlighting Western Australia." style="width:66.4pt;height:62.35pt;mso-position-horizontal-relative:char;mso-position-vertical-relative:line" coordsize="47126,4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">
                      <o:lock v:ext="edit" aspectratio="t"/>
                      <v:shape id="Freeform 151" o:spid="_x0000_s1027" style="position:absolute;left:35820;top:38011;width:5359;height:6270;visibility:visible;mso-wrap-style:square;v-text-anchor:top" coordsize="535931,62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" path="m407199,546090v3752,-7520,7505,7520,7505,15039c418456,568649,410951,568649,407199,568649v-3752,3760,-3752,11280,,18800c410951,594969,399695,606248,399695,606248v,,-3753,-3760,-7505,-7520c392190,594969,388438,598728,384686,606248v,3760,-3753,-3760,-3753,-3760c377181,598728,377181,591209,380933,594969v7505,3759,3753,-7520,7505,-7520c392190,587449,392190,587449,392190,583689v,-3760,3752,-7520,7505,-15040c403447,561129,403447,561129,399695,553610v,-3760,3752,,7504,-7520xm490528,463957v6985,,10478,3771,6985,7541c497513,479039,490528,475268,494021,479039v,3770,-3493,3770,-3493,7540c487036,490350,483543,494120,483543,490350v,,,-26393,6985,-26393xm102737,162916v,7519,3768,11278,11305,15037c121580,177953,129117,177953,136654,181712v3769,3760,3769,7519,11306,7519c155497,185472,159266,189231,163034,185472v3769,-3760,3769,-3760,7537,c174340,189231,174340,192990,181877,196749v11306,,11306,,15074,3759c200720,200508,204489,204268,212026,204268v3768,3759,7537,7518,15074,15036c234637,223064,238406,226823,245943,226823v3769,3759,26380,15037,48992,15037c313778,245619,317546,245619,321315,238100v7537,-3759,7537,-11277,11306,-7518c340158,230582,340158,238100,347695,241860v3769,3759,11306,,3769,-7519c343927,230582,343927,226823,347695,223064v7537,-3760,18843,-7519,30149,-7519c392918,215545,392918,215545,396687,211786v3768,,3768,,11306,3759c415530,215545,415530,219304,419298,215545v3769,-3759,18843,-22555,22612,-22555c449447,192990,453216,196749,456984,200508v3769,3760,7538,3760,11306,-3759c472059,189231,479596,177953,483365,181712v3768,,11305,7519,15074,11278c505976,192990,505976,196749,505976,196749v3769,3759,15074,15037,11306,18796c517282,219304,517282,223064,517282,226823v,,-3769,11277,,22555c524819,260656,517282,264415,517282,264415v-3769,3759,7537,,3768,3759c521050,275692,513513,294488,517282,298248v,7518,,33832,,41351c513513,343358,517282,347117,517282,354636v,3759,-3769,11277,,18796c517282,377191,524819,388468,524819,392228v,3759,,22555,-3769,22555c517282,411024,509745,414783,513513,403505v7537,-7518,7537,-11277,3769,-15037c513513,384709,505976,384709,505976,380950v,-3759,3769,-11278,,-7518c502207,373432,498439,380950,502207,384709v,3759,-3768,,-7537,3759c490902,395987,487133,411024,483365,414783v,3759,-3769,3759,,11277c483365,429820,487133,448616,483365,452375v-7538,3759,-15075,,-11306,3759c472059,459893,479596,474930,475827,482448v,11278,-7537,18796,-11305,22556c464522,508763,472059,501244,475827,505004v3769,3759,7538,11277,3769,18796c479596,527559,475827,538836,479596,546355v,7518,7537,7518,3769,11277c479596,565151,479596,565151,475827,565151v,,-11305,-15037,-7537,-11278c468290,561392,468290,557632,464522,561392v-3769,,-3769,3759,-11306,c449447,553873,449447,550114,449447,550114v,,-7537,-11278,-7537,-15037c438141,531318,438141,531318,441910,527559v3769,-3759,7537,-11278,7537,-3759c449447,527559,453216,531318,460753,535077v3769,,11306,,7537,-7518c464522,520040,464522,512522,460753,512522v-3769,,-18843,,-18843,-3759c441910,505004,438141,497485,430604,501244v-7537,3760,,11278,-3768,18796c426836,527559,426836,531318,423067,527559v,,,-11278,-3769,-15037c415530,508763,407993,501244,404224,497485v-3769,,-3769,7519,,15037c404224,523800,404224,523800,400455,527559v,7518,-3768,7518,,15037c400455,546355,392918,550114,396687,557632v,7519,,18796,-7537,15037c385381,572669,377844,568910,377844,561392v3768,-3760,,-7519,-3769,-3760c370307,561392,370307,557632,370307,553873v-3769,-3759,-7537,-7518,-7537,-3759c366538,553873,362770,561392,370307,565151v3768,3759,7537,11277,3768,11277c366538,576428,359001,580188,362770,580188v7537,3759,7537,3759,7537,7518c366538,591465,362770,595224,362770,595224v-3769,,,3760,,3760c366538,598984,362770,602743,362770,602743v-3769,,-3769,3759,-3769,7518c355232,610261,355232,617780,355232,617780v3769,,3769,7518,,7518c351464,629057,347695,625298,340158,625298v-7537,3759,-11306,,-15074,-3759c321315,617780,317546,602743,313778,606502v,3759,,7518,-11306,7518c294935,614020,283629,606502,279860,606502v-7537,3759,-7537,7518,-11305,3759c264786,610261,257249,610261,257249,610261v-3769,3759,-3769,3759,-3769,-3759c253480,602743,249712,595224,245943,591465v-3768,,,-3759,3769,-3759c253480,583947,261018,580188,264786,583947v,3759,3769,7518,7537,7518c272323,587706,279860,583947,276092,580188v-3769,-3760,-7537,-3760,-11306,-3760c261018,580188,261018,576428,257249,576428v-3769,,-7537,-3759,-11306,-7518c242175,565151,242175,565151,238406,568910v,,,7518,-3769,7518c230869,572669,230869,568910,223332,561392v-3769,-7519,-11306,-15037,-11306,-18796c212026,535077,204489,520040,196951,523800v-7537,,-7537,-11278,-7537,-15037c185646,508763,178109,493726,178109,486208v-3769,-7519,,-11278,-7538,-15037c163034,467412,166803,467412,166803,463652v,-3759,,-3759,,-7518c163034,452375,155497,418542,155497,414783v,-3759,,-11278,7537,-3759c170571,422301,185646,433579,185646,437338v,7518,,22555,3768,15037c189414,441097,185646,437338,193183,437338v3768,,3768,-7518,3768,-11278c196951,426060,185646,426060,185646,422301v-3769,-3759,-11306,-33833,-15075,-26314c166803,403505,159266,407264,163034,403505v3769,-7518,,-26314,-3768,-30073c159266,373432,125348,332080,125348,324562v-3768,-7518,-3768,-18796,-7537,-26314c110274,294488,102737,286970,106505,279452v3769,-3760,3769,-11278,,-15037c102737,260656,95200,241860,95200,234341v,-7518,-3769,-15037,-3769,-22555c91431,204268,98968,200508,98968,196749v,-7518,,-18796,,-18796c98968,177953,98968,159157,102737,162916xm126752,161836v2778,893,6483,2679,10187,4465c140643,169873,133235,169873,125826,173445v-7408,,-3704,-10716,-3704,-10716c122122,160943,123974,160943,126752,161836xm506086,140107v7620,,3810,3572,,10716c506086,154395,502276,154395,498466,150823v-3810,,-3810,-7144,-3810,-7144c498466,140107,502276,140107,506086,140107xm111274,132170v3969,,,15082,-3969,22622c103337,162333,103337,139711,103337,139711v-3969,-3770,3968,-7541,7937,-7541xm129134,124232v3572,,3572,8467,-3572,8467c121990,136932,118418,132699,118418,132699v,-8467,7144,-8467,10716,-8467xm519739,112302v952,-472,952,-472,952,1414c524501,117486,532121,121256,535931,128797v,3770,-3810,3770,-3810,7541c528311,140108,528311,140108,524501,140108v-3810,,-3810,-3770,-7620,-7541c513071,128797,494021,132567,486401,132567v-7620,,-3810,-7540,-3810,-7540c482591,125027,486401,117486,494021,117486v3810,,3810,3770,7620,c505451,117486,509261,117486,513071,113716v3810,,5715,-943,6668,-1414xm479310,23227v,3771,18521,33933,22225,33933c508944,60931,516352,60931,516352,64701v,3770,-11113,18852,-3704,18852c516352,83553,520056,83553,520056,87323v,3770,-3704,7541,-3704,7541c520056,98634,520056,102404,516352,102404v-7408,-3770,-7408,-7540,-11113,-3770c501535,106175,497831,109945,490423,106175v-3704,-3771,,-7541,-3704,-15082c483014,87323,471902,76012,468198,64701v,-7541,,-15081,-7409,-15081c460789,49620,453381,49620,457085,45849v3704,-3770,7409,-7540,7409,-11311c464494,34538,464494,26998,468198,26998v3704,,7408,-7541,11112,-3771xm16818,1002v3810,3771,15240,11311,15240,15082c32058,19854,32058,38706,32058,46246v,3771,3810,7541,3810,11311c35868,61328,32058,68868,28248,72639,24438,76409,13008,87720,9198,80179,1578,76409,9198,68868,5388,61328,1578,57557,-2232,50017,1578,46246v,-7540,,-11311,,-18851c1578,23624,1578,19854,5388,19854v,,7620,-3770,7620,-7541c9198,4773,9198,-2768,16818,1002xe" filled="f" stroked="f">
                        <v:path arrowok="t" o:connecttype="custom" o:connectlocs="407199,546090;414704,561129;407199,568649;407199,587449;399695,606248;392190,598728;384686,606248;380933,602488;380933,594969;388438,587449;392190,583689;399695,568649;399695,553610;407199,546090;490528,463957;497513,471498;494021,479039;490528,486579;483543,490350;490528,463957;102737,162916;114042,177953;136654,181712;147960,189231;163034,185472;170571,185472;181877,196749;196951,200508;212026,204268;227100,219304;245943,226823;294935,241860;321315,238100;332621,230582;347695,241860;351464,234341;347695,223064;377844,215545;396687,211786;407993,215545;419298,215545;441910,192990;456984,200508;468290,196749;483365,181712;498439,192990;505976,196749;517282,215545;517282,226823;517282,249378;517282,264415;521050,268174;517282,298248;517282,339599;517282,354636;517282,373432;524819,392228;521050,414783;513513,403505;517282,388468;505976,380950;505976,373432;502207,384709;494670,388468;483365,414783;483365,426060;483365,452375;472059,456134;475827,482448;464522,505004;475827,505004;479596,523800;479596,546355;483365,557632;475827,565151;468290,553873;464522,561392;453216,561392;449447,550114;441910,535077;441910,527559;449447,523800;460753,535077;468290,527559;460753,512522;441910,508763;430604,501244;426836,520040;423067,527559;419298,512522;404224,497485;404224,512522;400455,527559;400455,542596;396687,557632;389150,572669;377844,561392;374075,557632;370307,553873;362770,550114;370307,565151;374075,576428;362770,580188;370307,587706;362770,595224;362770,598984;362770,602743;359001,610261;355232,617780;355232,625298;340158,625298;325084,621539;313778,606502;302472,614020;279860,606502;268555,610261;257249,610261;253480,606502;245943,591465;249712,587706;264786,583947;272323,591465;276092,580188;264786,576428;257249,576428;245943,568910;238406,568910;234637,576428;223332,561392;212026,542596;196951,523800;189414,508763;178109,486208;170571,471171;166803,463652;166803,456134;155497,414783;163034,411024;185646,437338;189414,452375;193183,437338;196951,426060;185646,422301;170571,395987;163034,403505;159266,373432;125348,324562;117811,298248;106505,279452;106505,264415;95200,234341;91431,211786;98968,196749;98968,177953;102737,162916;126752,161836;136939,166301;125826,173445;122122,162729;126752,161836;506086,140107;506086,150823;498466,150823;494656,143679;506086,140107;111274,132170;107305,154792;103337,139711;111274,132170;129134,124232;125562,132699;118418,132699;129134,124232;519739,112302;520691,113716;535931,128797;532121,136338;524501,140108;516881,132567;486401,132567;482591,125027;494021,117486;501641,117486;513071,113716;519739,112302;479310,23227;501535,57160;516352,64701;512648,83553;520056,87323;516352,94864;516352,102404;505239,98634;490423,106175;486719,91093;468198,64701;460789,49620;457085,45849;464494,34538;468198,26998;479310,23227;16818,1002;32058,16084;32058,46246;35868,57557;28248,72639;9198,80179;5388,61328;1578,46246;1578,27395;5388,19854;13008,12313;16818,1002" o:connectangles="0,0,0,0,0,0,0,0,0,0,0,0,0,0,0,0,0,0,0,0,0,0,0,0,0,0,0,0,0,0,0,0,0,0,0,0,0,0,0,0,0,0,0,0,0,0,0,0,0,0,0,0,0,0,0,0,0,0,0,0,0,0,0,0,0,0,0,0,0,0,0,0,0,0,0,0,0,0,0,0,0,0,0,0,0,0,0,0,0,0,0,0,0,0,0,0,0,0,0,0,0,0,0,0,0,0,0,0,0,0,0,0,0,0,0,0,0,0,0,0,0,0,0,0,0,0,0,0,0,0,0,0,0,0,0,0,0,0,0,0,0,0,0,0,0,0,0,0,0,0,0,0,0,0,0,0,0,0,0,0,0,0,0,0,0,0,0,0,0,0,0,0,0,0,0,0,0,0,0,0,0,0,0,0,0,0,0,0,0,0,0,0,0,0,0,0,0,0,0,0,0,0,0,0,0,0,0,0,0,0,0,0,0"/>
                      </v:shape>
                      <v:shape id="Freeform 154" o:spid="_x0000_s1028" style="position:absolute;left:18875;top:19600;width:13319;height:16050;visibility:visible;mso-wrap-style:square;v-text-anchor:top" coordsize="1331913,160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" path="m944657,1263650v7533,3704,15065,,22598,c974788,1263650,971022,1263650,971022,1267354v3766,3704,7533,7409,,14817c963489,1285875,989854,1285875,989854,1285875v,,7533,,3766,7408c993620,1296988,1004920,1289579,1008686,1285875v3766,-3704,18832,3704,22599,7408c1035051,1300692,1031285,1304396,1027518,1308100v-3766,,-7533,,-7533,c1019985,1308100,1012452,1304396,1004920,1300692v-11300,,-22599,7408,-30132,11112c971022,1315508,974788,1322917,967255,1326621v-7533,3704,-7533,3704,-11299,c948423,1326621,940890,1319213,937124,1319213v-7533,,-11299,,-11299,3704c922058,1322917,918292,1326621,914525,1326621v-3766,,-15065,,-22598,c888160,1326621,884394,1326621,876861,1330325v-3766,,-3766,-3704,-11299,-7408c861795,1319213,858029,1311804,850496,1308100v-7533,,,-11112,3766,-18521c854262,1285875,884394,1282171,895693,1278467v11299,,33898,-7409,37664,-11113c937124,1263650,940890,1263650,944657,1263650xm799306,1169392v1852,463,5557,5094,9261,14354c815975,1198563,801158,1180042,801158,1180042v-3704,-7408,-3704,-11113,-1852,-10650xm616744,995363v3572,,7144,,,7620c609600,1014413,613172,1002983,613172,1002983v,-3810,,-7620,3572,-7620xm511652,797818v2381,,4286,893,4286,2679c512128,804069,512128,807641,504508,811213v-7620,,,-10716,,-10716c506413,798711,509271,797818,511652,797818xm,c,,,,989529,7517v,,,,342384,3759c1331913,11276,1331913,11276,1328151,387146v,,,,-7525,635219l1313101,1604963v-3763,,-3763,,-3763,c1286763,1586170,1264189,1556100,1264189,1544824v,-11276,-7525,-7517,-11288,-11276c1245376,1533548,1222802,1499720,1222802,1492202v-3763,-7517,,,,-7517c1222802,1480926,1222802,1473409,1219039,1469650v,-3759,-7525,-11276,-3762,-11276c1219039,1454615,1222802,1454615,1226564,1450857v3762,-7518,11287,-30070,3762,-48863c1222802,1383200,1203989,1326820,1143790,1266681v,,-3763,-3759,,-7518c1143790,1255405,1147552,1251646,1151315,1251646v7525,3759,15050,7517,11287,7517c1162602,1262922,1158840,1270439,1162602,1274198v,,3763,,3763,c1166365,1274198,1177652,1277957,1177652,1266681v-3763,-11276,-18812,-15035,-15050,-15035c1170127,1251646,1177652,1251646,1177652,1244128v,-7517,,-7517,-7525,-11276c1166365,1229094,1162602,1225335,1158840,1229094v-7525,3758,-18813,7517,-26338,11276c1128740,1240370,1124977,1244128,1128740,1247887v7525,,7525,7518,3762,3759l1123983,1250227r-2768,-2340c1117452,1247887,1118393,1248827,1121215,1249766r2768,461l1127329,1253055v470,1410,-470,2350,-2352,2350c1121215,1255405,1098640,1255405,1091115,1259163v-3762,3759,-7525,15035,-22575,15035c1053491,1274198,1023391,1274198,1030916,1262922v11287,-11276,18812,-11276,22575,-18794c1057253,1240370,1057253,1236611,1064778,1232852v3762,-3758,7525,-7517,7525,-11276c1072303,1214059,1072303,1195265,1076065,1183989v3763,-7517,,-26311,,-30069c1076065,1150161,1079828,1150161,1079828,1150161v3762,-3759,3762,-3759,,-7517c1072303,1135126,1049728,1116333,1049728,1097539v-3762,-15034,-7525,-15034,-11287,-22552c1034678,1067470,1030916,1059952,1027153,1063711v-3762,3759,-11287,11276,-7525,15035c1019628,1082505,1019628,1086263,1019628,1090022v-3762,3759,-15049,26311,-15049,30069c1004579,1127609,1008341,1131368,1004579,1135126v,7518,-11288,41346,-11288,48863c989529,1187748,989529,1206541,978241,1202783v-11287,,-22574,-7518,-26337,-7518c944379,1199024,936854,1206541,933092,1206541v-3763,,-11288,7518,-18813,7518c910517,1214059,902992,1214059,899230,1217818v,,-11288,7517,-15050,c884180,1210300,884180,1206541,891705,1202783v3762,-3759,7525,-7518,7525,-15035c899230,1183989,895467,1183989,899230,1180231v3762,-3759,3762,-15035,7524,-15035c910517,1165196,914279,1168955,918042,1168955v7525,-3759,18812,-3759,22575,c944379,1172713,951904,1176472,951904,1172713v3763,-3758,3763,-11276,3763,-18793c955667,1146402,963191,1105057,955667,1101298v-7525,-3759,-3763,-3759,,-7517c955667,1090022,959429,1078746,959429,1071228v-3762,-7517,-3762,-11276,,-11276c963191,1056194,966954,1052435,966954,1048676v,-3758,,-11276,3762,-15035c974479,1029883,974479,1022365,978241,1018607v3763,-3759,30100,-30070,33862,-33829c1012103,981020,1015866,973502,1012103,965985v-3762,-3759,-26337,-30070,-11287,-37587c1015866,920881,1023391,924639,1023391,917122v,-7518,-11288,-7518,-11288,-26311c1012103,875776,1008341,875776,1008341,872018v,-7518,,-11277,-3762,-11277c1000816,856983,997054,853224,997054,849465v,-7517,-3763,-15034,-3763,-11276c989529,841948,989529,853224,993291,856983v3763,7517,3763,15035,3763,18793c997054,883294,989529,890811,993291,894570v,3758,3763,7517,,7517c985766,898328,982004,890811,978241,894570v-7525,7517,-7525,18793,-15050,22552c955667,924639,951904,932157,948142,947191v-7525,11277,-18813,48863,-26338,52622c910517,1003572,906754,1003572,902992,1003572v-3762,-3759,-3762,-7518,-7525,-3759c895467,999813,891705,1003572,895467,1007331v3763,,,,-3762,3758c891705,1011089,880417,1014848,872892,1018607v-3762,3758,-15050,7517,-18812,15034c850317,1037400,839030,1044918,835268,1048676v-3763,,-7525,7518,-11288,15035c820218,1067470,816455,1086263,808930,1086263v-7525,3759,-11287,7518,-11287,11276c801405,1101298,797643,1120091,797643,1112574v-3762,-3759,-3762,-3759,-11287,c782593,1112574,778831,1116333,778831,1120091v,3759,3762,11277,-3763,11277c771306,1131368,771306,1135126,771306,1135126v,3759,,7518,,11276c771306,1150161,763781,1153920,771306,1153920v3762,-3759,7525,-7518,11287,-7518c786356,1150161,790118,1142644,790118,1146402v,3759,-7525,15035,-3762,18794c786356,1168955,790118,1183989,782593,1180231v-7525,-3759,-15050,-22553,-22575,-18794c752493,1161437,748731,1180231,744968,1168955v-7524,-11277,-18812,-30070,-26337,-30070c711106,1135126,711106,1135126,707344,1131368v,-3759,,-3759,-3763,-7518c699819,1123850,681007,1127609,684769,1120091v3762,-11276,11287,-22552,11287,-15034c696056,1108815,699819,1108815,703581,1112574v3763,,3763,3759,7525,3759c711106,1120091,711106,1123850,714869,1123850v,3759,3762,3759,7525,3759c726156,1127609,737444,1127609,726156,1123850v-11287,-7517,-7525,-7517,-7525,-15035c714869,1101298,711106,1093781,711106,1086263v,-3758,,-18793,-7525,-22552c699819,1059952,699819,1059952,703581,1056194v,-3759,,-11276,-3762,-18794c696056,1029883,696056,1026124,688531,1018607v-7524,-7518,-37624,-22553,-33862,-33829c654669,969744,658432,962226,639619,939674v,,-7525,-3759,-3762,-7517c643382,928398,639619,924639,632094,920881v-3762,,-11287,,-7524,3758c628332,928398,632094,935915,628332,932157v-7525,-3759,-11287,-7518,-15050,-7518c605757,928398,601995,924639,601995,924639v,,-11288,3759,-15050,c586945,917122,583182,913363,579420,909604v-3763,,-7525,-3758,-3763,-7517c579420,902087,583182,894570,575657,894570v-3762,-3759,-15049,-3759,-11287,-7518c568133,883294,571895,875776,571895,875776v-3762,-3758,-11287,-15035,-7525,-15035c571895,860741,579420,860741,579420,868259v,3759,3762,7517,3762,c586945,864500,590707,853224,586945,845707v-7525,-11276,-7525,-15035,-15050,-15035c568133,830672,560608,830672,556845,830672v-3762,,-18812,11276,-18812,3759c541795,830672,538033,823154,541795,823154v3763,,7525,-3758,7525,-7517c545558,808120,538033,796844,534270,796844v-3762,,-7525,,-7525,-3759c522983,793085,519220,789326,515458,785568v,-3759,,-11277,-3762,-7518c507933,781809,507933,789326,504171,785568v-3763,,-3763,-7518,-11288,-3759c489121,785568,496646,789326,492883,789326v-3762,,-18812,7518,-30100,3759c455259,789326,451496,781809,443971,781809v-7525,,-7525,-3759,-15050,-11276c417634,763015,402584,751739,383772,759257v-22575,7517,3762,7517,-15050,7517c353672,770533,349909,774291,342385,763015v-7525,-7517,-26338,-26311,-33863,-30069c297235,729187,244560,702876,240798,699118v-7525,-3759,-18812,-7518,-30100,c199411,706635,191886,714152,173074,714152v-18813,-3758,-48912,-7517,-75250,-3758c71487,714152,48912,714152,41387,717911v-7525,,-18812,,-30099,c7525,503665,3763,251833,,xe" filled="f" stroked="f">
                        <v:path arrowok="t" o:connecttype="custom" o:connectlocs="944657,1263650;967255,1263650;971022,1267354;971022,1282171;989854,1285875;993620,1293283;1008686,1285875;1031285,1293283;1027518,1308100;1019985,1308100;1004920,1300692;974788,1311804;967255,1326621;955956,1326621;937124,1319213;925825,1322917;914525,1326621;891927,1326621;876861,1330325;865562,1322917;850496,1308100;854262,1289579;895693,1278467;933357,1267354;944657,1263650;799306,1169392;808567,1183746;801158,1180042;799306,1169392;616744,995363;616744,1002983;613172,1002983;616744,995363;511652,797818;515938,800497;504508,811213;504508,800497;511652,797818;0,0;989529,7517;1331913,11276;1328151,387146;1320626,1022365;1313101,1604963;1309338,1604963;1264189,1544824;1252901,1533548;1222802,1492202;1222802,1484685;1219039,1469650;1215277,1458374;1226564,1450857;1230326,1401994;1143790,1266681;1143790,1259163;1151315,1251646;1162602,1259163;1162602,1274198;1166365,1274198;1177652,1266681;1162602,1251646;1177652,1244128;1170127,1232852;1158840,1229094;1132502,1240370;1128740,1247887;1132502,1251646;1123983,1250227;1121215,1247887;1121215,1249766;1123983,1250227;1127329,1253055;1124977,1255405;1091115,1259163;1068540,1274198;1030916,1262922;1053491,1244128;1064778,1232852;1072303,1221576;1076065,1183989;1076065,1153920;1079828,1150161;1079828,1142644;1049728,1097539;1038441,1074987;1027153,1063711;1019628,1078746;1019628,1090022;1004579,1120091;1004579,1135126;993291,1183989;978241,1202783;951904,1195265;933092,1206541;914279,1214059;899230,1217818;884180,1217818;891705,1202783;899230,1187748;899230,1180231;906754,1165196;918042,1168955;940617,1168955;951904,1172713;955667,1153920;955667,1101298;955667,1093781;959429,1071228;959429,1059952;966954,1048676;970716,1033641;978241,1018607;1012103,984778;1012103,965985;1000816,928398;1023391,917122;1012103,890811;1008341,872018;1004579,860741;997054,849465;993291,838189;993291,856983;997054,875776;993291,894570;993291,902087;978241,894570;963191,917122;948142,947191;921804,999813;902992,1003572;895467,999813;895467,1007331;891705,1011089;872892,1018607;854080,1033641;835268,1048676;823980,1063711;808930,1086263;797643,1097539;797643,1112574;786356,1112574;778831,1120091;775068,1131368;771306,1135126;771306,1146402;771306,1153920;782593,1146402;790118,1146402;786356,1165196;782593,1180231;760018,1161437;744968,1168955;718631,1138885;707344,1131368;703581,1123850;684769,1120091;696056,1105057;703581,1112574;711106,1116333;714869,1123850;722394,1127609;726156,1123850;718631,1108815;711106,1086263;703581,1063711;703581,1056194;699819,1037400;688531,1018607;654669,984778;639619,939674;635857,932157;632094,920881;624570,924639;628332,932157;613282,924639;601995,924639;586945,924639;579420,909604;575657,902087;575657,894570;564370,887052;571895,875776;564370,860741;579420,868259;583182,868259;586945,845707;571895,830672;556845,830672;538033,834431;541795,823154;549320,815637;534270,796844;526745,793085;515458,785568;511696,778050;504171,785568;492883,781809;492883,789326;462783,793085;443971,781809;428921,770533;383772,759257;368722,766774;342385,763015;308522,732946;240798,699118;210698,699118;173074,714152;97824,710394;41387,717911;11288,717911;0,0" o:connectangles="0,0,0,0,0,0,0,0,0,0,0,0,0,0,0,0,0,0,0,0,0,0,0,0,0,0,0,0,0,0,0,0,0,0,0,0,0,0,0,0,0,0,0,0,0,0,0,0,0,0,0,0,0,0,0,0,0,0,0,0,0,0,0,0,0,0,0,0,0,0,0,0,0,0,0,0,0,0,0,0,0,0,0,0,0,0,0,0,0,0,0,0,0,0,0,0,0,0,0,0,0,0,0,0,0,0,0,0,0,0,0,0,0,0,0,0,0,0,0,0,0,0,0,0,0,0,0,0,0,0,0,0,0,0,0,0,0,0,0,0,0,0,0,0,0,0,0,0,0,0,0,0,0,0,0,0,0,0,0,0,0,0,0,0,0,0,0,0,0,0,0,0,0,0,0,0,0,0,0,0,0,0,0,0,0,0,0,0,0,0,0,0,0,0,0,0,0,0,0,0,0,0,0,0,0,0,0,0,0,0,0,0"/>
                      </v:shape>
                      <v:shape id="Freeform 155" o:spid="_x0000_s1029" style="position:absolute;top:2233;width:18986;height:29325;visibility:visible;mso-wrap-style:square;v-text-anchor:top" coordsize="1898650,29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" path="m7504,1646238v3753,3752,3753,7505,7505,11257c15009,1664999,18761,1676256,18761,1683761v3752,3752,7505,18761,7505,22513c30018,1710027,41275,1728788,37523,1728788v-7505,-3752,-11257,-7504,-15010,-15009c15009,1702522,3752,1680009,3752,1676256,,1672504,,1661247,,1657495v,,,-11257,7504,-11257xm294084,1044575v7541,,7541,11567,3771,15422c294084,1063853,286544,1071563,279003,1067708v-7541,,3770,-11566,3770,-11566c286544,1052286,290314,1044575,294084,1044575xm746522,629921v992,-953,1984,-953,1984,952c748506,630873,752475,634683,748506,642303v-3969,3810,-3969,-7620,-3969,-7620c744537,632778,745530,630873,746522,629921xm775494,604838v3969,,3969,,3969,7938c779463,620713,771525,612776,771525,612776v,-3969,3969,-7938,3969,-7938xm1229916,533400v3572,3705,3572,7409,,7409c1226344,544513,1222772,537105,1222772,537105v-3572,-3705,7144,-3705,7144,-3705xm1391709,352425v,,3704,,3704,7409c1395413,363538,1388004,356130,1388004,356130v-3704,-3705,,-3705,3705,-3705xm1424940,292100v3810,3969,,7938,,15876c1424940,311944,1421130,311944,1417320,315913v-3810,,-7620,-7937,-7620,-7937c1409700,304007,1413510,304007,1417320,300038v,-7938,,-7938,7620,-7938xm1625699,208725v1410,-470,2349,-470,2349,1409c1631807,213893,1635565,217652,1639323,221411v,7517,,3759,,7517c1643082,228928,1646840,232687,1646840,232687v,3759,3758,,7517,-3759c1654357,228928,1658115,228928,1661874,232687v3758,,3758,,7516,c1673149,228928,1673149,228928,1676907,232687v3758,3759,3758,7518,7517,11277c1688182,247723,1699457,255240,1706974,258999v3758,3759,11275,15035,15033,18794c1725766,285311,1725766,289070,1729524,289070v3758,3759,3758,7517,7517,11276c1740799,304105,1740799,307864,1748316,307864v3758,,7517,3759,11275,7518c1763349,319140,1778383,322899,1774624,326658v-3758,3759,-3758,7518,-7516,11277c1763349,345452,1759591,371764,1755833,386799v-3759,11277,-3759,3759,-3759,11277c1755833,405594,1748316,416870,1755833,413111v11275,-7517,7516,-18794,7516,-26312c1759591,379282,1763349,379282,1767108,383041v3758,,7516,11276,11275,15035c1778383,401835,1785899,401835,1778383,390558v-3759,-15035,-3759,-15035,-7517,-22553c1767108,364246,1770866,364246,1774624,360488v3759,-7518,7517,-15036,11275,-11277c1789658,352970,1785899,356729,1789658,360488v7516,,11275,,11275,-3759c1797174,349211,1793416,345452,1797174,341693v3759,,,-3758,,-3758c1793416,334176,1793416,330417,1800933,330417v11275,,18792,-3759,30067,3759c1842275,337935,1846033,337935,1857308,337935v,,3759,3758,7517,3758c1864825,446941,1876100,1097219,1887375,1736220v3758,251842,7517,503684,11275,717937c1887375,2454157,1872342,2457916,1868583,2457916v-11275,3759,-11275,7518,-18791,11277c1838516,2472952,1778383,2503022,1763349,2506781v-18792,7518,-41342,11277,-56375,18794c1688182,2533093,1676907,2548128,1582948,2544369v,,-11275,-3758,-26309,-7517c1541606,2536852,1537848,2533093,1530331,2536852v-7517,3759,-7517,3759,-11275,3759c1515298,2540611,1511539,2540611,1504022,2540611v-3758,3758,-33825,30070,-45100,33829c1447647,2581958,1410063,2596993,1402547,2604511v-11275,3759,-26309,18794,-41342,22553c1342413,2630823,1323621,2630823,1316104,2638340v-7516,7518,-15033,15036,-22550,30071c1286038,2683446,1286038,2705999,1278521,2713517v-3758,3759,-22550,22553,-22550,26312c1252212,2743588,1255971,2751105,1248454,2751105v-3758,3759,-7517,7518,-11275,7518c1233421,2762382,1229662,2766141,1225904,2766141v-7517,-3759,-7517,-7518,-15034,-3759c1203354,2769899,1192079,2784935,1188320,2777417v-7516,-3759,,-18794,-11275,-18794c1162012,2758623,1150737,2766141,1146978,2762382v-3758,-3759,-11275,,-18791,c1120670,2762382,1116911,2773658,1113153,2769899v-3758,-3758,-18792,-7517,-26308,-3758c1079328,2769899,1083086,2777417,1075569,2777417v-7516,3759,-11275,,-11275,-3759c1068053,2773658,1064294,2758623,1056778,2754864v-7517,,-18792,11277,-26309,7518c1022952,2762382,1026711,2758623,1019194,2758623v-3758,,-7517,3759,-11275,c1000402,2754864,1000402,2747346,985369,2751105v-15034,,-26309,7518,-33825,7518c944027,2754864,917718,2758623,906443,2758623v-7516,3759,-22550,3759,-26308,7518c872618,2769899,872618,2769899,865101,2769899v-7516,,-15033,,-22550,c838793,2769899,831276,2766141,823759,2766141v-7516,,-22550,3758,-33825,15035c778659,2788694,756109,2811247,763626,2822523v,,7516,3759,3758,7518c763626,2833800,763626,2833800,763626,2830041v-3759,,-11275,-3759,-11275,c752351,2837558,748592,2848835,748592,2845076v-3758,-7518,-7516,-7518,-11275,-3759c737317,2845076,737317,2852594,733559,2848835v-3759,,-11275,-7518,-22550,-7518c699734,2841317,688458,2833800,684700,2841317v-3758,7518,-7517,11277,-11275,18794c669667,2863870,673425,2867629,662150,2871388v-11275,3759,-26309,11276,-26309,18794c635841,2897700,635841,2905217,628325,2905217v-7517,-3758,-7517,,-11275,c613291,2908976,609533,2908976,613291,2912735v,,3759,7518,-3758,3759c602016,2912735,594499,2916494,590741,2916494v-7517,3759,-22550,3759,-15033,7518c583224,2927770,594499,2931529,586983,2931529v-7517,,-11275,,-22550,-3759c556916,2924012,553158,2920253,549399,2924012v,3758,,11276,-7517,7517c534366,2927770,504299,2920253,504299,2920253v,,-3758,-3759,-11275,c489265,2920253,485507,2924012,481749,2920253v-3759,,-7517,-3759,-15034,c462957,2924012,455440,2924012,451682,2920253v-7517,,-7517,-3759,-15034,c429132,2920253,425373,2920253,421615,2916494v-7517,,-18792,-11277,-15033,-7518c414098,2908976,417857,2908976,414098,2901459v-3758,-3759,-15033,-7518,-11275,-3759c406582,2901459,406582,2905217,399065,2901459v-3759,,-18792,-3759,-30067,-7518c361481,2890182,357723,2890182,353965,2882664v-7517,-11276,-15034,-22553,-22551,-30070c323898,2845076,290072,2818764,278797,2818764v-15033,-3759,-18791,11277,-22550,3759c252489,2815005,244972,2815005,244972,2803729v,-7518,-7517,-18794,-7517,-26312c237455,2769899,237455,2766141,237455,2758623v3759,-7518,,-22553,3759,-26312c241214,2724793,241214,2721035,244972,2717276v,,-3758,-11277,3758,-7518c252489,2717276,256247,2721035,260006,2724793v3758,,26308,3759,33825,-3758c305106,2713517,323898,2675929,323898,2668411v3758,-3759,-3759,-11277,-3759,-15035c320139,2649617,320139,2634581,320139,2630823v,-3759,-11275,-37589,-7516,-45106c320139,2578199,316381,2585717,320139,2589475v,7518,7517,18795,3759,7518c323898,2585717,323898,2585717,327656,2585717v7517,,3758,-3759,,-7518c327656,2574440,323898,2570681,327656,2563164v3758,-3759,,-11277,,-18795c327656,2536852,335173,2472952,327656,2461675v-7517,-15035,-45100,-90212,-48859,-97730c275039,2356428,260006,2333875,260006,2322598v-3759,-7517,-15034,-37588,-15034,-45106c244972,2266216,244972,2262457,244972,2262457v-3758,-3759,-3758,-11276,-7517,-15035c237455,2243663,237455,2194798,237455,2179763v3759,-15036,-3758,-56383,-11275,-67659c218664,2104586,199872,2089551,196113,2055721v-7516,-30071,-18791,-37588,-26308,-45106c166047,1999339,143496,1984303,143496,1961750v,-18794,3759,-33829,-3758,-41347c135980,1909127,117188,1822673,49537,1766291v,,-7516,-11277,-11275,-15035c38262,1743738,26987,1732461,34504,1736220v7517,3759,11275,3759,11275,-3759c42021,1728703,42021,1713667,45779,1717426v3758,7518,,26312,3758,30071c57054,1755014,53296,1747497,53296,1739979v,-7518,,-30071,3758,-22553c57054,1724944,57054,1728703,60812,1732461v3759,7518,7517,15036,11276,18795c72088,1758773,75846,1766291,75846,1773809v,3758,,15035,3758,7517c79604,1773809,83363,1773809,83363,1781326v3758,7518,3758,15036,7516,11277c94638,1788844,98396,1788844,102154,1785085v3759,,7517,-7518,11276,-15035c113430,1758773,109671,1743738,98396,1739979v-15033,-3759,-18792,-22553,-22550,-30071c72088,1702391,60812,1679838,60812,1672320v,-7518,,-11276,,-15035c64571,1653526,68329,1646008,68329,1653526v3759,3759,,7518,3759,7518c75846,1661044,79604,1668561,83363,1668561v,3759,,7518,3758,11277c90879,1683597,94638,1687355,94638,1691114v,,3758,7518,3758,11277c94638,1706150,94638,1709908,94638,1713667v-3759,7518,-3759,18794,3758,18794c102154,1736220,105913,1728703,109671,1721185v3759,-11277,3759,-18794,3759,-7518c117188,1724944,124705,1755014,132221,1762532v7517,11277,3759,3759,11275,c147255,1758773,158530,1751256,154771,1743738v-3758,-7518,-7516,-11277,-3758,-15035c154771,1724944,154771,1721185,154771,1717426v,-3759,-3758,-11276,,-7518c154771,1709908,158530,1709908,158530,1706150v,-3759,,-11277,-3759,-18795c147255,1683597,143496,1672320,139738,1668561v-3758,-3759,-22550,-33829,-22550,-41347c113430,1619696,105913,1604661,102154,1600902v-7516,-7517,-15033,-11276,-15033,-18794c87121,1574590,83363,1567073,83363,1563314v-3759,-7518,,-22553,-7517,-30071c68329,1529484,57054,1521967,57054,1506931v,-15035,,-18794,3758,-22553c64571,1476861,60812,1476861,64571,1469343v,-7518,,-11276,,-18794c64571,1446790,72088,1439273,72088,1431755v,-3759,3758,-7518,7516,-11277c79604,1420478,83363,1409202,87121,1405443v3758,-3759,15033,-3759,15033,-15035c102154,1382890,98396,1352819,102154,1345302v7517,-7518,7517,-22553,,-33830c98396,1300196,83363,1288919,87121,1277643v7517,-7518,15033,-26312,18792,-33830c105913,1236295,124705,1187431,139738,1183672v11275,-3759,7517,,7517,3759c143496,1194948,143496,1194948,143496,1198707v,3759,-3758,18794,-7516,26312c135980,1232537,139738,1247572,139738,1247572v,,3758,-3759,3758,3759c147255,1255090,139738,1262607,143496,1266366v3759,3759,3759,7518,7517,3759c154771,1266366,158530,1258848,166047,1262607v3758,3759,7516,3759,7516,-3759c173563,1255090,177322,1243813,181080,1236295v3758,-3758,7517,-15035,7517,-18794c184838,1213742,188597,1206225,188597,1209984v3758,,3758,,11275,-7518c203630,1194948,203630,1183672,211147,1179913v7517,-3759,26308,-15035,30067,-11277c244972,1168636,248730,1164878,256247,1164878v7517,-3759,37584,-15036,45100,-22553c308864,1134807,323898,1116013,331414,1116013v7517,-3759,7517,-7518,11275,-11277c350206,1100977,357723,1089701,361481,1085942v7517,,18792,-7517,18792,-11276c380273,1067148,380273,1063389,384031,1063389v7517,3759,7517,3759,11275,c402823,1063389,406582,1063389,410340,1063389v,,7517,-7517,11275,-7517c421615,1052113,425373,1048354,429132,1048354v3758,,15033,-7518,18791,-15035c451682,1029560,459199,1022042,455440,1029560v,11276,-3758,15035,3759,15035c466715,1044595,481749,1037078,485507,1037078v7517,,3758,,11275,3758c500541,1044595,515574,1052113,523091,1048354v11275,,26308,-7518,41342,-11276c575708,1037078,579466,1029560,583224,1025801v3759,-3759,15034,-15035,22551,-18794c613291,1003248,609533,1003248,617050,1007007v3758,,11275,-3759,15033,-3759c635841,1003248,669667,999489,677183,999489v7517,-3758,11275,-7517,15034,-15035c695975,976936,695975,976936,699734,976936v,,3758,-7517,7516,-11276c711009,961901,714767,958142,722284,958142v3758,,11275,-3759,18792,-3759c744834,958142,759867,961901,767384,961901v7517,3759,15033,3759,22550,c801209,958142,812484,954383,827518,950624v18792,,30067,,48858,-11276c898927,931830,955302,909277,974094,882966v18792,-26312,33825,-52624,37583,-60142c1015436,815306,1011677,815306,1011677,811548v,-3759,-3758,-7518,,-7518c1019194,804030,1026711,800271,1026711,796512v3758,-3759,-3759,-7517,,-11276c1026711,781477,1030469,773959,1034227,773959v3759,,3759,,11276,-3759c1049261,770200,1094361,736371,1098120,728853v,-7517,,-15035,-7517,-15035c1083086,710059,1075569,721336,1075569,706300v,-18794,,-30071,-3758,-37588c1068053,657435,1068053,631124,1079328,619847v7517,-7518,3758,-11276,11275,-18794c1098120,597294,1101878,589776,1105636,593535v3759,,,-7517,3759,-7517c1113153,586018,1124428,593535,1120670,589776v-3759,-7517,-7517,-15035,,-18794c1128187,570982,1131945,570982,1135703,570982v7517,,15034,,7517,-7518c1139462,555947,1139462,548429,1143220,544670v7517,-3758,15033,-3758,18792,-11276c1162012,525876,1162012,525876,1165770,522117v7517,,11275,7518,7517,11277c1173287,533394,1169528,537153,1169528,540912v,3758,-3758,7517,,7517c1173287,552188,1173287,559706,1177045,559706v3759,,7517,,7517,3758c1180804,567223,1177045,570982,1180804,570982v7516,3759,7516,3759,7516,7518c1188320,582259,1188320,586018,1192079,589776v3758,3759,7516,15036,11275,18795c1203354,612329,1218387,634882,1218387,642400v3758,3759,11275,11277,15034,15035c1233421,661194,1237179,672471,1237179,653677v,-18795,,-22553,3758,-30071c1240937,619847,1244696,616088,1240937,612329v-3758,-3758,-7516,-3758,-3758,-11276c1240937,597294,1240937,597294,1244696,601053v3758,,3758,,11275,3759c1259729,608571,1263487,616088,1267246,616088v3758,3759,,-3759,,-7517c1263487,604812,1259729,597294,1263487,597294v7517,,7517,,3759,-3759c1267246,589776,1267246,589776,1271004,586018v7517,-3759,11275,-11277,,-7518c1263487,586018,1259729,586018,1255971,578500v-3759,-7518,-7517,-18794,-18792,-22553c1229662,555947,1225904,552188,1233421,548429v7516,-3759,11275,-3759,7516,-7517c1237179,537153,1237179,533394,1240937,533394v3759,,-15033,-7518,-7516,-7518c1240937,525876,1252212,529635,1248454,525876v-3758,-3759,-7517,-7517,,-7517c1252212,518359,1252212,514600,1244696,514600v-7517,-3759,-15034,,-11275,-7518c1237179,499564,1233421,495805,1240937,495805v3759,,11275,-3758,15034,c1259729,495805,1263487,499564,1259729,503323v,3759,-3758,3759,,7518c1267246,510841,1267246,510841,1267246,518359v,3758,3758,7517,3758,3758c1274763,518359,1274763,518359,1278521,518359v3758,3758,3758,,3758,-3759c1282279,510841,1274763,503323,1278521,503323v7517,3759,22550,3759,26308,11277c1304829,518359,1312346,525876,1319863,525876v3758,-3759,7517,-7517,11275,-7517c1334896,522117,1353688,525876,1361205,522117v7517,,11275,,15033,3759c1383755,525876,1391272,525876,1379997,522117v-15034,-3758,-22551,-7517,-33826,-7517c1338655,518359,1327380,518359,1331138,499564v7517,-15035,7517,-18794,11275,-11276c1342413,492047,1342413,495805,1349930,492047v3758,-3759,,-11277,3758,-15036c1357446,473253,1353688,465735,1357446,465735v3759,-3759,15034,-11277,7517,-11277c1361205,450700,1357446,450700,1349930,458217v-3759,7518,-3759,15036,-7517,11277c1342413,465735,1338655,458217,1334896,458217v-3758,3759,,,-3758,-3759c1331138,450700,1327380,439423,1331138,435664v3758,,3758,,,-7517c1331138,420629,1327380,424388,1334896,420629v3759,-3759,7517,-7518,11275,-7518c1353688,416870,1353688,420629,1353688,416870v3758,-7518,3758,-11276,,-7518c1349930,409352,1346171,405594,1346171,405594v3759,-3759,3759,-3759,,-3759c1342413,401835,1334896,401835,1342413,394317v3758,-3759,3758,-7518,7517,-3759c1353688,394317,1357446,398076,1357446,401835v,3759,,11276,3759,11276c1364963,409352,1364963,409352,1364963,405594v3759,-3759,3759,-7518,,-7518c1364963,394317,1361205,386799,1364963,386799v7517,3759,11275,7518,15034,11277c1383755,398076,1395030,401835,1395030,405594v3758,3758,3758,7517,7517,7517c1410063,413111,1406305,409352,1413822,413111v3758,3759,,,,-7517c1410063,401835,1417580,394317,1413822,394317v-7517,-3759,-15034,3759,-18792,c1391272,394317,1387513,390558,1391272,386799v7516,-3758,15033,-7517,7516,-7517c1395030,379282,1387513,386799,1387513,383041v,-7518,-7516,-7518,-3758,-7518c1391272,371764,1395030,371764,1398788,368005v7517,-3759,3759,-15035,7517,-15035c1413822,356729,1410063,360488,1413822,360488v3758,3758,,7517,3758,11276c1421339,375523,1421339,371764,1421339,368005v,-7517,,-3759,3758,-3759c1432614,368005,1432614,371764,1436372,371764v7517,3759,11275,3759,11275,c1443889,368005,1443889,368005,1447647,364246v,-3758,,-3758,-3758,-7517c1443889,352970,1440130,356729,1436372,352970v-3758,,-15033,-3759,-11275,-3759c1432614,345452,1440130,341693,1436372,341693v-7517,-3758,-15033,3759,-15033,-3758c1425097,330417,1428855,330417,1421339,330417v-3759,-3759,-7517,-3759,,-7518c1428855,319140,1432614,319140,1432614,315382v,-3759,-3759,-3759,,-11277c1440130,300346,1440130,296587,1443889,304105v,3759,,3759,3758,3759c1447647,307864,1447647,307864,1451405,311623v3759,,,,3759,-7518c1458922,300346,1458922,292829,1462680,296587v3759,3759,3759,11277,7517,7518c1470197,300346,1473956,285311,1470197,281552v,-3759,-3758,-11276,,-15035c1473956,266517,1473956,270276,1477714,270276v7517,,11275,3758,7517,7517c1481472,277793,1477714,277793,1477714,285311v3758,3759,,11276,,15035c1477714,307864,1481472,307864,1481472,300346v,-3759,7517,-18794,7517,-15035c1488989,289070,1488989,292829,1492747,292829v,,3759,-3759,3759,3758c1496506,300346,1496506,304105,1500264,311623v7517,3759,7517,3759,7517,-3759c1507781,304105,1504022,300346,1511539,304105v7517,,15034,-3759,7517,-11276c1515298,285311,1511539,285311,1515298,285311v7516,-3759,11275,-7518,11275,-11277c1522814,274034,1519056,266517,1526573,266517v3758,,11275,-11277,3758,-15036c1526573,247723,1519056,251481,1519056,243964v-3758,-3759,,-7518,3758,-7518c1522814,240205,1526573,236446,1522814,232687v,-3759,-3758,-3759,3759,-7517c1530331,225170,1534089,228928,1534089,232687v,3759,,7518,3759,3759c1537848,236446,1541606,236446,1541606,240205v,3759,-3758,7518,-3758,11276c1537848,258999,1537848,258999,1541606,258999v3758,3759,3758,7518,7517,3759c1552881,262758,1556639,258999,1552881,255240v,,,-3759,3758,-7517c1560398,243964,1564156,236446,1567915,236446v7516,-3759,11275,-11276,7516,c1571673,247723,1567915,247723,1571673,247723v3758,,3758,,3758,3758c1575431,255240,1575431,255240,1579190,255240v,,,3759,3758,3759c1582948,262758,1582948,262758,1586706,258999v3759,-7518,3759,-18794,7517,-11276c1594223,251481,1597981,251481,1601740,247723v,-7518,-3759,-11277,,-11277c1605498,236446,1609257,240205,1613015,236446v,-3759,-3758,-7518,-3758,-11276c1609257,221411,1601740,217652,1605498,213893v3759,,3759,3759,7517,c1616773,210134,1613015,210134,1620532,210134v1879,,3758,-939,5167,-1409xm1234281,60325v3969,,3969,3704,3969,7409c1234281,71438,1234281,71438,1230313,67734v-7938,-3705,3968,-7409,3968,-7409xm1181497,25797v3771,-3572,7541,3572,7541,3572c1189038,36513,1181497,36513,1177727,36513v-7541,,-11311,-3572,-15081,-7144c1158875,29369,1170186,29369,1170186,29369v3771,-3572,7541,,7541,c1177727,29369,1181497,29369,1181497,25797xm1218142,v7408,,7408,3969,3704,3969c1218142,7938,1210733,3969,1210733,3969v-7408,,3705,-3969,7409,-3969xe" fillcolor="#eb8c00 [3207]" stroked="f">
                        <v:path arrowok="t" o:connecttype="custom" o:connectlocs="7504,1646238;15009,1657495;18761,1683761;26266,1706274;37523,1728788;22513,1713779;3752,1676256;0,1657495;7504,1646238;294084,1044575;297855,1059997;279003,1067708;282773,1056142;294084,1044575;746522,629921;748506,630873;748506,642303;744537,634683;746522,629921;775494,604838;779463,612776;771525,612776;775494,604838;1229916,533400;1229916,540809;1222772,537105;1229916,533400;1391709,352425;1395413,359834;1388004,356130;1391709,352425;1424940,292100;1424940,307976;1417320,315913;1409700,307976;1417320,300038;1424940,292100;1625699,208725;1628048,210134;1639323,221411;1639323,228928;1646840,232687;1654357,228928;1661874,232687;1669390,232687;1676907,232687;1684424,243964;1706974,258999;1722007,277793;1729524,289070;1737041,300346;1748316,307864;1759591,315382;1774624,326658;1767108,337935;1755833,386799;1752074,398076;1755833,413111;1763349,386799;1767108,383041;1778383,398076;1778383,390558;1770866,368005;1774624,360488;1785899,349211;1789658,360488;1800933,356729;1797174,341693;1797174,337935;1800933,330417;1831000,334176;1857308,337935;1864825,341693;1887375,1736220;1898650,2454157;1868583,2457916;1849792,2469193;1763349,2506781;1706974,2525575;1582948,2544369;1556639,2536852;1530331,2536852;1519056,2540611;1504022,2540611;1458922,2574440;1402547,2604511;1361205,2627064;1316104,2638340;1293554,2668411;1278521,2713517;1255971,2739829;1248454,2751105;1237179,2758623;1225904,2766141;1210870,2762382;1188320,2777417;1177045,2758623;1146978,2762382;1128187,2762382;1113153,2769899;1086845,2766141;1075569,2777417;1064294,2773658;1056778,2754864;1030469,2762382;1019194,2758623;1007919,2758623;985369,2751105;951544,2758623;906443,2758623;880135,2766141;865101,2769899;842551,2769899;823759,2766141;789934,2781176;763626,2822523;767384,2830041;763626,2830041;752351,2830041;748592,2845076;737317,2841317;733559,2848835;711009,2841317;684700,2841317;673425,2860111;662150,2871388;635841,2890182;628325,2905217;617050,2905217;613291,2912735;609533,2916494;590741,2916494;575708,2924012;586983,2931529;564433,2927770;549399,2924012;541882,2931529;504299,2920253;493024,2920253;481749,2920253;466715,2920253;451682,2920253;436648,2920253;421615,2916494;406582,2908976;414098,2901459;402823,2897700;399065,2901459;368998,2893941;353965,2882664;331414,2852594;278797,2818764;256247,2822523;244972,2803729;237455,2777417;237455,2758623;241214,2732311;244972,2717276;248730,2709758;260006,2724793;293831,2721035;323898,2668411;320139,2653376;320139,2630823;312623,2585717;320139,2589475;323898,2596993;327656,2585717;327656,2578199;327656,2563164;327656,2544369;327656,2461675;278797,2363945;260006,2322598;244972,2277492;244972,2262457;237455,2247422;237455,2179763;226180,2112104;196113,2055721;169805,2010615;143496,1961750;139738,1920403;49537,1766291;38262,1751256;34504,1736220;45779,1732461;45779,1717426;49537,1747497;53296,1739979;57054,1717426;60812,1732461;72088,1751256;75846,1773809;79604,1781326;83363,1781326;90879,1792603;102154,1785085;113430,1770050;98396,1739979;75846,1709908;60812,1672320;60812,1657285;68329,1653526;72088,1661044;83363,1668561;87121,1679838;94638,1691114;98396,1702391;94638,1713667;98396,1732461;109671,1721185;113430,1713667;132221,1762532;143496,1762532;154771,1743738;151013,1728703;154771,1717426;154771,1709908;158530,1706150;154771,1687355;139738,1668561;117188,1627214;102154,1600902;87121,1582108;83363,1563314;75846,1533243;57054,1506931;60812,1484378;64571,1469343;64571,1450549;72088,1431755;79604,1420478;87121,1405443;102154,1390408;102154,1345302;102154,1311472;87121,1277643;105913,1243813;139738,1183672;147255,1187431;143496,1198707;135980,1225019;139738,1247572;143496,1251331;143496,1266366;151013,1270125;166047,1262607;173563,1258848;181080,1236295;188597,1217501;188597,1209984;199872,1202466;211147,1179913;241214,1168636;256247,1164878;301347,1142325;331414,1116013;342689,1104736;361481,1085942;380273,1074666;384031,1063389;395306,1063389;410340,1063389;421615,1055872;429132,1048354;447923,1033319;455440,1029560;459199,1044595;485507,1037078;496782,1040836;523091,1048354;564433,1037078;583224,1025801;605775,1007007;617050,1007007;632083,1003248;677183,999489;692217,984454;699734,976936;707250,965660;722284,958142;741076,954383;767384,961901;789934,961901;827518,950624;876376,939348;974094,882966;1011677,822824;1011677,811548;1011677,804030;1026711,796512;1026711,785236;1034227,773959;1045503,770200;1098120,728853;1090603,713818;1075569,706300;1071811,668712;1079328,619847;1090603,601053;1105636,593535;1109395,586018;1120670,589776;1120670,570982;1135703,570982;1143220,563464;1143220,544670;1162012,533394;1165770,522117;1173287,533394;1169528,540912;1169528,548429;1177045,559706;1184562,563464;1180804,570982;1188320,578500;1192079,589776;1203354,608571;1218387,642400;1233421,657435;1237179,653677;1240937,623606;1240937,612329;1237179,601053;1244696,601053;1255971,604812;1267246,616088;1267246,608571;1263487,597294;1267246,593535;1271004,586018;1271004,578500;1255971,578500;1237179,555947;1233421,548429;1240937,540912;1240937,533394;1233421,525876;1248454,525876;1248454,518359;1244696,514600;1233421,507082;1240937,495805;1255971,495805;1259729,503323;1259729,510841;1267246,518359;1271004,522117;1278521,518359;1282279,514600;1278521,503323;1304829,514600;1319863,525876;1331138,518359;1361205,522117;1376238,525876;1379997,522117;1346171,514600;1331138,499564;1342413,488288;1349930,492047;1353688,477011;1357446,465735;1364963,454458;1349930,458217;1342413,469494;1334896,458217;1331138,454458;1331138,435664;1331138,428147;1334896,420629;1346171,413111;1353688,416870;1353688,409352;1346171,405594;1346171,401835;1342413,394317;1349930,390558;1357446,401835;1361205,413111;1364963,405594;1364963,398076;1364963,386799;1379997,398076;1395030,405594;1402547,413111;1413822,413111;1413822,405594;1413822,394317;1395030,394317;1391272,386799;1398788,379282;1387513,383041;1383755,375523;1398788,368005;1406305,352970;1413822,360488;1417580,371764;1421339,368005;1425097,364246;1436372,371764;1447647,371764;1447647,364246;1443889,356729;1436372,352970;1425097,349211;1436372,341693;1421339,337935;1421339,330417;1421339,322899;1432614,315382;1432614,304105;1443889,304105;1447647,307864;1451405,311623;1455164,304105;1462680,296587;1470197,304105;1470197,281552;1470197,266517;1477714,270276;1485231,277793;1477714,285311;1477714,300346;1481472,300346;1488989,285311;1492747,292829;1496506,296587;1500264,311623;1507781,307864;1511539,304105;1519056,292829;1515298,285311;1526573,274034;1526573,266517;1530331,251481;1519056,243964;1522814,236446;1522814,232687;1526573,225170;1534089,232687;1537848,236446;1541606,240205;1537848,251481;1541606,258999;1549123,262758;1552881,255240;1556639,247723;1567915,236446;1575431,236446;1571673,247723;1575431,251481;1579190,255240;1582948,258999;1586706,258999;1594223,247723;1601740,247723;1601740,236446;1613015,236446;1609257,225170;1605498,213893;1613015,213893;1620532,210134;1625699,208725;1234281,60325;1238250,67734;1230313,67734;1234281,60325;1181497,25797;1189038,29369;1177727,36513;1162646,29369;1170186,29369;1177727,29369;1181497,25797;1218142,0;1221846,3969;1210733,3969;12181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6" o:spid="_x0000_s1030" style="position:absolute;left:18653;top:1086;width:10604;height:18593;visibility:visible;mso-wrap-style:square;v-text-anchor:top" coordsize="1060450,185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" path="m883643,550737v1389,-1,3241,1058,3241,3174c890588,558145,890588,562378,886884,562378v-3705,,-3705,-8467,-3705,-8467c881327,551795,882253,550736,883643,550737xm903288,549678v,4233,,4233,-4233,8467c894821,562378,894821,553911,894821,553911v-4233,-4233,4234,-4233,8467,-4233xm929005,547032v3810,-3704,7620,11113,7620,22226c932815,576666,925195,558145,925195,558145v-7620,-3704,-3810,-7408,3810,-11113xm875189,533556v2381,446,4286,2232,4286,5804c879475,546504,875665,546504,868045,546504v-7620,,,-10716,,-10716c869950,534002,872808,533109,875189,533556xm910432,532216v3969,,3969,6985,,10478c910432,549679,906463,539201,906463,539201v,-3492,,-3492,3969,-6985xm778404,452345v1853,-893,3705,-893,3705,893c785813,456810,785813,460382,782109,463954v-7409,,-7409,-7144,-7409,-7144c774700,455024,776552,453238,778404,452345xm835343,316912v3810,,7620,,7620,3770c839153,324452,835343,343304,835343,335763v-3810,-11311,-7620,-3770,-7620,-7540c827723,328223,823913,324452,823913,320682v3810,,3810,-7541,11430,-3770xm884238,313746v3752,3780,11257,-3780,11257,c891743,317526,891743,325085,891743,328865v,3780,,3780,3752,7560c899247,336425,899247,332645,902999,328865v7505,-3780,11257,-3780,15010,c918009,332645,910504,336425,910504,340204v,3780,-3752,3780,-7505,3780c899247,343984,895495,351544,895495,351544v,3779,11257,,7504,3779c902999,359103,891743,362883,891743,366663v,3779,3752,11339,7504,7559c899247,370442,902999,370442,902999,374222v3753,3780,7505,7560,11257,3780c918009,374222,921761,366663,921761,370442v,3780,3752,15119,-3752,15119c910504,389341,884238,389341,869229,385561v-15009,-3779,-26266,,-18761,-7559c857972,374222,861724,370442,861724,366663v-3752,-7560,-3752,-18899,,-30238c861724,336425,854220,328865,861724,332645v3753,,7505,,7505,-3780c872981,325085,876734,332645,876734,328865v3752,,3752,,3752,-7560c876734,317526,876734,313746,884238,313746xm827882,280332v3969,3705,3969,7409,3969,11113c831851,295149,827882,298853,823913,284037v,,,-7409,3969,-3705xm827088,117878v3969,,7937,,11906,c842963,117878,838994,121583,835025,125287v-3968,,-7937,3704,-11906,c819150,121583,827088,117878,827088,117878xm404178,76107v1905,-893,5715,-893,9525,893c417513,77000,417513,84144,413703,84144v-3810,3572,-7620,-3572,-7620,-3572c402273,78786,402273,77000,404178,76107xm812272,75413v1852,397,3704,1190,3704,1190c812272,79778,812272,79778,808567,79778v-3704,,,-3175,,-3175c808567,75016,810420,75016,812272,75413xm860955,58007v7408,-3629,-3704,7257,-11113,10886c842434,72521,842434,72521,831321,76150v-7408,3628,3705,-3629,3705,-3629c838730,68893,853546,61635,860955,58007xm150511,39064v7559,-3736,7559,11206,7559,18676c158070,61476,165630,68946,165630,76417v,7470,,3735,15119,7470c192088,87623,184529,95093,180749,98828v-7560,,-15119,-3735,-22679,-7470c150511,91358,142951,91358,131612,95093v-11339,,-11339,,-11339,c112713,87623,124052,87623,124052,83887v-3779,-3735,3780,-3735,11340,-3735c139171,80152,135392,61476,131612,54005v,-3735,11339,-11206,18899,-14941xm166247,20553v7496,11173,7496,14898,11245,14898c181240,35451,184988,35451,184988,39175v-3748,3725,,3725,3748,3725c192485,39175,188736,42900,192485,46624v,,3748,,7496,c203729,42900,218723,42900,218723,39175v3748,-3724,3748,,7496,c229967,42900,233716,46624,237464,42900v3748,-3725,3748,-11174,7497,-11174c248709,35451,256205,46624,252457,39175v,-11173,,-11173,3748,-14898c259954,24277,263702,24277,267450,28002v,3724,7497,3724,7497,3724c274947,31726,278695,31726,282443,35451v,3724,,7449,3749,7449c289940,46624,293688,42900,293688,46624v,3725,-7496,7449,-7496,11174c286192,61522,286192,72696,282443,72696v-3748,-3724,-7496,-3724,-7496,c271198,76421,263702,83870,248709,91319v-11245,7449,-14993,18622,-22490,14898c218723,102492,199981,95043,192485,87594,188736,83870,173743,80145,173743,72696v,-7449,-3748,-11174,-7496,-14898c166247,57798,158750,39175,158750,28002v,,,-14899,7497,-7449xm383567,16279v7521,3761,7521,7522,7521,11284c391088,31324,391088,27563,394849,27563v3760,,7520,,11281,7523c409890,38847,421172,50131,424932,53893v3761,7522,3761,7522,7521,3761c439974,53893,439974,50131,447495,50131v3760,,,-15045,7521,-7523c458776,46370,466297,53893,470058,57654v,3761,-3761,3761,,11284c473818,76461,481339,83984,492621,83984v7520,-3762,15041,-7523,11281,-3762c503902,83984,496381,91507,503902,87745v3760,,7521,-3761,11281,c518944,87745,515183,91507,518944,91507v3760,-3762,7521,,7521,c526465,95268,522704,99029,526465,95268v7521,,7521,,7521,c537746,99029,541507,91507,541507,91507v3760,,11281,-3762,15041,-3762c556548,87745,564069,83984,567830,87745v3760,3762,-11282,7523,-7521,11284c564069,102791,567830,106552,575351,102791v7521,-3762,7521,-3762,11281,-3762c590393,102791,586632,106552,594153,106552v3760,,7521,,7521,3762c601674,114075,594153,121598,597913,121598v7521,3761,7521,-7523,15042,-3762c616716,117836,631758,125359,643039,125359v7521,-3761,18802,-18807,22563,-11284c669362,117836,673123,121598,676883,125359v3761,7523,7521,7523,11282,7523c691925,136643,695685,140405,699446,144166v3760,3762,7521,3762,11281,3762c718248,147928,714488,147928,722009,147928v7521,,15042,,7521,-3762c722009,140405,722009,140405,725769,132882v7521,-3761,11282,-7523,15042,-7523c748332,129121,748332,129121,752092,129121v3761,-3762,3761,-3762,7521,-3762c763374,125359,767134,125359,767134,121598v,-3762,-3760,,-3760,-3762c763374,114075,763374,110314,767134,110314v7521,,11282,,15042,-3762c785937,102791,797218,99029,797218,95268v,-3761,,-7523,3760,-3761c804739,91507,804739,95268,800978,99029v-7521,7523,-26323,18807,-18802,18807c793457,117836,804739,110314,793457,117836v-15041,7523,-18802,15046,-18802,22569c774655,144166,778416,147928,778416,147928v,3761,3760,3761,7521,-3762c789697,140405,793457,136643,800978,132882v3761,,15042,-11284,11282,-7523c808499,132882,800978,140405,804739,144166v3760,3762,11281,,11281,3762c812260,151689,804739,159212,808499,159212v3761,3761,,11284,3761,11284c819781,170496,827302,166735,831062,170496v3760,,7521,,11281,-7523c849864,159212,853625,144166,846104,140405v-3761,,-18802,,-11282,-3762c838583,132882,838583,125359,846104,125359v3760,-3761,7521,-11284,11281,-11284c864906,114075,868667,110314,872427,110314v3761,-3762,7521,-11285,7521,-3762c879948,110314,868667,114075,872427,117836v,3762,7521,7523,7521,18807c883708,144166,883708,147928,891229,147928v3761,3761,7521,-3762,3761,-3762c887469,140405,891229,136643,898750,136643v7521,3762,15042,7523,18803,11285c917553,151689,925074,155450,921313,159212v-3760,3761,-22563,22568,-18802,18807c902511,174257,898750,174257,898750,174257v-3760,3762,-7521,15046,-7521,18807c887469,196826,887469,200587,883708,200587v-3760,,-3760,3762,-3760,7523c883708,211871,879948,219394,876188,211871v,-3761,-3761,-3761,-3761,-3761c872427,211871,868667,215633,868667,211871v-3761,-3761,-7521,,-3761,3762c868667,219394,868667,223156,876188,226917v3760,,11281,3762,11281,3762c883708,234440,883708,234440,879948,234440v-3760,-3761,-7521,-3761,-11281,-3761c868667,234440,864906,234440,868667,238201v3760,3762,7521,7523,3760,11284c868667,253247,864906,257008,864906,260770v,,-3760,3761,-7521,3761c857385,264531,853625,268293,853625,268293v-3761,,-7521,,-3761,-7523c857385,257008,853625,257008,853625,249485v,-3761,,-11284,-3761,-7522c846104,241963,849864,253247,846104,253247v-7521,,-7521,-3762,-7521,c838583,257008,834822,264531,831062,260770v-3760,,-3760,-11285,-7521,-7523c819781,257008,819781,268293,816020,268293v,-3762,-7521,-11285,-7521,-7523c804739,268293,804739,268293,800978,268293v-3760,,-3760,3761,-3760,7522c800978,279577,804739,283338,804739,287100v-3761,3761,-11282,-3762,-11282,c793457,294622,789697,305907,793457,309668v3761,3761,-3760,11284,3761,11284c804739,324714,804739,324714,808499,320952v3761,-3761,7521,-7523,3761,c812260,328475,808499,343521,804739,347282v-3761,7523,-3761,7523,-7521,15046c797218,369850,797218,373612,793457,377373v-7520,3762,-26323,26330,-30083,33853c759613,418749,752092,433794,748332,437556v-7521,3761,-11281,,-11281,3761c740811,448840,744571,467647,752092,471408v7521,3762,67689,41376,75210,45137c834822,520307,838583,524068,838583,531591v3760,3761,7521,15045,15042,15045c857385,550398,868667,557921,872427,557921v3761,,7521,,11281,3761c883708,561682,891229,572966,891229,576728v3761,3761,,7522,3761,7522c902511,580489,906271,580489,910032,580489v3760,3761,7521,7523,7521,3761c917553,576728,917553,576728,925074,580489v3760,,37604,22569,45125,30091c977720,614342,996522,610580,1004043,618103v11282,7523,22563,26330,33844,33853c1041648,659479,1049169,663240,1060450,670763v,,,,-48886,1188603l22563,1851843c11282,1212405,,561682,,456363v7521,3761,22563,11284,22563,15045c22563,478931,18802,482693,18802,486454v3761,3761,-3760,11284,,7523c22563,493977,26323,490215,30084,486454v,-3761,,-15046,-3761,-18807c26323,460124,22563,452601,30084,452601v3760,3762,22563,11285,26323,15046c60168,475170,63928,475170,67688,478931v,7523,,7523,3761,11284c75209,490215,86491,497738,78970,486454,71449,475170,67688,467647,71449,460124v3760,-3761,,-7523,7521,-3761c90251,456363,97772,456363,105293,452601v3760,,11281,-3761,7521,-7522c112814,441317,112814,441317,105293,445079v-7521,3761,-18802,3761,-15042,3761c90251,445079,86491,445079,82730,445079v-3760,,-7521,-3762,-11281,-7523c71449,433794,67688,426272,71449,426272v3760,,7521,-3762,11281,-3762c90251,418749,90251,418749,78970,418749v-11282,3761,-22563,-3762,-30084,-7523c41365,403703,41365,403703,45126,392419v,-7523,3760,-15046,7521,-18807c56407,366089,52647,354805,60168,358566v3760,3762,7520,3762,7520,c71449,354805,71449,354805,71449,354805v3760,3761,11281,3761,11281,-3762c86491,343521,82730,332236,90251,328475v3761,,3761,-3761,3761,-11284c94012,309668,94012,298384,97772,290861v3761,-3761,3761,-3761,7521,c105293,298384,112814,298384,120335,294622v3760,-3761,7521,-3761,15042,-7522c139137,283338,135377,279577,142898,275815v3760,,11281,,3760,-7522c139137,260770,131616,257008,131616,249485v-3760,-7522,-3760,-26329,7521,-26329c146658,223156,157939,226917,157939,219394v,-11284,-3760,-22568,3761,-26330c169221,193064,172981,189303,176742,189303v,,,,3760,3761c184263,196826,199305,200587,191784,196826v-7521,-3762,-7521,-3762,-7521,-7523c184263,189303,176742,185542,180502,181780v,-3761,3761,-7523,3761,-11284c184263,166735,184263,162973,188023,162973v7521,,18802,3762,18802,7523c206825,178019,203065,181780,206825,181780v3761,3762,3761,,7521,3762c218107,189303,229388,193064,221867,185542v-7521,-7523,-7521,-7523,-3760,-7523c221867,178019,233149,181780,225628,178019v-7521,-7523,-15042,-15046,-11282,-18807c218107,155450,221867,159212,225628,159212v7521,,11281,,7521,-3762c233149,151689,236909,147928,233149,144166v,-3761,-3761,-7523,,-7523c236909,132882,240670,136643,244430,136643v,3762,7521,,11281,3762c255711,140405,259472,140405,259472,132882v3760,-7523,3760,-11284,7521,-3761c266993,136643,270753,147928,285795,151689v15042,3761,30084,-3761,41365,-3761c334681,144166,334681,144166,338442,147928v3760,,11281,3761,22562,c368525,144166,376046,132882,376046,136643v3761,3762,,7523,7521,3762c391088,140405,391088,144166,391088,147928v3761,3761,-3760,11284,,11284c398609,159212,398609,151689,394849,144166v,-3761,,-7523,3760,-7523c402369,132882,406130,125359,413651,129121v3760,,7521,,11281,c432453,129121,428693,129121,424932,125359v-3760,-3761,-7521,-3761,-3760,-11284c421172,102791,424932,99029,421172,95268v-7521,-3761,-3761,-7523,,-11284c424932,80222,428693,76461,421172,72700,413651,68938,406130,65177,406130,61415v,-3761,-7521,-11284,-22563,-7522c372286,53893,361004,65177,357244,61415v-3761,-3761,-3761,-11284,-7521,-11284c345963,50131,342202,50131,342202,46370v,-3762,-3760,-3762,-3760,-7523c334681,38847,327160,35086,323400,35086v-3761,,-3761,-3762,3760,-7523c330921,27563,327160,20040,330921,23801v3760,3762,3760,-3761,7521,c342202,27563,342202,27563,342202,23801v3761,-3761,3761,-7522,7521,-3761c357244,23801,361004,23801,361004,27563v,7523,-3760,7523,,11284c364765,42608,368525,46370,372286,42608v,-3761,,-3761,-3761,-7522c368525,31324,372286,23801,368525,23801v,-3761,3761,-7522,7521,c379807,31324,379807,27563,379807,23801v,-7522,,-7522,3760,-7522xm894822,13104v3704,-11113,,11113,-7409,14817c883709,35329,880005,42738,872597,50146v-7409,7408,,-7408,,-7408c876301,35329,887413,20512,894822,13104xm410369,1038v3572,-3810,3572,3810,7144,7620c417513,16278,417513,16278,417513,27708v,7620,,7620,-3572,3810c406797,27708,403225,8658,403225,8658v,-7620,3572,-3810,7144,-7620xe" filled="f" stroked="f">
                        <v:path arrowok="t" o:connecttype="custom" o:connectlocs="883643,550737;886884,553911;886884,562378;883179,553911;883643,550737;903288,549678;899055,558145;894821,553911;903288,549678;929005,547032;936625,569258;925195,558145;929005,547032;875189,533556;879475,539360;868045,546504;868045,535788;875189,533556;910432,532216;910432,542694;906463,539201;910432,532216;778404,452345;782109,453238;782109,463954;774700,456810;778404,452345;835343,316912;842963,320682;835343,335763;827723,328223;823913,320682;835343,316912;884238,313746;895495,313746;891743,328865;895495,336425;902999,328865;918009,328865;910504,340204;902999,343984;895495,351544;902999,355323;891743,366663;899247,374222;902999,374222;914256,378002;921761,370442;918009,385561;869229,385561;850468,378002;861724,366663;861724,336425;861724,332645;869229,328865;876734,328865;880486,321305;884238,313746;827882,280332;831851,291445;823913,284037;827882,280332;827088,117878;838994,117878;835025,125287;823119,125287;827088,117878;404178,76107;413703,77000;413703,84144;406083,80572;404178,76107;812272,75413;815976,76603;808567,79778;808567,76603;812272,75413;860955,58007;849842,68893;831321,76150;835026,72521;860955,58007;150511,39064;158070,57740;165630,76417;180749,83887;180749,98828;158070,91358;131612,95093;120273,95093;124052,83887;135392,80152;131612,54005;150511,39064;166247,20553;177492,35451;184988,39175;188736,42900;192485,46624;199981,46624;218723,39175;226219,39175;237464,42900;244961,31726;252457,39175;256205,24277;267450,28002;274947,31726;282443,35451;286192,42900;293688,46624;286192,57798;282443,72696;274947,72696;248709,91319;226219,106217;192485,87594;173743,72696;166247,57798;158750,28002;166247,20553;383567,16279;391088,27563;394849,27563;406130,35086;424932,53893;432453,57654;447495,50131;455016,42608;470058,57654;470058,68938;492621,83984;503902,80222;503902,87745;515183,87745;518944,91507;526465,91507;526465,95268;533986,95268;541507,91507;556548,87745;567830,87745;560309,99029;575351,102791;586632,99029;594153,106552;601674,110314;597913,121598;612955,117836;643039,125359;665602,114075;676883,125359;688165,132882;699446,144166;710727,147928;722009,147928;729530,144166;725769,132882;740811,125359;752092,129121;759613,125359;767134,121598;763374,117836;767134,110314;782176,106552;797218,95268;800978,91507;800978,99029;782176,117836;793457,117836;774655,140405;778416,147928;785937,144166;800978,132882;812260,125359;804739,144166;816020,147928;808499,159212;812260,170496;831062,170496;842343,162973;846104,140405;834822,136643;846104,125359;857385,114075;872427,110314;879948,106552;872427,117836;879948,136643;891229,147928;894990,144166;898750,136643;917553,147928;921313,159212;902511,178019;898750,174257;891229,193064;883708,200587;879948,208110;876188,211871;872427,208110;868667,211871;864906,215633;876188,226917;887469,230679;879948,234440;868667,230679;868667,238201;872427,249485;864906,260770;857385,264531;853625,268293;849864,260770;853625,249485;849864,241963;846104,253247;838583,253247;831062,260770;823541,253247;816020,268293;808499,260770;800978,268293;797218,275815;804739,287100;793457,287100;793457,309668;797218,320952;808499,320952;812260,320952;804739,347282;797218,362328;793457,377373;763374,411226;748332,437556;737051,441317;752092,471408;827302,516545;838583,531591;853625,546636;872427,557921;883708,561682;891229,576728;894990,584250;910032,580489;917553,584250;925074,580489;970199,610580;1004043,618103;1037887,651956;1060450,670763;1011564,1859366;22563,1851843;0,456363;22563,471408;18802,486454;18802,493977;30084,486454;26323,467647;30084,452601;56407,467647;67688,478931;71449,490215;78970,486454;71449,460124;78970,456363;105293,452601;112814,445079;105293,445079;90251,448840;82730,445079;71449,437556;71449,426272;82730,422510;78970,418749;48886,411226;45126,392419;52647,373612;60168,358566;67688,358566;71449,354805;82730,351043;90251,328475;94012,317191;97772,290861;105293,290861;120335,294622;135377,287100;142898,275815;146658,268293;131616,249485;139137,223156;157939,219394;161700,193064;176742,189303;180502,193064;191784,196826;184263,189303;180502,181780;184263,170496;188023,162973;206825,170496;206825,181780;214346,185542;221867,185542;218107,178019;225628,178019;214346,159212;225628,159212;233149,155450;233149,144166;233149,136643;244430,136643;255711,140405;259472,132882;266993,129121;285795,151689;327160,147928;338442,147928;361004,147928;376046,136643;383567,140405;391088,147928;391088,159212;394849,144166;398609,136643;413651,129121;424932,129121;424932,125359;421172,114075;421172,95268;421172,83984;421172,72700;406130,61415;383567,53893;357244,61415;349723,50131;342202,46370;338442,38847;323400,35086;327160,27563;330921,23801;338442,23801;342202,23801;349723,20040;361004,27563;361004,38847;372286,42608;368525,35086;368525,23801;376046,23801;379807,23801;383567,16279;894822,13104;887413,27921;872597,50146;872597,42738;894822,13104;410369,1038;417513,8658;417513,27708;413941,31518;403225,8658;410369,103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53" o:spid="_x0000_s1031" style="position:absolute;left:32004;top:29824;width:10636;height:7556;visibility:visible;mso-wrap-style:square;v-text-anchor:top" coordsize="1063625,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" path="m691923,696714v2891,-463,7711,463,11566,2315c711200,699029,699634,702734,695778,702734v-3855,3704,-3855,,-3855,c688068,699030,689031,697177,691923,696714xm543421,653653v2828,-926,5656,-926,9426,926c556618,661988,560388,673100,556618,669396v-3771,-3704,-15082,-7408,-18852,-3704c537766,665692,530225,665692,533995,658283v3771,-1852,6599,-3704,9426,-4630xm552273,635635v7761,,27164,3810,19403,7620c563915,643255,560034,650875,552273,647065v-3880,,-7761,-7620,-3880,-7620c548393,639445,548393,631825,552273,635635xm7517,c22550,3760,41342,3760,45101,7519v7517,3759,26309,7519,41342,15038c101477,30076,101477,60151,105235,78949v,15037,18792,7519,22550,-3760c135302,63911,165369,82708,180403,86468v11275,3759,15033,18797,11275,33835c191678,135340,206712,146619,210470,157897v3758,15038,26309,30076,48859,41354c281879,214289,281879,229327,289396,244365v11275,11278,22551,30075,37584,33835c338255,285719,353289,266921,357047,255643v3759,-11278,48859,7519,63893,7519c432215,263162,454766,278200,469799,285719v15034,3759,33826,-3760,48859,c537450,285719,548725,304516,571276,300756v22550,-3759,67651,-3759,86443,c680269,300756,699061,330832,706578,357148v11275,26316,41342,45114,41342,45114c747920,402262,747920,402262,1063625,533842v-3758,3760,-26309,22557,-37584,22557c1018524,560159,1011008,560159,1007249,560159v-3758,-3760,-7517,-3760,-15033,-3760c980940,556399,950873,563918,943356,560159v-11275,,-48859,,-67651,7519c853155,575196,815571,597753,800538,616550v-18792,15038,-67651,67671,-67651,67671c732887,684221,732887,687980,729128,684221v-3758,,-7517,,-11275,c714095,687980,710336,687980,706578,687980v-3759,,-11275,3759,-15034,3759c687786,691739,680269,695499,676511,695499v-7517,,-15034,-3760,-18792,-3760c653960,695499,653960,699258,657719,703018v3758,7519,7517,18797,11275,15038c672752,718056,672752,714296,676511,714296v3758,,3758,-11278,7516,-7519c684027,710537,687786,718056,687786,725575v-3759,3759,-3759,7518,-3759,11278c687786,736853,687786,755650,680269,755650v-3758,,-7517,,-11275,-7519c668994,740612,665236,736853,661477,733093v-3758,-7518,-3758,-15037,-15033,-18797c638927,706777,635168,706777,635168,710537v,3759,-3758,15038,-7516,7519c620135,714296,612618,703018,612618,699258v,-3759,-7517,-11278,-3758,-11278c612618,687980,608860,684221,608860,680461v-3759,,-18792,7519,-22551,3760c582551,680461,575034,672942,571276,672942v-7517,-3759,-11275,-3759,-7517,-7519c563759,661664,567517,657904,567517,654145v,-3760,3759,-3760,3759,-3760c571276,650385,582551,646626,578792,642867v-3758,-7519,-3758,-7519,-3758,-11279c571276,627829,575034,624069,567517,624069v-7516,,-18792,-3759,-18792,c544967,627829,541209,635348,541209,635348v,3759,3758,11278,,11278c533692,646626,526175,650385,522417,654145v-3759,3759,-7517,7519,-15034,7519c499866,657904,492349,646626,488591,642867v-3758,,-3758,-3760,,-3760c496108,642867,507383,642867,511141,639107v3759,-3759,7517,-11278,11276,-15038c526175,620310,533692,609031,526175,601513v-3758,-11279,-11275,-18798,-15034,-22557c511141,575196,507383,571437,503625,571437v-7517,3759,-7517,3759,-11276,7519c488591,582715,481074,586475,477316,590234v,,-7517,3760,-11275,7519c462282,597753,462282,601513,458524,601513v-3758,3759,-11275,3759,-7517,7518c454766,612791,458524,612791,466041,612791v7516,-3760,22550,-7519,18792,-3760c481074,616550,473557,627829,473557,631588v,,-3758,,-7516,c462282,627829,454766,631588,451007,631588v-7517,3760,-37584,22557,-41342,26316c405906,661664,402148,665423,402148,669183v,,-3758,3759,-11275,7519c387114,680461,383356,687980,375839,691739v-7516,3760,-15033,11279,-18792,15038c349531,710537,353289,714296,342014,710537v-7517,-3760,-18792,-11279,-26309,-11279c311947,699258,304430,695499,300671,691739v-3758,-7518,-7516,-7518,-7516,-7518c293155,684221,244296,661664,236779,650385v-11275,-7518,-11275,-3759,-22551,-7518c206712,639107,206712,642867,202953,642867v-7517,3759,-7517,7518,-15033,3759c180403,642867,161611,631588,154094,631588v-11275,-3759,-18792,-3759,-26309,c120269,635348,131544,642867,127785,642867v-3758,3759,-7516,11278,-11275,7518c116510,646626,116510,642867,108993,642867v-3758,,-11275,7518,-11275,c97718,635348,97718,631588,93960,627829v,-3760,-30067,-30076,-45101,-30076c33826,597753,18792,597753,,582715v,,,,7517,-582715xe" filled="f" stroked="f">
                        <v:path arrowok="t" o:connecttype="custom" o:connectlocs="691923,696714;703489,699029;695778,702734;691923,702734;691923,696714;543421,653653;552847,654579;556618,669396;537766,665692;533995,658283;543421,653653;552273,635635;571676,643255;552273,647065;548393,639445;552273,635635;7517,0;45101,7519;86443,22557;105235,78949;127785,75189;180403,86468;191678,120303;210470,157897;259329,199251;289396,244365;326980,278200;357047,255643;420940,263162;469799,285719;518658,285719;571276,300756;657719,300756;706578,357148;747920,402262;1063625,533842;1026041,556399;1007249,560159;992216,556399;943356,560159;875705,567678;800538,616550;732887,684221;729128,684221;717853,684221;706578,687980;691544,691739;676511,695499;657719,691739;657719,703018;668994,718056;676511,714296;684027,706777;687786,725575;684027,736853;680269,755650;668994,748131;661477,733093;646444,714296;635168,710537;627652,718056;612618,699258;608860,687980;608860,680461;586309,684221;571276,672942;563759,665423;567517,654145;571276,650385;578792,642867;575034,631588;567517,624069;548725,624069;541209,635348;541209,646626;522417,654145;507383,661664;488591,642867;488591,639107;511141,639107;522417,624069;526175,601513;511141,578956;503625,571437;492349,578956;477316,590234;466041,597753;458524,601513;451007,609031;466041,612791;484833,609031;473557,631588;466041,631588;451007,631588;409665,657904;402148,669183;390873,676702;375839,691739;357047,706777;342014,710537;315705,699258;300671,691739;293155,684221;236779,650385;214228,642867;202953,642867;187920,646626;154094,631588;127785,631588;127785,642867;116510,650385;108993,642867;97718,642867;93960,627829;48859,597753;0,582715;7517,0" o:connectangles="0,0,0,0,0,0,0,0,0,0,0,0,0,0,0,0,0,0,0,0,0,0,0,0,0,0,0,0,0,0,0,0,0,0,0,0,0,0,0,0,0,0,0,0,0,0,0,0,0,0,0,0,0,0,0,0,0,0,0,0,0,0,0,0,0,0,0,0,0,0,0,0,0,0,0,0,0,0,0,0,0,0,0,0,0,0,0,0,0,0,0,0,0,0,0,0,0,0,0,0,0,0,0,0,0,0,0,0,0,0,0,0,0,0,0,0,0"/>
                      </v:shape>
                      <v:shape id="Freeform 152" o:spid="_x0000_s1032" style="position:absolute;left:28765;width:18361;height:24729;visibility:visible;mso-wrap-style:square;v-text-anchor:top" coordsize="1836123,247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" path="m1823402,2114045v3810,3742,3810,7484,,11226c1823402,2132755,1819592,2147723,1819592,2151465v,3742,-7620,14968,-7620,3742c1811972,2143981,1808162,2129013,1815782,2121529v,,3810,-7484,7620,-7484xm1818005,2068145v952,473,952,2366,-953,8044c1817052,2083760,1817052,2091331,1817052,2098903v,3785,,15142,-3810,3785c1809432,2095117,1801812,2091331,1805622,2079975v,,3810,-7572,7620,-11357c1815147,2068618,1817052,2067671,1818005,2068145xm1793747,1770857v2339,-1399,4210,-466,4210,5130c1801699,1787179,1797957,1798371,1805441,1802101v7484,7462,3742,11192,,18653c1801699,1828216,1779247,1876714,1775505,1895367v,18653,-3742,14922,-7484,7461c1764279,1895367,1768021,1891636,1764279,1884175v-3742,-3731,-3742,-3731,,-11192c1768021,1865522,1764279,1858061,1768021,1858061v3742,-3731,7484,-11192,3742,-14923c1771763,1835677,1768021,1839408,1771763,1831946v3742,-7461,14968,-11192,18710,-18653c1794215,1805832,1797957,1798371,1786731,1787179v,,-7484,-3731,,-7461c1788602,1775987,1791409,1772256,1793747,1770857xm1539802,1612210v1877,-467,4691,468,6567,2339c1546369,1618291,1553873,1614549,1557626,1618291v3752,3742,3752,,3752,7484c1561378,1633259,1565130,1637001,1568883,1648227v7504,14968,,11226,-7505,7484c1557626,1651969,1538864,1618291,1538864,1618291v-1876,-3742,-938,-5613,938,-6081xm1474787,1463567v3175,-3572,6350,7144,3175,7144c1474787,1474283,1474787,1463567,1474787,1463567xm1410759,1437770v3704,3629,,7257,-3705,18143c1407054,1463170,1403350,1448656,1403350,1448656v3704,-7257,3704,-10886,7409,-10886xm1300956,1206222v1786,1360,3572,4082,3572,5896c1308100,1219375,1308100,1219375,1304528,1223004v-3572,3628,-7144,-7257,-7144,-7257c1297384,1212118,1293812,1212118,1297384,1208490v,-3629,1786,-3629,3572,-2268xm985639,967870v7541,3652,3770,3652,3770,7303c989409,982476,996950,986127,993180,993430v,10953,-7541,,-7541,c985639,993430,981869,989778,978098,986127v,-3651,-3770,-7303,-7541,-10954c966787,967870,974328,971522,978098,975173v3771,,,-7303,7541,-7303xm201877,820762v1852,-926,3704,,5556,3704c211137,831874,211137,831874,203729,831874v-3704,,,,-7409,3704c188912,839283,196320,828170,196320,828170v1853,-3704,3705,-6482,5557,-7408xm207249,746109v7461,-3663,14922,7327,22383,10990c233363,760763,229632,764426,222171,764426v-7461,,-11192,-3663,-14922,-3663c203518,760763,203518,768090,203518,771753v-3731,7327,-7461,10991,-11192,7327c188595,775417,184865,782744,181134,786407v-3731,3664,-7461,,-14923,-3663c158750,779080,166211,771753,166211,771753v3731,-7327,11192,-14654,18654,-18317c192326,753436,199787,749772,207249,746109xm878280,611536v470,-470,-470,470,-2350,2349l875930,613885r2350,-2349xm553095,74870v1410,-470,3290,-470,7049,1410c563903,76280,560144,83799,560144,87558v-3759,3760,-11278,15038,-7519,15038c556385,98837,560144,91318,560144,95077v3759,,7519,3760,7519,7519c567663,106356,571422,106356,571422,106356v3760,,7519,-3760,7519,3759c578941,113875,586460,125153,586460,132672v,3760,,11279,3759,15038c590219,151470,593978,151470,593978,155229v-3759,3760,-7518,7519,-3759,15038c590219,177786,593978,192824,593978,196583v,7519,,11279,3760,15038c601497,215381,605256,219140,612775,215381v7519,,7519,,11278,3759c627813,219140,631572,222900,631572,222900v3759,,3759,,,7519c627813,234178,624053,241697,620294,252975v-3760,7519,-3760,11279,,11279c627813,268013,635331,268013,639091,271773v3759,7519,,18797,7518,18797c650369,294330,657887,294330,657887,301849v,7519,-7518,18797,-7518,22556c650369,331924,650369,328165,654128,328165v3759,,18797,-3760,15037,c669165,331924,665406,343203,669165,358241v,15038,,18797,3760,26316c676684,392076,676684,395836,676684,407114v,7519,-11278,22557,,41354c684203,471025,687962,474785,691722,486063v,11278,3759,26316,15037,30076c714278,519898,718037,523658,721796,523658v7519,-3760,26316,-18798,26316,-22557c744353,497341,744353,489822,748112,493582v3759,3759,11278,7519,18797,3759c774427,493582,778187,478544,781946,482304v3759,,7519,11278,7519,15037c789465,501101,789465,504860,793224,504860v3760,,,3760,,7519c793224,512379,796984,523658,804502,527417v7519,3760,7519,3760,11278,3760c819540,534936,830818,538696,834577,542455v,7519,3759,15038,7519,15038c845855,557493,849615,561253,853374,561253v3759,,11278,,15037,3759c868411,568771,872171,576290,872171,576290v3759,,7518,,3759,3760c872171,587569,868411,602607,868411,606366v,3760,940,5640,2350,6579l875930,613885r-3759,3760c868411,621404,872171,621404,868411,628923v-3759,3760,,3760,,7519c868411,636442,868411,640202,872171,643961v3759,3760,3759,11278,3759,15038c879689,662758,883449,681556,883449,689075v-3760,3759,3759,7519,3759,11278c890967,704113,894727,711632,890967,715391v,3760,,7519,,11279c894727,730429,894727,730429,894727,734189v-3760,3759,-7519,11278,-7519,15037c887208,752986,887208,752986,894727,760505v3759,3759,18797,26316,26315,33835c932320,801859,932320,805619,939839,805619v3759,,11278,,7519,3759c947358,816897,939839,820657,943598,831935v7519,7519,18797,26317,18797,33836c962395,873289,962395,880808,966155,888327v3759,3760,7518,7519,3759,11279c969914,903365,966155,914644,966155,918403v3759,7519,,15038,,18798c962395,937201,951117,955998,958636,967276v7519,15038,15037,15038,18797,22557c977433,993593,977433,997352,984951,1001112v7519,3759,11278,7519,11278,11278c996229,1016150,988711,1027428,988711,1038706v,7519,,11279,7518,15038c999989,1061263,1026304,1083820,1033823,1083820v11278,3760,7519,,15037,-3759c1052620,1076301,1052620,1072542,1056379,1076301v3759,3760,-3759,11279,,15038c1060138,1095099,1063898,1098858,1067657,1095099v3759,-3760,3759,-11279,7519,-7519c1075176,1091339,1075176,1098858,1078935,1102618v7519,3759,11278,11278,22556,11278c1109010,1113896,1124047,1113896,1120288,1110136v,-3759,-3759,-11278,,-7518c1124047,1102618,1127807,1117655,1131566,1125174v3760,3760,7519,11279,11278,18798c1146604,1151491,1150363,1162769,1154122,1162769v3760,,7519,,7519,-3759c1157882,1155250,1157882,1147731,1161641,1147731v3759,3760,7519,3760,7519,11279c1172919,1162769,1169160,1170288,1180438,1170288v11278,3760,11278,,18797,3760c1206753,1174048,1221791,1181567,1221791,1189086v,3759,,7519,3759,11278c1229309,1204124,1236828,1211642,1236828,1204124v,-3760,7519,-3760,3759,-7519c1240587,1192845,1244347,1192845,1248106,1192845v3760,,3760,,3760,3760c1255625,1204124,1255625,1204124,1259384,1207883v3760,,3760,-3759,7519,3759c1266903,1215402,1266903,1215402,1270662,1215402v7519,,7519,,11278,3759c1285700,1222921,1281940,1234199,1289459,1237958v3759,3760,7519,15038,,7519c1285700,1241718,1281940,1237958,1278181,1241718v-3759,,-7519,,-11278,3759c1266903,1252996,1263144,1252996,1263144,1256756v3759,3759,3759,11278,7518,15037c1274422,1275553,1278181,1279312,1281940,1279312v,,3760,,3760,7519c1285700,1290591,1281940,1290591,1289459,1290591v3759,,7519,3759,11278,3759c1304497,1294350,1308256,1298110,1308256,1305629v3759,3759,18797,11278,18797,15038c1327053,1324426,1323293,1339464,1330812,1339464v3759,,7519,3759,7519,7519c1338331,1350742,1334571,1358261,1338331,1362021v3759,3759,-3760,7519,3759,7519c1345849,1373299,1353368,1377059,1357128,1377059v3759,-3760,,3759,,7519c1357128,1384578,1353368,1388337,1353368,1392097v3760,3759,,7519,,11278c1353368,1407135,1353368,1410894,1357128,1418413v,3759,7518,33835,11278,37595c1372165,1459767,1372165,1463527,1372165,1463527v-3759,3759,,3759,3759,3759c1379684,1471046,1379684,1474805,1383443,1478565v,,,7519,-3759,11278c1379684,1493603,1379684,1493603,1387202,1489843v7519,-3759,7519,-11278,11278,-11278c1398480,1482324,1413518,1497362,1417277,1501121v3760,7519,7519,3760,3760,-7518c1417277,1486084,1409758,1478565,1409758,1474805v3760,-7519,3760,-26316,7519,-26316c1424796,1448489,1428555,1452248,1432315,1456008v3759,7519,3759,11278,7518,15038c1439833,1474805,1439833,1478565,1443593,1478565v3759,3759,7518,3759,11278,3759c1458630,1486084,1481186,1501121,1481186,1501121v,,7519,7519,3760,c1481186,1493603,1477427,1482324,1481186,1478565v,-3760,,-3760,3760,-3760c1488705,1474805,1492464,1478565,1496224,1478565v,3759,3759,7519,7518,7519c1503742,1489843,1507502,1493603,1503742,1493603v-3759,,-7518,,-3759,3759c1503742,1501121,1503742,1512400,1503742,1504881v3760,-3760,3760,,7519,3759c1515020,1516159,1515020,1531197,1515020,1538716v-3759,3760,-7518,3760,-7518,11279c1507502,1561273,1503742,1568792,1507502,1572552v3759,7518,11278,15037,7518,18797c1511261,1595108,1511261,1595108,1511261,1598868v3759,7519,11278,11278,7519,15038c1518780,1617665,1515020,1621425,1518780,1621425v3759,3759,3759,3759,11278,3759c1533817,1628944,1548855,1640222,1556373,1655260v11278,15038,15038,18797,26316,22557c1590208,1685336,1593967,1681576,1597726,1685336v3760,7519,,3759,7519,3759c1612764,1692855,1609004,1681576,1612764,1681576v3759,3760,15037,3760,15037,7519c1627801,1692855,1631560,1700374,1635320,1700374v,3759,3759,3759,3759,11278c1642839,1715412,1650357,1741728,1657876,1749247v3759,7519,22556,15038,30075,22557c1691710,1775563,1695470,1775563,1699229,1779323v3759,3759,15037,30076,15037,33835c1714266,1820677,1721785,1824437,1721785,1824437v,3759,3759,7518,,7518c1718026,1828196,1718026,1831955,1725544,1835715v3760,3759,15038,7519,22557,7519c1755619,1846993,1755619,1846993,1755619,1850753v,3759,-7518,18797,-3759,15038c1755619,1865791,1759379,1862031,1759379,1865791v,3759,-3760,7519,-3760,11278c1755619,1880829,1751860,1892107,1755619,1895867v3760,7519,11278,11278,11278,18797c1766897,1918423,1766897,1925942,1770657,1922183v3759,-3760,,-11278,3759,-7519c1778175,1918423,1770657,1918423,1781935,1922183v7518,3759,3759,3759,3759,7519c1785694,1937221,1770657,1963537,1774416,1974816v3759,15038,3759,7519,3759,22556c1781935,2008651,1781935,2038727,1785694,2057524v3759,15038,7519,15038,,18798c1778175,2076322,1774416,2076322,1770657,2080081v,3759,-3760,7519,,7519c1778175,2091359,1778175,2091359,1774416,2095119v,3759,-3759,7519,,11278c1778175,2106397,1785694,2113916,1785694,2117676v,3759,3759,7519,7519,7519c1796972,2125195,1796972,2125195,1800732,2132714v,3759,7518,22557,7518,30075c1812010,2166549,1815769,2170309,1815769,2170309v,3759,,22556,3759,30075c1823288,2211663,1823288,2211663,1827047,2215422v3759,3760,7519,7519,7519,15038c1830806,2237979,1830806,2256776,1830806,2260536v3760,3759,7519,26316,3760,33835c1834566,2301890,1834566,2305650,1830806,2313169v-7518,7519,-15037,18797,-15037,26316c1815769,2347004,1815769,2350763,1812010,2354523v-3760,3759,-7519,11278,-7519,15038c1804491,2369561,1808250,2380839,1804491,2392118v-30075,,-90225,,-112781,7519c1657876,2407156,1631560,2414675,1624042,2410915v-11278,-3759,-37594,-18797,-52631,-11278c1552614,2403396,1515020,2399637,1518780,2414675v3759,18797,-3760,45113,-18797,41354c1484946,2452269,1477427,2444750,1466149,2456029v-7519,7519,-30075,26316,-33834,11278c1432315,2448510,1424796,2440991,1417277,2433472v-7519,-7519,-26315,-18797,-41353,-22557c1357128,2410915,1338331,2392118,1327053,2392118v-15038,,-45113,,-56391,c1259384,2388358,1240587,2380839,1233069,2388358v-7519,11279,-37594,33835,-60150,33835c1157882,2425953,518791,2365801,338342,2347004v,,,,3759,-375948c342101,1971056,342101,1971056,,1967297v,,,,48872,-1187995c60150,786821,71428,794340,82706,794340v18797,,18797,-3759,30075,3760c120299,801859,127818,805619,135337,805619v7519,,11278,3759,15037,7519c154134,816897,161652,824416,161652,831935v,3760,,22557,22557,30076c203005,869530,203005,869530,210524,877049v11278,7519,18797,11278,26315,11278c244358,892087,255636,895846,259396,903365v7518,3760,18796,3760,30074,3760c300749,903365,327064,895846,330823,892087v7519,-3760,11278,-7519,15038,-11279c349620,877049,360898,869530,364658,858252v3759,-11279,11278,-41355,18796,-56393c394732,790581,406011,768024,409770,752986v3759,-15038,11278,-26316,11278,-33835c424807,715391,424807,707872,424807,700353v-3759,-3759,-3759,-15038,,-22557c424807,666518,443604,613885,447363,598847v7519,-15038,3760,-22557,,-30076c447363,561253,436085,527417,439845,512379v3759,-15038,11278,-30075,7518,-37594c443604,467266,428567,455987,428567,444709v3759,-11279,7518,-37595,26315,-67671c454882,377038,458641,373279,454882,369519v-3759,-3759,-15037,-22557,-11278,-30076c443604,335684,447363,335684,451123,331924v7518,,11278,-7519,15037,-11278c466160,316887,469920,309368,473679,305608v,,3759,3760,3759,11279c477438,320646,481198,335684,484957,328165v,-3760,,-7519,,-11278c488716,313127,492476,313127,488716,309368v-7518,,-18796,-7519,-11278,-11279c481198,298089,492476,294330,481198,294330v-11278,-3760,-18797,-3760,-18797,-7519c458641,283051,462401,283051,458641,283051v-3759,,-3759,7519,-7518,3760c447363,283051,451123,279292,451123,275532v3759,-3759,7518,-11278,7518,-15038c458641,256735,458641,252975,462401,252975v3759,,7519,,3759,-3759c466160,245456,466160,241697,466160,237938v3760,-7519,11278,-15038,11278,-15038c477438,222900,481198,219140,481198,226659v,7519,3759,7519,7518,7519c492476,230419,496235,230419,492476,226659v,-3759,-11278,-7519,-3760,-26316c496235,185305,515032,128913,511272,106356v,,-3759,-3760,,-3760c518791,98837,533829,95077,537588,87558v3759,-3759,3759,-11278,11278,-11278c550746,76280,551686,75340,553095,74870xm517790,64649v1852,1389,3704,4167,5556,7871c527050,76224,519642,76224,515938,79928v-3705,3704,-3705,-3704,-3705,-3704c504825,72520,508529,65112,512233,65112v1853,-1852,3705,-1852,5557,-463xm521493,59953v1852,-1852,5557,-2778,9261,926c538162,64583,523345,64583,523345,64583v-3704,,-3704,-2778,-1852,-4630xm527050,9020v7938,,3969,3572,,10716c523082,23308,519113,16164,519113,16164v-7938,-3572,3969,-7144,7937,-7144xm513953,586v992,893,1984,2679,1984,4465c515937,12195,508000,12195,508000,12195v-7938,-10716,,-10716,3968,-10716c511968,-307,512961,-307,513953,586xe" filled="f" stroked="f">
                        <v:path arrowok="t" o:connecttype="custom" o:connectlocs="1823402,2114045;1823402,2125271;1819592,2151465;1811972,2155207;1815782,2121529;1823402,2114045;1818005,2068145;1817052,2076189;1817052,2098903;1813242,2102688;1805622,2079975;1813242,2068618;1818005,2068145;1793747,1770857;1797957,1775987;1805441,1802101;1805441,1820754;1775505,1895367;1768021,1902828;1764279,1884175;1764279,1872983;1768021,1858061;1771763,1843138;1771763,1831946;1790473,1813293;1786731,1787179;1786731,1779718;1793747,1770857;1539802,1612210;1546369,1614549;1557626,1618291;1561378,1625775;1568883,1648227;1561378,1655711;1538864,1618291;1539802,1612210;1474787,1463567;1477962,1470711;1474787,1463567;1410759,1437770;1407054,1455913;1403350,1448656;1410759,1437770;1300956,1206222;1304528,1212118;1304528,1223004;1297384,1215747;1297384,1208490;1300956,1206222;985639,967870;989409,975173;993180,993430;985639,993430;978098,986127;970557,975173;978098,975173;985639,967870;201877,820762;207433,824466;203729,831874;196320,835578;196320,828170;201877,820762;207249,746109;229632,757099;222171,764426;207249,760763;203518,771753;192326,779080;181134,786407;166211,782744;166211,771753;184865,753436;207249,746109;878280,611536;875930,613885;875930,613885;553095,74870;560144,76280;560144,87558;552625,102596;560144,95077;567663,102596;571422,106356;578941,110115;586460,132672;590219,147710;593978,155229;590219,170267;593978,196583;597738,211621;612775,215381;624053,219140;631572,222900;631572,230419;620294,252975;620294,264254;639091,271773;646609,290570;657887,301849;650369,324405;654128,328165;669165,328165;669165,358241;672925,384557;676684,407114;676684,448468;691722,486063;706759,516139;721796,523658;748112,501101;748112,493582;766909,497341;781946,482304;789465,497341;793224,504860;793224,512379;804502,527417;815780,531177;834577,542455;842096,557493;853374,561253;868411,565012;872171,576290;875930,580050;868411,606366;870761,612945;875930,613885;872171,617645;868411,628923;868411,636442;872171,643961;875930,658999;883449,689075;887208,700353;890967,715391;890967,726670;894727,734189;887208,749226;894727,760505;921042,794340;939839,805619;947358,809378;943598,831935;962395,865771;966155,888327;969914,899606;966155,918403;966155,937201;958636,967276;977433,989833;984951,1001112;996229,1012390;988711,1038706;996229,1053744;1033823,1083820;1048860,1080061;1056379,1076301;1056379,1091339;1067657,1095099;1075176,1087580;1078935,1102618;1101491,1113896;1120288,1110136;1120288,1102618;1131566,1125174;1142844,1143972;1154122,1162769;1161641,1159010;1161641,1147731;1169160,1159010;1180438,1170288;1199235,1174048;1221791,1189086;1225550,1200364;1236828,1204124;1240587,1196605;1248106,1192845;1251866,1196605;1259384,1207883;1266903,1211642;1270662,1215402;1281940,1219161;1289459,1237958;1289459,1245477;1278181,1241718;1266903,1245477;1263144,1256756;1270662,1271793;1281940,1279312;1285700,1286831;1289459,1290591;1300737,1294350;1308256,1305629;1327053,1320667;1330812,1339464;1338331,1346983;1338331,1362021;1342090,1369540;1357128,1377059;1357128,1384578;1353368,1392097;1353368,1403375;1357128,1418413;1368406,1456008;1372165,1463527;1375924,1467286;1383443,1478565;1379684,1489843;1387202,1489843;1398480,1478565;1417277,1501121;1421037,1493603;1409758,1474805;1417277,1448489;1432315,1456008;1439833,1471046;1443593,1478565;1454871,1482324;1481186,1501121;1484946,1501121;1481186,1478565;1484946,1474805;1496224,1478565;1503742,1486084;1503742,1493603;1499983,1497362;1503742,1504881;1511261,1508640;1515020,1538716;1507502,1549995;1507502,1572552;1515020,1591349;1511261,1598868;1518780,1613906;1518780,1621425;1530058,1625184;1556373,1655260;1582689,1677817;1597726,1685336;1605245,1689095;1612764,1681576;1627801,1689095;1635320,1700374;1639079,1711652;1657876,1749247;1687951,1771804;1699229,1779323;1714266,1813158;1721785,1824437;1721785,1831955;1725544,1835715;1748101,1843234;1755619,1850753;1751860,1865791;1759379,1865791;1755619,1877069;1755619,1895867;1766897,1914664;1770657,1922183;1774416,1914664;1781935,1922183;1785694,1929702;1774416,1974816;1778175,1997372;1785694,2057524;1785694,2076322;1770657,2080081;1770657,2087600;1774416,2095119;1774416,2106397;1785694,2117676;1793213,2125195;1800732,2132714;1808250,2162789;1815769,2170309;1819528,2200384;1827047,2215422;1834566,2230460;1830806,2260536;1834566,2294371;1830806,2313169;1815769,2339485;1812010,2354523;1804491,2369561;1804491,2392118;1691710,2399637;1624042,2410915;1571411,2399637;1518780,2414675;1499983,2456029;1466149,2456029;1432315,2467307;1417277,2433472;1375924,2410915;1327053,2392118;1270662,2392118;1233069,2388358;1172919,2422193;338342,2347004;342101,1971056;0,1967297;48872,779302;82706,794340;112781,798100;135337,805619;150374,813138;161652,831935;184209,862011;210524,877049;236839,888327;259396,903365;289470,907125;330823,892087;345861,880808;364658,858252;383454,801859;409770,752986;421048,719151;424807,700353;424807,677796;447363,598847;447363,568771;439845,512379;447363,474785;428567,444709;454882,377038;454882,369519;443604,339443;451123,331924;466160,320646;473679,305608;477438,316887;484957,328165;484957,316887;488716,309368;477438,298089;481198,294330;462401,286811;458641,283051;451123,286811;451123,275532;458641,260494;462401,252975;466160,249216;466160,237938;477438,222900;481198,226659;488716,234178;492476,226659;488716,200343;511272,106356;511272,102596;537588,87558;548866,76280;553095,74870;517790,64649;523346,72520;515938,79928;512233,76224;512233,65112;517790,64649;521493,59953;530754,60879;523345,64583;521493,59953;527050,9020;527050,19736;519113,16164;527050,9020;513953,586;515937,5051;508000,12195;511968,1479;513953,58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86" o:spid="_x0000_s1033" style="position:absolute;left:32083;top:23474;width:14732;height:11684;visibility:visible;mso-wrap-style:square;v-text-anchor:top" coordsize="3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" path="m344,17v-3,-1,-10,-5,-14,-3c325,15,315,14,316,18v1,5,-1,12,-5,11c307,28,305,26,302,29v-2,2,-8,7,-9,3c293,27,291,25,289,23v-2,-2,-7,-5,-11,-6c273,17,268,12,265,12v-4,,-12,,-15,c247,11,242,9,240,11v-2,3,-10,9,-16,9c220,21,50,5,2,,,169,,169,,169v4,1,9,1,10,2c12,172,17,173,21,175v4,2,4,10,5,15c26,194,31,192,32,189v2,-3,10,2,14,3c49,193,50,197,49,201v,4,4,7,5,10c55,215,61,219,67,222v6,4,6,8,8,12c78,237,81,242,85,243v3,2,7,-3,8,-6c94,234,106,239,110,239v3,,9,4,13,6c127,246,132,244,136,245v5,,8,5,14,4c156,248,168,248,173,249v6,,11,8,13,15c189,271,197,276,197,276v84,35,84,35,84,35c281,311,281,311,281,311v1,-1,1,-2,,-3c281,306,282,307,283,308v2,,3,,4,-1c288,306,288,306,288,305v,-1,,-6,,-7c288,297,289,297,290,296v1,,-1,-3,-1,-4c288,291,287,291,286,291v-1,,,-2,1,-3c288,287,287,285,287,284v-1,-1,2,-9,3,-11c291,270,290,269,291,267v1,-2,1,-4,2,-7c294,258,294,253,293,252v-1,-1,1,-1,1,-3c294,246,295,244,296,242v1,-1,1,-2,,-3c295,238,297,238,298,238v1,-1,2,-4,3,-5c301,232,302,231,302,230v,-1,,-3,1,-4c303,226,304,224,305,222v,-1,,-2,2,-4c309,217,311,218,312,217v2,-1,1,-1,-1,-2c310,214,310,212,312,211v1,-1,1,,2,2c314,214,314,214,315,213v1,-1,,-2,,-2c314,211,314,210,313,209v-1,,,-1,,-2c313,205,312,205,313,205v1,-1,3,-4,3,-5c316,199,316,197,317,196v,-1,-1,-1,-2,-1c314,194,317,188,318,187v,-1,2,-5,4,-6c324,179,325,177,326,176v,-1,,-1,-1,-2c324,174,325,173,325,173v1,-1,3,-2,3,-1c329,173,330,165,330,164v1,-1,1,-3,,-3c329,160,330,160,330,159v-1,,-2,1,-3,c327,157,327,157,328,157v1,1,1,1,4,c335,156,335,153,335,152v1,-1,,-2,-1,-2c333,150,333,149,336,147v2,-1,5,-7,6,-10c343,134,348,131,351,130v3,-1,5,-1,6,-3c358,126,355,127,354,127v-1,-1,,-2,2,-2c358,126,357,124,358,123v2,-2,8,-5,9,-6c368,117,367,116,367,114v,-1,1,-5,1,-5c368,108,368,108,367,106v-1,-1,,-3,1,-4c369,100,372,96,373,95v2,-1,2,-4,3,-6c377,88,378,85,378,83v1,-1,2,-5,2,-8c381,72,384,66,384,64v1,-3,,-3,-1,-3c382,60,381,50,383,48v2,-3,4,-13,5,-16c388,29,390,25,391,19v1,-2,1,-5,1,-7c384,12,368,12,362,14v-9,2,-16,4,-18,3xe" filled="f" stroked="f">
                        <v:path arrowok="t" o:connecttype="custom" o:connectlocs="1240194,52597;1168789,108950;1101142,120221;1044769,63868;939541,45083;841829,75138;0,634918;78921,657460;120261,710057;184150,755140;251797,834035;319444,912930;413398,897902;511110,920444;650162,935471;740358,1036908;1056044,1168400;1063560,1157129;1082351,1145859;1089867,1112046;1074835,1093262;1078593,1066963;1093626,1003096;1101142,946742;1112416,909173;1119933,894145;1134965,864090;1146240,834035;1172547,815250;1172547,792709;1183821,800223;1176305,785195;1176305,770167;1191338,736355;1195096,702543;1225161,661217;1221403,649946;1240194,616134;1240194,597349;1232678,589835;1258985,571051;1262743,552266;1319115,488399;1330390,477128;1345422,462100;1379246,428288;1379246,398233;1401795,356907;1420586,311824;1443135,240442;1439377,180332;1469442,71381;1360455,52597" o:connectangles="0,0,0,0,0,0,0,0,0,0,0,0,0,0,0,0,0,0,0,0,0,0,0,0,0,0,0,0,0,0,0,0,0,0,0,0,0,0,0,0,0,0,0,0,0,0,0,0,0,0,0,0,0"/>
                      </v:shape>
                      <w10:anchorlock/>
                    </v:group>
                  </w:pict>
                </mc:Fallback>
              </mc:AlternateContent>
            </w:r>
          </w:p>
        </w:tc>
        <w:tc>
          <w:tcPr>
            <w:tcW w:w="7728" w:type="dxa"/>
          </w:tcPr>
          <w:p w14:paraId="18AF8303" w14:textId="189AF20A" w:rsidR="00FB2431" w:rsidRPr="00FB2431" w:rsidRDefault="00FB2431" w:rsidP="00FB2431">
            <w:pPr>
              <w:pStyle w:val="TableTextNormal"/>
              <w:cnfStyle w:val="000000000000" w:firstRow="0" w:lastRow="0" w:firstColumn="0" w:lastColumn="0" w:oddVBand="0" w:evenVBand="0" w:oddHBand="0" w:evenHBand="0" w:firstRowFirstColumn="0" w:firstRowLastColumn="0" w:lastRowFirstColumn="0" w:lastRowLastColumn="0"/>
            </w:pPr>
            <w:r w:rsidRPr="00FB2431">
              <w:t>In Western Australia, the Local Government Legislation Amendment Act 2019 was passed in June 2019 and introduced a new code of conduct, greater transparency, and elected member training. Regulations arising from the Amendment Act 2019 included the implementation of a Model Code of Conduct</w:t>
            </w:r>
            <w:r>
              <w:rPr>
                <w:rStyle w:val="FootnoteReference"/>
              </w:rPr>
              <w:footnoteReference w:id="17"/>
            </w:r>
            <w:r w:rsidRPr="00FB2431">
              <w:t xml:space="preserve"> which was introduced in February 2021. This is a mandatory code of conduct for Council members and candidates. The Local Government Act 1996 requires that </w:t>
            </w:r>
            <w:r w:rsidR="008A4B44">
              <w:t>local government</w:t>
            </w:r>
            <w:r w:rsidRPr="00FB2431">
              <w:t xml:space="preserve"> adopt the Model Code of Conduct and for these principles and behaviour requirements to be adhered to by all Council members. The purpose of this Model Code of Conduct is to set the expectation for professional and ethical conduct, not only for Council members but also </w:t>
            </w:r>
            <w:r w:rsidR="008A4B44">
              <w:t>local government</w:t>
            </w:r>
            <w:r w:rsidRPr="00FB2431">
              <w:t xml:space="preserve"> election candidates, given their responsibility and duties to serving the broader community. The general principles set out in the Model Code of Conduct intend to guide behaviour, promote personal integrity and accountability, and ensure respectful treatment of others.</w:t>
            </w:r>
          </w:p>
        </w:tc>
      </w:tr>
    </w:tbl>
    <w:p w14:paraId="284E2B1C" w14:textId="4D84C31F" w:rsidR="00181DA9" w:rsidRDefault="00181DA9" w:rsidP="00EF6B63">
      <w:pPr>
        <w:pStyle w:val="PwCNormal"/>
      </w:pPr>
    </w:p>
    <w:p w14:paraId="793E56C6" w14:textId="34C8EBCE" w:rsidR="000D2EE3" w:rsidRDefault="000D2EE3" w:rsidP="00EF6B63">
      <w:pPr>
        <w:pStyle w:val="PwCNormal"/>
      </w:pPr>
    </w:p>
    <w:p w14:paraId="1B0B0C23" w14:textId="2B929AC1" w:rsidR="000D2EE3" w:rsidRDefault="000D2EE3" w:rsidP="00EF6B63">
      <w:pPr>
        <w:pStyle w:val="PwCNormal"/>
      </w:pPr>
    </w:p>
    <w:p w14:paraId="17E91F76" w14:textId="77777777" w:rsidR="00DF7782" w:rsidRDefault="00DF7782" w:rsidP="00EF6B63">
      <w:pPr>
        <w:pStyle w:val="PwCNormal"/>
        <w:sectPr w:rsidR="00DF7782" w:rsidSect="005F79B4">
          <w:pgSz w:w="11907" w:h="16840" w:code="9"/>
          <w:pgMar w:top="1418" w:right="1021" w:bottom="1418" w:left="1021" w:header="567" w:footer="567" w:gutter="0"/>
          <w:cols w:space="227"/>
          <w:titlePg/>
          <w:docGrid w:linePitch="360"/>
        </w:sectPr>
      </w:pPr>
    </w:p>
    <w:p w14:paraId="3247AF43" w14:textId="3031717F" w:rsidR="000D2EE3" w:rsidRDefault="000D2EE3" w:rsidP="00EF6B63">
      <w:pPr>
        <w:pStyle w:val="PwCNormal"/>
      </w:pPr>
    </w:p>
    <w:p w14:paraId="73DBEAA1" w14:textId="698D6951" w:rsidR="00DF7782" w:rsidRPr="0095248E" w:rsidRDefault="00DF7782" w:rsidP="0095248E"/>
    <w:sectPr w:rsidR="00DF7782" w:rsidRPr="0095248E" w:rsidSect="00CB1B75">
      <w:headerReference w:type="even" r:id="rId48"/>
      <w:headerReference w:type="default" r:id="rId49"/>
      <w:footerReference w:type="even" r:id="rId50"/>
      <w:footerReference w:type="default" r:id="rId51"/>
      <w:headerReference w:type="first" r:id="rId52"/>
      <w:footerReference w:type="first" r:id="rId53"/>
      <w:pgSz w:w="11907" w:h="16840" w:code="9"/>
      <w:pgMar w:top="1418" w:right="1021" w:bottom="1418" w:left="1021" w:header="567" w:footer="56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EC847" w14:textId="77777777" w:rsidR="00196D26" w:rsidRDefault="00196D26" w:rsidP="004343B3">
      <w:pPr>
        <w:pStyle w:val="Separator"/>
      </w:pPr>
      <w:r>
        <w:separator/>
      </w:r>
    </w:p>
    <w:p w14:paraId="05460066" w14:textId="77777777" w:rsidR="00196D26" w:rsidRDefault="00196D26"/>
  </w:endnote>
  <w:endnote w:type="continuationSeparator" w:id="0">
    <w:p w14:paraId="6ADB1F68" w14:textId="77777777" w:rsidR="00196D26" w:rsidRDefault="00196D26" w:rsidP="004343B3">
      <w:pPr>
        <w:pStyle w:val="Separator"/>
      </w:pPr>
      <w:r>
        <w:continuationSeparator/>
      </w:r>
    </w:p>
    <w:p w14:paraId="7350D2FD" w14:textId="77777777" w:rsidR="00196D26" w:rsidRDefault="00196D26"/>
  </w:endnote>
  <w:endnote w:type="continuationNotice" w:id="1">
    <w:p w14:paraId="6A86BF6C" w14:textId="77777777" w:rsidR="00196D26" w:rsidRDefault="00196D26" w:rsidP="004343B3">
      <w:pPr>
        <w:pStyle w:val="Separator"/>
      </w:pPr>
    </w:p>
    <w:p w14:paraId="4E6A9223" w14:textId="77777777" w:rsidR="00196D26" w:rsidRDefault="00196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69C37" w14:textId="77777777" w:rsidR="00196D26" w:rsidRDefault="00196D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D40B9" w14:textId="77777777" w:rsidR="00196D26" w:rsidRDefault="00196D26" w:rsidP="00DF7782">
    <w:pPr>
      <w:pStyle w:val="URL"/>
      <w:framePr w:wrap="around"/>
    </w:pPr>
  </w:p>
  <w:p w14:paraId="6D2725FE" w14:textId="77777777" w:rsidR="00196D26" w:rsidRDefault="00196D26" w:rsidP="00DF7782">
    <w:pPr>
      <w:pStyle w:val="Copyright"/>
    </w:pPr>
  </w:p>
  <w:p w14:paraId="4189EB93" w14:textId="77777777" w:rsidR="00196D26" w:rsidRDefault="00196D26" w:rsidP="00BD0148">
    <w:pPr>
      <w:pStyle w:val="Footer"/>
    </w:pPr>
  </w:p>
  <w:p w14:paraId="31E18433" w14:textId="11E9630F" w:rsidR="00196D26" w:rsidRPr="00BD0148" w:rsidRDefault="00196D26" w:rsidP="00BD0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8930D" w14:textId="77777777" w:rsidR="00196D26" w:rsidRDefault="00196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CECDC" w14:textId="57D50E22" w:rsidR="00196D26" w:rsidRDefault="00196D26" w:rsidP="00D152C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09E4F" w14:textId="7E7487A5" w:rsidR="00196D26" w:rsidRDefault="00196D26" w:rsidP="00BD0148">
    <w:pPr>
      <w:pStyle w:val="Footer"/>
    </w:pPr>
    <w:r>
      <w:rPr>
        <w:noProof/>
      </w:rPr>
      <w:fldChar w:fldCharType="begin"/>
    </w:r>
    <w:r>
      <w:rPr>
        <w:noProof/>
      </w:rPr>
      <w:instrText xml:space="preserve"> STYLEREF "Cover Outcome Headline" </w:instrText>
    </w:r>
    <w:r>
      <w:rPr>
        <w:noProof/>
      </w:rPr>
      <w:fldChar w:fldCharType="separate"/>
    </w:r>
    <w:r>
      <w:rPr>
        <w:noProof/>
      </w:rPr>
      <w:t>Discussion Paper</w:t>
    </w:r>
    <w:r>
      <w:rPr>
        <w:noProof/>
      </w:rPr>
      <w:fldChar w:fldCharType="end"/>
    </w:r>
  </w:p>
  <w:p w14:paraId="2CB624DA" w14:textId="77777777" w:rsidR="00196D26" w:rsidRPr="002628D1" w:rsidRDefault="00196D26" w:rsidP="00BD0148">
    <w:pPr>
      <w:pStyle w:val="Footer"/>
    </w:pPr>
    <w:r>
      <w:t>PwC</w:t>
    </w:r>
    <w:r>
      <w:ptab w:relativeTo="margin" w:alignment="right" w:leader="none"/>
    </w:r>
    <w:r>
      <w:fldChar w:fldCharType="begin"/>
    </w:r>
    <w:r>
      <w:instrText xml:space="preserve"> PAGE  \* MERGEFORMAT </w:instrText>
    </w:r>
    <w:r>
      <w:fldChar w:fldCharType="separate"/>
    </w:r>
    <w:r>
      <w:rPr>
        <w:noProof/>
      </w:rPr>
      <w:t>18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F2258" w14:textId="572F75EE" w:rsidR="00196D26" w:rsidRPr="008C6722" w:rsidRDefault="00196D26" w:rsidP="00BD0148">
    <w:pPr>
      <w:pStyle w:val="Footer"/>
    </w:pPr>
    <w:r>
      <w:rPr>
        <w:noProof/>
      </w:rPr>
      <w:fldChar w:fldCharType="begin"/>
    </w:r>
    <w:r>
      <w:rPr>
        <w:noProof/>
      </w:rPr>
      <w:instrText xml:space="preserve"> STYLEREF "Cover Outcome Headline" </w:instrText>
    </w:r>
    <w:r>
      <w:rPr>
        <w:noProof/>
      </w:rPr>
      <w:fldChar w:fldCharType="separate"/>
    </w:r>
    <w:r w:rsidR="00C17A90">
      <w:rPr>
        <w:noProof/>
      </w:rPr>
      <w:t>Discussion Paper</w:t>
    </w:r>
    <w:r>
      <w:rPr>
        <w:noProof/>
      </w:rPr>
      <w:fldChar w:fldCharType="end"/>
    </w:r>
  </w:p>
  <w:p w14:paraId="79055305" w14:textId="77777777" w:rsidR="00196D26" w:rsidRPr="008C6722" w:rsidRDefault="00196D26" w:rsidP="00BD0148">
    <w:pPr>
      <w:pStyle w:val="Footer"/>
    </w:pPr>
    <w:r w:rsidRPr="008C6722">
      <w:t>PwC</w:t>
    </w:r>
    <w:r>
      <w:ptab w:relativeTo="margin" w:alignment="right" w:leader="none"/>
    </w:r>
    <w:r>
      <w:fldChar w:fldCharType="begin"/>
    </w:r>
    <w:r>
      <w:instrText xml:space="preserve"> PAGE  \* MERGEFORMAT </w:instrText>
    </w:r>
    <w:r>
      <w:fldChar w:fldCharType="separate"/>
    </w:r>
    <w:r>
      <w:rPr>
        <w:noProof/>
      </w:rPr>
      <w:t>19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7514" w14:textId="223C6B91" w:rsidR="00196D26" w:rsidRPr="00BD0148" w:rsidRDefault="00196D26" w:rsidP="00BD014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ACB7A" w14:textId="5415564E" w:rsidR="00196D26" w:rsidRPr="00BD0148" w:rsidRDefault="00196D26" w:rsidP="00BD0148">
    <w:pPr>
      <w:pStyle w:val="Footer"/>
    </w:pPr>
    <w:r w:rsidRPr="00BD0148">
      <w:fldChar w:fldCharType="begin"/>
    </w:r>
    <w:r w:rsidRPr="00BD0148">
      <w:instrText xml:space="preserve"> STYLEREF "Cover Outcome Headline" </w:instrText>
    </w:r>
    <w:r w:rsidRPr="00BD0148">
      <w:fldChar w:fldCharType="separate"/>
    </w:r>
    <w:r w:rsidR="00C17A90">
      <w:rPr>
        <w:noProof/>
      </w:rPr>
      <w:t>Discussion Paper</w:t>
    </w:r>
    <w:r w:rsidRPr="00BD0148">
      <w:fldChar w:fldCharType="end"/>
    </w:r>
  </w:p>
  <w:p w14:paraId="744CD11F" w14:textId="77777777" w:rsidR="00196D26" w:rsidRPr="00BD0148" w:rsidRDefault="00196D26" w:rsidP="00BD0148">
    <w:pPr>
      <w:pStyle w:val="Footer"/>
    </w:pPr>
    <w:r w:rsidRPr="00BD0148">
      <w:t>PwC</w:t>
    </w:r>
    <w:r w:rsidRPr="00BD0148">
      <w:ptab w:relativeTo="margin" w:alignment="right" w:leader="none"/>
    </w:r>
    <w:r w:rsidRPr="00BD0148">
      <w:fldChar w:fldCharType="begin"/>
    </w:r>
    <w:r w:rsidRPr="00BD0148">
      <w:instrText xml:space="preserve"> PAGE  \* MERGEFORMAT </w:instrText>
    </w:r>
    <w:r w:rsidRPr="00BD0148">
      <w:fldChar w:fldCharType="separate"/>
    </w:r>
    <w:r w:rsidRPr="00BD0148">
      <w:t>11</w:t>
    </w:r>
    <w:r w:rsidRPr="00BD0148">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58859" w14:textId="77EFAE2A" w:rsidR="00196D26" w:rsidRDefault="00196D26" w:rsidP="00DF7782">
    <w:pPr>
      <w:pStyle w:val="URL"/>
      <w:framePr w:wrap="around"/>
    </w:pPr>
    <w:bookmarkStart w:id="19" w:name="URLEven"/>
    <w:r>
      <w:t>www.pwc.com.au</w:t>
    </w:r>
  </w:p>
  <w:p w14:paraId="7294FCCE" w14:textId="3E792FEF" w:rsidR="00196D26" w:rsidRDefault="00196D26" w:rsidP="00BD0148">
    <w:pPr>
      <w:pStyle w:val="Footer"/>
    </w:pPr>
    <w:bookmarkStart w:id="20" w:name="DisclaimerEven"/>
    <w:bookmarkEnd w:id="19"/>
    <w:r>
      <w:rPr>
        <w:rFonts w:ascii="Arial" w:hAnsi="Arial"/>
        <w:color w:val="FFFFFF" w:themeColor="background1"/>
        <w:sz w:val="16"/>
        <w:lang w:val="en-US"/>
      </w:rPr>
      <w:t xml:space="preserve">© 2021 PricewaterhouseCoopers. All rights reserved. PwC refers to the Australian member </w:t>
    </w:r>
    <w:proofErr w:type="gramStart"/>
    <w:r>
      <w:rPr>
        <w:rFonts w:ascii="Arial" w:hAnsi="Arial"/>
        <w:color w:val="FFFFFF" w:themeColor="background1"/>
        <w:sz w:val="16"/>
        <w:lang w:val="en-US"/>
      </w:rPr>
      <w:t>firm, and</w:t>
    </w:r>
    <w:proofErr w:type="gramEnd"/>
    <w:r>
      <w:rPr>
        <w:rFonts w:ascii="Arial" w:hAnsi="Arial"/>
        <w:color w:val="FFFFFF" w:themeColor="background1"/>
        <w:sz w:val="16"/>
        <w:lang w:val="en-US"/>
      </w:rPr>
      <w:t xml:space="preserve"> may sometimes refer to the PwC network. Each member firm is a separate legal entity. Please see www.pwc.com/structure for further details. This content is for general information purposes </w:t>
    </w:r>
    <w:proofErr w:type="gramStart"/>
    <w:r>
      <w:rPr>
        <w:rFonts w:ascii="Arial" w:hAnsi="Arial"/>
        <w:color w:val="FFFFFF" w:themeColor="background1"/>
        <w:sz w:val="16"/>
        <w:lang w:val="en-US"/>
      </w:rPr>
      <w:t>only, and</w:t>
    </w:r>
    <w:proofErr w:type="gramEnd"/>
    <w:r>
      <w:rPr>
        <w:rFonts w:ascii="Arial" w:hAnsi="Arial"/>
        <w:color w:val="FFFFFF" w:themeColor="background1"/>
        <w:sz w:val="16"/>
        <w:lang w:val="en-US"/>
      </w:rPr>
      <w:t xml:space="preserve"> should not be used as a substitute for consultation with professional advisors. Liability limited by a scheme approved under Professional Standards Legislation. At PwC Australia our purpose is to build trust in society and solve important problems. We’re a network of firms in 158 countries with more than 250,000 people who are committed to delivering quality in assurance, </w:t>
    </w:r>
    <w:proofErr w:type="gramStart"/>
    <w:r>
      <w:rPr>
        <w:rFonts w:ascii="Arial" w:hAnsi="Arial"/>
        <w:color w:val="FFFFFF" w:themeColor="background1"/>
        <w:sz w:val="16"/>
        <w:lang w:val="en-US"/>
      </w:rPr>
      <w:t>tax</w:t>
    </w:r>
    <w:proofErr w:type="gramEnd"/>
    <w:r>
      <w:rPr>
        <w:rFonts w:ascii="Arial" w:hAnsi="Arial"/>
        <w:color w:val="FFFFFF" w:themeColor="background1"/>
        <w:sz w:val="16"/>
        <w:lang w:val="en-US"/>
      </w:rPr>
      <w:t xml:space="preserve"> and advisory services. Find out more and tell us what matters to you by visiting us at www.pwc.com.au.</w:t>
    </w:r>
    <w:bookmarkEnd w:id="20"/>
  </w:p>
  <w:p w14:paraId="6A2CD7DB" w14:textId="1111CA92" w:rsidR="00196D26" w:rsidRPr="002628D1" w:rsidRDefault="00196D26" w:rsidP="00BD014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E6427" w14:textId="5C63A56B" w:rsidR="00196D26" w:rsidRDefault="00196D26" w:rsidP="00DF7782">
    <w:pPr>
      <w:pStyle w:val="URL"/>
      <w:framePr w:wrap="around"/>
    </w:pPr>
    <w:bookmarkStart w:id="21" w:name="URLOdd"/>
    <w:r>
      <w:t>www.pwc.com.au</w:t>
    </w:r>
  </w:p>
  <w:p w14:paraId="7D57B837" w14:textId="2AA1AFA3" w:rsidR="00196D26" w:rsidRDefault="00196D26" w:rsidP="00BD0148">
    <w:pPr>
      <w:pStyle w:val="Footer"/>
    </w:pPr>
    <w:bookmarkStart w:id="22" w:name="DisclaimerOdd"/>
    <w:bookmarkEnd w:id="21"/>
    <w:r>
      <w:rPr>
        <w:rFonts w:ascii="Arial" w:hAnsi="Arial"/>
        <w:color w:val="FFFFFF" w:themeColor="background1"/>
        <w:sz w:val="16"/>
        <w:lang w:val="en-US"/>
      </w:rPr>
      <w:t xml:space="preserve">© 2021 PricewaterhouseCoopers. All rights reserved. PwC refers to the Australian member </w:t>
    </w:r>
    <w:proofErr w:type="gramStart"/>
    <w:r>
      <w:rPr>
        <w:rFonts w:ascii="Arial" w:hAnsi="Arial"/>
        <w:color w:val="FFFFFF" w:themeColor="background1"/>
        <w:sz w:val="16"/>
        <w:lang w:val="en-US"/>
      </w:rPr>
      <w:t>firm, and</w:t>
    </w:r>
    <w:proofErr w:type="gramEnd"/>
    <w:r>
      <w:rPr>
        <w:rFonts w:ascii="Arial" w:hAnsi="Arial"/>
        <w:color w:val="FFFFFF" w:themeColor="background1"/>
        <w:sz w:val="16"/>
        <w:lang w:val="en-US"/>
      </w:rPr>
      <w:t xml:space="preserve"> may sometimes refer to the PwC network. Each member firm is a separate legal entity. Please see www.pwc.com/structure for further details. This content is for general information purposes </w:t>
    </w:r>
    <w:proofErr w:type="gramStart"/>
    <w:r>
      <w:rPr>
        <w:rFonts w:ascii="Arial" w:hAnsi="Arial"/>
        <w:color w:val="FFFFFF" w:themeColor="background1"/>
        <w:sz w:val="16"/>
        <w:lang w:val="en-US"/>
      </w:rPr>
      <w:t>only, and</w:t>
    </w:r>
    <w:proofErr w:type="gramEnd"/>
    <w:r>
      <w:rPr>
        <w:rFonts w:ascii="Arial" w:hAnsi="Arial"/>
        <w:color w:val="FFFFFF" w:themeColor="background1"/>
        <w:sz w:val="16"/>
        <w:lang w:val="en-US"/>
      </w:rPr>
      <w:t xml:space="preserve"> should not be used as a substitute for consultation with professional advisors. Liability limited by a scheme approved under Professional Standards Legislation. At PwC Australia our purpose is to build trust in society and solve important problems. We’re a network of firms in 158 countries with more than 250,000 people who are committed to delivering quality in assurance, </w:t>
    </w:r>
    <w:proofErr w:type="gramStart"/>
    <w:r>
      <w:rPr>
        <w:rFonts w:ascii="Arial" w:hAnsi="Arial"/>
        <w:color w:val="FFFFFF" w:themeColor="background1"/>
        <w:sz w:val="16"/>
        <w:lang w:val="en-US"/>
      </w:rPr>
      <w:t>tax</w:t>
    </w:r>
    <w:proofErr w:type="gramEnd"/>
    <w:r>
      <w:rPr>
        <w:rFonts w:ascii="Arial" w:hAnsi="Arial"/>
        <w:color w:val="FFFFFF" w:themeColor="background1"/>
        <w:sz w:val="16"/>
        <w:lang w:val="en-US"/>
      </w:rPr>
      <w:t xml:space="preserve"> and advisory services. Find out more and tell us what matters to you by visiting us at www.pwc.com.au.</w:t>
    </w:r>
    <w:bookmarkEnd w:id="22"/>
  </w:p>
  <w:p w14:paraId="787CE2EF" w14:textId="70D6D935" w:rsidR="00196D26" w:rsidRPr="008C6722" w:rsidRDefault="00196D26" w:rsidP="00BD0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890CA" w14:textId="77777777" w:rsidR="00196D26" w:rsidRDefault="00196D26" w:rsidP="004343B3">
      <w:pPr>
        <w:pStyle w:val="Separator"/>
      </w:pPr>
      <w:r>
        <w:separator/>
      </w:r>
    </w:p>
  </w:footnote>
  <w:footnote w:type="continuationSeparator" w:id="0">
    <w:p w14:paraId="315CDF16" w14:textId="77777777" w:rsidR="00196D26" w:rsidRDefault="00196D26" w:rsidP="004343B3">
      <w:pPr>
        <w:pStyle w:val="Separator"/>
      </w:pPr>
      <w:r>
        <w:continuationSeparator/>
      </w:r>
    </w:p>
  </w:footnote>
  <w:footnote w:type="continuationNotice" w:id="1">
    <w:p w14:paraId="05F16944" w14:textId="77777777" w:rsidR="00196D26" w:rsidRPr="00F20B7D" w:rsidRDefault="00196D26" w:rsidP="00F20B7D">
      <w:pPr>
        <w:pStyle w:val="Footer"/>
        <w:rPr>
          <w:sz w:val="2"/>
          <w:szCs w:val="2"/>
        </w:rPr>
      </w:pPr>
    </w:p>
    <w:p w14:paraId="19600BBB" w14:textId="77777777" w:rsidR="00196D26" w:rsidRDefault="00196D26"/>
  </w:footnote>
  <w:footnote w:id="2">
    <w:p w14:paraId="30817A6E" w14:textId="7567F877" w:rsidR="00196D26" w:rsidRPr="004C5293" w:rsidRDefault="00196D26">
      <w:pPr>
        <w:pStyle w:val="FootnoteText"/>
        <w:rPr>
          <w:lang w:val="en-US"/>
        </w:rPr>
      </w:pPr>
      <w:r>
        <w:rPr>
          <w:rStyle w:val="FootnoteReference"/>
        </w:rPr>
        <w:footnoteRef/>
      </w:r>
      <w:r>
        <w:t xml:space="preserve"> The five councils dismissed in the last Council term (2016 – 2020) were </w:t>
      </w:r>
      <w:r w:rsidRPr="0061475D">
        <w:rPr>
          <w:lang w:val="en-US"/>
        </w:rPr>
        <w:t xml:space="preserve">Greater </w:t>
      </w:r>
      <w:r>
        <w:t>Geelong City Council, Central Goldfields Shire Council, South Gippsland Shire Council, Whittlesea</w:t>
      </w:r>
      <w:r w:rsidRPr="0061475D">
        <w:rPr>
          <w:rFonts w:ascii="Segoe UI" w:eastAsia="Times New Roman" w:hAnsi="Segoe UI" w:cs="Segoe UI"/>
          <w:color w:val="000000"/>
          <w:sz w:val="22"/>
          <w:szCs w:val="22"/>
          <w:lang w:val="en-US" w:eastAsia="en-AU"/>
        </w:rPr>
        <w:t xml:space="preserve"> </w:t>
      </w:r>
      <w:r w:rsidRPr="0061475D">
        <w:rPr>
          <w:lang w:val="en-US"/>
        </w:rPr>
        <w:t>City Council</w:t>
      </w:r>
      <w:r>
        <w:t xml:space="preserve"> and Casey</w:t>
      </w:r>
      <w:r w:rsidRPr="0061475D">
        <w:rPr>
          <w:rFonts w:ascii="Segoe UI" w:eastAsia="Times New Roman" w:hAnsi="Segoe UI" w:cs="Segoe UI"/>
          <w:color w:val="000000"/>
          <w:sz w:val="22"/>
          <w:szCs w:val="22"/>
          <w:lang w:val="en-US" w:eastAsia="en-AU"/>
        </w:rPr>
        <w:t xml:space="preserve"> </w:t>
      </w:r>
      <w:r w:rsidRPr="0061475D">
        <w:rPr>
          <w:lang w:val="en-US"/>
        </w:rPr>
        <w:t>City Council</w:t>
      </w:r>
      <w:r>
        <w:rPr>
          <w:lang w:val="en-US"/>
        </w:rPr>
        <w:t>.</w:t>
      </w:r>
    </w:p>
  </w:footnote>
  <w:footnote w:id="3">
    <w:p w14:paraId="40CA43D5" w14:textId="4BE6BA00" w:rsidR="00196D26" w:rsidRPr="00770303" w:rsidRDefault="00196D26">
      <w:pPr>
        <w:pStyle w:val="FootnoteText"/>
        <w:rPr>
          <w:lang w:val="en-US"/>
        </w:rPr>
      </w:pPr>
      <w:r>
        <w:rPr>
          <w:rStyle w:val="FootnoteReference"/>
        </w:rPr>
        <w:footnoteRef/>
      </w:r>
      <w:r>
        <w:t xml:space="preserve"> </w:t>
      </w:r>
      <w:r w:rsidRPr="00770303">
        <w:t xml:space="preserve">Hall, K., Bucholtz, M. ‘Gender Articulated: Language and the Socially Constructed Self’ </w:t>
      </w:r>
      <w:r w:rsidRPr="00770303">
        <w:rPr>
          <w:i/>
          <w:iCs/>
        </w:rPr>
        <w:t>Routledge</w:t>
      </w:r>
      <w:r w:rsidRPr="00770303">
        <w:t xml:space="preserve"> pp. 65</w:t>
      </w:r>
    </w:p>
  </w:footnote>
  <w:footnote w:id="4">
    <w:p w14:paraId="0969FA65" w14:textId="561604EE" w:rsidR="00196D26" w:rsidRPr="00770303" w:rsidRDefault="00196D26">
      <w:pPr>
        <w:pStyle w:val="FootnoteText"/>
        <w:rPr>
          <w:lang w:val="en-US"/>
        </w:rPr>
      </w:pPr>
      <w:r>
        <w:rPr>
          <w:rStyle w:val="FootnoteReference"/>
        </w:rPr>
        <w:footnoteRef/>
      </w:r>
      <w:r>
        <w:t xml:space="preserve"> </w:t>
      </w:r>
      <w:r w:rsidRPr="00770303">
        <w:t xml:space="preserve">Downe, J. et al. 2013, ‘The determinants of public trust in English local government: How important is the ethical behaviour of elected Councillors?’ </w:t>
      </w:r>
      <w:r w:rsidRPr="00770303">
        <w:rPr>
          <w:i/>
          <w:iCs/>
        </w:rPr>
        <w:t>Int. Rev. Adm. Sci.</w:t>
      </w:r>
      <w:r w:rsidRPr="00770303">
        <w:t xml:space="preserve"> 79(4): 597-617</w:t>
      </w:r>
    </w:p>
  </w:footnote>
  <w:footnote w:id="5">
    <w:p w14:paraId="56C5B607" w14:textId="77777777" w:rsidR="00196D26" w:rsidRPr="00276B3B" w:rsidRDefault="00196D26" w:rsidP="001D40ED">
      <w:pPr>
        <w:pStyle w:val="FootnoteText"/>
        <w:rPr>
          <w:lang w:val="en-US"/>
        </w:rPr>
      </w:pPr>
      <w:r>
        <w:rPr>
          <w:rStyle w:val="FootnoteReference"/>
        </w:rPr>
        <w:footnoteRef/>
      </w:r>
      <w:r>
        <w:t xml:space="preserve"> </w:t>
      </w:r>
      <w:r w:rsidRPr="00276B3B">
        <w:t xml:space="preserve">Local Government Victoria, </w:t>
      </w:r>
      <w:r w:rsidRPr="00276B3B">
        <w:rPr>
          <w:i/>
          <w:iCs/>
        </w:rPr>
        <w:t>Gender Equality in Local Government</w:t>
      </w:r>
      <w:r w:rsidRPr="00276B3B">
        <w:t xml:space="preserve">, </w:t>
      </w:r>
      <w:hyperlink r:id="rId1" w:history="1">
        <w:r w:rsidRPr="00271AA0">
          <w:rPr>
            <w:rStyle w:val="Hyperlink"/>
          </w:rPr>
          <w:t>https://www.localgovernment.vic.gov.au/our-programs/gender-equity</w:t>
        </w:r>
      </w:hyperlink>
    </w:p>
  </w:footnote>
  <w:footnote w:id="6">
    <w:p w14:paraId="122F2055" w14:textId="304041FF" w:rsidR="00196D26" w:rsidRPr="00276B3B" w:rsidRDefault="00196D26">
      <w:pPr>
        <w:pStyle w:val="FootnoteText"/>
        <w:rPr>
          <w:lang w:val="en-US"/>
        </w:rPr>
      </w:pPr>
      <w:r>
        <w:rPr>
          <w:rStyle w:val="FootnoteReference"/>
        </w:rPr>
        <w:footnoteRef/>
      </w:r>
      <w:r>
        <w:t xml:space="preserve"> </w:t>
      </w:r>
      <w:r w:rsidRPr="00276B3B">
        <w:t xml:space="preserve">Office of the Deputy Prime Minister, 2005, </w:t>
      </w:r>
      <w:r w:rsidRPr="00276B3B">
        <w:rPr>
          <w:i/>
          <w:iCs/>
        </w:rPr>
        <w:t>Vibrant Local Leadership</w:t>
      </w:r>
      <w:r w:rsidRPr="00276B3B">
        <w:t xml:space="preserve">, </w:t>
      </w:r>
      <w:hyperlink r:id="rId2" w:history="1">
        <w:r w:rsidRPr="00271AA0">
          <w:rPr>
            <w:rStyle w:val="Hyperlink"/>
          </w:rPr>
          <w:t>https://services.swale.gov.uk/meetings/data/Cabinet/20050323/Agenda/Annex%203%20for%20Item%207%20-%20D3649CAEBB1F4036A09CAC2C1D9840F3.pdf</w:t>
        </w:r>
      </w:hyperlink>
    </w:p>
  </w:footnote>
  <w:footnote w:id="7">
    <w:p w14:paraId="6AA411D0" w14:textId="77777777" w:rsidR="00196D26" w:rsidRPr="0007557F" w:rsidRDefault="00196D26" w:rsidP="005428BF">
      <w:pPr>
        <w:pStyle w:val="FootnoteText"/>
        <w:rPr>
          <w:lang w:val="en-US"/>
        </w:rPr>
      </w:pPr>
      <w:r>
        <w:rPr>
          <w:rStyle w:val="FootnoteReference"/>
        </w:rPr>
        <w:footnoteRef/>
      </w:r>
      <w:r>
        <w:t xml:space="preserve"> </w:t>
      </w:r>
      <w:r w:rsidRPr="0007557F">
        <w:t xml:space="preserve">Local Government NSW, </w:t>
      </w:r>
      <w:r w:rsidRPr="0007557F">
        <w:rPr>
          <w:i/>
          <w:iCs/>
        </w:rPr>
        <w:t>Pre and post 2021 election training</w:t>
      </w:r>
      <w:r w:rsidRPr="0007557F">
        <w:t xml:space="preserve">, </w:t>
      </w:r>
      <w:hyperlink r:id="rId3" w:history="1">
        <w:r w:rsidRPr="00271AA0">
          <w:rPr>
            <w:rStyle w:val="Hyperlink"/>
          </w:rPr>
          <w:t>https://lgnsw.org.au/Public/Events-and-Learning/Learning-Development/2021-Pre-and-Post-Election-Training/Public/Events/Learning-and-Development/Courses/2021_election_training.aspx?hkey=4ff591cd-9cb1-44a5-90e3-770deb34f900</w:t>
        </w:r>
      </w:hyperlink>
    </w:p>
  </w:footnote>
  <w:footnote w:id="8">
    <w:p w14:paraId="13E1FD93" w14:textId="77777777" w:rsidR="00196D26" w:rsidRPr="001850E5" w:rsidRDefault="00196D26" w:rsidP="005549CB">
      <w:pPr>
        <w:pStyle w:val="FootnoteText"/>
        <w:rPr>
          <w:lang w:val="en-US"/>
        </w:rPr>
      </w:pPr>
      <w:r>
        <w:rPr>
          <w:rStyle w:val="FootnoteReference"/>
        </w:rPr>
        <w:footnoteRef/>
      </w:r>
      <w:r>
        <w:t xml:space="preserve"> </w:t>
      </w:r>
      <w:r w:rsidRPr="001850E5">
        <w:t>Tarlamis, L. 2020, ‘Inquiry into the Impact of Social Media on Elections and Election Administration’, Australian Local Government for Women’s Association Victorian Branch, EMC Submission No. 120</w:t>
      </w:r>
    </w:p>
  </w:footnote>
  <w:footnote w:id="9">
    <w:p w14:paraId="5FC9B795" w14:textId="77777777" w:rsidR="00196D26" w:rsidRPr="001850E5" w:rsidRDefault="00196D26" w:rsidP="005549CB">
      <w:pPr>
        <w:pStyle w:val="FootnoteText"/>
        <w:rPr>
          <w:lang w:val="en-US"/>
        </w:rPr>
      </w:pPr>
      <w:r>
        <w:rPr>
          <w:rStyle w:val="FootnoteReference"/>
        </w:rPr>
        <w:footnoteRef/>
      </w:r>
      <w:r>
        <w:t xml:space="preserve"> </w:t>
      </w:r>
      <w:r w:rsidRPr="001850E5">
        <w:t xml:space="preserve">Local Government Inspectorate, </w:t>
      </w:r>
      <w:r w:rsidRPr="001850E5">
        <w:rPr>
          <w:i/>
          <w:iCs/>
        </w:rPr>
        <w:t>Social media fuels rise in complaints during 2020 Council elections: Social media</w:t>
      </w:r>
      <w:r w:rsidRPr="001850E5">
        <w:t xml:space="preserve">, </w:t>
      </w:r>
      <w:hyperlink r:id="rId4" w:history="1">
        <w:r w:rsidRPr="00271AA0">
          <w:rPr>
            <w:rStyle w:val="Hyperlink"/>
          </w:rPr>
          <w:t>https://www.lgi.vic.gov.au/social-media-fuels-rise-complaints-during-2020-Council-elections/role-media-elections/social-media</w:t>
        </w:r>
      </w:hyperlink>
    </w:p>
  </w:footnote>
  <w:footnote w:id="10">
    <w:p w14:paraId="5894BE65" w14:textId="77777777" w:rsidR="00196D26" w:rsidRPr="00FF2599" w:rsidRDefault="00196D26" w:rsidP="005549CB">
      <w:pPr>
        <w:pStyle w:val="FootnoteText"/>
        <w:rPr>
          <w:lang w:val="en-US"/>
        </w:rPr>
      </w:pPr>
      <w:r>
        <w:rPr>
          <w:rStyle w:val="FootnoteReference"/>
        </w:rPr>
        <w:footnoteRef/>
      </w:r>
      <w:r>
        <w:t xml:space="preserve"> </w:t>
      </w:r>
      <w:r w:rsidRPr="00FF2599">
        <w:t xml:space="preserve">Lucas, C. 2020, </w:t>
      </w:r>
      <w:r w:rsidRPr="00FF2599">
        <w:rPr>
          <w:i/>
          <w:iCs/>
        </w:rPr>
        <w:t>The Facebook election: the vicious online battle for Dandenong Council</w:t>
      </w:r>
      <w:r w:rsidRPr="00FF2599">
        <w:t xml:space="preserve">, </w:t>
      </w:r>
      <w:hyperlink r:id="rId5" w:history="1">
        <w:r w:rsidRPr="00271AA0">
          <w:rPr>
            <w:rStyle w:val="Hyperlink"/>
          </w:rPr>
          <w:t>https://www.theage.com.au/politics/victoria/the-facebook-election-the-vicious-online-battle-for-dandenong-Council-20201016-p565su.html</w:t>
        </w:r>
      </w:hyperlink>
    </w:p>
  </w:footnote>
  <w:footnote w:id="11">
    <w:p w14:paraId="5D591EC7" w14:textId="77777777" w:rsidR="00196D26" w:rsidRPr="00FF2599" w:rsidRDefault="00196D26" w:rsidP="005549CB">
      <w:pPr>
        <w:pStyle w:val="FootnoteText"/>
        <w:rPr>
          <w:lang w:val="en-US"/>
        </w:rPr>
      </w:pPr>
      <w:r>
        <w:rPr>
          <w:rStyle w:val="FootnoteReference"/>
        </w:rPr>
        <w:footnoteRef/>
      </w:r>
      <w:r>
        <w:t xml:space="preserve"> </w:t>
      </w:r>
      <w:r w:rsidRPr="00FF2599">
        <w:t xml:space="preserve">Parliament of Victoria, Electoral Matters Committee, 2021, </w:t>
      </w:r>
      <w:r w:rsidRPr="00FF2599">
        <w:rPr>
          <w:i/>
          <w:iCs/>
        </w:rPr>
        <w:t>Inquiry into the impact of social media on Victorian Elections and Victoria’s Electoral Administration</w:t>
      </w:r>
      <w:r w:rsidRPr="00FF2599">
        <w:t xml:space="preserve">, </w:t>
      </w:r>
      <w:hyperlink r:id="rId6" w:history="1">
        <w:r w:rsidRPr="00271AA0">
          <w:rPr>
            <w:rStyle w:val="Hyperlink"/>
          </w:rPr>
          <w:t>https://www.theage.com.au/politics/victoria/the-facebook-election-the-vicious-online-battle-for-dandenong-Council-20201016-p565su.html</w:t>
        </w:r>
      </w:hyperlink>
    </w:p>
  </w:footnote>
  <w:footnote w:id="12">
    <w:p w14:paraId="3EFE9C53" w14:textId="77777777" w:rsidR="00196D26" w:rsidRPr="00FF2599" w:rsidRDefault="00196D26" w:rsidP="005549CB">
      <w:pPr>
        <w:pStyle w:val="FootnoteText"/>
        <w:rPr>
          <w:lang w:val="en-US"/>
        </w:rPr>
      </w:pPr>
      <w:r>
        <w:rPr>
          <w:rStyle w:val="FootnoteReference"/>
        </w:rPr>
        <w:footnoteRef/>
      </w:r>
      <w:r>
        <w:t xml:space="preserve"> </w:t>
      </w:r>
      <w:r w:rsidRPr="00FF2599">
        <w:t xml:space="preserve">Victorian Electoral Commission, 2020, </w:t>
      </w:r>
      <w:r w:rsidRPr="00FF2599">
        <w:rPr>
          <w:i/>
          <w:iCs/>
        </w:rPr>
        <w:t>Inquiry into the impact of social media on elections and electoral administration</w:t>
      </w:r>
      <w:r w:rsidRPr="00FF2599">
        <w:t xml:space="preserve">, </w:t>
      </w:r>
      <w:hyperlink r:id="rId7" w:history="1">
        <w:r w:rsidRPr="00271AA0">
          <w:rPr>
            <w:rStyle w:val="Hyperlink"/>
          </w:rPr>
          <w:t>https://www.parliament.vic.gov.au/images/stories/committees/emc/Social_Media_Subs_2020/77._Victorian_Electoral_Commission_Submission_Redacted.pdf</w:t>
        </w:r>
      </w:hyperlink>
    </w:p>
  </w:footnote>
  <w:footnote w:id="13">
    <w:p w14:paraId="6FC3EF97" w14:textId="74CA3806" w:rsidR="00196D26" w:rsidRPr="00C15978" w:rsidRDefault="00196D26" w:rsidP="00970FAA">
      <w:pPr>
        <w:pStyle w:val="FootnoteText"/>
        <w:rPr>
          <w:lang w:val="en-US"/>
        </w:rPr>
      </w:pPr>
      <w:r>
        <w:rPr>
          <w:rStyle w:val="FootnoteReference"/>
        </w:rPr>
        <w:footnoteRef/>
      </w:r>
      <w:r>
        <w:t xml:space="preserve"> </w:t>
      </w:r>
      <w:r w:rsidRPr="00C15978">
        <w:t>Gardner, L. 2020, ‘City of Casey Municipal Monitor Report’</w:t>
      </w:r>
    </w:p>
  </w:footnote>
  <w:footnote w:id="14">
    <w:p w14:paraId="4BDF6C8A" w14:textId="30C43AB6" w:rsidR="00196D26" w:rsidRPr="00783EA5" w:rsidRDefault="00196D26">
      <w:pPr>
        <w:pStyle w:val="FootnoteText"/>
        <w:rPr>
          <w:lang w:val="en-US"/>
        </w:rPr>
      </w:pPr>
      <w:r>
        <w:rPr>
          <w:rStyle w:val="FootnoteReference"/>
        </w:rPr>
        <w:footnoteRef/>
      </w:r>
      <w:r>
        <w:t xml:space="preserve"> </w:t>
      </w:r>
      <w:r w:rsidRPr="00783EA5">
        <w:t>Blacher, Y. 2015, ‘Local Government Act Review: Imagining Local Government in the 21st Century’</w:t>
      </w:r>
    </w:p>
  </w:footnote>
  <w:footnote w:id="15">
    <w:p w14:paraId="25398F9A" w14:textId="3D76EC3E" w:rsidR="00196D26" w:rsidRDefault="00196D26">
      <w:pPr>
        <w:pStyle w:val="FootnoteText"/>
      </w:pPr>
      <w:r>
        <w:rPr>
          <w:rStyle w:val="FootnoteReference"/>
        </w:rPr>
        <w:footnoteRef/>
      </w:r>
      <w:r>
        <w:t xml:space="preserve"> </w:t>
      </w:r>
      <w:r w:rsidRPr="00FB2431">
        <w:t xml:space="preserve">Local Government Association of South Australia, </w:t>
      </w:r>
      <w:r w:rsidRPr="00FB2431">
        <w:rPr>
          <w:i/>
          <w:iCs/>
        </w:rPr>
        <w:t>A sensible plan for local government reform</w:t>
      </w:r>
      <w:r w:rsidRPr="00FB2431">
        <w:t xml:space="preserve">, </w:t>
      </w:r>
      <w:hyperlink r:id="rId8" w:history="1">
        <w:r w:rsidRPr="00ED794D">
          <w:rPr>
            <w:rStyle w:val="Hyperlink"/>
          </w:rPr>
          <w:t>https://www.lga.sa.gov.au/sa-Councils/about-local-government/localgovernmentreform</w:t>
        </w:r>
      </w:hyperlink>
    </w:p>
    <w:p w14:paraId="246F7056" w14:textId="77777777" w:rsidR="00196D26" w:rsidRPr="00FB2431" w:rsidRDefault="00196D26">
      <w:pPr>
        <w:pStyle w:val="FootnoteText"/>
        <w:rPr>
          <w:lang w:val="en-US"/>
        </w:rPr>
      </w:pPr>
    </w:p>
  </w:footnote>
  <w:footnote w:id="16">
    <w:p w14:paraId="34F8B54F" w14:textId="0197A737" w:rsidR="00196D26" w:rsidRPr="00FB2431" w:rsidRDefault="00196D26">
      <w:pPr>
        <w:pStyle w:val="FootnoteText"/>
        <w:rPr>
          <w:lang w:val="en-US"/>
        </w:rPr>
      </w:pPr>
      <w:r>
        <w:rPr>
          <w:rStyle w:val="FootnoteReference"/>
        </w:rPr>
        <w:footnoteRef/>
      </w:r>
      <w:r>
        <w:t xml:space="preserve"> </w:t>
      </w:r>
      <w:r w:rsidRPr="00FB2431">
        <w:t xml:space="preserve">Tasmanian Government, Department of Premier and Cabinet, 2019, </w:t>
      </w:r>
      <w:r w:rsidRPr="00FB2431">
        <w:rPr>
          <w:i/>
          <w:iCs/>
        </w:rPr>
        <w:t>Review of Tasmania’s Local Government Framework</w:t>
      </w:r>
      <w:r w:rsidRPr="00FB2431">
        <w:t xml:space="preserve">, </w:t>
      </w:r>
      <w:hyperlink r:id="rId9" w:history="1">
        <w:r w:rsidRPr="00ED794D">
          <w:rPr>
            <w:rStyle w:val="Hyperlink"/>
          </w:rPr>
          <w:t>https://www.tasman.tas.gov.au/wp-content/uploads/2019/07/Reform-Directions-Paper-Phase-Two.pdf</w:t>
        </w:r>
      </w:hyperlink>
    </w:p>
  </w:footnote>
  <w:footnote w:id="17">
    <w:p w14:paraId="1480DCAF" w14:textId="77776C4A" w:rsidR="00196D26" w:rsidRPr="00FB2431" w:rsidRDefault="00196D26">
      <w:pPr>
        <w:pStyle w:val="FootnoteText"/>
        <w:rPr>
          <w:lang w:val="en-US"/>
        </w:rPr>
      </w:pPr>
      <w:r>
        <w:rPr>
          <w:rStyle w:val="FootnoteReference"/>
        </w:rPr>
        <w:footnoteRef/>
      </w:r>
      <w:r>
        <w:t xml:space="preserve"> </w:t>
      </w:r>
      <w:r w:rsidRPr="00FB2431">
        <w:t xml:space="preserve">Government of Western Australia, Department of Local Government, Sport and Cultural Industries, </w:t>
      </w:r>
      <w:r w:rsidRPr="00FB2431">
        <w:rPr>
          <w:i/>
          <w:iCs/>
        </w:rPr>
        <w:t>Model Code of Conduct</w:t>
      </w:r>
      <w:r w:rsidRPr="00FB2431">
        <w:t xml:space="preserve">, </w:t>
      </w:r>
      <w:hyperlink r:id="rId10" w:history="1">
        <w:r w:rsidRPr="00ED794D">
          <w:rPr>
            <w:rStyle w:val="Hyperlink"/>
          </w:rPr>
          <w:t>https://www.dlgsc.wa.gov.au/local-government/strengthening-local-government/public-consultations/local-government-act-review/priority-reforms/model-code-of-conduct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519E5" w14:textId="77777777" w:rsidR="00196D26" w:rsidRDefault="00196D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AAA5" w14:textId="77777777" w:rsidR="00196D26" w:rsidRPr="00564AF1" w:rsidRDefault="00196D26" w:rsidP="00564AF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5A867" w14:textId="46085317" w:rsidR="00196D26" w:rsidRPr="00E82297" w:rsidRDefault="00C17A90" w:rsidP="00E82297">
    <w:pPr>
      <w:pStyle w:val="Header"/>
    </w:pPr>
    <w:r>
      <w:fldChar w:fldCharType="begin"/>
    </w:r>
    <w:r>
      <w:instrText>STYLEREF  "Headi</w:instrText>
    </w:r>
    <w:r>
      <w:instrText>ng 1"  \* MERGEFORMAT</w:instrText>
    </w:r>
    <w:r>
      <w:fldChar w:fldCharType="separate"/>
    </w:r>
    <w:r w:rsidR="00196D26">
      <w:rPr>
        <w:noProof/>
      </w:rPr>
      <w:t>Introduction</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3B185" w14:textId="3E20441E" w:rsidR="00196D26" w:rsidRPr="00BD0148" w:rsidRDefault="00C17A90" w:rsidP="00BD0148">
    <w:pPr>
      <w:pStyle w:val="Header"/>
    </w:pPr>
    <w:r>
      <w:fldChar w:fldCharType="begin"/>
    </w:r>
    <w:r>
      <w:instrText>STYLEREF  "Heading 1"  \* MERGEFORMAT</w:instrText>
    </w:r>
    <w:r>
      <w:fldChar w:fldCharType="separate"/>
    </w:r>
    <w:r>
      <w:rPr>
        <w:noProof/>
      </w:rPr>
      <w:t>Contributors to conduct and behaviour</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1AA2B" w14:textId="4FE16225" w:rsidR="00196D26" w:rsidRPr="00BD0148" w:rsidRDefault="00196D26" w:rsidP="00BD0148">
    <w:pPr>
      <w:pStyle w:val="Header-Even"/>
    </w:pPr>
    <w:r>
      <w:rPr>
        <w:noProof/>
      </w:rPr>
      <mc:AlternateContent>
        <mc:Choice Requires="wps">
          <w:drawing>
            <wp:inline distT="0" distB="0" distL="0" distR="0" wp14:anchorId="147F104B" wp14:editId="57018ECE">
              <wp:extent cx="7560000" cy="2376000"/>
              <wp:effectExtent l="0" t="0" r="22225" b="24765"/>
              <wp:docPr id="3" name="Rectangle 3" descr="LowerBackCover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2376000"/>
                      </a:xfrm>
                      <a:prstGeom prst="rect">
                        <a:avLst/>
                      </a:prstGeom>
                      <a:solidFill>
                        <a:srgbClr val="D04A02"/>
                      </a:solidFill>
                      <a:ln w="0" cmpd="sng">
                        <a:solidFill>
                          <a:srgbClr val="D04A0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047029" id="Rectangle 3" o:spid="_x0000_s1026" alt="LowerBackCoverBlock" style="width:595.3pt;height:187.1pt;visibility:visible;mso-wrap-style:square;mso-left-percent:-10001;mso-top-percent:-10001;mso-position-horizontal:absolute;mso-position-horizontal-relative:char;mso-position-vertical:absolute;mso-position-vertical-relative:line;mso-left-percent:-10001;mso-top-percent:-10001;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" fillcolor="#d04a02" strokecolor="#d04a02" strokeweight="0">
              <v:path arrowok="t"/>
              <w10:anchorlock/>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3C8D4" w14:textId="32DCEF61" w:rsidR="00196D26" w:rsidRPr="00BD0148" w:rsidRDefault="00196D26" w:rsidP="00BD0148">
    <w:pPr>
      <w:pStyle w:val="Header"/>
    </w:pPr>
    <w:r>
      <w:rPr>
        <w:noProof/>
      </w:rPr>
      <mc:AlternateContent>
        <mc:Choice Requires="wps">
          <w:drawing>
            <wp:anchor distT="0" distB="0" distL="114300" distR="114300" simplePos="0" relativeHeight="251658241" behindDoc="1" locked="1" layoutInCell="1" allowOverlap="1" wp14:anchorId="60D8212C" wp14:editId="6593F2BE">
              <wp:simplePos x="0" y="0"/>
              <wp:positionH relativeFrom="page">
                <wp:posOffset>0</wp:posOffset>
              </wp:positionH>
              <wp:positionV relativeFrom="page">
                <wp:posOffset>8459470</wp:posOffset>
              </wp:positionV>
              <wp:extent cx="7560000" cy="2376000"/>
              <wp:effectExtent l="0" t="0" r="22225" b="2476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2376000"/>
                      </a:xfrm>
                      <a:prstGeom prst="rect">
                        <a:avLst/>
                      </a:prstGeom>
                      <a:solidFill>
                        <a:srgbClr val="D04A02"/>
                      </a:solidFill>
                      <a:ln w="0" cmpd="sng">
                        <a:solidFill>
                          <a:srgbClr val="D04A0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48693" id="Rectangle 1" o:spid="_x0000_s1026" alt="&quot;&quot;" style="position:absolute;margin-left:0;margin-top:666.1pt;width:595.3pt;height:187.1pt;z-index:-251658239;visibility:visible;mso-wrap-style:square;mso-wrap-distance-left:9pt;mso-wrap-distance-top:0;mso-wrap-distance-right:9pt;mso-wrap-distance-bottom:0;mso-position-horizontal:absolute;mso-position-horizontal-relative:page;mso-position-vertical:absolute;mso-position-vertical-relative:page;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" fillcolor="#d04a02" strokecolor="#d04a02" strokeweight="0">
              <v:path arrowok="t"/>
              <w10:wrap anchorx="page"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C7A80" w14:textId="2C78ECDB" w:rsidR="00196D26" w:rsidRPr="00564AF1" w:rsidRDefault="00196D26" w:rsidP="00564AF1">
    <w:pPr>
      <w:pStyle w:val="Header"/>
    </w:pPr>
    <w:r>
      <w:rPr>
        <w:noProof/>
      </w:rPr>
      <mc:AlternateContent>
        <mc:Choice Requires="wps">
          <w:drawing>
            <wp:anchor distT="0" distB="0" distL="114300" distR="114300" simplePos="1" relativeHeight="251658240" behindDoc="1" locked="1" layoutInCell="1" allowOverlap="1" wp14:anchorId="3623684C" wp14:editId="07EF3642">
              <wp:simplePos x="0" y="5220000"/>
              <wp:positionH relativeFrom="page">
                <wp:posOffset>0</wp:posOffset>
              </wp:positionH>
              <wp:positionV relativeFrom="page">
                <wp:posOffset>8459470</wp:posOffset>
              </wp:positionV>
              <wp:extent cx="7560000" cy="2376000"/>
              <wp:effectExtent l="0" t="0" r="22225" b="2476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2376000"/>
                      </a:xfrm>
                      <a:prstGeom prst="rect">
                        <a:avLst/>
                      </a:prstGeom>
                      <a:solidFill>
                        <a:srgbClr val="D04A02"/>
                      </a:solidFill>
                      <a:ln w="0" cmpd="sng">
                        <a:solidFill>
                          <a:srgbClr val="D04A0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49AF2" id="Rectangle 2" o:spid="_x0000_s1026" alt="&quot;&quot;" style="position:absolute;margin-left:0;margin-top:666.1pt;width:595.3pt;height:187.1pt;z-index:-251658240;visibility:visible;mso-wrap-style:square;mso-wrap-distance-left:9pt;mso-wrap-distance-top:0;mso-wrap-distance-right:9pt;mso-wrap-distance-bottom:0;mso-position-horizontal:absolute;mso-position-horizontal-relative:page;mso-position-vertical:absolute;mso-position-vertical-relative:page;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" fillcolor="#d04a02" strokecolor="#d04a02" strokeweight="0">
              <v:path arrowok="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45AB" w14:textId="77777777" w:rsidR="00196D26" w:rsidRDefault="00196D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0C8B6" w14:textId="77777777" w:rsidR="00196D26" w:rsidRDefault="00196D26" w:rsidP="00F87A39">
    <w:pPr>
      <w:pStyle w:val="URLCover"/>
    </w:pPr>
    <w:bookmarkStart w:id="0" w:name="CoverOption4"/>
    <w:r w:rsidRPr="00262354">
      <w:rPr>
        <w:noProof/>
        <w:lang w:eastAsia="en-AU"/>
      </w:rPr>
      <mc:AlternateContent>
        <mc:Choice Requires="wpg">
          <w:drawing>
            <wp:anchor distT="0" distB="0" distL="114300" distR="114300" simplePos="0" relativeHeight="251658242" behindDoc="1" locked="0" layoutInCell="1" allowOverlap="0" wp14:anchorId="13E6FEC3" wp14:editId="7334D1EC">
              <wp:simplePos x="0" y="0"/>
              <wp:positionH relativeFrom="page">
                <wp:posOffset>0</wp:posOffset>
              </wp:positionH>
              <wp:positionV relativeFrom="page">
                <wp:posOffset>0</wp:posOffset>
              </wp:positionV>
              <wp:extent cx="7559675" cy="10500995"/>
              <wp:effectExtent l="0" t="0" r="3175" b="0"/>
              <wp:wrapNone/>
              <wp:docPr id="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500995"/>
                        <a:chOff x="0" y="0"/>
                        <a:chExt cx="7559676" cy="10501192"/>
                      </a:xfrm>
                    </wpg:grpSpPr>
                    <wps:wsp>
                      <wps:cNvPr id="13" name="Rectangle 13"/>
                      <wps:cNvSpPr/>
                      <wps:spPr bwMode="hidden">
                        <a:xfrm>
                          <a:off x="0" y="0"/>
                          <a:ext cx="7559676" cy="457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bwMode="hidden">
                        <a:xfrm>
                          <a:off x="0" y="0"/>
                          <a:ext cx="5580000" cy="457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Picture">
                          <a:extLst>
                            <a:ext uri="{FF2B5EF4-FFF2-40B4-BE49-F238E27FC236}">
                              <a16:creationId xmlns:a16="http://schemas.microsoft.com/office/drawing/2014/main" id="{9C024489-97EC-1D48-A1FA-019C1228618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gray">
                        <a:xfrm>
                          <a:off x="194818" y="9150007"/>
                          <a:ext cx="1636776" cy="1351185"/>
                        </a:xfrm>
                        <a:prstGeom prst="rect">
                          <a:avLst/>
                        </a:prstGeom>
                      </pic:spPr>
                    </pic:pic>
                    <pic:pic xmlns:pic="http://schemas.openxmlformats.org/drawingml/2006/picture">
                      <pic:nvPicPr>
                        <pic:cNvPr id="19" name="Picture 19"/>
                        <pic:cNvPicPr preferRelativeResize="0">
                          <a:picLocks noChangeAspect="1"/>
                        </pic:cNvPicPr>
                      </pic:nvPicPr>
                      <pic:blipFill>
                        <a:blip r:embed="rId2">
                          <a:extLst>
                            <a:ext uri="{28A0092B-C50C-407E-A947-70E740481C1C}">
                              <a14:useLocalDpi xmlns:a14="http://schemas.microsoft.com/office/drawing/2010/main" val="0"/>
                            </a:ext>
                          </a:extLst>
                        </a:blip>
                        <a:srcRect t="218" b="218"/>
                        <a:stretch/>
                      </pic:blipFill>
                      <pic:spPr>
                        <a:xfrm>
                          <a:off x="0" y="4572721"/>
                          <a:ext cx="5580001" cy="3708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5BD54" id="Group 18" o:spid="_x0000_s1026" alt="&quot;&quot;" style="position:absolute;margin-left:0;margin-top:0;width:595.25pt;height:826.85pt;z-index:-251658238;mso-position-horizontal-relative:page;mso-position-vertical-relative:page;mso-width-relative:margin;mso-height-relative:margin" coordsize="75596,1050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u4YAAADnaKHnapMAAAAA&#10;AAAAAAAAAAAAAAAAAAAAAAAAAAAAAAAAAAAAAAAAAAAAAAAAAAAAAAAAAAAAAAAAAAAAAAAAAAAA&#10;AAAAAAAAAAAAAAAAAAAAAAAAAAAAAAAAAAAAAACtG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" o:allowoverlap="f">
              <v:rect id="Rectangle 13" o:spid="_x0000_s1027" style="position:absolute;width:75596;height:45720;visibility:visible;mso-wrap-style:square;v-text-anchor:middle" o:bwmode="undraw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" fillcolor="#7d7d7d [3215]" stroked="f" strokeweight="2pt"/>
              <v:rect id="Rectangle 14" o:spid="_x0000_s1028" style="position:absolute;width:55800;height:45720;visibility:visible;mso-wrap-style:square;v-text-anchor:middle" o:bwmode="undrawn"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" fillcolor="#eb8c00 [3207]"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9" type="#_x0000_t75" style="position:absolute;left:1948;top:91500;width:16367;height:13511;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">
                <v:imagedata r:id="rId3" o:title=""/>
              </v:shape>
              <v:shape id="Picture 19" o:spid="_x0000_s1030" type="#_x0000_t75" style="position:absolute;top:45727;width:55800;height:370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">
                <v:imagedata r:id="rId4" o:title="" croptop="143f" cropbottom="143f"/>
              </v:shape>
              <w10:wrap anchorx="page" anchory="page"/>
            </v:group>
          </w:pict>
        </mc:Fallback>
      </mc:AlternateContent>
    </w:r>
    <w:bookmarkEnd w:id="0"/>
    <w:r>
      <w:t>www.pwc.com.au</w:t>
    </w:r>
  </w:p>
  <w:p w14:paraId="26172B89" w14:textId="1482D20C" w:rsidR="00196D26" w:rsidRDefault="00196D26" w:rsidP="00D152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E087C" w14:textId="6EF6A4F8" w:rsidR="00196D26" w:rsidRPr="00BD0148" w:rsidRDefault="00196D26" w:rsidP="00BD0148">
    <w:pPr>
      <w:pStyle w:val="Header-Even"/>
    </w:pPr>
    <w:r>
      <w:fldChar w:fldCharType="begin"/>
    </w:r>
    <w:r>
      <w:instrText xml:space="preserve"> STYLEREF "Heading 2" </w:instrText>
    </w:r>
    <w:r>
      <w:fldChar w:fldCharType="separate"/>
    </w:r>
    <w:r>
      <w:rPr>
        <w:noProof/>
      </w:rPr>
      <w:t>Context</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9C344" w14:textId="194FE7DA" w:rsidR="00196D26" w:rsidRPr="00BD0148" w:rsidRDefault="00196D26" w:rsidP="00BD0148">
    <w:pPr>
      <w:pStyle w:val="Header"/>
    </w:pPr>
    <w:r w:rsidRPr="00BD0148">
      <w:fldChar w:fldCharType="begin"/>
    </w:r>
    <w:r w:rsidRPr="00BD0148">
      <w:instrText xml:space="preserve"> STYLEREF "Heading 2" </w:instrText>
    </w:r>
    <w:r w:rsidRPr="00BD0148">
      <w:fldChar w:fldCharType="separate"/>
    </w:r>
    <w:r>
      <w:rPr>
        <w:noProof/>
      </w:rPr>
      <w:t>Context</w:t>
    </w:r>
    <w:r w:rsidRPr="00BD0148">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4160B" w14:textId="77777777" w:rsidR="00196D26" w:rsidRPr="00564AF1" w:rsidRDefault="00196D26" w:rsidP="00564A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6ABFC" w14:textId="2D29ED70" w:rsidR="00196D26" w:rsidRPr="00BD0148" w:rsidRDefault="00196D26" w:rsidP="00BD0148">
    <w:pPr>
      <w:pStyle w:val="Header"/>
    </w:pPr>
    <w:r>
      <w:rPr>
        <w:noProof/>
      </w:rPr>
      <w:drawing>
        <wp:anchor distT="0" distB="0" distL="114300" distR="114300" simplePos="0" relativeHeight="251658243" behindDoc="1" locked="1" layoutInCell="1" allowOverlap="1" wp14:anchorId="3C86AC77" wp14:editId="6C416BA4">
          <wp:simplePos x="0" y="0"/>
          <wp:positionH relativeFrom="page">
            <wp:align>left</wp:align>
          </wp:positionH>
          <wp:positionV relativeFrom="page">
            <wp:align>top</wp:align>
          </wp:positionV>
          <wp:extent cx="7563600" cy="3988800"/>
          <wp:effectExtent l="0" t="0" r="0" b="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tretch/>
                </pic:blipFill>
                <pic:spPr bwMode="auto">
                  <a:xfrm>
                    <a:off x="0" y="0"/>
                    <a:ext cx="7563600" cy="39888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1020C" w14:textId="30DBFD42" w:rsidR="00196D26" w:rsidRPr="00564AF1" w:rsidRDefault="00196D26" w:rsidP="00564AF1">
    <w:pPr>
      <w:pStyle w:val="Header"/>
    </w:pPr>
    <w:r>
      <w:rPr>
        <w:noProof/>
      </w:rPr>
      <w:drawing>
        <wp:anchor distT="0" distB="0" distL="114300" distR="114300" simplePos="0" relativeHeight="251658244" behindDoc="1" locked="1" layoutInCell="1" allowOverlap="1" wp14:anchorId="028F90A4" wp14:editId="502951A5">
          <wp:simplePos x="0" y="0"/>
          <wp:positionH relativeFrom="page">
            <wp:align>left</wp:align>
          </wp:positionH>
          <wp:positionV relativeFrom="page">
            <wp:align>top</wp:align>
          </wp:positionV>
          <wp:extent cx="7559675" cy="3959860"/>
          <wp:effectExtent l="0" t="0" r="3175" b="254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9999" b="1427"/>
                  <a:stretch/>
                </pic:blipFill>
                <pic:spPr bwMode="auto">
                  <a:xfrm>
                    <a:off x="0" y="0"/>
                    <a:ext cx="7560000" cy="396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76D24" w14:textId="73B0FC87" w:rsidR="00196D26" w:rsidRPr="00BD0148" w:rsidRDefault="00C17A90" w:rsidP="00BD0148">
    <w:pPr>
      <w:pStyle w:val="Header"/>
    </w:pPr>
    <w:r>
      <w:fldChar w:fldCharType="begin"/>
    </w:r>
    <w:r>
      <w:instrText>STYLEREF  "Preface Title"  \* MERGEFORMAT</w:instrText>
    </w:r>
    <w:r>
      <w:fldChar w:fldCharType="separate"/>
    </w:r>
    <w:r>
      <w:rPr>
        <w:noProof/>
      </w:rPr>
      <w:t>Executive Summary</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5708"/>
    <w:multiLevelType w:val="multilevel"/>
    <w:tmpl w:val="F0F47470"/>
    <w:name w:val="Chapter numbering list"/>
    <w:lvl w:ilvl="0">
      <w:start w:val="1"/>
      <w:numFmt w:val="decimal"/>
      <w:lvlRestart w:val="0"/>
      <w:pStyle w:val="ChapterNumberLong"/>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pStyle w:val="AppendixNumberLong"/>
      <w:suff w:val="nothing"/>
      <w:lvlText w:val="%6"/>
      <w:lvlJc w:val="left"/>
      <w:pPr>
        <w:tabs>
          <w:tab w:val="num" w:pos="0"/>
        </w:tabs>
        <w:ind w:left="0" w:firstLine="0"/>
      </w:pPr>
    </w:lvl>
    <w:lvl w:ilvl="6">
      <w:start w:val="1"/>
      <w:numFmt w:val="decimal"/>
      <w:lvlText w:val="%7"/>
      <w:lvlJc w:val="left"/>
      <w:pPr>
        <w:tabs>
          <w:tab w:val="num" w:pos="567"/>
        </w:tabs>
        <w:ind w:left="567" w:hanging="567"/>
      </w:pPr>
    </w:lvl>
    <w:lvl w:ilvl="7">
      <w:start w:val="1"/>
      <w:numFmt w:val="decimal"/>
      <w:pStyle w:val="ChapterNumberedList1"/>
      <w:lvlText w:val="%8"/>
      <w:lvlJc w:val="left"/>
      <w:pPr>
        <w:tabs>
          <w:tab w:val="num" w:pos="567"/>
        </w:tabs>
        <w:ind w:left="567" w:hanging="567"/>
      </w:pPr>
    </w:lvl>
    <w:lvl w:ilvl="8">
      <w:start w:val="1"/>
      <w:numFmt w:val="lowerLetter"/>
      <w:pStyle w:val="ChapterNumberedList2"/>
      <w:lvlText w:val="%9"/>
      <w:lvlJc w:val="left"/>
      <w:pPr>
        <w:tabs>
          <w:tab w:val="num" w:pos="1134"/>
        </w:tabs>
        <w:ind w:left="1134" w:hanging="567"/>
      </w:pPr>
    </w:lvl>
  </w:abstractNum>
  <w:abstractNum w:abstractNumId="1" w15:restartNumberingAfterBreak="0">
    <w:nsid w:val="019562E8"/>
    <w:multiLevelType w:val="multilevel"/>
    <w:tmpl w:val="EAC89496"/>
    <w:name w:val="Chapter numbering list"/>
    <w:styleLink w:val="ChapterHeadingList"/>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upperLetter"/>
      <w:lvlRestart w:val="0"/>
      <w:pStyle w:val="AppendixHeading"/>
      <w:lvlText w:val="Appendix %4"/>
      <w:lvlJc w:val="left"/>
      <w:pPr>
        <w:tabs>
          <w:tab w:val="num" w:pos="2552"/>
        </w:tabs>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08112352"/>
    <w:multiLevelType w:val="multilevel"/>
    <w:tmpl w:val="8CEA6DAA"/>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5"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84408E"/>
    <w:multiLevelType w:val="multilevel"/>
    <w:tmpl w:val="36303806"/>
    <w:styleLink w:val="PwCListNumbers1"/>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0"/>
        </w:tabs>
        <w:ind w:left="1020" w:hanging="340"/>
      </w:pPr>
      <w:rPr>
        <w:rFonts w:hint="default"/>
      </w:rPr>
    </w:lvl>
    <w:lvl w:ilvl="3">
      <w:start w:val="1"/>
      <w:numFmt w:val="decimal"/>
      <w:pStyle w:val="ListNumber4"/>
      <w:lvlText w:val="%4."/>
      <w:lvlJc w:val="left"/>
      <w:pPr>
        <w:tabs>
          <w:tab w:val="num" w:pos="1360"/>
        </w:tabs>
        <w:ind w:left="1360" w:hanging="340"/>
      </w:pPr>
      <w:rPr>
        <w:rFonts w:hint="default"/>
      </w:rPr>
    </w:lvl>
    <w:lvl w:ilvl="4">
      <w:start w:val="1"/>
      <w:numFmt w:val="lowerLetter"/>
      <w:pStyle w:val="ListNumber5"/>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7"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8"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15:restartNumberingAfterBreak="0">
    <w:nsid w:val="18076930"/>
    <w:multiLevelType w:val="multilevel"/>
    <w:tmpl w:val="0098265E"/>
    <w:styleLink w:val="TableBulletsNumbers"/>
    <w:lvl w:ilvl="0">
      <w:start w:val="1"/>
      <w:numFmt w:val="bullet"/>
      <w:pStyle w:val="TableListBulletNormal"/>
      <w:lvlText w:val="•"/>
      <w:lvlJc w:val="left"/>
      <w:pPr>
        <w:tabs>
          <w:tab w:val="num" w:pos="340"/>
        </w:tabs>
        <w:ind w:left="340" w:hanging="340"/>
      </w:pPr>
      <w:rPr>
        <w:rFonts w:ascii="Calibri" w:hAnsi="Calibri" w:hint="default"/>
      </w:rPr>
    </w:lvl>
    <w:lvl w:ilvl="1">
      <w:start w:val="1"/>
      <w:numFmt w:val="bullet"/>
      <w:pStyle w:val="TableListBullet2Normal"/>
      <w:lvlText w:val="–"/>
      <w:lvlJc w:val="left"/>
      <w:pPr>
        <w:tabs>
          <w:tab w:val="num" w:pos="680"/>
        </w:tabs>
        <w:ind w:left="680" w:hanging="340"/>
      </w:pPr>
      <w:rPr>
        <w:rFonts w:ascii="Arial" w:hAnsi="Arial" w:hint="default"/>
      </w:rPr>
    </w:lvl>
    <w:lvl w:ilvl="2">
      <w:start w:val="1"/>
      <w:numFmt w:val="bullet"/>
      <w:pStyle w:val="TableListBullet3Normal"/>
      <w:lvlText w:val="○"/>
      <w:lvlJc w:val="left"/>
      <w:pPr>
        <w:tabs>
          <w:tab w:val="num" w:pos="1020"/>
        </w:tabs>
        <w:ind w:left="1020" w:hanging="340"/>
      </w:pPr>
      <w:rPr>
        <w:rFonts w:ascii="Arial" w:hAnsi="Arial" w:hint="default"/>
      </w:rPr>
    </w:lvl>
    <w:lvl w:ilvl="3">
      <w:start w:val="1"/>
      <w:numFmt w:val="decimal"/>
      <w:lvlRestart w:val="0"/>
      <w:pStyle w:val="TableListNumberNormal"/>
      <w:lvlText w:val="%4."/>
      <w:lvlJc w:val="left"/>
      <w:pPr>
        <w:tabs>
          <w:tab w:val="num" w:pos="340"/>
        </w:tabs>
        <w:ind w:left="340" w:hanging="340"/>
      </w:pPr>
      <w:rPr>
        <w:rFonts w:hint="default"/>
      </w:rPr>
    </w:lvl>
    <w:lvl w:ilvl="4">
      <w:start w:val="1"/>
      <w:numFmt w:val="lowerLetter"/>
      <w:pStyle w:val="TableListNumber2Normal"/>
      <w:lvlText w:val="%5."/>
      <w:lvlJc w:val="left"/>
      <w:pPr>
        <w:tabs>
          <w:tab w:val="num" w:pos="680"/>
        </w:tabs>
        <w:ind w:left="680" w:hanging="340"/>
      </w:pPr>
      <w:rPr>
        <w:rFonts w:hint="default"/>
      </w:rPr>
    </w:lvl>
    <w:lvl w:ilvl="5">
      <w:start w:val="1"/>
      <w:numFmt w:val="lowerRoman"/>
      <w:pStyle w:val="TableListNumber3Normal"/>
      <w:lvlText w:val="%6."/>
      <w:lvlJc w:val="left"/>
      <w:pPr>
        <w:tabs>
          <w:tab w:val="num" w:pos="1021"/>
        </w:tabs>
        <w:ind w:left="1021" w:hanging="341"/>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10"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87771D"/>
    <w:multiLevelType w:val="multilevel"/>
    <w:tmpl w:val="8C3C4A56"/>
    <w:styleLink w:val="ListBullets"/>
    <w:lvl w:ilvl="0">
      <w:start w:val="1"/>
      <w:numFmt w:val="bullet"/>
      <w:pStyle w:val="ListBullet1"/>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
      <w:lvlJc w:val="left"/>
      <w:pPr>
        <w:tabs>
          <w:tab w:val="num" w:pos="1701"/>
        </w:tabs>
        <w:ind w:left="1701" w:hanging="567"/>
      </w:pPr>
      <w:rPr>
        <w:rFonts w:ascii="Georgia" w:hAnsi="Georgia" w:hint="default"/>
        <w:b w:val="0"/>
        <w:i w:val="0"/>
        <w:color w:val="auto"/>
        <w:sz w:val="18"/>
        <w:szCs w:val="10"/>
      </w:rPr>
    </w:lvl>
    <w:lvl w:ilvl="3">
      <w:start w:val="1"/>
      <w:numFmt w:val="bullet"/>
      <w:lvlText w:val=""/>
      <w:lvlJc w:val="left"/>
      <w:pPr>
        <w:tabs>
          <w:tab w:val="num" w:pos="2268"/>
        </w:tabs>
        <w:ind w:left="2268" w:hanging="567"/>
      </w:pPr>
      <w:rPr>
        <w:rFonts w:ascii="Symbol" w:hAnsi="Symbol" w:hint="default"/>
        <w:b w:val="0"/>
        <w:i w:val="0"/>
        <w:color w:val="auto"/>
        <w:sz w:val="20"/>
        <w:szCs w:val="10"/>
      </w:rPr>
    </w:lvl>
    <w:lvl w:ilvl="4">
      <w:start w:val="1"/>
      <w:numFmt w:val="bullet"/>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13"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4" w15:restartNumberingAfterBreak="0">
    <w:nsid w:val="202E3E0F"/>
    <w:multiLevelType w:val="multilevel"/>
    <w:tmpl w:val="8F10D318"/>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15" w15:restartNumberingAfterBreak="0">
    <w:nsid w:val="283947C2"/>
    <w:multiLevelType w:val="multilevel"/>
    <w:tmpl w:val="50B20D3A"/>
    <w:numStyleLink w:val="TableNumberedListSmall"/>
  </w:abstractNum>
  <w:abstractNum w:abstractNumId="16"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7"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8"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0EF7CF7"/>
    <w:multiLevelType w:val="hybridMultilevel"/>
    <w:tmpl w:val="B372CC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2A1861"/>
    <w:multiLevelType w:val="multilevel"/>
    <w:tmpl w:val="6A56DA2C"/>
    <w:styleLink w:val="DisclaimerBulletsNumbers"/>
    <w:lvl w:ilvl="0">
      <w:start w:val="1"/>
      <w:numFmt w:val="bullet"/>
      <w:pStyle w:val="DisclaimerListBullet"/>
      <w:lvlText w:val="•"/>
      <w:lvlJc w:val="left"/>
      <w:pPr>
        <w:tabs>
          <w:tab w:val="num" w:pos="340"/>
        </w:tabs>
        <w:ind w:left="340" w:hanging="340"/>
      </w:pPr>
      <w:rPr>
        <w:rFonts w:ascii="Calibri" w:hAnsi="Calibri" w:hint="default"/>
      </w:rPr>
    </w:lvl>
    <w:lvl w:ilvl="1">
      <w:start w:val="1"/>
      <w:numFmt w:val="bullet"/>
      <w:pStyle w:val="DisclaimerListBullet2"/>
      <w:lvlText w:val="–"/>
      <w:lvlJc w:val="left"/>
      <w:pPr>
        <w:tabs>
          <w:tab w:val="num" w:pos="680"/>
        </w:tabs>
        <w:ind w:left="680" w:hanging="340"/>
      </w:pPr>
      <w:rPr>
        <w:rFonts w:ascii="Arial" w:hAnsi="Aria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4F29E4"/>
    <w:multiLevelType w:val="multilevel"/>
    <w:tmpl w:val="C9904664"/>
    <w:styleLink w:val="ChapterNumberingList0"/>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24"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6" w15:restartNumberingAfterBreak="0">
    <w:nsid w:val="4A16774D"/>
    <w:multiLevelType w:val="multilevel"/>
    <w:tmpl w:val="71EAB9B2"/>
    <w:numStyleLink w:val="AlphaNumbers"/>
  </w:abstractNum>
  <w:abstractNum w:abstractNumId="27"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8" w15:restartNumberingAfterBreak="0">
    <w:nsid w:val="518C39C9"/>
    <w:multiLevelType w:val="multilevel"/>
    <w:tmpl w:val="D93463A2"/>
    <w:styleLink w:val="Style1"/>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C14505"/>
    <w:multiLevelType w:val="multilevel"/>
    <w:tmpl w:val="EAC89496"/>
    <w:numStyleLink w:val="ChapterHeadingList"/>
  </w:abstractNum>
  <w:abstractNum w:abstractNumId="30" w15:restartNumberingAfterBreak="0">
    <w:nsid w:val="63917BB9"/>
    <w:multiLevelType w:val="multilevel"/>
    <w:tmpl w:val="3210FCA8"/>
    <w:lvl w:ilvl="0">
      <w:start w:val="1"/>
      <w:numFmt w:val="none"/>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1" w15:restartNumberingAfterBreak="0">
    <w:nsid w:val="6AEC3654"/>
    <w:multiLevelType w:val="hybridMultilevel"/>
    <w:tmpl w:val="ADB80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3" w15:restartNumberingAfterBreak="0">
    <w:nsid w:val="72591CA9"/>
    <w:multiLevelType w:val="multilevel"/>
    <w:tmpl w:val="545EF0F2"/>
    <w:styleLink w:val="PwCListBullets1"/>
    <w:lvl w:ilvl="0">
      <w:start w:val="1"/>
      <w:numFmt w:val="bullet"/>
      <w:pStyle w:val="ListBullet"/>
      <w:lvlText w:val="•"/>
      <w:lvlJc w:val="left"/>
      <w:pPr>
        <w:tabs>
          <w:tab w:val="num" w:pos="340"/>
        </w:tabs>
        <w:ind w:left="340" w:hanging="340"/>
      </w:pPr>
      <w:rPr>
        <w:rFonts w:ascii="Calibri" w:hAnsi="Calibri" w:hint="default"/>
      </w:rPr>
    </w:lvl>
    <w:lvl w:ilvl="1">
      <w:start w:val="1"/>
      <w:numFmt w:val="bullet"/>
      <w:pStyle w:val="ListBullet2"/>
      <w:lvlText w:val=""/>
      <w:lvlJc w:val="left"/>
      <w:pPr>
        <w:tabs>
          <w:tab w:val="num" w:pos="680"/>
        </w:tabs>
        <w:ind w:left="680" w:hanging="340"/>
      </w:pPr>
      <w:rPr>
        <w:rFonts w:ascii="Symbol" w:hAnsi="Symbol" w:hint="default"/>
      </w:rPr>
    </w:lvl>
    <w:lvl w:ilvl="2">
      <w:start w:val="1"/>
      <w:numFmt w:val="bullet"/>
      <w:pStyle w:val="ListBullet3"/>
      <w:lvlText w:val="◦"/>
      <w:lvlJc w:val="left"/>
      <w:pPr>
        <w:tabs>
          <w:tab w:val="num" w:pos="1020"/>
        </w:tabs>
        <w:ind w:left="1020" w:hanging="340"/>
      </w:pPr>
      <w:rPr>
        <w:rFonts w:ascii="Georgia" w:hAnsi="Georgia" w:hint="default"/>
        <w:b/>
      </w:rPr>
    </w:lvl>
    <w:lvl w:ilvl="3">
      <w:start w:val="1"/>
      <w:numFmt w:val="bullet"/>
      <w:pStyle w:val="ListBullet4"/>
      <w:lvlText w:val=""/>
      <w:lvlJc w:val="left"/>
      <w:pPr>
        <w:tabs>
          <w:tab w:val="num" w:pos="1360"/>
        </w:tabs>
        <w:ind w:left="1360" w:hanging="340"/>
      </w:pPr>
      <w:rPr>
        <w:rFonts w:ascii="Symbol" w:hAnsi="Symbol" w:hint="default"/>
      </w:rPr>
    </w:lvl>
    <w:lvl w:ilvl="4">
      <w:start w:val="1"/>
      <w:numFmt w:val="bullet"/>
      <w:pStyle w:val="ListBullet5"/>
      <w:lvlText w:val="~"/>
      <w:lvlJc w:val="left"/>
      <w:pPr>
        <w:tabs>
          <w:tab w:val="num" w:pos="1700"/>
        </w:tabs>
        <w:ind w:left="1700" w:hanging="340"/>
      </w:pPr>
      <w:rPr>
        <w:rFonts w:ascii="Georgia" w:hAnsi="Georgia" w:hint="default"/>
      </w:rPr>
    </w:lvl>
    <w:lvl w:ilvl="5">
      <w:start w:val="1"/>
      <w:numFmt w:val="bullet"/>
      <w:lvlText w:val=""/>
      <w:lvlJc w:val="left"/>
      <w:pPr>
        <w:tabs>
          <w:tab w:val="num" w:pos="2040"/>
        </w:tabs>
        <w:ind w:left="2040" w:hanging="340"/>
      </w:pPr>
      <w:rPr>
        <w:rFonts w:ascii="Symbol" w:hAnsi="Symbo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
      <w:lvlJc w:val="left"/>
      <w:pPr>
        <w:tabs>
          <w:tab w:val="num" w:pos="2720"/>
        </w:tabs>
        <w:ind w:left="2720" w:hanging="340"/>
      </w:pPr>
      <w:rPr>
        <w:rFonts w:ascii="Symbol" w:hAnsi="Symbol" w:hint="default"/>
      </w:rPr>
    </w:lvl>
    <w:lvl w:ilvl="8">
      <w:start w:val="1"/>
      <w:numFmt w:val="bullet"/>
      <w:lvlText w:val=""/>
      <w:lvlJc w:val="left"/>
      <w:pPr>
        <w:tabs>
          <w:tab w:val="num" w:pos="3060"/>
        </w:tabs>
        <w:ind w:left="3060" w:hanging="340"/>
      </w:pPr>
      <w:rPr>
        <w:rFonts w:ascii="Symbol" w:hAnsi="Symbol" w:hint="default"/>
      </w:rPr>
    </w:lvl>
  </w:abstractNum>
  <w:abstractNum w:abstractNumId="34" w15:restartNumberingAfterBreak="0">
    <w:nsid w:val="746801BC"/>
    <w:multiLevelType w:val="multilevel"/>
    <w:tmpl w:val="8C3C4A56"/>
    <w:numStyleLink w:val="ListBullets"/>
  </w:abstractNum>
  <w:abstractNum w:abstractNumId="35" w15:restartNumberingAfterBreak="0">
    <w:nsid w:val="77A535B2"/>
    <w:multiLevelType w:val="multilevel"/>
    <w:tmpl w:val="71EAB9B2"/>
    <w:styleLink w:val="AlphaNumbers"/>
    <w:lvl w:ilvl="0">
      <w:start w:val="1"/>
      <w:numFmt w:val="lowerLetter"/>
      <w:pStyle w:val="ListAlphaNumber1"/>
      <w:lvlText w:val="%1."/>
      <w:lvlJc w:val="left"/>
      <w:pPr>
        <w:tabs>
          <w:tab w:val="num" w:pos="340"/>
        </w:tabs>
        <w:ind w:left="340" w:hanging="340"/>
      </w:pPr>
      <w:rPr>
        <w:rFonts w:hint="default"/>
      </w:rPr>
    </w:lvl>
    <w:lvl w:ilvl="1">
      <w:start w:val="1"/>
      <w:numFmt w:val="lowerRoman"/>
      <w:pStyle w:val="ListAlphaNumber2"/>
      <w:lvlText w:val="%2."/>
      <w:lvlJc w:val="left"/>
      <w:pPr>
        <w:tabs>
          <w:tab w:val="num" w:pos="680"/>
        </w:tabs>
        <w:ind w:left="680" w:hanging="340"/>
      </w:pPr>
      <w:rPr>
        <w:rFonts w:hint="default"/>
      </w:rPr>
    </w:lvl>
    <w:lvl w:ilvl="2">
      <w:start w:val="1"/>
      <w:numFmt w:val="decimal"/>
      <w:pStyle w:val="ListAlphaNumber3"/>
      <w:lvlText w:val="%3."/>
      <w:lvlJc w:val="left"/>
      <w:pPr>
        <w:tabs>
          <w:tab w:val="num" w:pos="1021"/>
        </w:tabs>
        <w:ind w:left="1021" w:hanging="341"/>
      </w:pPr>
      <w:rPr>
        <w:rFonts w:hint="default"/>
      </w:rPr>
    </w:lvl>
    <w:lvl w:ilvl="3">
      <w:start w:val="1"/>
      <w:numFmt w:val="decimal"/>
      <w:lvlRestart w:val="0"/>
      <w:pStyle w:val="ListChapterNumber1"/>
      <w:lvlText w:val="%4."/>
      <w:lvlJc w:val="left"/>
      <w:pPr>
        <w:tabs>
          <w:tab w:val="num" w:pos="340"/>
        </w:tabs>
        <w:ind w:left="340" w:hanging="340"/>
      </w:pPr>
      <w:rPr>
        <w:rFonts w:hint="default"/>
      </w:rPr>
    </w:lvl>
    <w:lvl w:ilvl="4">
      <w:start w:val="1"/>
      <w:numFmt w:val="upperLetter"/>
      <w:pStyle w:val="ListChapterNumber2"/>
      <w:lvlText w:val="%5."/>
      <w:lvlJc w:val="left"/>
      <w:pPr>
        <w:tabs>
          <w:tab w:val="num" w:pos="680"/>
        </w:tabs>
        <w:ind w:left="680" w:hanging="340"/>
      </w:pPr>
      <w:rPr>
        <w:rFonts w:hint="default"/>
      </w:rPr>
    </w:lvl>
    <w:lvl w:ilvl="5">
      <w:start w:val="1"/>
      <w:numFmt w:val="lowerRoman"/>
      <w:pStyle w:val="ListChapterNumber3"/>
      <w:lvlText w:val="%6."/>
      <w:lvlJc w:val="left"/>
      <w:pPr>
        <w:tabs>
          <w:tab w:val="num" w:pos="1021"/>
        </w:tabs>
        <w:ind w:left="1021" w:hanging="341"/>
      </w:pPr>
      <w:rPr>
        <w:rFonts w:hint="default"/>
      </w:rPr>
    </w:lvl>
    <w:lvl w:ilvl="6">
      <w:start w:val="1"/>
      <w:numFmt w:val="upperLetter"/>
      <w:lvlRestart w:val="0"/>
      <w:pStyle w:val="ListAlphaNumber1Capital"/>
      <w:lvlText w:val="%7."/>
      <w:lvlJc w:val="left"/>
      <w:pPr>
        <w:tabs>
          <w:tab w:val="num" w:pos="340"/>
        </w:tabs>
        <w:ind w:left="340" w:hanging="340"/>
      </w:pPr>
      <w:rPr>
        <w:rFonts w:hint="default"/>
      </w:rPr>
    </w:lvl>
    <w:lvl w:ilvl="7">
      <w:start w:val="1"/>
      <w:numFmt w:val="lowerRoman"/>
      <w:pStyle w:val="ListAlphaNumber2Capital"/>
      <w:lvlText w:val="%8."/>
      <w:lvlJc w:val="left"/>
      <w:pPr>
        <w:tabs>
          <w:tab w:val="num" w:pos="680"/>
        </w:tabs>
        <w:ind w:left="680" w:hanging="340"/>
      </w:pPr>
      <w:rPr>
        <w:rFonts w:hint="default"/>
      </w:rPr>
    </w:lvl>
    <w:lvl w:ilvl="8">
      <w:start w:val="1"/>
      <w:numFmt w:val="lowerRoman"/>
      <w:lvlText w:val="%9."/>
      <w:lvlJc w:val="left"/>
      <w:pPr>
        <w:tabs>
          <w:tab w:val="num" w:pos="4760"/>
        </w:tabs>
        <w:ind w:left="4760" w:hanging="340"/>
      </w:pPr>
      <w:rPr>
        <w:rFonts w:hint="default"/>
      </w:rPr>
    </w:lvl>
  </w:abstractNum>
  <w:num w:numId="1">
    <w:abstractNumId w:val="11"/>
  </w:num>
  <w:num w:numId="2">
    <w:abstractNumId w:val="2"/>
  </w:num>
  <w:num w:numId="3">
    <w:abstractNumId w:val="18"/>
  </w:num>
  <w:num w:numId="4">
    <w:abstractNumId w:val="3"/>
  </w:num>
  <w:num w:numId="5">
    <w:abstractNumId w:val="4"/>
  </w:num>
  <w:num w:numId="6">
    <w:abstractNumId w:val="23"/>
  </w:num>
  <w:num w:numId="7">
    <w:abstractNumId w:val="5"/>
  </w:num>
  <w:num w:numId="8">
    <w:abstractNumId w:val="20"/>
  </w:num>
  <w:num w:numId="9">
    <w:abstractNumId w:val="7"/>
  </w:num>
  <w:num w:numId="10">
    <w:abstractNumId w:val="10"/>
  </w:num>
  <w:num w:numId="11">
    <w:abstractNumId w:val="24"/>
  </w:num>
  <w:num w:numId="12">
    <w:abstractNumId w:val="28"/>
  </w:num>
  <w:num w:numId="13">
    <w:abstractNumId w:val="27"/>
  </w:num>
  <w:num w:numId="14">
    <w:abstractNumId w:val="17"/>
  </w:num>
  <w:num w:numId="15">
    <w:abstractNumId w:val="32"/>
  </w:num>
  <w:num w:numId="16">
    <w:abstractNumId w:val="25"/>
  </w:num>
  <w:num w:numId="17">
    <w:abstractNumId w:val="13"/>
  </w:num>
  <w:num w:numId="18">
    <w:abstractNumId w:val="16"/>
  </w:num>
  <w:num w:numId="19">
    <w:abstractNumId w:val="8"/>
  </w:num>
  <w:num w:numId="20">
    <w:abstractNumId w:val="15"/>
  </w:num>
  <w:num w:numId="21">
    <w:abstractNumId w:val="28"/>
  </w:num>
  <w:num w:numId="22">
    <w:abstractNumId w:val="12"/>
  </w:num>
  <w:num w:numId="23">
    <w:abstractNumId w:val="34"/>
  </w:num>
  <w:num w:numId="24">
    <w:abstractNumId w:val="14"/>
  </w:num>
  <w:num w:numId="25">
    <w:abstractNumId w:val="0"/>
  </w:num>
  <w:num w:numId="26">
    <w:abstractNumId w:val="35"/>
  </w:num>
  <w:num w:numId="27">
    <w:abstractNumId w:val="1"/>
  </w:num>
  <w:num w:numId="28">
    <w:abstractNumId w:val="30"/>
  </w:num>
  <w:num w:numId="29">
    <w:abstractNumId w:val="26"/>
  </w:num>
  <w:num w:numId="30">
    <w:abstractNumId w:val="33"/>
  </w:num>
  <w:num w:numId="31">
    <w:abstractNumId w:val="6"/>
  </w:num>
  <w:num w:numId="32">
    <w:abstractNumId w:val="9"/>
  </w:num>
  <w:num w:numId="33">
    <w:abstractNumId w:val="9"/>
  </w:num>
  <w:num w:numId="34">
    <w:abstractNumId w:val="2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1"/>
  </w:num>
  <w:num w:numId="38">
    <w:abstractNumId w:val="29"/>
    <w:lvlOverride w:ilvl="0">
      <w:lvl w:ilvl="0">
        <w:start w:val="1"/>
        <w:numFmt w:val="decimal"/>
        <w:pStyle w:val="Heading1"/>
        <w:lvlText w:val="%1"/>
        <w:lvlJc w:val="left"/>
        <w:pPr>
          <w:tabs>
            <w:tab w:val="num" w:pos="851"/>
          </w:tabs>
          <w:ind w:left="851" w:hanging="851"/>
        </w:pPr>
        <w:rPr>
          <w:rFonts w:hint="default"/>
          <w:color w:val="D04A02" w:themeColor="accent1"/>
        </w:rPr>
      </w:lvl>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cryptProviderType="rsaAES" w:cryptAlgorithmClass="hash" w:cryptAlgorithmType="typeAny" w:cryptAlgorithmSid="14" w:cryptSpinCount="100000" w:hash="sjrUi7QwXz9jI6C6I9lU53vrisiphIcgKNJHJuTGqg4PyLe0xgkqhjZH1f+FgnftZA3hiZ0M5Zz86v/D23Qmtw==" w:salt="9bvF8RIbRog4Us8GcK0MXg=="/>
  <w:defaultTabStop w:val="720"/>
  <w:defaultTableStyle w:val="PlainTable4"/>
  <w:drawingGridHorizontalSpacing w:val="100"/>
  <w:displayHorizontalDrawingGridEvery w:val="2"/>
  <w:characterSpacingControl w:val="doNotCompress"/>
  <w:hdrShapeDefaults>
    <o:shapedefaults v:ext="edit" spidmax="46081"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148"/>
    <w:rsid w:val="00000267"/>
    <w:rsid w:val="00000E07"/>
    <w:rsid w:val="000010DC"/>
    <w:rsid w:val="00001404"/>
    <w:rsid w:val="00002F7F"/>
    <w:rsid w:val="00002F85"/>
    <w:rsid w:val="000046CA"/>
    <w:rsid w:val="00005CEB"/>
    <w:rsid w:val="00006B9F"/>
    <w:rsid w:val="00006DC6"/>
    <w:rsid w:val="00007406"/>
    <w:rsid w:val="00007EFD"/>
    <w:rsid w:val="000107F8"/>
    <w:rsid w:val="00011B11"/>
    <w:rsid w:val="00011B56"/>
    <w:rsid w:val="000148A7"/>
    <w:rsid w:val="00015271"/>
    <w:rsid w:val="00015598"/>
    <w:rsid w:val="00015F3F"/>
    <w:rsid w:val="000165FF"/>
    <w:rsid w:val="00016C4C"/>
    <w:rsid w:val="000203C2"/>
    <w:rsid w:val="00020817"/>
    <w:rsid w:val="00020F7F"/>
    <w:rsid w:val="00020F8D"/>
    <w:rsid w:val="000219D0"/>
    <w:rsid w:val="00022D33"/>
    <w:rsid w:val="00023712"/>
    <w:rsid w:val="0002400B"/>
    <w:rsid w:val="000248E4"/>
    <w:rsid w:val="00025387"/>
    <w:rsid w:val="00027B5F"/>
    <w:rsid w:val="0003004A"/>
    <w:rsid w:val="000308DC"/>
    <w:rsid w:val="00031309"/>
    <w:rsid w:val="000317A6"/>
    <w:rsid w:val="000324F8"/>
    <w:rsid w:val="00033E5E"/>
    <w:rsid w:val="00033F14"/>
    <w:rsid w:val="00035288"/>
    <w:rsid w:val="0003687B"/>
    <w:rsid w:val="000377D1"/>
    <w:rsid w:val="00040728"/>
    <w:rsid w:val="00040BC7"/>
    <w:rsid w:val="00041787"/>
    <w:rsid w:val="00041E14"/>
    <w:rsid w:val="00042109"/>
    <w:rsid w:val="0004364A"/>
    <w:rsid w:val="00043650"/>
    <w:rsid w:val="00044237"/>
    <w:rsid w:val="000444FF"/>
    <w:rsid w:val="00045467"/>
    <w:rsid w:val="00045816"/>
    <w:rsid w:val="000473AE"/>
    <w:rsid w:val="00047714"/>
    <w:rsid w:val="000506A5"/>
    <w:rsid w:val="00050ACB"/>
    <w:rsid w:val="000513CB"/>
    <w:rsid w:val="00051862"/>
    <w:rsid w:val="0005222A"/>
    <w:rsid w:val="00053B82"/>
    <w:rsid w:val="00054C40"/>
    <w:rsid w:val="00055A6A"/>
    <w:rsid w:val="00055BAE"/>
    <w:rsid w:val="00055FFD"/>
    <w:rsid w:val="0005674C"/>
    <w:rsid w:val="000606D1"/>
    <w:rsid w:val="00061068"/>
    <w:rsid w:val="00061692"/>
    <w:rsid w:val="000619A2"/>
    <w:rsid w:val="00061DA1"/>
    <w:rsid w:val="00063503"/>
    <w:rsid w:val="00063BE4"/>
    <w:rsid w:val="00064A4C"/>
    <w:rsid w:val="00064B40"/>
    <w:rsid w:val="00064EB8"/>
    <w:rsid w:val="0006530A"/>
    <w:rsid w:val="0006740D"/>
    <w:rsid w:val="0006794E"/>
    <w:rsid w:val="000679F1"/>
    <w:rsid w:val="00067EC5"/>
    <w:rsid w:val="00070164"/>
    <w:rsid w:val="00070486"/>
    <w:rsid w:val="00070875"/>
    <w:rsid w:val="000713BA"/>
    <w:rsid w:val="0007557F"/>
    <w:rsid w:val="000761A6"/>
    <w:rsid w:val="00076C97"/>
    <w:rsid w:val="000778D4"/>
    <w:rsid w:val="00077EBF"/>
    <w:rsid w:val="00080AF8"/>
    <w:rsid w:val="0008139D"/>
    <w:rsid w:val="00081A57"/>
    <w:rsid w:val="00081A58"/>
    <w:rsid w:val="00082CD9"/>
    <w:rsid w:val="00083051"/>
    <w:rsid w:val="000847B3"/>
    <w:rsid w:val="000874BA"/>
    <w:rsid w:val="00087C5B"/>
    <w:rsid w:val="00090132"/>
    <w:rsid w:val="000905BA"/>
    <w:rsid w:val="0009098C"/>
    <w:rsid w:val="00090AAB"/>
    <w:rsid w:val="00091458"/>
    <w:rsid w:val="0009340E"/>
    <w:rsid w:val="000935DE"/>
    <w:rsid w:val="000935E3"/>
    <w:rsid w:val="00094408"/>
    <w:rsid w:val="00096CE6"/>
    <w:rsid w:val="00096F31"/>
    <w:rsid w:val="00097DBD"/>
    <w:rsid w:val="000A0570"/>
    <w:rsid w:val="000A0836"/>
    <w:rsid w:val="000A1F3F"/>
    <w:rsid w:val="000A38AA"/>
    <w:rsid w:val="000A4154"/>
    <w:rsid w:val="000A4352"/>
    <w:rsid w:val="000A51EE"/>
    <w:rsid w:val="000A5616"/>
    <w:rsid w:val="000A6014"/>
    <w:rsid w:val="000A60B4"/>
    <w:rsid w:val="000A6F12"/>
    <w:rsid w:val="000A744F"/>
    <w:rsid w:val="000B0862"/>
    <w:rsid w:val="000B1068"/>
    <w:rsid w:val="000B13AB"/>
    <w:rsid w:val="000B163D"/>
    <w:rsid w:val="000B319E"/>
    <w:rsid w:val="000B510F"/>
    <w:rsid w:val="000B5AFD"/>
    <w:rsid w:val="000B61EE"/>
    <w:rsid w:val="000B62A0"/>
    <w:rsid w:val="000B65CE"/>
    <w:rsid w:val="000B741C"/>
    <w:rsid w:val="000B7AC9"/>
    <w:rsid w:val="000B7E22"/>
    <w:rsid w:val="000C009C"/>
    <w:rsid w:val="000C0DC8"/>
    <w:rsid w:val="000C10E3"/>
    <w:rsid w:val="000C172C"/>
    <w:rsid w:val="000C2456"/>
    <w:rsid w:val="000C312A"/>
    <w:rsid w:val="000C31A6"/>
    <w:rsid w:val="000C3423"/>
    <w:rsid w:val="000C4821"/>
    <w:rsid w:val="000C56BD"/>
    <w:rsid w:val="000C5D73"/>
    <w:rsid w:val="000C5EEC"/>
    <w:rsid w:val="000C6F10"/>
    <w:rsid w:val="000D07C1"/>
    <w:rsid w:val="000D21C3"/>
    <w:rsid w:val="000D2EE3"/>
    <w:rsid w:val="000D3B7B"/>
    <w:rsid w:val="000D3C42"/>
    <w:rsid w:val="000D3C62"/>
    <w:rsid w:val="000D4527"/>
    <w:rsid w:val="000D60CD"/>
    <w:rsid w:val="000E0C1C"/>
    <w:rsid w:val="000E0E16"/>
    <w:rsid w:val="000E126D"/>
    <w:rsid w:val="000E14AD"/>
    <w:rsid w:val="000E2F96"/>
    <w:rsid w:val="000E3802"/>
    <w:rsid w:val="000E45F7"/>
    <w:rsid w:val="000E5071"/>
    <w:rsid w:val="000E5D59"/>
    <w:rsid w:val="000E6525"/>
    <w:rsid w:val="000E65B2"/>
    <w:rsid w:val="000E751E"/>
    <w:rsid w:val="000E7917"/>
    <w:rsid w:val="000E7BB5"/>
    <w:rsid w:val="000F026C"/>
    <w:rsid w:val="000F118B"/>
    <w:rsid w:val="000F46B5"/>
    <w:rsid w:val="000F4700"/>
    <w:rsid w:val="000F4EB8"/>
    <w:rsid w:val="000F5BBE"/>
    <w:rsid w:val="000F5E0A"/>
    <w:rsid w:val="000F6006"/>
    <w:rsid w:val="000F6563"/>
    <w:rsid w:val="000F65F1"/>
    <w:rsid w:val="000F6E36"/>
    <w:rsid w:val="000F76FF"/>
    <w:rsid w:val="000F77C6"/>
    <w:rsid w:val="000F7C5A"/>
    <w:rsid w:val="001002E4"/>
    <w:rsid w:val="00100753"/>
    <w:rsid w:val="001013F4"/>
    <w:rsid w:val="001015D1"/>
    <w:rsid w:val="00101E7E"/>
    <w:rsid w:val="001026F1"/>
    <w:rsid w:val="00103591"/>
    <w:rsid w:val="00105AA9"/>
    <w:rsid w:val="00106911"/>
    <w:rsid w:val="001074A4"/>
    <w:rsid w:val="00111324"/>
    <w:rsid w:val="00111544"/>
    <w:rsid w:val="001115BC"/>
    <w:rsid w:val="00112A1C"/>
    <w:rsid w:val="0011319F"/>
    <w:rsid w:val="00113D1E"/>
    <w:rsid w:val="00113D7F"/>
    <w:rsid w:val="0011421B"/>
    <w:rsid w:val="00116C85"/>
    <w:rsid w:val="001179B7"/>
    <w:rsid w:val="00117D9C"/>
    <w:rsid w:val="001226BE"/>
    <w:rsid w:val="00123EF1"/>
    <w:rsid w:val="00124E9B"/>
    <w:rsid w:val="00125AFC"/>
    <w:rsid w:val="00125D74"/>
    <w:rsid w:val="00126AFF"/>
    <w:rsid w:val="00126DC3"/>
    <w:rsid w:val="00127187"/>
    <w:rsid w:val="00127829"/>
    <w:rsid w:val="00127E3F"/>
    <w:rsid w:val="00130007"/>
    <w:rsid w:val="00130727"/>
    <w:rsid w:val="00130745"/>
    <w:rsid w:val="00132EED"/>
    <w:rsid w:val="00135200"/>
    <w:rsid w:val="00135AE9"/>
    <w:rsid w:val="00137B03"/>
    <w:rsid w:val="0014062F"/>
    <w:rsid w:val="00140E22"/>
    <w:rsid w:val="00141457"/>
    <w:rsid w:val="001415DD"/>
    <w:rsid w:val="001420B0"/>
    <w:rsid w:val="00142F9D"/>
    <w:rsid w:val="001436B6"/>
    <w:rsid w:val="00144864"/>
    <w:rsid w:val="00145205"/>
    <w:rsid w:val="001469D4"/>
    <w:rsid w:val="00146E85"/>
    <w:rsid w:val="0014703A"/>
    <w:rsid w:val="001476BD"/>
    <w:rsid w:val="001476BE"/>
    <w:rsid w:val="00147F90"/>
    <w:rsid w:val="0015001A"/>
    <w:rsid w:val="00150C3A"/>
    <w:rsid w:val="0015303F"/>
    <w:rsid w:val="001538DF"/>
    <w:rsid w:val="00155FE3"/>
    <w:rsid w:val="00157444"/>
    <w:rsid w:val="001604B6"/>
    <w:rsid w:val="0016454D"/>
    <w:rsid w:val="00164A8D"/>
    <w:rsid w:val="00165312"/>
    <w:rsid w:val="00165AC0"/>
    <w:rsid w:val="00165AF3"/>
    <w:rsid w:val="00166AE4"/>
    <w:rsid w:val="00166F4F"/>
    <w:rsid w:val="00167EE0"/>
    <w:rsid w:val="00167F7E"/>
    <w:rsid w:val="00170238"/>
    <w:rsid w:val="00170765"/>
    <w:rsid w:val="001708CB"/>
    <w:rsid w:val="00170DF6"/>
    <w:rsid w:val="001717B2"/>
    <w:rsid w:val="0017393B"/>
    <w:rsid w:val="00174043"/>
    <w:rsid w:val="00176D38"/>
    <w:rsid w:val="00180895"/>
    <w:rsid w:val="00181DA9"/>
    <w:rsid w:val="00181EAE"/>
    <w:rsid w:val="001824CB"/>
    <w:rsid w:val="00182598"/>
    <w:rsid w:val="001827F1"/>
    <w:rsid w:val="00184855"/>
    <w:rsid w:val="00185053"/>
    <w:rsid w:val="001850E5"/>
    <w:rsid w:val="00185379"/>
    <w:rsid w:val="001856FB"/>
    <w:rsid w:val="00185720"/>
    <w:rsid w:val="00185E01"/>
    <w:rsid w:val="00185F6F"/>
    <w:rsid w:val="001861C1"/>
    <w:rsid w:val="00187218"/>
    <w:rsid w:val="00190483"/>
    <w:rsid w:val="00192241"/>
    <w:rsid w:val="00192A42"/>
    <w:rsid w:val="00192F51"/>
    <w:rsid w:val="00193397"/>
    <w:rsid w:val="00195F45"/>
    <w:rsid w:val="00196D26"/>
    <w:rsid w:val="00197937"/>
    <w:rsid w:val="00197C7A"/>
    <w:rsid w:val="001A0166"/>
    <w:rsid w:val="001A01CF"/>
    <w:rsid w:val="001A129B"/>
    <w:rsid w:val="001A1C17"/>
    <w:rsid w:val="001A24EE"/>
    <w:rsid w:val="001A2696"/>
    <w:rsid w:val="001A529E"/>
    <w:rsid w:val="001A6378"/>
    <w:rsid w:val="001B0D2E"/>
    <w:rsid w:val="001B0E94"/>
    <w:rsid w:val="001B154C"/>
    <w:rsid w:val="001B1E72"/>
    <w:rsid w:val="001B2382"/>
    <w:rsid w:val="001B3327"/>
    <w:rsid w:val="001B34FF"/>
    <w:rsid w:val="001B3C7F"/>
    <w:rsid w:val="001B58F2"/>
    <w:rsid w:val="001B678D"/>
    <w:rsid w:val="001C2061"/>
    <w:rsid w:val="001C28BE"/>
    <w:rsid w:val="001C32F9"/>
    <w:rsid w:val="001C3B42"/>
    <w:rsid w:val="001C447B"/>
    <w:rsid w:val="001C47A5"/>
    <w:rsid w:val="001C4FE3"/>
    <w:rsid w:val="001C5F00"/>
    <w:rsid w:val="001C6473"/>
    <w:rsid w:val="001C6506"/>
    <w:rsid w:val="001C6C6B"/>
    <w:rsid w:val="001C6D16"/>
    <w:rsid w:val="001D0A91"/>
    <w:rsid w:val="001D11DC"/>
    <w:rsid w:val="001D1AF5"/>
    <w:rsid w:val="001D1EDF"/>
    <w:rsid w:val="001D2237"/>
    <w:rsid w:val="001D29AE"/>
    <w:rsid w:val="001D3DD1"/>
    <w:rsid w:val="001D40ED"/>
    <w:rsid w:val="001D4D60"/>
    <w:rsid w:val="001D523B"/>
    <w:rsid w:val="001D65CA"/>
    <w:rsid w:val="001E019F"/>
    <w:rsid w:val="001E06FE"/>
    <w:rsid w:val="001E2F91"/>
    <w:rsid w:val="001E31A4"/>
    <w:rsid w:val="001E37EF"/>
    <w:rsid w:val="001E3EA7"/>
    <w:rsid w:val="001E41D9"/>
    <w:rsid w:val="001E5304"/>
    <w:rsid w:val="001E57D6"/>
    <w:rsid w:val="001E620F"/>
    <w:rsid w:val="001E62C4"/>
    <w:rsid w:val="001E6A5E"/>
    <w:rsid w:val="001E6CE0"/>
    <w:rsid w:val="001E725C"/>
    <w:rsid w:val="001E7349"/>
    <w:rsid w:val="001F0210"/>
    <w:rsid w:val="001F06AC"/>
    <w:rsid w:val="001F0793"/>
    <w:rsid w:val="001F0DAD"/>
    <w:rsid w:val="001F2BB2"/>
    <w:rsid w:val="001F2C4E"/>
    <w:rsid w:val="001F3220"/>
    <w:rsid w:val="001F4599"/>
    <w:rsid w:val="001F55E5"/>
    <w:rsid w:val="001F55EB"/>
    <w:rsid w:val="001F71F1"/>
    <w:rsid w:val="001F7587"/>
    <w:rsid w:val="001F765D"/>
    <w:rsid w:val="001F798F"/>
    <w:rsid w:val="002014CF"/>
    <w:rsid w:val="00202810"/>
    <w:rsid w:val="00202C76"/>
    <w:rsid w:val="002030A3"/>
    <w:rsid w:val="00203710"/>
    <w:rsid w:val="00203797"/>
    <w:rsid w:val="00204F10"/>
    <w:rsid w:val="00205D40"/>
    <w:rsid w:val="00207E36"/>
    <w:rsid w:val="00210620"/>
    <w:rsid w:val="002106D8"/>
    <w:rsid w:val="002108D1"/>
    <w:rsid w:val="0021094E"/>
    <w:rsid w:val="00211991"/>
    <w:rsid w:val="00212798"/>
    <w:rsid w:val="00213689"/>
    <w:rsid w:val="002137AA"/>
    <w:rsid w:val="00213C42"/>
    <w:rsid w:val="002141ED"/>
    <w:rsid w:val="0021543C"/>
    <w:rsid w:val="00215D7C"/>
    <w:rsid w:val="00215E7D"/>
    <w:rsid w:val="00215E99"/>
    <w:rsid w:val="00217154"/>
    <w:rsid w:val="002219F5"/>
    <w:rsid w:val="00221B74"/>
    <w:rsid w:val="0022260B"/>
    <w:rsid w:val="002228B6"/>
    <w:rsid w:val="00222EC0"/>
    <w:rsid w:val="00224BA5"/>
    <w:rsid w:val="00227832"/>
    <w:rsid w:val="00230266"/>
    <w:rsid w:val="00231135"/>
    <w:rsid w:val="00232339"/>
    <w:rsid w:val="00232DC5"/>
    <w:rsid w:val="002330A0"/>
    <w:rsid w:val="00234835"/>
    <w:rsid w:val="00234F3A"/>
    <w:rsid w:val="0023514D"/>
    <w:rsid w:val="002353A9"/>
    <w:rsid w:val="00235653"/>
    <w:rsid w:val="0023597B"/>
    <w:rsid w:val="00235E6E"/>
    <w:rsid w:val="0023617D"/>
    <w:rsid w:val="00236445"/>
    <w:rsid w:val="00237BCC"/>
    <w:rsid w:val="002407B2"/>
    <w:rsid w:val="00240827"/>
    <w:rsid w:val="00240985"/>
    <w:rsid w:val="00240FCD"/>
    <w:rsid w:val="00241695"/>
    <w:rsid w:val="00243644"/>
    <w:rsid w:val="002445FF"/>
    <w:rsid w:val="0024482C"/>
    <w:rsid w:val="00245400"/>
    <w:rsid w:val="00245C02"/>
    <w:rsid w:val="00245E7F"/>
    <w:rsid w:val="00247067"/>
    <w:rsid w:val="00247954"/>
    <w:rsid w:val="002504DF"/>
    <w:rsid w:val="002534B3"/>
    <w:rsid w:val="002542AB"/>
    <w:rsid w:val="0025481F"/>
    <w:rsid w:val="00255ECC"/>
    <w:rsid w:val="00256B17"/>
    <w:rsid w:val="00257062"/>
    <w:rsid w:val="002570A9"/>
    <w:rsid w:val="00257526"/>
    <w:rsid w:val="00257794"/>
    <w:rsid w:val="00260B1B"/>
    <w:rsid w:val="00260CA3"/>
    <w:rsid w:val="00261E5C"/>
    <w:rsid w:val="002627A5"/>
    <w:rsid w:val="002628D1"/>
    <w:rsid w:val="002639CC"/>
    <w:rsid w:val="00263AE9"/>
    <w:rsid w:val="0026608B"/>
    <w:rsid w:val="00266A04"/>
    <w:rsid w:val="00267072"/>
    <w:rsid w:val="00267225"/>
    <w:rsid w:val="002675CB"/>
    <w:rsid w:val="00270109"/>
    <w:rsid w:val="00270144"/>
    <w:rsid w:val="002709D2"/>
    <w:rsid w:val="00273234"/>
    <w:rsid w:val="002736C6"/>
    <w:rsid w:val="00273D52"/>
    <w:rsid w:val="002745E9"/>
    <w:rsid w:val="0027472A"/>
    <w:rsid w:val="00275248"/>
    <w:rsid w:val="00275813"/>
    <w:rsid w:val="00276748"/>
    <w:rsid w:val="00276B3B"/>
    <w:rsid w:val="00276DF5"/>
    <w:rsid w:val="00277441"/>
    <w:rsid w:val="00280476"/>
    <w:rsid w:val="00280B10"/>
    <w:rsid w:val="002812A6"/>
    <w:rsid w:val="0028199C"/>
    <w:rsid w:val="00281EAB"/>
    <w:rsid w:val="00281F92"/>
    <w:rsid w:val="002825BF"/>
    <w:rsid w:val="00282A12"/>
    <w:rsid w:val="00282F45"/>
    <w:rsid w:val="00283175"/>
    <w:rsid w:val="002833F5"/>
    <w:rsid w:val="002850FC"/>
    <w:rsid w:val="0028516D"/>
    <w:rsid w:val="00285547"/>
    <w:rsid w:val="0028561C"/>
    <w:rsid w:val="00285AAD"/>
    <w:rsid w:val="00285DB3"/>
    <w:rsid w:val="0028639C"/>
    <w:rsid w:val="00287BBC"/>
    <w:rsid w:val="002908C9"/>
    <w:rsid w:val="00290C2F"/>
    <w:rsid w:val="00292BF1"/>
    <w:rsid w:val="002932B0"/>
    <w:rsid w:val="002941D8"/>
    <w:rsid w:val="00294DF1"/>
    <w:rsid w:val="00295783"/>
    <w:rsid w:val="002960CE"/>
    <w:rsid w:val="00296433"/>
    <w:rsid w:val="0029677C"/>
    <w:rsid w:val="00296814"/>
    <w:rsid w:val="00297CF4"/>
    <w:rsid w:val="002A07D8"/>
    <w:rsid w:val="002A0C42"/>
    <w:rsid w:val="002A3761"/>
    <w:rsid w:val="002A3FD5"/>
    <w:rsid w:val="002A4114"/>
    <w:rsid w:val="002A4E44"/>
    <w:rsid w:val="002A4F67"/>
    <w:rsid w:val="002A5354"/>
    <w:rsid w:val="002A7864"/>
    <w:rsid w:val="002B10D1"/>
    <w:rsid w:val="002B1624"/>
    <w:rsid w:val="002B1CD2"/>
    <w:rsid w:val="002B2426"/>
    <w:rsid w:val="002B27CC"/>
    <w:rsid w:val="002B2858"/>
    <w:rsid w:val="002B298D"/>
    <w:rsid w:val="002B3373"/>
    <w:rsid w:val="002B33EB"/>
    <w:rsid w:val="002B4C2E"/>
    <w:rsid w:val="002B4C86"/>
    <w:rsid w:val="002B5288"/>
    <w:rsid w:val="002B53AE"/>
    <w:rsid w:val="002B60B6"/>
    <w:rsid w:val="002B6176"/>
    <w:rsid w:val="002B647E"/>
    <w:rsid w:val="002B6AD8"/>
    <w:rsid w:val="002B6BEC"/>
    <w:rsid w:val="002B7A82"/>
    <w:rsid w:val="002B7C8E"/>
    <w:rsid w:val="002C0004"/>
    <w:rsid w:val="002C016F"/>
    <w:rsid w:val="002C0347"/>
    <w:rsid w:val="002C0893"/>
    <w:rsid w:val="002C1AFE"/>
    <w:rsid w:val="002C2661"/>
    <w:rsid w:val="002C29F8"/>
    <w:rsid w:val="002C304E"/>
    <w:rsid w:val="002C3ABA"/>
    <w:rsid w:val="002C3F16"/>
    <w:rsid w:val="002C4763"/>
    <w:rsid w:val="002C6FB3"/>
    <w:rsid w:val="002D0A6D"/>
    <w:rsid w:val="002D1B11"/>
    <w:rsid w:val="002D2514"/>
    <w:rsid w:val="002D38DD"/>
    <w:rsid w:val="002D4F4C"/>
    <w:rsid w:val="002D5CE4"/>
    <w:rsid w:val="002D5DC3"/>
    <w:rsid w:val="002D6616"/>
    <w:rsid w:val="002D6FED"/>
    <w:rsid w:val="002E02BA"/>
    <w:rsid w:val="002E11FC"/>
    <w:rsid w:val="002E1E04"/>
    <w:rsid w:val="002E23A1"/>
    <w:rsid w:val="002E2AA4"/>
    <w:rsid w:val="002E3CBD"/>
    <w:rsid w:val="002E481F"/>
    <w:rsid w:val="002E4B69"/>
    <w:rsid w:val="002E5B95"/>
    <w:rsid w:val="002E6590"/>
    <w:rsid w:val="002E7455"/>
    <w:rsid w:val="002E7970"/>
    <w:rsid w:val="002F02A4"/>
    <w:rsid w:val="002F323F"/>
    <w:rsid w:val="002F385B"/>
    <w:rsid w:val="002F3B91"/>
    <w:rsid w:val="002F5BB2"/>
    <w:rsid w:val="002F6082"/>
    <w:rsid w:val="002F6BF5"/>
    <w:rsid w:val="002F7A8E"/>
    <w:rsid w:val="002F7CF0"/>
    <w:rsid w:val="0030011D"/>
    <w:rsid w:val="0030146C"/>
    <w:rsid w:val="00301999"/>
    <w:rsid w:val="00302BCF"/>
    <w:rsid w:val="00302BD8"/>
    <w:rsid w:val="00303067"/>
    <w:rsid w:val="00304820"/>
    <w:rsid w:val="003052E2"/>
    <w:rsid w:val="00306F4B"/>
    <w:rsid w:val="00310381"/>
    <w:rsid w:val="003103E1"/>
    <w:rsid w:val="0031090D"/>
    <w:rsid w:val="00310CB2"/>
    <w:rsid w:val="00313D7F"/>
    <w:rsid w:val="003146EB"/>
    <w:rsid w:val="00315165"/>
    <w:rsid w:val="00315CD9"/>
    <w:rsid w:val="00317710"/>
    <w:rsid w:val="003177D0"/>
    <w:rsid w:val="00321252"/>
    <w:rsid w:val="00322C2F"/>
    <w:rsid w:val="00324672"/>
    <w:rsid w:val="00324F7E"/>
    <w:rsid w:val="003250F7"/>
    <w:rsid w:val="00325697"/>
    <w:rsid w:val="00325C37"/>
    <w:rsid w:val="00325FD3"/>
    <w:rsid w:val="0032654B"/>
    <w:rsid w:val="003270A5"/>
    <w:rsid w:val="00327C6B"/>
    <w:rsid w:val="00330EAA"/>
    <w:rsid w:val="003318BA"/>
    <w:rsid w:val="00331DAA"/>
    <w:rsid w:val="003333C5"/>
    <w:rsid w:val="003343D7"/>
    <w:rsid w:val="00334871"/>
    <w:rsid w:val="00334CB9"/>
    <w:rsid w:val="00334CDC"/>
    <w:rsid w:val="003356E3"/>
    <w:rsid w:val="003364E5"/>
    <w:rsid w:val="0033719A"/>
    <w:rsid w:val="00340545"/>
    <w:rsid w:val="00340549"/>
    <w:rsid w:val="0034289D"/>
    <w:rsid w:val="00342966"/>
    <w:rsid w:val="003445FC"/>
    <w:rsid w:val="00346235"/>
    <w:rsid w:val="00347613"/>
    <w:rsid w:val="0035068F"/>
    <w:rsid w:val="00350B99"/>
    <w:rsid w:val="00351241"/>
    <w:rsid w:val="00351DE1"/>
    <w:rsid w:val="00351FA6"/>
    <w:rsid w:val="003522D8"/>
    <w:rsid w:val="00352966"/>
    <w:rsid w:val="0035350F"/>
    <w:rsid w:val="0035429F"/>
    <w:rsid w:val="00354ADA"/>
    <w:rsid w:val="00357046"/>
    <w:rsid w:val="00357088"/>
    <w:rsid w:val="00360109"/>
    <w:rsid w:val="00360615"/>
    <w:rsid w:val="0036123B"/>
    <w:rsid w:val="003613F0"/>
    <w:rsid w:val="00361597"/>
    <w:rsid w:val="00366205"/>
    <w:rsid w:val="00367142"/>
    <w:rsid w:val="00367462"/>
    <w:rsid w:val="00367555"/>
    <w:rsid w:val="00367708"/>
    <w:rsid w:val="0036791D"/>
    <w:rsid w:val="00367B96"/>
    <w:rsid w:val="00373B4F"/>
    <w:rsid w:val="0037694D"/>
    <w:rsid w:val="0037696F"/>
    <w:rsid w:val="003769C7"/>
    <w:rsid w:val="00377556"/>
    <w:rsid w:val="003779E0"/>
    <w:rsid w:val="0038008F"/>
    <w:rsid w:val="0038033A"/>
    <w:rsid w:val="00380C58"/>
    <w:rsid w:val="00380F77"/>
    <w:rsid w:val="00381350"/>
    <w:rsid w:val="00381983"/>
    <w:rsid w:val="0038213B"/>
    <w:rsid w:val="00382199"/>
    <w:rsid w:val="00382A9D"/>
    <w:rsid w:val="00383182"/>
    <w:rsid w:val="003836F7"/>
    <w:rsid w:val="00384AB2"/>
    <w:rsid w:val="003854AB"/>
    <w:rsid w:val="00385B5F"/>
    <w:rsid w:val="00390A43"/>
    <w:rsid w:val="00390C54"/>
    <w:rsid w:val="00392372"/>
    <w:rsid w:val="00392564"/>
    <w:rsid w:val="003929DD"/>
    <w:rsid w:val="0039393A"/>
    <w:rsid w:val="003946EC"/>
    <w:rsid w:val="003950F9"/>
    <w:rsid w:val="003955B3"/>
    <w:rsid w:val="00396422"/>
    <w:rsid w:val="003A046D"/>
    <w:rsid w:val="003A0783"/>
    <w:rsid w:val="003A10D3"/>
    <w:rsid w:val="003A1137"/>
    <w:rsid w:val="003A1607"/>
    <w:rsid w:val="003A1DD5"/>
    <w:rsid w:val="003A2E2A"/>
    <w:rsid w:val="003A3C92"/>
    <w:rsid w:val="003A4A6F"/>
    <w:rsid w:val="003A4CDC"/>
    <w:rsid w:val="003A797E"/>
    <w:rsid w:val="003B1871"/>
    <w:rsid w:val="003B1B8B"/>
    <w:rsid w:val="003B326B"/>
    <w:rsid w:val="003B429A"/>
    <w:rsid w:val="003B5733"/>
    <w:rsid w:val="003B5AAE"/>
    <w:rsid w:val="003B5C06"/>
    <w:rsid w:val="003B6AA0"/>
    <w:rsid w:val="003B74D4"/>
    <w:rsid w:val="003B752C"/>
    <w:rsid w:val="003B7938"/>
    <w:rsid w:val="003C08A5"/>
    <w:rsid w:val="003C0EFE"/>
    <w:rsid w:val="003C1B0D"/>
    <w:rsid w:val="003C272B"/>
    <w:rsid w:val="003C3D9B"/>
    <w:rsid w:val="003C42CF"/>
    <w:rsid w:val="003C52DC"/>
    <w:rsid w:val="003C6786"/>
    <w:rsid w:val="003C71A5"/>
    <w:rsid w:val="003C7710"/>
    <w:rsid w:val="003C7E3E"/>
    <w:rsid w:val="003D06E6"/>
    <w:rsid w:val="003D20AF"/>
    <w:rsid w:val="003D28AE"/>
    <w:rsid w:val="003D3282"/>
    <w:rsid w:val="003D41CD"/>
    <w:rsid w:val="003D429E"/>
    <w:rsid w:val="003D51A5"/>
    <w:rsid w:val="003D5331"/>
    <w:rsid w:val="003D54AD"/>
    <w:rsid w:val="003D61A5"/>
    <w:rsid w:val="003D708E"/>
    <w:rsid w:val="003E0A22"/>
    <w:rsid w:val="003E1EAF"/>
    <w:rsid w:val="003E3D8E"/>
    <w:rsid w:val="003E3FCC"/>
    <w:rsid w:val="003E4C68"/>
    <w:rsid w:val="003E6FC9"/>
    <w:rsid w:val="003F0189"/>
    <w:rsid w:val="003F0BB3"/>
    <w:rsid w:val="003F1BDC"/>
    <w:rsid w:val="003F2926"/>
    <w:rsid w:val="003F2A12"/>
    <w:rsid w:val="003F3C5D"/>
    <w:rsid w:val="003F4C35"/>
    <w:rsid w:val="003F4C8F"/>
    <w:rsid w:val="003F56F2"/>
    <w:rsid w:val="003F70F7"/>
    <w:rsid w:val="003F7436"/>
    <w:rsid w:val="004007E3"/>
    <w:rsid w:val="00400C5B"/>
    <w:rsid w:val="00400D4D"/>
    <w:rsid w:val="00402A1E"/>
    <w:rsid w:val="00403848"/>
    <w:rsid w:val="0040384E"/>
    <w:rsid w:val="004038BD"/>
    <w:rsid w:val="00404399"/>
    <w:rsid w:val="00404528"/>
    <w:rsid w:val="00404ADC"/>
    <w:rsid w:val="004059BA"/>
    <w:rsid w:val="00405C3C"/>
    <w:rsid w:val="0040648C"/>
    <w:rsid w:val="00406928"/>
    <w:rsid w:val="00406BD8"/>
    <w:rsid w:val="00410435"/>
    <w:rsid w:val="00410624"/>
    <w:rsid w:val="00410858"/>
    <w:rsid w:val="00410D4B"/>
    <w:rsid w:val="00410FEA"/>
    <w:rsid w:val="00411104"/>
    <w:rsid w:val="00412140"/>
    <w:rsid w:val="00412358"/>
    <w:rsid w:val="004138E6"/>
    <w:rsid w:val="00413B4C"/>
    <w:rsid w:val="00414885"/>
    <w:rsid w:val="0041517E"/>
    <w:rsid w:val="00415D8B"/>
    <w:rsid w:val="00416280"/>
    <w:rsid w:val="004165C8"/>
    <w:rsid w:val="00416B9F"/>
    <w:rsid w:val="0041762D"/>
    <w:rsid w:val="00417CA1"/>
    <w:rsid w:val="0042103E"/>
    <w:rsid w:val="00421D22"/>
    <w:rsid w:val="00422095"/>
    <w:rsid w:val="004225BE"/>
    <w:rsid w:val="00423054"/>
    <w:rsid w:val="004256E9"/>
    <w:rsid w:val="00425FC5"/>
    <w:rsid w:val="004269D6"/>
    <w:rsid w:val="00427284"/>
    <w:rsid w:val="00431490"/>
    <w:rsid w:val="00432309"/>
    <w:rsid w:val="00432A28"/>
    <w:rsid w:val="00433033"/>
    <w:rsid w:val="004343B3"/>
    <w:rsid w:val="004346D6"/>
    <w:rsid w:val="004348F0"/>
    <w:rsid w:val="00435286"/>
    <w:rsid w:val="00435552"/>
    <w:rsid w:val="00436418"/>
    <w:rsid w:val="00437DC1"/>
    <w:rsid w:val="0044104E"/>
    <w:rsid w:val="0044108D"/>
    <w:rsid w:val="00441864"/>
    <w:rsid w:val="004419A5"/>
    <w:rsid w:val="004425FD"/>
    <w:rsid w:val="00442DFE"/>
    <w:rsid w:val="00442F25"/>
    <w:rsid w:val="004435DF"/>
    <w:rsid w:val="004438FA"/>
    <w:rsid w:val="004465CA"/>
    <w:rsid w:val="00446AAF"/>
    <w:rsid w:val="00450038"/>
    <w:rsid w:val="00450239"/>
    <w:rsid w:val="00450840"/>
    <w:rsid w:val="00450E38"/>
    <w:rsid w:val="00452188"/>
    <w:rsid w:val="004521EC"/>
    <w:rsid w:val="004525BD"/>
    <w:rsid w:val="00453A75"/>
    <w:rsid w:val="0045450B"/>
    <w:rsid w:val="004546E4"/>
    <w:rsid w:val="00455C8F"/>
    <w:rsid w:val="00455EDD"/>
    <w:rsid w:val="004563B5"/>
    <w:rsid w:val="00456E8B"/>
    <w:rsid w:val="004574EC"/>
    <w:rsid w:val="00460052"/>
    <w:rsid w:val="00461AF8"/>
    <w:rsid w:val="00462400"/>
    <w:rsid w:val="0046265A"/>
    <w:rsid w:val="00463277"/>
    <w:rsid w:val="004641B2"/>
    <w:rsid w:val="0046540E"/>
    <w:rsid w:val="00465A6D"/>
    <w:rsid w:val="00465D73"/>
    <w:rsid w:val="00466C53"/>
    <w:rsid w:val="0047015C"/>
    <w:rsid w:val="00470697"/>
    <w:rsid w:val="004719F3"/>
    <w:rsid w:val="00471E7F"/>
    <w:rsid w:val="004726F1"/>
    <w:rsid w:val="0047382B"/>
    <w:rsid w:val="00474431"/>
    <w:rsid w:val="00474A08"/>
    <w:rsid w:val="00475CE4"/>
    <w:rsid w:val="00477D62"/>
    <w:rsid w:val="004806E1"/>
    <w:rsid w:val="00480BDE"/>
    <w:rsid w:val="00480C7A"/>
    <w:rsid w:val="00482B86"/>
    <w:rsid w:val="00483E95"/>
    <w:rsid w:val="0048436D"/>
    <w:rsid w:val="004860A0"/>
    <w:rsid w:val="004860A4"/>
    <w:rsid w:val="0048701E"/>
    <w:rsid w:val="00487907"/>
    <w:rsid w:val="00487B1E"/>
    <w:rsid w:val="00490157"/>
    <w:rsid w:val="0049074E"/>
    <w:rsid w:val="0049076B"/>
    <w:rsid w:val="004938B4"/>
    <w:rsid w:val="00493BC2"/>
    <w:rsid w:val="00494C5D"/>
    <w:rsid w:val="004954CF"/>
    <w:rsid w:val="00496610"/>
    <w:rsid w:val="004977E5"/>
    <w:rsid w:val="00497C68"/>
    <w:rsid w:val="004A0652"/>
    <w:rsid w:val="004A0693"/>
    <w:rsid w:val="004A0AF2"/>
    <w:rsid w:val="004A1CC0"/>
    <w:rsid w:val="004A3296"/>
    <w:rsid w:val="004A3749"/>
    <w:rsid w:val="004A4C81"/>
    <w:rsid w:val="004A570D"/>
    <w:rsid w:val="004A5FE8"/>
    <w:rsid w:val="004A766A"/>
    <w:rsid w:val="004A7D50"/>
    <w:rsid w:val="004B02C4"/>
    <w:rsid w:val="004B04B1"/>
    <w:rsid w:val="004B1012"/>
    <w:rsid w:val="004B1E27"/>
    <w:rsid w:val="004B24C5"/>
    <w:rsid w:val="004B405B"/>
    <w:rsid w:val="004B40D9"/>
    <w:rsid w:val="004B417D"/>
    <w:rsid w:val="004B4B04"/>
    <w:rsid w:val="004B7602"/>
    <w:rsid w:val="004B7C65"/>
    <w:rsid w:val="004B7D70"/>
    <w:rsid w:val="004B7E73"/>
    <w:rsid w:val="004C0466"/>
    <w:rsid w:val="004C09AF"/>
    <w:rsid w:val="004C1F04"/>
    <w:rsid w:val="004C2EEB"/>
    <w:rsid w:val="004C315F"/>
    <w:rsid w:val="004C3B2E"/>
    <w:rsid w:val="004C4433"/>
    <w:rsid w:val="004C4ADB"/>
    <w:rsid w:val="004C5293"/>
    <w:rsid w:val="004C5873"/>
    <w:rsid w:val="004C5B61"/>
    <w:rsid w:val="004C5FE6"/>
    <w:rsid w:val="004C7A29"/>
    <w:rsid w:val="004D01E2"/>
    <w:rsid w:val="004D03AF"/>
    <w:rsid w:val="004D0D77"/>
    <w:rsid w:val="004D10AA"/>
    <w:rsid w:val="004D22E7"/>
    <w:rsid w:val="004D2632"/>
    <w:rsid w:val="004D2EE3"/>
    <w:rsid w:val="004D3CB2"/>
    <w:rsid w:val="004D59B5"/>
    <w:rsid w:val="004D69DD"/>
    <w:rsid w:val="004D73E5"/>
    <w:rsid w:val="004D77C0"/>
    <w:rsid w:val="004E0593"/>
    <w:rsid w:val="004E0740"/>
    <w:rsid w:val="004E0B72"/>
    <w:rsid w:val="004E229E"/>
    <w:rsid w:val="004E2DA6"/>
    <w:rsid w:val="004E35A7"/>
    <w:rsid w:val="004E41EF"/>
    <w:rsid w:val="004E42F0"/>
    <w:rsid w:val="004E558B"/>
    <w:rsid w:val="004E623E"/>
    <w:rsid w:val="004E6BCA"/>
    <w:rsid w:val="004F0878"/>
    <w:rsid w:val="004F0B10"/>
    <w:rsid w:val="004F1683"/>
    <w:rsid w:val="004F261E"/>
    <w:rsid w:val="004F263E"/>
    <w:rsid w:val="004F28E6"/>
    <w:rsid w:val="004F3702"/>
    <w:rsid w:val="004F3DAC"/>
    <w:rsid w:val="004F417E"/>
    <w:rsid w:val="004F4C9D"/>
    <w:rsid w:val="004F78E9"/>
    <w:rsid w:val="00501D13"/>
    <w:rsid w:val="00503844"/>
    <w:rsid w:val="00503A1D"/>
    <w:rsid w:val="00503F06"/>
    <w:rsid w:val="00505159"/>
    <w:rsid w:val="00505891"/>
    <w:rsid w:val="00505A11"/>
    <w:rsid w:val="0050706C"/>
    <w:rsid w:val="0050770A"/>
    <w:rsid w:val="00510814"/>
    <w:rsid w:val="00510B83"/>
    <w:rsid w:val="0051141E"/>
    <w:rsid w:val="00511B4C"/>
    <w:rsid w:val="0051228B"/>
    <w:rsid w:val="005137DE"/>
    <w:rsid w:val="00514109"/>
    <w:rsid w:val="00516747"/>
    <w:rsid w:val="00520519"/>
    <w:rsid w:val="00520F1E"/>
    <w:rsid w:val="0052254D"/>
    <w:rsid w:val="005228B8"/>
    <w:rsid w:val="005236F7"/>
    <w:rsid w:val="00524384"/>
    <w:rsid w:val="00524531"/>
    <w:rsid w:val="00524862"/>
    <w:rsid w:val="0052509C"/>
    <w:rsid w:val="0052629C"/>
    <w:rsid w:val="00530A80"/>
    <w:rsid w:val="00531214"/>
    <w:rsid w:val="00534558"/>
    <w:rsid w:val="00535AE8"/>
    <w:rsid w:val="00535CEA"/>
    <w:rsid w:val="00536056"/>
    <w:rsid w:val="005360DD"/>
    <w:rsid w:val="00536994"/>
    <w:rsid w:val="00537FB3"/>
    <w:rsid w:val="005414DA"/>
    <w:rsid w:val="00542596"/>
    <w:rsid w:val="005428AF"/>
    <w:rsid w:val="005428BF"/>
    <w:rsid w:val="00543978"/>
    <w:rsid w:val="00543B63"/>
    <w:rsid w:val="0054404D"/>
    <w:rsid w:val="00544D91"/>
    <w:rsid w:val="00544EFD"/>
    <w:rsid w:val="005454EC"/>
    <w:rsid w:val="005478F4"/>
    <w:rsid w:val="00547AE6"/>
    <w:rsid w:val="00550770"/>
    <w:rsid w:val="00551B85"/>
    <w:rsid w:val="0055265C"/>
    <w:rsid w:val="0055267F"/>
    <w:rsid w:val="00552D1C"/>
    <w:rsid w:val="00553010"/>
    <w:rsid w:val="00553472"/>
    <w:rsid w:val="0055347D"/>
    <w:rsid w:val="0055372B"/>
    <w:rsid w:val="005549CB"/>
    <w:rsid w:val="00554C90"/>
    <w:rsid w:val="00555705"/>
    <w:rsid w:val="00556CAD"/>
    <w:rsid w:val="005570A4"/>
    <w:rsid w:val="0056000D"/>
    <w:rsid w:val="00561DDC"/>
    <w:rsid w:val="00561E91"/>
    <w:rsid w:val="005627BE"/>
    <w:rsid w:val="005628A2"/>
    <w:rsid w:val="00562C36"/>
    <w:rsid w:val="00562DFA"/>
    <w:rsid w:val="005632D1"/>
    <w:rsid w:val="005633D2"/>
    <w:rsid w:val="00563609"/>
    <w:rsid w:val="005644B1"/>
    <w:rsid w:val="00564AF1"/>
    <w:rsid w:val="005661C8"/>
    <w:rsid w:val="005668AE"/>
    <w:rsid w:val="00567009"/>
    <w:rsid w:val="005700DB"/>
    <w:rsid w:val="00570AA9"/>
    <w:rsid w:val="00570B39"/>
    <w:rsid w:val="00570C99"/>
    <w:rsid w:val="00571AAD"/>
    <w:rsid w:val="00571EAB"/>
    <w:rsid w:val="00572B9E"/>
    <w:rsid w:val="00573518"/>
    <w:rsid w:val="00573529"/>
    <w:rsid w:val="005737E9"/>
    <w:rsid w:val="00574287"/>
    <w:rsid w:val="0057523A"/>
    <w:rsid w:val="00575A7D"/>
    <w:rsid w:val="005800CD"/>
    <w:rsid w:val="00582B60"/>
    <w:rsid w:val="0058390B"/>
    <w:rsid w:val="005861D4"/>
    <w:rsid w:val="0058664A"/>
    <w:rsid w:val="005869A1"/>
    <w:rsid w:val="00587A84"/>
    <w:rsid w:val="00591FCE"/>
    <w:rsid w:val="005920D0"/>
    <w:rsid w:val="00594876"/>
    <w:rsid w:val="00594D4F"/>
    <w:rsid w:val="00594F08"/>
    <w:rsid w:val="00595141"/>
    <w:rsid w:val="0059630D"/>
    <w:rsid w:val="00596311"/>
    <w:rsid w:val="00596893"/>
    <w:rsid w:val="005970F9"/>
    <w:rsid w:val="005974CD"/>
    <w:rsid w:val="005A0E0F"/>
    <w:rsid w:val="005A2566"/>
    <w:rsid w:val="005A2ADD"/>
    <w:rsid w:val="005A3234"/>
    <w:rsid w:val="005A3A30"/>
    <w:rsid w:val="005A3BE1"/>
    <w:rsid w:val="005A69E4"/>
    <w:rsid w:val="005A6E4D"/>
    <w:rsid w:val="005B0B5E"/>
    <w:rsid w:val="005B176D"/>
    <w:rsid w:val="005B2536"/>
    <w:rsid w:val="005B25AF"/>
    <w:rsid w:val="005B2673"/>
    <w:rsid w:val="005B403B"/>
    <w:rsid w:val="005B4BF3"/>
    <w:rsid w:val="005B5B97"/>
    <w:rsid w:val="005B6E0E"/>
    <w:rsid w:val="005B6FA9"/>
    <w:rsid w:val="005B7367"/>
    <w:rsid w:val="005B7998"/>
    <w:rsid w:val="005B7FDD"/>
    <w:rsid w:val="005C0346"/>
    <w:rsid w:val="005C16A0"/>
    <w:rsid w:val="005C1925"/>
    <w:rsid w:val="005C25D5"/>
    <w:rsid w:val="005C2C08"/>
    <w:rsid w:val="005C2EC6"/>
    <w:rsid w:val="005C5F81"/>
    <w:rsid w:val="005C6197"/>
    <w:rsid w:val="005C6E53"/>
    <w:rsid w:val="005C6ECC"/>
    <w:rsid w:val="005C7AB1"/>
    <w:rsid w:val="005D032E"/>
    <w:rsid w:val="005D0331"/>
    <w:rsid w:val="005D0C51"/>
    <w:rsid w:val="005D160B"/>
    <w:rsid w:val="005D1FC6"/>
    <w:rsid w:val="005D2E8C"/>
    <w:rsid w:val="005D3704"/>
    <w:rsid w:val="005D3EA4"/>
    <w:rsid w:val="005D5AF6"/>
    <w:rsid w:val="005D6424"/>
    <w:rsid w:val="005E08F2"/>
    <w:rsid w:val="005E146A"/>
    <w:rsid w:val="005E2106"/>
    <w:rsid w:val="005E2460"/>
    <w:rsid w:val="005E2815"/>
    <w:rsid w:val="005E3034"/>
    <w:rsid w:val="005E3B2E"/>
    <w:rsid w:val="005E3C65"/>
    <w:rsid w:val="005E3E42"/>
    <w:rsid w:val="005E3F8B"/>
    <w:rsid w:val="005E446F"/>
    <w:rsid w:val="005E4BF2"/>
    <w:rsid w:val="005E58A5"/>
    <w:rsid w:val="005E70C2"/>
    <w:rsid w:val="005E75A7"/>
    <w:rsid w:val="005F018B"/>
    <w:rsid w:val="005F07CE"/>
    <w:rsid w:val="005F11E9"/>
    <w:rsid w:val="005F1607"/>
    <w:rsid w:val="005F16AA"/>
    <w:rsid w:val="005F5E81"/>
    <w:rsid w:val="005F7794"/>
    <w:rsid w:val="005F79B4"/>
    <w:rsid w:val="00601551"/>
    <w:rsid w:val="006028C4"/>
    <w:rsid w:val="00603F80"/>
    <w:rsid w:val="006050E2"/>
    <w:rsid w:val="006052F2"/>
    <w:rsid w:val="0060612D"/>
    <w:rsid w:val="00606BE8"/>
    <w:rsid w:val="00606D96"/>
    <w:rsid w:val="00606DFC"/>
    <w:rsid w:val="00606ED7"/>
    <w:rsid w:val="00606FC1"/>
    <w:rsid w:val="00607B15"/>
    <w:rsid w:val="00610381"/>
    <w:rsid w:val="006104D3"/>
    <w:rsid w:val="00610A70"/>
    <w:rsid w:val="0061276C"/>
    <w:rsid w:val="00613D97"/>
    <w:rsid w:val="0061475D"/>
    <w:rsid w:val="006170EB"/>
    <w:rsid w:val="00617CBF"/>
    <w:rsid w:val="00620DB1"/>
    <w:rsid w:val="00620DC8"/>
    <w:rsid w:val="00621F91"/>
    <w:rsid w:val="00623950"/>
    <w:rsid w:val="00623B12"/>
    <w:rsid w:val="00623EBB"/>
    <w:rsid w:val="006245CA"/>
    <w:rsid w:val="00624DFB"/>
    <w:rsid w:val="00626A34"/>
    <w:rsid w:val="00627214"/>
    <w:rsid w:val="006304C7"/>
    <w:rsid w:val="00631F9C"/>
    <w:rsid w:val="00632311"/>
    <w:rsid w:val="00632677"/>
    <w:rsid w:val="00633B33"/>
    <w:rsid w:val="006340DF"/>
    <w:rsid w:val="006344C3"/>
    <w:rsid w:val="006357F1"/>
    <w:rsid w:val="00635CCF"/>
    <w:rsid w:val="00635F08"/>
    <w:rsid w:val="00635F94"/>
    <w:rsid w:val="00637F9E"/>
    <w:rsid w:val="00640F80"/>
    <w:rsid w:val="006415CB"/>
    <w:rsid w:val="00641D31"/>
    <w:rsid w:val="006426A7"/>
    <w:rsid w:val="0064358E"/>
    <w:rsid w:val="006446F3"/>
    <w:rsid w:val="0064516F"/>
    <w:rsid w:val="00646584"/>
    <w:rsid w:val="00646809"/>
    <w:rsid w:val="006476D4"/>
    <w:rsid w:val="00647734"/>
    <w:rsid w:val="00650CCD"/>
    <w:rsid w:val="00651C13"/>
    <w:rsid w:val="00652397"/>
    <w:rsid w:val="00652A42"/>
    <w:rsid w:val="00655490"/>
    <w:rsid w:val="0065671B"/>
    <w:rsid w:val="00657E4D"/>
    <w:rsid w:val="00660DAC"/>
    <w:rsid w:val="00661604"/>
    <w:rsid w:val="00661E4A"/>
    <w:rsid w:val="00662F50"/>
    <w:rsid w:val="00663775"/>
    <w:rsid w:val="00663B5E"/>
    <w:rsid w:val="00663FE2"/>
    <w:rsid w:val="00664768"/>
    <w:rsid w:val="00664777"/>
    <w:rsid w:val="00664BD4"/>
    <w:rsid w:val="006650EF"/>
    <w:rsid w:val="0066525F"/>
    <w:rsid w:val="006656F3"/>
    <w:rsid w:val="006657FB"/>
    <w:rsid w:val="00665B13"/>
    <w:rsid w:val="00665BD6"/>
    <w:rsid w:val="00665F87"/>
    <w:rsid w:val="006673A9"/>
    <w:rsid w:val="0067238C"/>
    <w:rsid w:val="00673894"/>
    <w:rsid w:val="006742E0"/>
    <w:rsid w:val="00674C02"/>
    <w:rsid w:val="00676562"/>
    <w:rsid w:val="00676D42"/>
    <w:rsid w:val="00680F21"/>
    <w:rsid w:val="006818CB"/>
    <w:rsid w:val="006819C0"/>
    <w:rsid w:val="0068249B"/>
    <w:rsid w:val="00682575"/>
    <w:rsid w:val="006841F4"/>
    <w:rsid w:val="006842FF"/>
    <w:rsid w:val="00684846"/>
    <w:rsid w:val="006848AB"/>
    <w:rsid w:val="00684FAE"/>
    <w:rsid w:val="00685194"/>
    <w:rsid w:val="00685CE3"/>
    <w:rsid w:val="00687829"/>
    <w:rsid w:val="00687B54"/>
    <w:rsid w:val="00690E62"/>
    <w:rsid w:val="00691D03"/>
    <w:rsid w:val="00692B03"/>
    <w:rsid w:val="00692BD3"/>
    <w:rsid w:val="00692E57"/>
    <w:rsid w:val="00694ED0"/>
    <w:rsid w:val="00695761"/>
    <w:rsid w:val="00695B02"/>
    <w:rsid w:val="00696937"/>
    <w:rsid w:val="0069728F"/>
    <w:rsid w:val="006A011A"/>
    <w:rsid w:val="006A0244"/>
    <w:rsid w:val="006A112C"/>
    <w:rsid w:val="006A1A58"/>
    <w:rsid w:val="006A21BB"/>
    <w:rsid w:val="006A2923"/>
    <w:rsid w:val="006A3160"/>
    <w:rsid w:val="006A32DC"/>
    <w:rsid w:val="006A36F2"/>
    <w:rsid w:val="006A3CC0"/>
    <w:rsid w:val="006A3F4F"/>
    <w:rsid w:val="006A4A0B"/>
    <w:rsid w:val="006A4C35"/>
    <w:rsid w:val="006A58A3"/>
    <w:rsid w:val="006A61F5"/>
    <w:rsid w:val="006A699F"/>
    <w:rsid w:val="006A70C0"/>
    <w:rsid w:val="006A773D"/>
    <w:rsid w:val="006B02C1"/>
    <w:rsid w:val="006B0F21"/>
    <w:rsid w:val="006B1AB4"/>
    <w:rsid w:val="006B1B51"/>
    <w:rsid w:val="006B2636"/>
    <w:rsid w:val="006B2B5A"/>
    <w:rsid w:val="006B38CA"/>
    <w:rsid w:val="006B4002"/>
    <w:rsid w:val="006B4937"/>
    <w:rsid w:val="006B5102"/>
    <w:rsid w:val="006B51D0"/>
    <w:rsid w:val="006C1783"/>
    <w:rsid w:val="006C1EC2"/>
    <w:rsid w:val="006C1EE6"/>
    <w:rsid w:val="006C21B8"/>
    <w:rsid w:val="006C2A0E"/>
    <w:rsid w:val="006C2FAD"/>
    <w:rsid w:val="006C5E97"/>
    <w:rsid w:val="006C6200"/>
    <w:rsid w:val="006C69AC"/>
    <w:rsid w:val="006C72C4"/>
    <w:rsid w:val="006D0491"/>
    <w:rsid w:val="006D0650"/>
    <w:rsid w:val="006D1A66"/>
    <w:rsid w:val="006D1BE3"/>
    <w:rsid w:val="006D22E1"/>
    <w:rsid w:val="006D23D4"/>
    <w:rsid w:val="006D282D"/>
    <w:rsid w:val="006D4875"/>
    <w:rsid w:val="006D690B"/>
    <w:rsid w:val="006D709A"/>
    <w:rsid w:val="006D70E7"/>
    <w:rsid w:val="006D7D77"/>
    <w:rsid w:val="006D7FC4"/>
    <w:rsid w:val="006E108A"/>
    <w:rsid w:val="006E205E"/>
    <w:rsid w:val="006E2235"/>
    <w:rsid w:val="006E2523"/>
    <w:rsid w:val="006E32DA"/>
    <w:rsid w:val="006E35E8"/>
    <w:rsid w:val="006E3FB3"/>
    <w:rsid w:val="006E49D7"/>
    <w:rsid w:val="006E4C89"/>
    <w:rsid w:val="006E5264"/>
    <w:rsid w:val="006E6111"/>
    <w:rsid w:val="006F057B"/>
    <w:rsid w:val="006F068D"/>
    <w:rsid w:val="006F0B66"/>
    <w:rsid w:val="006F2D7B"/>
    <w:rsid w:val="006F5C81"/>
    <w:rsid w:val="006F5CDE"/>
    <w:rsid w:val="006F62BF"/>
    <w:rsid w:val="006F66BB"/>
    <w:rsid w:val="006F70BE"/>
    <w:rsid w:val="006F771E"/>
    <w:rsid w:val="007006DB"/>
    <w:rsid w:val="0070145A"/>
    <w:rsid w:val="00706484"/>
    <w:rsid w:val="00706579"/>
    <w:rsid w:val="0070673A"/>
    <w:rsid w:val="00706D9E"/>
    <w:rsid w:val="0070717F"/>
    <w:rsid w:val="007103FF"/>
    <w:rsid w:val="00710980"/>
    <w:rsid w:val="007115C7"/>
    <w:rsid w:val="0071186F"/>
    <w:rsid w:val="00711E1A"/>
    <w:rsid w:val="00712FBE"/>
    <w:rsid w:val="00713A51"/>
    <w:rsid w:val="00713FDF"/>
    <w:rsid w:val="007141F6"/>
    <w:rsid w:val="00715364"/>
    <w:rsid w:val="00715CBD"/>
    <w:rsid w:val="00716535"/>
    <w:rsid w:val="007167DF"/>
    <w:rsid w:val="00716B1D"/>
    <w:rsid w:val="00716C29"/>
    <w:rsid w:val="00716EBD"/>
    <w:rsid w:val="00717347"/>
    <w:rsid w:val="00717D4B"/>
    <w:rsid w:val="007215FA"/>
    <w:rsid w:val="00721660"/>
    <w:rsid w:val="00721740"/>
    <w:rsid w:val="00721C39"/>
    <w:rsid w:val="00722C67"/>
    <w:rsid w:val="00723595"/>
    <w:rsid w:val="00723652"/>
    <w:rsid w:val="00724332"/>
    <w:rsid w:val="007246A4"/>
    <w:rsid w:val="00724920"/>
    <w:rsid w:val="007261FA"/>
    <w:rsid w:val="00726AB8"/>
    <w:rsid w:val="00726D14"/>
    <w:rsid w:val="00727CE0"/>
    <w:rsid w:val="00730A5F"/>
    <w:rsid w:val="00731184"/>
    <w:rsid w:val="00733F9A"/>
    <w:rsid w:val="00734043"/>
    <w:rsid w:val="00734EFF"/>
    <w:rsid w:val="00735084"/>
    <w:rsid w:val="00735194"/>
    <w:rsid w:val="0073539F"/>
    <w:rsid w:val="00737873"/>
    <w:rsid w:val="0074002B"/>
    <w:rsid w:val="00741AF4"/>
    <w:rsid w:val="00742423"/>
    <w:rsid w:val="007429AF"/>
    <w:rsid w:val="007430E3"/>
    <w:rsid w:val="00743679"/>
    <w:rsid w:val="00743DD2"/>
    <w:rsid w:val="007446BF"/>
    <w:rsid w:val="00744AAF"/>
    <w:rsid w:val="00744DEC"/>
    <w:rsid w:val="0074577D"/>
    <w:rsid w:val="00745BD8"/>
    <w:rsid w:val="007460B4"/>
    <w:rsid w:val="007461ED"/>
    <w:rsid w:val="00746316"/>
    <w:rsid w:val="00746A19"/>
    <w:rsid w:val="00746FC9"/>
    <w:rsid w:val="00747F87"/>
    <w:rsid w:val="00750082"/>
    <w:rsid w:val="0075024A"/>
    <w:rsid w:val="00750782"/>
    <w:rsid w:val="00751797"/>
    <w:rsid w:val="00751C1F"/>
    <w:rsid w:val="00751EF4"/>
    <w:rsid w:val="0075490D"/>
    <w:rsid w:val="00755627"/>
    <w:rsid w:val="007560B3"/>
    <w:rsid w:val="00756FC7"/>
    <w:rsid w:val="00757056"/>
    <w:rsid w:val="00757D43"/>
    <w:rsid w:val="00760610"/>
    <w:rsid w:val="00760EDA"/>
    <w:rsid w:val="007625E6"/>
    <w:rsid w:val="007628A0"/>
    <w:rsid w:val="0076395D"/>
    <w:rsid w:val="007641CF"/>
    <w:rsid w:val="00764D24"/>
    <w:rsid w:val="007655DE"/>
    <w:rsid w:val="007660A0"/>
    <w:rsid w:val="00766DE8"/>
    <w:rsid w:val="00770178"/>
    <w:rsid w:val="00770303"/>
    <w:rsid w:val="00770598"/>
    <w:rsid w:val="00771DD4"/>
    <w:rsid w:val="00771FB0"/>
    <w:rsid w:val="0077432E"/>
    <w:rsid w:val="007743C0"/>
    <w:rsid w:val="00775B7B"/>
    <w:rsid w:val="00776578"/>
    <w:rsid w:val="00777852"/>
    <w:rsid w:val="00777C3A"/>
    <w:rsid w:val="007823D9"/>
    <w:rsid w:val="00783EA5"/>
    <w:rsid w:val="007840E3"/>
    <w:rsid w:val="0078416B"/>
    <w:rsid w:val="007844EB"/>
    <w:rsid w:val="00786363"/>
    <w:rsid w:val="00786B91"/>
    <w:rsid w:val="00787A0E"/>
    <w:rsid w:val="0079053E"/>
    <w:rsid w:val="007905D9"/>
    <w:rsid w:val="00790E5F"/>
    <w:rsid w:val="00792BBE"/>
    <w:rsid w:val="00792CC0"/>
    <w:rsid w:val="007930CE"/>
    <w:rsid w:val="00793E5A"/>
    <w:rsid w:val="00794483"/>
    <w:rsid w:val="00794E6F"/>
    <w:rsid w:val="007951AA"/>
    <w:rsid w:val="00795B27"/>
    <w:rsid w:val="00795C7A"/>
    <w:rsid w:val="007961D1"/>
    <w:rsid w:val="00796ABF"/>
    <w:rsid w:val="00797CF4"/>
    <w:rsid w:val="007A08DE"/>
    <w:rsid w:val="007A0A90"/>
    <w:rsid w:val="007A0AFA"/>
    <w:rsid w:val="007A11FB"/>
    <w:rsid w:val="007A1B38"/>
    <w:rsid w:val="007A2557"/>
    <w:rsid w:val="007A4F13"/>
    <w:rsid w:val="007A58FB"/>
    <w:rsid w:val="007A6CEF"/>
    <w:rsid w:val="007A6EC6"/>
    <w:rsid w:val="007A7033"/>
    <w:rsid w:val="007B0FF0"/>
    <w:rsid w:val="007B3232"/>
    <w:rsid w:val="007B3269"/>
    <w:rsid w:val="007B4628"/>
    <w:rsid w:val="007B4728"/>
    <w:rsid w:val="007B6743"/>
    <w:rsid w:val="007B692F"/>
    <w:rsid w:val="007B729B"/>
    <w:rsid w:val="007B793C"/>
    <w:rsid w:val="007B7E8B"/>
    <w:rsid w:val="007C0BC8"/>
    <w:rsid w:val="007C1C41"/>
    <w:rsid w:val="007C2E8A"/>
    <w:rsid w:val="007C30A5"/>
    <w:rsid w:val="007C30DF"/>
    <w:rsid w:val="007C3428"/>
    <w:rsid w:val="007C38BF"/>
    <w:rsid w:val="007C3AA1"/>
    <w:rsid w:val="007C3CA4"/>
    <w:rsid w:val="007C519D"/>
    <w:rsid w:val="007C649B"/>
    <w:rsid w:val="007D04AC"/>
    <w:rsid w:val="007D0619"/>
    <w:rsid w:val="007D0D57"/>
    <w:rsid w:val="007D1C0E"/>
    <w:rsid w:val="007D1C4E"/>
    <w:rsid w:val="007D35EF"/>
    <w:rsid w:val="007D44AB"/>
    <w:rsid w:val="007D65B4"/>
    <w:rsid w:val="007E0B9A"/>
    <w:rsid w:val="007E2117"/>
    <w:rsid w:val="007E3953"/>
    <w:rsid w:val="007E4BEA"/>
    <w:rsid w:val="007E5215"/>
    <w:rsid w:val="007E5EA3"/>
    <w:rsid w:val="007E6BC8"/>
    <w:rsid w:val="007E714D"/>
    <w:rsid w:val="007E78AB"/>
    <w:rsid w:val="007E7E73"/>
    <w:rsid w:val="007F1118"/>
    <w:rsid w:val="007F1B0D"/>
    <w:rsid w:val="007F2123"/>
    <w:rsid w:val="007F32C3"/>
    <w:rsid w:val="007F3813"/>
    <w:rsid w:val="007F4794"/>
    <w:rsid w:val="007F4D8D"/>
    <w:rsid w:val="007F5257"/>
    <w:rsid w:val="007F6AAF"/>
    <w:rsid w:val="007F7653"/>
    <w:rsid w:val="007F7C45"/>
    <w:rsid w:val="00800724"/>
    <w:rsid w:val="008032CF"/>
    <w:rsid w:val="00804FBB"/>
    <w:rsid w:val="00805111"/>
    <w:rsid w:val="00805857"/>
    <w:rsid w:val="00805A20"/>
    <w:rsid w:val="00806139"/>
    <w:rsid w:val="00807271"/>
    <w:rsid w:val="008073A9"/>
    <w:rsid w:val="00807B4A"/>
    <w:rsid w:val="00807BE9"/>
    <w:rsid w:val="00807D20"/>
    <w:rsid w:val="00810280"/>
    <w:rsid w:val="008109E4"/>
    <w:rsid w:val="00811AEE"/>
    <w:rsid w:val="0081232E"/>
    <w:rsid w:val="00812F72"/>
    <w:rsid w:val="00813172"/>
    <w:rsid w:val="008154C7"/>
    <w:rsid w:val="00816C60"/>
    <w:rsid w:val="00817D72"/>
    <w:rsid w:val="00822702"/>
    <w:rsid w:val="00824D72"/>
    <w:rsid w:val="00826D4A"/>
    <w:rsid w:val="0082744D"/>
    <w:rsid w:val="00827BD0"/>
    <w:rsid w:val="00830810"/>
    <w:rsid w:val="00830E46"/>
    <w:rsid w:val="00831409"/>
    <w:rsid w:val="00831B3B"/>
    <w:rsid w:val="00831EAF"/>
    <w:rsid w:val="00831FAE"/>
    <w:rsid w:val="0083203A"/>
    <w:rsid w:val="00832102"/>
    <w:rsid w:val="00832B42"/>
    <w:rsid w:val="008348B5"/>
    <w:rsid w:val="00834B39"/>
    <w:rsid w:val="0083547C"/>
    <w:rsid w:val="0083579F"/>
    <w:rsid w:val="0083596F"/>
    <w:rsid w:val="00835CC3"/>
    <w:rsid w:val="00835DA2"/>
    <w:rsid w:val="008371DC"/>
    <w:rsid w:val="0084005A"/>
    <w:rsid w:val="008401A8"/>
    <w:rsid w:val="0084022E"/>
    <w:rsid w:val="0084080C"/>
    <w:rsid w:val="008411BC"/>
    <w:rsid w:val="00841521"/>
    <w:rsid w:val="00842157"/>
    <w:rsid w:val="00842371"/>
    <w:rsid w:val="0084262F"/>
    <w:rsid w:val="008426CF"/>
    <w:rsid w:val="00842A36"/>
    <w:rsid w:val="008433EE"/>
    <w:rsid w:val="00844394"/>
    <w:rsid w:val="008451ED"/>
    <w:rsid w:val="00845250"/>
    <w:rsid w:val="00845DAA"/>
    <w:rsid w:val="00846702"/>
    <w:rsid w:val="00846ED4"/>
    <w:rsid w:val="008471B8"/>
    <w:rsid w:val="0084748B"/>
    <w:rsid w:val="0085029E"/>
    <w:rsid w:val="00850FEE"/>
    <w:rsid w:val="00851A7B"/>
    <w:rsid w:val="0085286B"/>
    <w:rsid w:val="008532E1"/>
    <w:rsid w:val="008535AA"/>
    <w:rsid w:val="00853630"/>
    <w:rsid w:val="00853955"/>
    <w:rsid w:val="00853ABC"/>
    <w:rsid w:val="00854109"/>
    <w:rsid w:val="00854E22"/>
    <w:rsid w:val="008556C0"/>
    <w:rsid w:val="00857D9D"/>
    <w:rsid w:val="00857F4A"/>
    <w:rsid w:val="008601B8"/>
    <w:rsid w:val="00861774"/>
    <w:rsid w:val="00862316"/>
    <w:rsid w:val="0086272C"/>
    <w:rsid w:val="008635CD"/>
    <w:rsid w:val="0086363B"/>
    <w:rsid w:val="008637F7"/>
    <w:rsid w:val="00864A3F"/>
    <w:rsid w:val="00865063"/>
    <w:rsid w:val="00867866"/>
    <w:rsid w:val="008679A5"/>
    <w:rsid w:val="00870239"/>
    <w:rsid w:val="0087094B"/>
    <w:rsid w:val="00870C81"/>
    <w:rsid w:val="00871054"/>
    <w:rsid w:val="008729A7"/>
    <w:rsid w:val="008737B1"/>
    <w:rsid w:val="00873DF2"/>
    <w:rsid w:val="008741CD"/>
    <w:rsid w:val="00875144"/>
    <w:rsid w:val="00875C24"/>
    <w:rsid w:val="00876814"/>
    <w:rsid w:val="00876B12"/>
    <w:rsid w:val="008775F4"/>
    <w:rsid w:val="00877E93"/>
    <w:rsid w:val="0088117E"/>
    <w:rsid w:val="0088201D"/>
    <w:rsid w:val="00882D01"/>
    <w:rsid w:val="0088304B"/>
    <w:rsid w:val="00883DDA"/>
    <w:rsid w:val="0088409F"/>
    <w:rsid w:val="0088486A"/>
    <w:rsid w:val="00884E4A"/>
    <w:rsid w:val="0088594C"/>
    <w:rsid w:val="00886058"/>
    <w:rsid w:val="00887535"/>
    <w:rsid w:val="0088786C"/>
    <w:rsid w:val="008901BA"/>
    <w:rsid w:val="00890FB4"/>
    <w:rsid w:val="00891766"/>
    <w:rsid w:val="008922C6"/>
    <w:rsid w:val="00893F62"/>
    <w:rsid w:val="0089409F"/>
    <w:rsid w:val="00894353"/>
    <w:rsid w:val="00894E3B"/>
    <w:rsid w:val="008951AE"/>
    <w:rsid w:val="008951E1"/>
    <w:rsid w:val="00895447"/>
    <w:rsid w:val="0089579C"/>
    <w:rsid w:val="00895CCF"/>
    <w:rsid w:val="008977FB"/>
    <w:rsid w:val="008A00F2"/>
    <w:rsid w:val="008A0B4C"/>
    <w:rsid w:val="008A0C5A"/>
    <w:rsid w:val="008A16CC"/>
    <w:rsid w:val="008A1AF9"/>
    <w:rsid w:val="008A1DC4"/>
    <w:rsid w:val="008A238F"/>
    <w:rsid w:val="008A2509"/>
    <w:rsid w:val="008A2638"/>
    <w:rsid w:val="008A2DE5"/>
    <w:rsid w:val="008A3C08"/>
    <w:rsid w:val="008A3D59"/>
    <w:rsid w:val="008A412B"/>
    <w:rsid w:val="008A46E9"/>
    <w:rsid w:val="008A4B44"/>
    <w:rsid w:val="008A4CCC"/>
    <w:rsid w:val="008A4F4E"/>
    <w:rsid w:val="008A5295"/>
    <w:rsid w:val="008A630A"/>
    <w:rsid w:val="008A6A78"/>
    <w:rsid w:val="008A6C5C"/>
    <w:rsid w:val="008A70D3"/>
    <w:rsid w:val="008A737F"/>
    <w:rsid w:val="008A7947"/>
    <w:rsid w:val="008A7AF7"/>
    <w:rsid w:val="008B0EF8"/>
    <w:rsid w:val="008B1125"/>
    <w:rsid w:val="008B1250"/>
    <w:rsid w:val="008B1EA5"/>
    <w:rsid w:val="008B25B5"/>
    <w:rsid w:val="008B3F6B"/>
    <w:rsid w:val="008B4032"/>
    <w:rsid w:val="008B40AA"/>
    <w:rsid w:val="008B53FB"/>
    <w:rsid w:val="008B5C64"/>
    <w:rsid w:val="008B61D6"/>
    <w:rsid w:val="008B6397"/>
    <w:rsid w:val="008B6F9F"/>
    <w:rsid w:val="008B7110"/>
    <w:rsid w:val="008C072B"/>
    <w:rsid w:val="008C0F2E"/>
    <w:rsid w:val="008C1B15"/>
    <w:rsid w:val="008C2002"/>
    <w:rsid w:val="008C2B82"/>
    <w:rsid w:val="008C2D4F"/>
    <w:rsid w:val="008C2F03"/>
    <w:rsid w:val="008C52D3"/>
    <w:rsid w:val="008C575A"/>
    <w:rsid w:val="008C5A39"/>
    <w:rsid w:val="008C5F44"/>
    <w:rsid w:val="008C6722"/>
    <w:rsid w:val="008C6ADB"/>
    <w:rsid w:val="008C7B0F"/>
    <w:rsid w:val="008D3914"/>
    <w:rsid w:val="008D4477"/>
    <w:rsid w:val="008D4B93"/>
    <w:rsid w:val="008D4EBC"/>
    <w:rsid w:val="008D4EEE"/>
    <w:rsid w:val="008D562C"/>
    <w:rsid w:val="008D7BC4"/>
    <w:rsid w:val="008E00B0"/>
    <w:rsid w:val="008E2612"/>
    <w:rsid w:val="008E3858"/>
    <w:rsid w:val="008E3905"/>
    <w:rsid w:val="008E64F8"/>
    <w:rsid w:val="008E66E8"/>
    <w:rsid w:val="008E7013"/>
    <w:rsid w:val="008E710D"/>
    <w:rsid w:val="008E731C"/>
    <w:rsid w:val="008E75A3"/>
    <w:rsid w:val="008E7FB6"/>
    <w:rsid w:val="008F0566"/>
    <w:rsid w:val="008F1823"/>
    <w:rsid w:val="008F2C41"/>
    <w:rsid w:val="008F3976"/>
    <w:rsid w:val="008F46CE"/>
    <w:rsid w:val="008F4F1A"/>
    <w:rsid w:val="008F5355"/>
    <w:rsid w:val="008F5BF8"/>
    <w:rsid w:val="008F6E81"/>
    <w:rsid w:val="009001A9"/>
    <w:rsid w:val="00900ACE"/>
    <w:rsid w:val="00901109"/>
    <w:rsid w:val="00901CCB"/>
    <w:rsid w:val="00901DED"/>
    <w:rsid w:val="009025BF"/>
    <w:rsid w:val="00903479"/>
    <w:rsid w:val="00903C14"/>
    <w:rsid w:val="00904C82"/>
    <w:rsid w:val="00904E74"/>
    <w:rsid w:val="0090634D"/>
    <w:rsid w:val="00906E86"/>
    <w:rsid w:val="0090724C"/>
    <w:rsid w:val="009103B5"/>
    <w:rsid w:val="0091050E"/>
    <w:rsid w:val="009108B3"/>
    <w:rsid w:val="009111B1"/>
    <w:rsid w:val="00911D6C"/>
    <w:rsid w:val="009130F7"/>
    <w:rsid w:val="00913136"/>
    <w:rsid w:val="00914F3F"/>
    <w:rsid w:val="009153C4"/>
    <w:rsid w:val="009153CB"/>
    <w:rsid w:val="00915F2F"/>
    <w:rsid w:val="00917AC4"/>
    <w:rsid w:val="009225A4"/>
    <w:rsid w:val="009227BD"/>
    <w:rsid w:val="00922DF3"/>
    <w:rsid w:val="009231BC"/>
    <w:rsid w:val="009235C1"/>
    <w:rsid w:val="00923A80"/>
    <w:rsid w:val="00924CA6"/>
    <w:rsid w:val="009254FD"/>
    <w:rsid w:val="00926F42"/>
    <w:rsid w:val="009273B8"/>
    <w:rsid w:val="009278D4"/>
    <w:rsid w:val="00927EEB"/>
    <w:rsid w:val="009301DC"/>
    <w:rsid w:val="00930277"/>
    <w:rsid w:val="00930AB8"/>
    <w:rsid w:val="00930D3B"/>
    <w:rsid w:val="00931257"/>
    <w:rsid w:val="009312BB"/>
    <w:rsid w:val="009315A4"/>
    <w:rsid w:val="00931F8A"/>
    <w:rsid w:val="009328F3"/>
    <w:rsid w:val="00933433"/>
    <w:rsid w:val="009339DA"/>
    <w:rsid w:val="00934425"/>
    <w:rsid w:val="00935358"/>
    <w:rsid w:val="00935CC9"/>
    <w:rsid w:val="00935E9E"/>
    <w:rsid w:val="00936DC8"/>
    <w:rsid w:val="00936FB8"/>
    <w:rsid w:val="00937568"/>
    <w:rsid w:val="00940040"/>
    <w:rsid w:val="009419A4"/>
    <w:rsid w:val="00941C38"/>
    <w:rsid w:val="009422F7"/>
    <w:rsid w:val="00943B19"/>
    <w:rsid w:val="009471D4"/>
    <w:rsid w:val="00947BDB"/>
    <w:rsid w:val="00947D69"/>
    <w:rsid w:val="0095248E"/>
    <w:rsid w:val="009526F9"/>
    <w:rsid w:val="0095290F"/>
    <w:rsid w:val="00954713"/>
    <w:rsid w:val="00954AF7"/>
    <w:rsid w:val="00955216"/>
    <w:rsid w:val="009558B7"/>
    <w:rsid w:val="009561B0"/>
    <w:rsid w:val="00956CF1"/>
    <w:rsid w:val="00956CFA"/>
    <w:rsid w:val="009575BB"/>
    <w:rsid w:val="00960746"/>
    <w:rsid w:val="00960A66"/>
    <w:rsid w:val="00961CB3"/>
    <w:rsid w:val="00962465"/>
    <w:rsid w:val="009624D9"/>
    <w:rsid w:val="00962770"/>
    <w:rsid w:val="00962D16"/>
    <w:rsid w:val="0096532B"/>
    <w:rsid w:val="009672F6"/>
    <w:rsid w:val="00967C0A"/>
    <w:rsid w:val="00967C4A"/>
    <w:rsid w:val="00970FAA"/>
    <w:rsid w:val="009714D1"/>
    <w:rsid w:val="00971CD3"/>
    <w:rsid w:val="00972C26"/>
    <w:rsid w:val="00972D54"/>
    <w:rsid w:val="009747DF"/>
    <w:rsid w:val="00974A4D"/>
    <w:rsid w:val="00975188"/>
    <w:rsid w:val="00975419"/>
    <w:rsid w:val="009760EC"/>
    <w:rsid w:val="00976504"/>
    <w:rsid w:val="00976D38"/>
    <w:rsid w:val="0097760A"/>
    <w:rsid w:val="00977D67"/>
    <w:rsid w:val="0098057D"/>
    <w:rsid w:val="0098189E"/>
    <w:rsid w:val="00981F00"/>
    <w:rsid w:val="00982793"/>
    <w:rsid w:val="00982C1A"/>
    <w:rsid w:val="0098403B"/>
    <w:rsid w:val="00984F02"/>
    <w:rsid w:val="0098524A"/>
    <w:rsid w:val="00985C82"/>
    <w:rsid w:val="00985CAB"/>
    <w:rsid w:val="00985DA3"/>
    <w:rsid w:val="00986DF4"/>
    <w:rsid w:val="00991BCC"/>
    <w:rsid w:val="00992B0A"/>
    <w:rsid w:val="009938FE"/>
    <w:rsid w:val="00993DBB"/>
    <w:rsid w:val="00994402"/>
    <w:rsid w:val="00994A0F"/>
    <w:rsid w:val="00996B0F"/>
    <w:rsid w:val="00996CCC"/>
    <w:rsid w:val="0099767E"/>
    <w:rsid w:val="009A0CB3"/>
    <w:rsid w:val="009A2E69"/>
    <w:rsid w:val="009A2F14"/>
    <w:rsid w:val="009A3B2E"/>
    <w:rsid w:val="009A575E"/>
    <w:rsid w:val="009A5C1D"/>
    <w:rsid w:val="009A646C"/>
    <w:rsid w:val="009A7A6E"/>
    <w:rsid w:val="009B0527"/>
    <w:rsid w:val="009B05E3"/>
    <w:rsid w:val="009B09DB"/>
    <w:rsid w:val="009B0D8E"/>
    <w:rsid w:val="009B162F"/>
    <w:rsid w:val="009B3D70"/>
    <w:rsid w:val="009B3E02"/>
    <w:rsid w:val="009B4765"/>
    <w:rsid w:val="009B4ED6"/>
    <w:rsid w:val="009B5164"/>
    <w:rsid w:val="009B69BD"/>
    <w:rsid w:val="009B6C06"/>
    <w:rsid w:val="009B6C17"/>
    <w:rsid w:val="009B716F"/>
    <w:rsid w:val="009B77D4"/>
    <w:rsid w:val="009B78D1"/>
    <w:rsid w:val="009B7AE7"/>
    <w:rsid w:val="009C097B"/>
    <w:rsid w:val="009C3199"/>
    <w:rsid w:val="009C372F"/>
    <w:rsid w:val="009C3BE3"/>
    <w:rsid w:val="009C447B"/>
    <w:rsid w:val="009C475F"/>
    <w:rsid w:val="009C4CE5"/>
    <w:rsid w:val="009C5C13"/>
    <w:rsid w:val="009C60B9"/>
    <w:rsid w:val="009C65E6"/>
    <w:rsid w:val="009C7186"/>
    <w:rsid w:val="009C7215"/>
    <w:rsid w:val="009D0568"/>
    <w:rsid w:val="009D05C9"/>
    <w:rsid w:val="009D1248"/>
    <w:rsid w:val="009D1354"/>
    <w:rsid w:val="009D18AB"/>
    <w:rsid w:val="009D213A"/>
    <w:rsid w:val="009D3AAD"/>
    <w:rsid w:val="009D42CA"/>
    <w:rsid w:val="009D55F1"/>
    <w:rsid w:val="009D5A8F"/>
    <w:rsid w:val="009D601D"/>
    <w:rsid w:val="009D6461"/>
    <w:rsid w:val="009D7202"/>
    <w:rsid w:val="009E0C12"/>
    <w:rsid w:val="009E1074"/>
    <w:rsid w:val="009E15FF"/>
    <w:rsid w:val="009E19C8"/>
    <w:rsid w:val="009E1AC2"/>
    <w:rsid w:val="009E2D62"/>
    <w:rsid w:val="009E3B43"/>
    <w:rsid w:val="009E4832"/>
    <w:rsid w:val="009E5218"/>
    <w:rsid w:val="009E54C5"/>
    <w:rsid w:val="009E5A0D"/>
    <w:rsid w:val="009F061D"/>
    <w:rsid w:val="009F0715"/>
    <w:rsid w:val="009F16D4"/>
    <w:rsid w:val="009F1CBC"/>
    <w:rsid w:val="009F2BEA"/>
    <w:rsid w:val="009F2D50"/>
    <w:rsid w:val="009F30BD"/>
    <w:rsid w:val="009F36D7"/>
    <w:rsid w:val="009F38AA"/>
    <w:rsid w:val="009F3E4A"/>
    <w:rsid w:val="009F574D"/>
    <w:rsid w:val="009F5B9F"/>
    <w:rsid w:val="009F6109"/>
    <w:rsid w:val="009F704E"/>
    <w:rsid w:val="009F7A49"/>
    <w:rsid w:val="00A0089B"/>
    <w:rsid w:val="00A01E30"/>
    <w:rsid w:val="00A02B3B"/>
    <w:rsid w:val="00A03C1E"/>
    <w:rsid w:val="00A05B67"/>
    <w:rsid w:val="00A0655E"/>
    <w:rsid w:val="00A07C5F"/>
    <w:rsid w:val="00A11BE0"/>
    <w:rsid w:val="00A137E4"/>
    <w:rsid w:val="00A145DF"/>
    <w:rsid w:val="00A14944"/>
    <w:rsid w:val="00A200A0"/>
    <w:rsid w:val="00A20DD7"/>
    <w:rsid w:val="00A22386"/>
    <w:rsid w:val="00A22822"/>
    <w:rsid w:val="00A2289D"/>
    <w:rsid w:val="00A23BBC"/>
    <w:rsid w:val="00A2469A"/>
    <w:rsid w:val="00A24B44"/>
    <w:rsid w:val="00A25AE2"/>
    <w:rsid w:val="00A26023"/>
    <w:rsid w:val="00A2666A"/>
    <w:rsid w:val="00A27018"/>
    <w:rsid w:val="00A30866"/>
    <w:rsid w:val="00A3213F"/>
    <w:rsid w:val="00A322DD"/>
    <w:rsid w:val="00A327F2"/>
    <w:rsid w:val="00A33A53"/>
    <w:rsid w:val="00A34A9D"/>
    <w:rsid w:val="00A3584A"/>
    <w:rsid w:val="00A36255"/>
    <w:rsid w:val="00A3701E"/>
    <w:rsid w:val="00A37C17"/>
    <w:rsid w:val="00A406EB"/>
    <w:rsid w:val="00A41280"/>
    <w:rsid w:val="00A44D17"/>
    <w:rsid w:val="00A454DB"/>
    <w:rsid w:val="00A45668"/>
    <w:rsid w:val="00A46671"/>
    <w:rsid w:val="00A47BC7"/>
    <w:rsid w:val="00A51793"/>
    <w:rsid w:val="00A51D36"/>
    <w:rsid w:val="00A52279"/>
    <w:rsid w:val="00A523D9"/>
    <w:rsid w:val="00A52B3A"/>
    <w:rsid w:val="00A530C1"/>
    <w:rsid w:val="00A53E19"/>
    <w:rsid w:val="00A54549"/>
    <w:rsid w:val="00A54F36"/>
    <w:rsid w:val="00A55654"/>
    <w:rsid w:val="00A56EC9"/>
    <w:rsid w:val="00A578F3"/>
    <w:rsid w:val="00A57C2A"/>
    <w:rsid w:val="00A60E2A"/>
    <w:rsid w:val="00A61A20"/>
    <w:rsid w:val="00A623ED"/>
    <w:rsid w:val="00A63E2F"/>
    <w:rsid w:val="00A64FF6"/>
    <w:rsid w:val="00A65418"/>
    <w:rsid w:val="00A65A6F"/>
    <w:rsid w:val="00A6668E"/>
    <w:rsid w:val="00A674BE"/>
    <w:rsid w:val="00A67953"/>
    <w:rsid w:val="00A70291"/>
    <w:rsid w:val="00A703B9"/>
    <w:rsid w:val="00A70724"/>
    <w:rsid w:val="00A70C5D"/>
    <w:rsid w:val="00A70DFF"/>
    <w:rsid w:val="00A72495"/>
    <w:rsid w:val="00A726F0"/>
    <w:rsid w:val="00A7277F"/>
    <w:rsid w:val="00A734B5"/>
    <w:rsid w:val="00A749B8"/>
    <w:rsid w:val="00A74B4B"/>
    <w:rsid w:val="00A74D02"/>
    <w:rsid w:val="00A75868"/>
    <w:rsid w:val="00A75DBD"/>
    <w:rsid w:val="00A7605F"/>
    <w:rsid w:val="00A76ED7"/>
    <w:rsid w:val="00A773AE"/>
    <w:rsid w:val="00A81767"/>
    <w:rsid w:val="00A81C28"/>
    <w:rsid w:val="00A824C3"/>
    <w:rsid w:val="00A84ADF"/>
    <w:rsid w:val="00A861AF"/>
    <w:rsid w:val="00A861EE"/>
    <w:rsid w:val="00A863ED"/>
    <w:rsid w:val="00A8670D"/>
    <w:rsid w:val="00A86844"/>
    <w:rsid w:val="00A87097"/>
    <w:rsid w:val="00A870DA"/>
    <w:rsid w:val="00A8729E"/>
    <w:rsid w:val="00A87947"/>
    <w:rsid w:val="00A879EE"/>
    <w:rsid w:val="00A87BB8"/>
    <w:rsid w:val="00A911F9"/>
    <w:rsid w:val="00A912FC"/>
    <w:rsid w:val="00A91A7F"/>
    <w:rsid w:val="00A924AD"/>
    <w:rsid w:val="00A92563"/>
    <w:rsid w:val="00A925C6"/>
    <w:rsid w:val="00A931EF"/>
    <w:rsid w:val="00A9383A"/>
    <w:rsid w:val="00A93A63"/>
    <w:rsid w:val="00A93DA8"/>
    <w:rsid w:val="00A949B5"/>
    <w:rsid w:val="00A95B44"/>
    <w:rsid w:val="00A96376"/>
    <w:rsid w:val="00A96D1E"/>
    <w:rsid w:val="00A974C7"/>
    <w:rsid w:val="00A97D86"/>
    <w:rsid w:val="00AA07F6"/>
    <w:rsid w:val="00AA1E1E"/>
    <w:rsid w:val="00AA4431"/>
    <w:rsid w:val="00AA58CF"/>
    <w:rsid w:val="00AA59E7"/>
    <w:rsid w:val="00AA755C"/>
    <w:rsid w:val="00AA787D"/>
    <w:rsid w:val="00AB03A9"/>
    <w:rsid w:val="00AB0550"/>
    <w:rsid w:val="00AB1609"/>
    <w:rsid w:val="00AB2036"/>
    <w:rsid w:val="00AB2FAD"/>
    <w:rsid w:val="00AB2FB2"/>
    <w:rsid w:val="00AB394F"/>
    <w:rsid w:val="00AB39AF"/>
    <w:rsid w:val="00AB7E6D"/>
    <w:rsid w:val="00AC17DE"/>
    <w:rsid w:val="00AC1E05"/>
    <w:rsid w:val="00AC26E4"/>
    <w:rsid w:val="00AC2C01"/>
    <w:rsid w:val="00AC419E"/>
    <w:rsid w:val="00AC4422"/>
    <w:rsid w:val="00AC4AC4"/>
    <w:rsid w:val="00AC55A3"/>
    <w:rsid w:val="00AC59B0"/>
    <w:rsid w:val="00AC6681"/>
    <w:rsid w:val="00AC697E"/>
    <w:rsid w:val="00AC69AA"/>
    <w:rsid w:val="00AC7862"/>
    <w:rsid w:val="00AC7A97"/>
    <w:rsid w:val="00AD01A3"/>
    <w:rsid w:val="00AD0EE6"/>
    <w:rsid w:val="00AD1CCC"/>
    <w:rsid w:val="00AD3762"/>
    <w:rsid w:val="00AD3D53"/>
    <w:rsid w:val="00AD470A"/>
    <w:rsid w:val="00AD49F4"/>
    <w:rsid w:val="00AD5112"/>
    <w:rsid w:val="00AD5699"/>
    <w:rsid w:val="00AD5726"/>
    <w:rsid w:val="00AD5890"/>
    <w:rsid w:val="00AD63D8"/>
    <w:rsid w:val="00AD65DB"/>
    <w:rsid w:val="00AD73AE"/>
    <w:rsid w:val="00AD767C"/>
    <w:rsid w:val="00AE0ACE"/>
    <w:rsid w:val="00AE1DB6"/>
    <w:rsid w:val="00AE250B"/>
    <w:rsid w:val="00AE30C1"/>
    <w:rsid w:val="00AE35FE"/>
    <w:rsid w:val="00AE506B"/>
    <w:rsid w:val="00AE567F"/>
    <w:rsid w:val="00AE62CC"/>
    <w:rsid w:val="00AE6422"/>
    <w:rsid w:val="00AE65B6"/>
    <w:rsid w:val="00AE71B1"/>
    <w:rsid w:val="00AE7740"/>
    <w:rsid w:val="00AF0305"/>
    <w:rsid w:val="00AF1326"/>
    <w:rsid w:val="00AF175C"/>
    <w:rsid w:val="00AF1A70"/>
    <w:rsid w:val="00AF6069"/>
    <w:rsid w:val="00AF690C"/>
    <w:rsid w:val="00AF6D17"/>
    <w:rsid w:val="00AF7095"/>
    <w:rsid w:val="00B0094C"/>
    <w:rsid w:val="00B00B8D"/>
    <w:rsid w:val="00B0235B"/>
    <w:rsid w:val="00B03AF8"/>
    <w:rsid w:val="00B05159"/>
    <w:rsid w:val="00B06B54"/>
    <w:rsid w:val="00B06E1E"/>
    <w:rsid w:val="00B07965"/>
    <w:rsid w:val="00B07F76"/>
    <w:rsid w:val="00B11003"/>
    <w:rsid w:val="00B11C5E"/>
    <w:rsid w:val="00B126D9"/>
    <w:rsid w:val="00B13E30"/>
    <w:rsid w:val="00B14943"/>
    <w:rsid w:val="00B21C11"/>
    <w:rsid w:val="00B229CC"/>
    <w:rsid w:val="00B22A98"/>
    <w:rsid w:val="00B23C38"/>
    <w:rsid w:val="00B23E6D"/>
    <w:rsid w:val="00B23EFD"/>
    <w:rsid w:val="00B26147"/>
    <w:rsid w:val="00B2669E"/>
    <w:rsid w:val="00B27285"/>
    <w:rsid w:val="00B27C47"/>
    <w:rsid w:val="00B27F2D"/>
    <w:rsid w:val="00B308A1"/>
    <w:rsid w:val="00B32CE2"/>
    <w:rsid w:val="00B345CE"/>
    <w:rsid w:val="00B3665D"/>
    <w:rsid w:val="00B3701B"/>
    <w:rsid w:val="00B376A6"/>
    <w:rsid w:val="00B407BE"/>
    <w:rsid w:val="00B40BC2"/>
    <w:rsid w:val="00B4148E"/>
    <w:rsid w:val="00B42303"/>
    <w:rsid w:val="00B42A7C"/>
    <w:rsid w:val="00B42F10"/>
    <w:rsid w:val="00B43591"/>
    <w:rsid w:val="00B43929"/>
    <w:rsid w:val="00B44799"/>
    <w:rsid w:val="00B45EB8"/>
    <w:rsid w:val="00B471DA"/>
    <w:rsid w:val="00B50AA4"/>
    <w:rsid w:val="00B512C1"/>
    <w:rsid w:val="00B51CCB"/>
    <w:rsid w:val="00B53964"/>
    <w:rsid w:val="00B54C20"/>
    <w:rsid w:val="00B5502A"/>
    <w:rsid w:val="00B56F49"/>
    <w:rsid w:val="00B57854"/>
    <w:rsid w:val="00B57E21"/>
    <w:rsid w:val="00B603A6"/>
    <w:rsid w:val="00B61105"/>
    <w:rsid w:val="00B616D8"/>
    <w:rsid w:val="00B62683"/>
    <w:rsid w:val="00B62F89"/>
    <w:rsid w:val="00B6335A"/>
    <w:rsid w:val="00B6427D"/>
    <w:rsid w:val="00B64706"/>
    <w:rsid w:val="00B64986"/>
    <w:rsid w:val="00B661CC"/>
    <w:rsid w:val="00B66542"/>
    <w:rsid w:val="00B669F4"/>
    <w:rsid w:val="00B67258"/>
    <w:rsid w:val="00B67BD2"/>
    <w:rsid w:val="00B70152"/>
    <w:rsid w:val="00B70AEF"/>
    <w:rsid w:val="00B70D7D"/>
    <w:rsid w:val="00B7137F"/>
    <w:rsid w:val="00B72649"/>
    <w:rsid w:val="00B7389D"/>
    <w:rsid w:val="00B73DF4"/>
    <w:rsid w:val="00B75501"/>
    <w:rsid w:val="00B75A97"/>
    <w:rsid w:val="00B75AF5"/>
    <w:rsid w:val="00B764CF"/>
    <w:rsid w:val="00B76797"/>
    <w:rsid w:val="00B76A14"/>
    <w:rsid w:val="00B77B4E"/>
    <w:rsid w:val="00B77F80"/>
    <w:rsid w:val="00B77FBE"/>
    <w:rsid w:val="00B8056A"/>
    <w:rsid w:val="00B81331"/>
    <w:rsid w:val="00B829EC"/>
    <w:rsid w:val="00B82CDD"/>
    <w:rsid w:val="00B8603F"/>
    <w:rsid w:val="00B87141"/>
    <w:rsid w:val="00B87E35"/>
    <w:rsid w:val="00B902D7"/>
    <w:rsid w:val="00B90C5A"/>
    <w:rsid w:val="00B9401B"/>
    <w:rsid w:val="00B94892"/>
    <w:rsid w:val="00B95011"/>
    <w:rsid w:val="00B97163"/>
    <w:rsid w:val="00BA0987"/>
    <w:rsid w:val="00BA09E3"/>
    <w:rsid w:val="00BA0B93"/>
    <w:rsid w:val="00BA2614"/>
    <w:rsid w:val="00BA2DED"/>
    <w:rsid w:val="00BA360C"/>
    <w:rsid w:val="00BA3C6B"/>
    <w:rsid w:val="00BA459F"/>
    <w:rsid w:val="00BA58B0"/>
    <w:rsid w:val="00BA596E"/>
    <w:rsid w:val="00BA66E6"/>
    <w:rsid w:val="00BA6B01"/>
    <w:rsid w:val="00BA7B87"/>
    <w:rsid w:val="00BB0138"/>
    <w:rsid w:val="00BB02E7"/>
    <w:rsid w:val="00BB1B02"/>
    <w:rsid w:val="00BB1DD4"/>
    <w:rsid w:val="00BB21B4"/>
    <w:rsid w:val="00BB2A0E"/>
    <w:rsid w:val="00BB33DD"/>
    <w:rsid w:val="00BB3BF2"/>
    <w:rsid w:val="00BB4286"/>
    <w:rsid w:val="00BB5CD3"/>
    <w:rsid w:val="00BB6489"/>
    <w:rsid w:val="00BB6866"/>
    <w:rsid w:val="00BB700E"/>
    <w:rsid w:val="00BB74EB"/>
    <w:rsid w:val="00BB7806"/>
    <w:rsid w:val="00BC006D"/>
    <w:rsid w:val="00BC0260"/>
    <w:rsid w:val="00BC086C"/>
    <w:rsid w:val="00BC0A43"/>
    <w:rsid w:val="00BC1DBF"/>
    <w:rsid w:val="00BC407A"/>
    <w:rsid w:val="00BC447F"/>
    <w:rsid w:val="00BC4C41"/>
    <w:rsid w:val="00BC51A5"/>
    <w:rsid w:val="00BC5284"/>
    <w:rsid w:val="00BC5B0F"/>
    <w:rsid w:val="00BC7251"/>
    <w:rsid w:val="00BC733E"/>
    <w:rsid w:val="00BD0148"/>
    <w:rsid w:val="00BD03B8"/>
    <w:rsid w:val="00BD1A3A"/>
    <w:rsid w:val="00BD1F5F"/>
    <w:rsid w:val="00BD2651"/>
    <w:rsid w:val="00BD271E"/>
    <w:rsid w:val="00BD4C98"/>
    <w:rsid w:val="00BD5057"/>
    <w:rsid w:val="00BD5ECE"/>
    <w:rsid w:val="00BD6143"/>
    <w:rsid w:val="00BD61E1"/>
    <w:rsid w:val="00BD7021"/>
    <w:rsid w:val="00BD719A"/>
    <w:rsid w:val="00BD772A"/>
    <w:rsid w:val="00BE0261"/>
    <w:rsid w:val="00BE0FC7"/>
    <w:rsid w:val="00BE1162"/>
    <w:rsid w:val="00BE13A6"/>
    <w:rsid w:val="00BE14C5"/>
    <w:rsid w:val="00BE1E66"/>
    <w:rsid w:val="00BE3841"/>
    <w:rsid w:val="00BE4533"/>
    <w:rsid w:val="00BE4762"/>
    <w:rsid w:val="00BE4F03"/>
    <w:rsid w:val="00BE591B"/>
    <w:rsid w:val="00BE601B"/>
    <w:rsid w:val="00BF030C"/>
    <w:rsid w:val="00BF0598"/>
    <w:rsid w:val="00BF0860"/>
    <w:rsid w:val="00BF1834"/>
    <w:rsid w:val="00BF2CD7"/>
    <w:rsid w:val="00BF30A4"/>
    <w:rsid w:val="00BF34A8"/>
    <w:rsid w:val="00BF4F00"/>
    <w:rsid w:val="00BF5C7E"/>
    <w:rsid w:val="00BF721C"/>
    <w:rsid w:val="00BF7708"/>
    <w:rsid w:val="00C00578"/>
    <w:rsid w:val="00C00A66"/>
    <w:rsid w:val="00C00B62"/>
    <w:rsid w:val="00C00EB4"/>
    <w:rsid w:val="00C02AF3"/>
    <w:rsid w:val="00C039AD"/>
    <w:rsid w:val="00C04E7A"/>
    <w:rsid w:val="00C053C1"/>
    <w:rsid w:val="00C06A60"/>
    <w:rsid w:val="00C1076E"/>
    <w:rsid w:val="00C119FC"/>
    <w:rsid w:val="00C11A48"/>
    <w:rsid w:val="00C1225F"/>
    <w:rsid w:val="00C12329"/>
    <w:rsid w:val="00C14118"/>
    <w:rsid w:val="00C14FC5"/>
    <w:rsid w:val="00C15978"/>
    <w:rsid w:val="00C161B6"/>
    <w:rsid w:val="00C172D9"/>
    <w:rsid w:val="00C17A90"/>
    <w:rsid w:val="00C20810"/>
    <w:rsid w:val="00C20F96"/>
    <w:rsid w:val="00C214A3"/>
    <w:rsid w:val="00C220C3"/>
    <w:rsid w:val="00C2257E"/>
    <w:rsid w:val="00C225CC"/>
    <w:rsid w:val="00C22724"/>
    <w:rsid w:val="00C23202"/>
    <w:rsid w:val="00C24185"/>
    <w:rsid w:val="00C25DC4"/>
    <w:rsid w:val="00C267F9"/>
    <w:rsid w:val="00C26982"/>
    <w:rsid w:val="00C270FB"/>
    <w:rsid w:val="00C27113"/>
    <w:rsid w:val="00C2736D"/>
    <w:rsid w:val="00C303E0"/>
    <w:rsid w:val="00C3184A"/>
    <w:rsid w:val="00C31B6A"/>
    <w:rsid w:val="00C3527B"/>
    <w:rsid w:val="00C36814"/>
    <w:rsid w:val="00C36D61"/>
    <w:rsid w:val="00C37975"/>
    <w:rsid w:val="00C40406"/>
    <w:rsid w:val="00C40AAE"/>
    <w:rsid w:val="00C40BCC"/>
    <w:rsid w:val="00C40F4D"/>
    <w:rsid w:val="00C4108A"/>
    <w:rsid w:val="00C42722"/>
    <w:rsid w:val="00C42C32"/>
    <w:rsid w:val="00C42E7D"/>
    <w:rsid w:val="00C44032"/>
    <w:rsid w:val="00C443B8"/>
    <w:rsid w:val="00C444B4"/>
    <w:rsid w:val="00C44537"/>
    <w:rsid w:val="00C45333"/>
    <w:rsid w:val="00C462DA"/>
    <w:rsid w:val="00C47F52"/>
    <w:rsid w:val="00C519E5"/>
    <w:rsid w:val="00C51FCA"/>
    <w:rsid w:val="00C520E1"/>
    <w:rsid w:val="00C52D4A"/>
    <w:rsid w:val="00C530ED"/>
    <w:rsid w:val="00C54F7B"/>
    <w:rsid w:val="00C5540D"/>
    <w:rsid w:val="00C563C1"/>
    <w:rsid w:val="00C5685A"/>
    <w:rsid w:val="00C5709D"/>
    <w:rsid w:val="00C57A6A"/>
    <w:rsid w:val="00C60C43"/>
    <w:rsid w:val="00C61DAE"/>
    <w:rsid w:val="00C62691"/>
    <w:rsid w:val="00C63531"/>
    <w:rsid w:val="00C64042"/>
    <w:rsid w:val="00C642A4"/>
    <w:rsid w:val="00C66EAD"/>
    <w:rsid w:val="00C7091D"/>
    <w:rsid w:val="00C70AB2"/>
    <w:rsid w:val="00C70D76"/>
    <w:rsid w:val="00C717DD"/>
    <w:rsid w:val="00C71DF2"/>
    <w:rsid w:val="00C72147"/>
    <w:rsid w:val="00C7246A"/>
    <w:rsid w:val="00C72DA8"/>
    <w:rsid w:val="00C72F31"/>
    <w:rsid w:val="00C730AC"/>
    <w:rsid w:val="00C732FF"/>
    <w:rsid w:val="00C74DD5"/>
    <w:rsid w:val="00C74EBE"/>
    <w:rsid w:val="00C75673"/>
    <w:rsid w:val="00C75E30"/>
    <w:rsid w:val="00C75F36"/>
    <w:rsid w:val="00C76457"/>
    <w:rsid w:val="00C7673F"/>
    <w:rsid w:val="00C77BCF"/>
    <w:rsid w:val="00C80C01"/>
    <w:rsid w:val="00C80D60"/>
    <w:rsid w:val="00C82E15"/>
    <w:rsid w:val="00C838A9"/>
    <w:rsid w:val="00C83991"/>
    <w:rsid w:val="00C86F84"/>
    <w:rsid w:val="00C903B5"/>
    <w:rsid w:val="00C90C26"/>
    <w:rsid w:val="00C90DE6"/>
    <w:rsid w:val="00C92727"/>
    <w:rsid w:val="00C927D9"/>
    <w:rsid w:val="00C92BDC"/>
    <w:rsid w:val="00C94668"/>
    <w:rsid w:val="00C9488F"/>
    <w:rsid w:val="00C9513A"/>
    <w:rsid w:val="00C955A4"/>
    <w:rsid w:val="00C959A0"/>
    <w:rsid w:val="00C95A42"/>
    <w:rsid w:val="00C96512"/>
    <w:rsid w:val="00C96642"/>
    <w:rsid w:val="00C967E2"/>
    <w:rsid w:val="00C97F60"/>
    <w:rsid w:val="00CA05B1"/>
    <w:rsid w:val="00CA068E"/>
    <w:rsid w:val="00CA161A"/>
    <w:rsid w:val="00CA1A2B"/>
    <w:rsid w:val="00CA288D"/>
    <w:rsid w:val="00CA36B5"/>
    <w:rsid w:val="00CA39B3"/>
    <w:rsid w:val="00CA3DFB"/>
    <w:rsid w:val="00CA3FBF"/>
    <w:rsid w:val="00CA4A00"/>
    <w:rsid w:val="00CA4E32"/>
    <w:rsid w:val="00CA5CB2"/>
    <w:rsid w:val="00CA62BB"/>
    <w:rsid w:val="00CA65EC"/>
    <w:rsid w:val="00CA758E"/>
    <w:rsid w:val="00CA7B4B"/>
    <w:rsid w:val="00CA7DCA"/>
    <w:rsid w:val="00CB1B75"/>
    <w:rsid w:val="00CB2055"/>
    <w:rsid w:val="00CB329C"/>
    <w:rsid w:val="00CB3489"/>
    <w:rsid w:val="00CB3939"/>
    <w:rsid w:val="00CB396C"/>
    <w:rsid w:val="00CB3ABF"/>
    <w:rsid w:val="00CB3F65"/>
    <w:rsid w:val="00CB4088"/>
    <w:rsid w:val="00CB4F38"/>
    <w:rsid w:val="00CB5807"/>
    <w:rsid w:val="00CB62A4"/>
    <w:rsid w:val="00CB6B80"/>
    <w:rsid w:val="00CB73C3"/>
    <w:rsid w:val="00CB7603"/>
    <w:rsid w:val="00CC0AB1"/>
    <w:rsid w:val="00CC0FEB"/>
    <w:rsid w:val="00CC15CB"/>
    <w:rsid w:val="00CC1D52"/>
    <w:rsid w:val="00CC1F0E"/>
    <w:rsid w:val="00CC25DA"/>
    <w:rsid w:val="00CC28E8"/>
    <w:rsid w:val="00CC3626"/>
    <w:rsid w:val="00CC3934"/>
    <w:rsid w:val="00CC5323"/>
    <w:rsid w:val="00CC5FC2"/>
    <w:rsid w:val="00CC623F"/>
    <w:rsid w:val="00CC670B"/>
    <w:rsid w:val="00CD0396"/>
    <w:rsid w:val="00CD0E9C"/>
    <w:rsid w:val="00CD1548"/>
    <w:rsid w:val="00CD17C4"/>
    <w:rsid w:val="00CD1D01"/>
    <w:rsid w:val="00CD28D1"/>
    <w:rsid w:val="00CD3243"/>
    <w:rsid w:val="00CD4C05"/>
    <w:rsid w:val="00CD4F2D"/>
    <w:rsid w:val="00CD564E"/>
    <w:rsid w:val="00CD56CF"/>
    <w:rsid w:val="00CD66DF"/>
    <w:rsid w:val="00CD7875"/>
    <w:rsid w:val="00CD7B07"/>
    <w:rsid w:val="00CE05D6"/>
    <w:rsid w:val="00CE2493"/>
    <w:rsid w:val="00CE3996"/>
    <w:rsid w:val="00CE3CFA"/>
    <w:rsid w:val="00CE45AE"/>
    <w:rsid w:val="00CE4910"/>
    <w:rsid w:val="00CE5275"/>
    <w:rsid w:val="00CE7C32"/>
    <w:rsid w:val="00CE7F6F"/>
    <w:rsid w:val="00CF229B"/>
    <w:rsid w:val="00CF28FE"/>
    <w:rsid w:val="00CF2C63"/>
    <w:rsid w:val="00CF306E"/>
    <w:rsid w:val="00CF3273"/>
    <w:rsid w:val="00CF47FA"/>
    <w:rsid w:val="00CF59FA"/>
    <w:rsid w:val="00CF5AC7"/>
    <w:rsid w:val="00CF625E"/>
    <w:rsid w:val="00CF6B94"/>
    <w:rsid w:val="00CF7070"/>
    <w:rsid w:val="00D004ED"/>
    <w:rsid w:val="00D00657"/>
    <w:rsid w:val="00D00FAE"/>
    <w:rsid w:val="00D02678"/>
    <w:rsid w:val="00D02811"/>
    <w:rsid w:val="00D02A65"/>
    <w:rsid w:val="00D02A8A"/>
    <w:rsid w:val="00D03F29"/>
    <w:rsid w:val="00D04A5C"/>
    <w:rsid w:val="00D04AA5"/>
    <w:rsid w:val="00D065E0"/>
    <w:rsid w:val="00D06EF9"/>
    <w:rsid w:val="00D11473"/>
    <w:rsid w:val="00D11EFB"/>
    <w:rsid w:val="00D12175"/>
    <w:rsid w:val="00D12532"/>
    <w:rsid w:val="00D12AA0"/>
    <w:rsid w:val="00D1444E"/>
    <w:rsid w:val="00D152CF"/>
    <w:rsid w:val="00D15647"/>
    <w:rsid w:val="00D20212"/>
    <w:rsid w:val="00D21BD2"/>
    <w:rsid w:val="00D21F29"/>
    <w:rsid w:val="00D22D75"/>
    <w:rsid w:val="00D235CC"/>
    <w:rsid w:val="00D24714"/>
    <w:rsid w:val="00D2597E"/>
    <w:rsid w:val="00D25E85"/>
    <w:rsid w:val="00D26710"/>
    <w:rsid w:val="00D27088"/>
    <w:rsid w:val="00D274E6"/>
    <w:rsid w:val="00D2756F"/>
    <w:rsid w:val="00D27B44"/>
    <w:rsid w:val="00D27DA9"/>
    <w:rsid w:val="00D32D19"/>
    <w:rsid w:val="00D334A9"/>
    <w:rsid w:val="00D34095"/>
    <w:rsid w:val="00D343B5"/>
    <w:rsid w:val="00D345E9"/>
    <w:rsid w:val="00D36C6A"/>
    <w:rsid w:val="00D36CBB"/>
    <w:rsid w:val="00D37E36"/>
    <w:rsid w:val="00D424C7"/>
    <w:rsid w:val="00D42603"/>
    <w:rsid w:val="00D42687"/>
    <w:rsid w:val="00D42939"/>
    <w:rsid w:val="00D42991"/>
    <w:rsid w:val="00D42A51"/>
    <w:rsid w:val="00D43991"/>
    <w:rsid w:val="00D44475"/>
    <w:rsid w:val="00D4470D"/>
    <w:rsid w:val="00D447EE"/>
    <w:rsid w:val="00D45D16"/>
    <w:rsid w:val="00D4628F"/>
    <w:rsid w:val="00D46609"/>
    <w:rsid w:val="00D479C7"/>
    <w:rsid w:val="00D47A9C"/>
    <w:rsid w:val="00D47D4E"/>
    <w:rsid w:val="00D508F8"/>
    <w:rsid w:val="00D522D7"/>
    <w:rsid w:val="00D52659"/>
    <w:rsid w:val="00D57D96"/>
    <w:rsid w:val="00D617C4"/>
    <w:rsid w:val="00D61B32"/>
    <w:rsid w:val="00D61BF2"/>
    <w:rsid w:val="00D64DE8"/>
    <w:rsid w:val="00D6534D"/>
    <w:rsid w:val="00D657FC"/>
    <w:rsid w:val="00D67083"/>
    <w:rsid w:val="00D703B8"/>
    <w:rsid w:val="00D70589"/>
    <w:rsid w:val="00D71044"/>
    <w:rsid w:val="00D719A5"/>
    <w:rsid w:val="00D7247D"/>
    <w:rsid w:val="00D74936"/>
    <w:rsid w:val="00D75056"/>
    <w:rsid w:val="00D76FCC"/>
    <w:rsid w:val="00D77B87"/>
    <w:rsid w:val="00D77EE9"/>
    <w:rsid w:val="00D802F5"/>
    <w:rsid w:val="00D80370"/>
    <w:rsid w:val="00D80BCF"/>
    <w:rsid w:val="00D823C0"/>
    <w:rsid w:val="00D82A82"/>
    <w:rsid w:val="00D85F9C"/>
    <w:rsid w:val="00D868D7"/>
    <w:rsid w:val="00D8766E"/>
    <w:rsid w:val="00D87B59"/>
    <w:rsid w:val="00D90FCE"/>
    <w:rsid w:val="00D92667"/>
    <w:rsid w:val="00D938A7"/>
    <w:rsid w:val="00D93BF7"/>
    <w:rsid w:val="00D940D3"/>
    <w:rsid w:val="00D977F0"/>
    <w:rsid w:val="00D97F5B"/>
    <w:rsid w:val="00DA1557"/>
    <w:rsid w:val="00DA247F"/>
    <w:rsid w:val="00DA4090"/>
    <w:rsid w:val="00DA4D95"/>
    <w:rsid w:val="00DA5120"/>
    <w:rsid w:val="00DA5507"/>
    <w:rsid w:val="00DA7ACD"/>
    <w:rsid w:val="00DB1A08"/>
    <w:rsid w:val="00DB1A2B"/>
    <w:rsid w:val="00DB2079"/>
    <w:rsid w:val="00DB3DF7"/>
    <w:rsid w:val="00DB42C6"/>
    <w:rsid w:val="00DB5060"/>
    <w:rsid w:val="00DB5AAB"/>
    <w:rsid w:val="00DB5C54"/>
    <w:rsid w:val="00DB5FC5"/>
    <w:rsid w:val="00DB6EB5"/>
    <w:rsid w:val="00DB7773"/>
    <w:rsid w:val="00DC048A"/>
    <w:rsid w:val="00DC209C"/>
    <w:rsid w:val="00DC271F"/>
    <w:rsid w:val="00DC2819"/>
    <w:rsid w:val="00DC2DAA"/>
    <w:rsid w:val="00DC3DE1"/>
    <w:rsid w:val="00DC4649"/>
    <w:rsid w:val="00DC5060"/>
    <w:rsid w:val="00DC5E24"/>
    <w:rsid w:val="00DC7677"/>
    <w:rsid w:val="00DD0976"/>
    <w:rsid w:val="00DD1831"/>
    <w:rsid w:val="00DD18D3"/>
    <w:rsid w:val="00DD310D"/>
    <w:rsid w:val="00DD3585"/>
    <w:rsid w:val="00DD4E21"/>
    <w:rsid w:val="00DD5BED"/>
    <w:rsid w:val="00DD67BC"/>
    <w:rsid w:val="00DD79B9"/>
    <w:rsid w:val="00DE139A"/>
    <w:rsid w:val="00DE2844"/>
    <w:rsid w:val="00DE2A83"/>
    <w:rsid w:val="00DE2A95"/>
    <w:rsid w:val="00DE6DB9"/>
    <w:rsid w:val="00DE7003"/>
    <w:rsid w:val="00DE7083"/>
    <w:rsid w:val="00DE763A"/>
    <w:rsid w:val="00DE78E6"/>
    <w:rsid w:val="00DE7AF3"/>
    <w:rsid w:val="00DE7ECA"/>
    <w:rsid w:val="00DF0232"/>
    <w:rsid w:val="00DF22D7"/>
    <w:rsid w:val="00DF286D"/>
    <w:rsid w:val="00DF34EB"/>
    <w:rsid w:val="00DF428C"/>
    <w:rsid w:val="00DF7050"/>
    <w:rsid w:val="00DF7782"/>
    <w:rsid w:val="00DF7829"/>
    <w:rsid w:val="00DF7ED4"/>
    <w:rsid w:val="00E01454"/>
    <w:rsid w:val="00E022B7"/>
    <w:rsid w:val="00E02505"/>
    <w:rsid w:val="00E02D3C"/>
    <w:rsid w:val="00E0353D"/>
    <w:rsid w:val="00E0423F"/>
    <w:rsid w:val="00E04C16"/>
    <w:rsid w:val="00E054F1"/>
    <w:rsid w:val="00E056A6"/>
    <w:rsid w:val="00E061E9"/>
    <w:rsid w:val="00E074E2"/>
    <w:rsid w:val="00E119D9"/>
    <w:rsid w:val="00E13CBB"/>
    <w:rsid w:val="00E141E6"/>
    <w:rsid w:val="00E1467B"/>
    <w:rsid w:val="00E1529F"/>
    <w:rsid w:val="00E1581D"/>
    <w:rsid w:val="00E15B91"/>
    <w:rsid w:val="00E15DC6"/>
    <w:rsid w:val="00E15E91"/>
    <w:rsid w:val="00E17274"/>
    <w:rsid w:val="00E17BC7"/>
    <w:rsid w:val="00E205FB"/>
    <w:rsid w:val="00E20979"/>
    <w:rsid w:val="00E20D69"/>
    <w:rsid w:val="00E20DA0"/>
    <w:rsid w:val="00E225F2"/>
    <w:rsid w:val="00E22A14"/>
    <w:rsid w:val="00E23CF1"/>
    <w:rsid w:val="00E2459B"/>
    <w:rsid w:val="00E24974"/>
    <w:rsid w:val="00E249ED"/>
    <w:rsid w:val="00E25646"/>
    <w:rsid w:val="00E25AE4"/>
    <w:rsid w:val="00E25DD0"/>
    <w:rsid w:val="00E25F2D"/>
    <w:rsid w:val="00E27E5B"/>
    <w:rsid w:val="00E3102F"/>
    <w:rsid w:val="00E31137"/>
    <w:rsid w:val="00E318E9"/>
    <w:rsid w:val="00E3242F"/>
    <w:rsid w:val="00E32DA6"/>
    <w:rsid w:val="00E35F96"/>
    <w:rsid w:val="00E3635E"/>
    <w:rsid w:val="00E369CD"/>
    <w:rsid w:val="00E36D60"/>
    <w:rsid w:val="00E41910"/>
    <w:rsid w:val="00E4198E"/>
    <w:rsid w:val="00E425DA"/>
    <w:rsid w:val="00E425E4"/>
    <w:rsid w:val="00E44316"/>
    <w:rsid w:val="00E471BA"/>
    <w:rsid w:val="00E522F5"/>
    <w:rsid w:val="00E523EF"/>
    <w:rsid w:val="00E528FB"/>
    <w:rsid w:val="00E52A41"/>
    <w:rsid w:val="00E53C19"/>
    <w:rsid w:val="00E54223"/>
    <w:rsid w:val="00E55044"/>
    <w:rsid w:val="00E550EC"/>
    <w:rsid w:val="00E55EB2"/>
    <w:rsid w:val="00E60028"/>
    <w:rsid w:val="00E60152"/>
    <w:rsid w:val="00E60769"/>
    <w:rsid w:val="00E60BA9"/>
    <w:rsid w:val="00E60BFE"/>
    <w:rsid w:val="00E61580"/>
    <w:rsid w:val="00E62A6B"/>
    <w:rsid w:val="00E62BA9"/>
    <w:rsid w:val="00E63434"/>
    <w:rsid w:val="00E63712"/>
    <w:rsid w:val="00E63A6A"/>
    <w:rsid w:val="00E64403"/>
    <w:rsid w:val="00E6521D"/>
    <w:rsid w:val="00E665F8"/>
    <w:rsid w:val="00E66EF5"/>
    <w:rsid w:val="00E67CEF"/>
    <w:rsid w:val="00E70287"/>
    <w:rsid w:val="00E70982"/>
    <w:rsid w:val="00E71498"/>
    <w:rsid w:val="00E72353"/>
    <w:rsid w:val="00E7333F"/>
    <w:rsid w:val="00E7403D"/>
    <w:rsid w:val="00E75A8A"/>
    <w:rsid w:val="00E76CA1"/>
    <w:rsid w:val="00E77455"/>
    <w:rsid w:val="00E77BE4"/>
    <w:rsid w:val="00E82297"/>
    <w:rsid w:val="00E82397"/>
    <w:rsid w:val="00E8295F"/>
    <w:rsid w:val="00E82B2F"/>
    <w:rsid w:val="00E82E43"/>
    <w:rsid w:val="00E8374F"/>
    <w:rsid w:val="00E83BC5"/>
    <w:rsid w:val="00E84622"/>
    <w:rsid w:val="00E84E02"/>
    <w:rsid w:val="00E879B3"/>
    <w:rsid w:val="00E87A5F"/>
    <w:rsid w:val="00E87E0A"/>
    <w:rsid w:val="00E907E0"/>
    <w:rsid w:val="00E90BFA"/>
    <w:rsid w:val="00E91641"/>
    <w:rsid w:val="00E916DE"/>
    <w:rsid w:val="00E92094"/>
    <w:rsid w:val="00E920D0"/>
    <w:rsid w:val="00E9258A"/>
    <w:rsid w:val="00E930B7"/>
    <w:rsid w:val="00E931BC"/>
    <w:rsid w:val="00E93718"/>
    <w:rsid w:val="00E93801"/>
    <w:rsid w:val="00E944E2"/>
    <w:rsid w:val="00E94BEA"/>
    <w:rsid w:val="00E95908"/>
    <w:rsid w:val="00E95A1E"/>
    <w:rsid w:val="00E9628E"/>
    <w:rsid w:val="00E96AC0"/>
    <w:rsid w:val="00E96E2B"/>
    <w:rsid w:val="00E971C1"/>
    <w:rsid w:val="00EA2254"/>
    <w:rsid w:val="00EA4636"/>
    <w:rsid w:val="00EA47AB"/>
    <w:rsid w:val="00EA56E4"/>
    <w:rsid w:val="00EA582A"/>
    <w:rsid w:val="00EA6623"/>
    <w:rsid w:val="00EA6A76"/>
    <w:rsid w:val="00EA6C53"/>
    <w:rsid w:val="00EA7526"/>
    <w:rsid w:val="00EB0584"/>
    <w:rsid w:val="00EB0C3A"/>
    <w:rsid w:val="00EB1102"/>
    <w:rsid w:val="00EB1E21"/>
    <w:rsid w:val="00EB1EC2"/>
    <w:rsid w:val="00EB1EED"/>
    <w:rsid w:val="00EB2569"/>
    <w:rsid w:val="00EB281E"/>
    <w:rsid w:val="00EB2D1E"/>
    <w:rsid w:val="00EB3210"/>
    <w:rsid w:val="00EB4012"/>
    <w:rsid w:val="00EB4BF9"/>
    <w:rsid w:val="00EB6189"/>
    <w:rsid w:val="00EB6400"/>
    <w:rsid w:val="00EB6C3B"/>
    <w:rsid w:val="00EB709B"/>
    <w:rsid w:val="00EB7EAF"/>
    <w:rsid w:val="00EC083B"/>
    <w:rsid w:val="00EC0F9A"/>
    <w:rsid w:val="00EC101E"/>
    <w:rsid w:val="00EC149C"/>
    <w:rsid w:val="00EC197F"/>
    <w:rsid w:val="00EC1E7F"/>
    <w:rsid w:val="00EC2915"/>
    <w:rsid w:val="00EC4100"/>
    <w:rsid w:val="00EC4B51"/>
    <w:rsid w:val="00EC52A6"/>
    <w:rsid w:val="00EC73E6"/>
    <w:rsid w:val="00ED0889"/>
    <w:rsid w:val="00ED1911"/>
    <w:rsid w:val="00ED194F"/>
    <w:rsid w:val="00ED1E8B"/>
    <w:rsid w:val="00ED27EB"/>
    <w:rsid w:val="00ED41D6"/>
    <w:rsid w:val="00ED4751"/>
    <w:rsid w:val="00ED7079"/>
    <w:rsid w:val="00ED713D"/>
    <w:rsid w:val="00EE0276"/>
    <w:rsid w:val="00EE04CE"/>
    <w:rsid w:val="00EE0762"/>
    <w:rsid w:val="00EE1BA5"/>
    <w:rsid w:val="00EE1F78"/>
    <w:rsid w:val="00EE2FCF"/>
    <w:rsid w:val="00EE3858"/>
    <w:rsid w:val="00EE579C"/>
    <w:rsid w:val="00EE5CB7"/>
    <w:rsid w:val="00EE743C"/>
    <w:rsid w:val="00EE77EC"/>
    <w:rsid w:val="00EE7CA1"/>
    <w:rsid w:val="00EF0944"/>
    <w:rsid w:val="00EF1825"/>
    <w:rsid w:val="00EF353B"/>
    <w:rsid w:val="00EF52CF"/>
    <w:rsid w:val="00EF5E71"/>
    <w:rsid w:val="00EF66C6"/>
    <w:rsid w:val="00EF6A6C"/>
    <w:rsid w:val="00EF6B63"/>
    <w:rsid w:val="00EF71C9"/>
    <w:rsid w:val="00EF7825"/>
    <w:rsid w:val="00EF787F"/>
    <w:rsid w:val="00F0147A"/>
    <w:rsid w:val="00F0182E"/>
    <w:rsid w:val="00F0184D"/>
    <w:rsid w:val="00F0228C"/>
    <w:rsid w:val="00F0231E"/>
    <w:rsid w:val="00F02747"/>
    <w:rsid w:val="00F034CF"/>
    <w:rsid w:val="00F03ACC"/>
    <w:rsid w:val="00F0487D"/>
    <w:rsid w:val="00F053B9"/>
    <w:rsid w:val="00F05CE5"/>
    <w:rsid w:val="00F06130"/>
    <w:rsid w:val="00F06BAE"/>
    <w:rsid w:val="00F1093E"/>
    <w:rsid w:val="00F11132"/>
    <w:rsid w:val="00F11BB9"/>
    <w:rsid w:val="00F1274E"/>
    <w:rsid w:val="00F13726"/>
    <w:rsid w:val="00F13D27"/>
    <w:rsid w:val="00F1414F"/>
    <w:rsid w:val="00F14976"/>
    <w:rsid w:val="00F15352"/>
    <w:rsid w:val="00F163AB"/>
    <w:rsid w:val="00F1745D"/>
    <w:rsid w:val="00F17B07"/>
    <w:rsid w:val="00F20B7D"/>
    <w:rsid w:val="00F20E70"/>
    <w:rsid w:val="00F21627"/>
    <w:rsid w:val="00F21799"/>
    <w:rsid w:val="00F225B7"/>
    <w:rsid w:val="00F229A4"/>
    <w:rsid w:val="00F22CF3"/>
    <w:rsid w:val="00F24DE8"/>
    <w:rsid w:val="00F25077"/>
    <w:rsid w:val="00F25180"/>
    <w:rsid w:val="00F25796"/>
    <w:rsid w:val="00F25CF7"/>
    <w:rsid w:val="00F25F72"/>
    <w:rsid w:val="00F27FA9"/>
    <w:rsid w:val="00F30A70"/>
    <w:rsid w:val="00F31A22"/>
    <w:rsid w:val="00F31A59"/>
    <w:rsid w:val="00F3239E"/>
    <w:rsid w:val="00F323DC"/>
    <w:rsid w:val="00F3272C"/>
    <w:rsid w:val="00F32B71"/>
    <w:rsid w:val="00F33531"/>
    <w:rsid w:val="00F33884"/>
    <w:rsid w:val="00F339AB"/>
    <w:rsid w:val="00F33B08"/>
    <w:rsid w:val="00F35893"/>
    <w:rsid w:val="00F367AC"/>
    <w:rsid w:val="00F36AAD"/>
    <w:rsid w:val="00F37951"/>
    <w:rsid w:val="00F37FD3"/>
    <w:rsid w:val="00F40526"/>
    <w:rsid w:val="00F4190E"/>
    <w:rsid w:val="00F4206B"/>
    <w:rsid w:val="00F420A1"/>
    <w:rsid w:val="00F43461"/>
    <w:rsid w:val="00F43938"/>
    <w:rsid w:val="00F444E3"/>
    <w:rsid w:val="00F4509B"/>
    <w:rsid w:val="00F451A2"/>
    <w:rsid w:val="00F45253"/>
    <w:rsid w:val="00F45676"/>
    <w:rsid w:val="00F45DBE"/>
    <w:rsid w:val="00F468D6"/>
    <w:rsid w:val="00F46A8C"/>
    <w:rsid w:val="00F50512"/>
    <w:rsid w:val="00F5052C"/>
    <w:rsid w:val="00F50C67"/>
    <w:rsid w:val="00F51342"/>
    <w:rsid w:val="00F5172F"/>
    <w:rsid w:val="00F51B7D"/>
    <w:rsid w:val="00F531C6"/>
    <w:rsid w:val="00F54775"/>
    <w:rsid w:val="00F56C9F"/>
    <w:rsid w:val="00F56D88"/>
    <w:rsid w:val="00F57799"/>
    <w:rsid w:val="00F5795D"/>
    <w:rsid w:val="00F57AB1"/>
    <w:rsid w:val="00F60033"/>
    <w:rsid w:val="00F614AA"/>
    <w:rsid w:val="00F6202C"/>
    <w:rsid w:val="00F6362D"/>
    <w:rsid w:val="00F6695E"/>
    <w:rsid w:val="00F66D6C"/>
    <w:rsid w:val="00F67248"/>
    <w:rsid w:val="00F675BC"/>
    <w:rsid w:val="00F714D4"/>
    <w:rsid w:val="00F72E23"/>
    <w:rsid w:val="00F73FB9"/>
    <w:rsid w:val="00F7411C"/>
    <w:rsid w:val="00F74386"/>
    <w:rsid w:val="00F744A4"/>
    <w:rsid w:val="00F7494B"/>
    <w:rsid w:val="00F75C45"/>
    <w:rsid w:val="00F75E43"/>
    <w:rsid w:val="00F76649"/>
    <w:rsid w:val="00F76D9E"/>
    <w:rsid w:val="00F771A0"/>
    <w:rsid w:val="00F806E4"/>
    <w:rsid w:val="00F810F0"/>
    <w:rsid w:val="00F815AF"/>
    <w:rsid w:val="00F817C8"/>
    <w:rsid w:val="00F82771"/>
    <w:rsid w:val="00F8314A"/>
    <w:rsid w:val="00F83751"/>
    <w:rsid w:val="00F83C53"/>
    <w:rsid w:val="00F842BC"/>
    <w:rsid w:val="00F84F7D"/>
    <w:rsid w:val="00F85A30"/>
    <w:rsid w:val="00F85AE8"/>
    <w:rsid w:val="00F869D4"/>
    <w:rsid w:val="00F87A39"/>
    <w:rsid w:val="00F87DBF"/>
    <w:rsid w:val="00F90746"/>
    <w:rsid w:val="00F90FFB"/>
    <w:rsid w:val="00F92210"/>
    <w:rsid w:val="00F928AB"/>
    <w:rsid w:val="00F94BE7"/>
    <w:rsid w:val="00F95695"/>
    <w:rsid w:val="00F95761"/>
    <w:rsid w:val="00F9598E"/>
    <w:rsid w:val="00F967EA"/>
    <w:rsid w:val="00F96FDA"/>
    <w:rsid w:val="00F97124"/>
    <w:rsid w:val="00FA06E8"/>
    <w:rsid w:val="00FA0F8B"/>
    <w:rsid w:val="00FA1039"/>
    <w:rsid w:val="00FA2EB6"/>
    <w:rsid w:val="00FA3D3D"/>
    <w:rsid w:val="00FA58DE"/>
    <w:rsid w:val="00FA6878"/>
    <w:rsid w:val="00FA6AD2"/>
    <w:rsid w:val="00FA7755"/>
    <w:rsid w:val="00FA789F"/>
    <w:rsid w:val="00FB123B"/>
    <w:rsid w:val="00FB2431"/>
    <w:rsid w:val="00FB2BB6"/>
    <w:rsid w:val="00FB3D01"/>
    <w:rsid w:val="00FB4393"/>
    <w:rsid w:val="00FB5712"/>
    <w:rsid w:val="00FB679F"/>
    <w:rsid w:val="00FB78B8"/>
    <w:rsid w:val="00FC0388"/>
    <w:rsid w:val="00FC088C"/>
    <w:rsid w:val="00FC10D9"/>
    <w:rsid w:val="00FC1352"/>
    <w:rsid w:val="00FC27A1"/>
    <w:rsid w:val="00FC2987"/>
    <w:rsid w:val="00FC2F14"/>
    <w:rsid w:val="00FC30AF"/>
    <w:rsid w:val="00FC3233"/>
    <w:rsid w:val="00FC465D"/>
    <w:rsid w:val="00FC6929"/>
    <w:rsid w:val="00FC69CD"/>
    <w:rsid w:val="00FC73D9"/>
    <w:rsid w:val="00FD1CA8"/>
    <w:rsid w:val="00FD2D61"/>
    <w:rsid w:val="00FD3F85"/>
    <w:rsid w:val="00FD40FA"/>
    <w:rsid w:val="00FD46A5"/>
    <w:rsid w:val="00FD48D0"/>
    <w:rsid w:val="00FD4BCB"/>
    <w:rsid w:val="00FD600F"/>
    <w:rsid w:val="00FD68BB"/>
    <w:rsid w:val="00FD7584"/>
    <w:rsid w:val="00FE1B44"/>
    <w:rsid w:val="00FE26D9"/>
    <w:rsid w:val="00FE3D02"/>
    <w:rsid w:val="00FE3E27"/>
    <w:rsid w:val="00FE3F9C"/>
    <w:rsid w:val="00FE4010"/>
    <w:rsid w:val="00FE4979"/>
    <w:rsid w:val="00FE5FBC"/>
    <w:rsid w:val="00FE7495"/>
    <w:rsid w:val="00FE794C"/>
    <w:rsid w:val="00FE7984"/>
    <w:rsid w:val="00FE7B9B"/>
    <w:rsid w:val="00FF00A0"/>
    <w:rsid w:val="00FF03BE"/>
    <w:rsid w:val="00FF13C4"/>
    <w:rsid w:val="00FF1445"/>
    <w:rsid w:val="00FF1934"/>
    <w:rsid w:val="00FF1945"/>
    <w:rsid w:val="00FF1B92"/>
    <w:rsid w:val="00FF1D4E"/>
    <w:rsid w:val="00FF22EA"/>
    <w:rsid w:val="00FF2599"/>
    <w:rsid w:val="00FF2D23"/>
    <w:rsid w:val="00FF31AF"/>
    <w:rsid w:val="00FF37B1"/>
    <w:rsid w:val="00FF4126"/>
    <w:rsid w:val="00FF4242"/>
    <w:rsid w:val="00FF4360"/>
    <w:rsid w:val="00FF5C61"/>
    <w:rsid w:val="00FF6A86"/>
    <w:rsid w:val="00FF707C"/>
    <w:rsid w:val="00FF77C1"/>
    <w:rsid w:val="0C401FD9"/>
    <w:rsid w:val="32139AB5"/>
    <w:rsid w:val="796C93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fillcolor="none [3215]" stroke="f">
      <v:fill color="none [3215]"/>
      <v:stroke on="f"/>
    </o:shapedefaults>
    <o:shapelayout v:ext="edit">
      <o:idmap v:ext="edit" data="1"/>
    </o:shapelayout>
  </w:shapeDefaults>
  <w:decimalSymbol w:val="."/>
  <w:listSeparator w:val=","/>
  <w14:docId w14:val="5BCEAFF6"/>
  <w15:docId w15:val="{7643EA30-5477-42F2-A0CD-0972259C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6">
    <w:lsdException w:name="Normal" w:locked="0" w:uiPriority="99"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locked="0" w:semiHidden="1" w:uiPriority="9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iPriority="99" w:unhideWhenUsed="1"/>
    <w:lsdException w:name="List Bullet" w:semiHidden="1" w:uiPriority="13" w:unhideWhenUsed="1" w:qFormat="1"/>
    <w:lsdException w:name="List Number" w:semiHidden="1" w:uiPriority="1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14" w:unhideWhenUsed="1"/>
    <w:lsdException w:name="List Continue 5" w:semiHidden="1" w:uiPriority="14" w:unhideWhenUsed="1"/>
    <w:lsdException w:name="Message Header" w:locked="0" w:semiHidden="1" w:unhideWhenUsed="1"/>
    <w:lsdException w:name="Subtitle" w:locked="0" w:semiHidden="1"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iPriority="99" w:unhideWhenUsed="1" w:qFormat="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99"/>
    <w:qFormat/>
    <w:rsid w:val="0095248E"/>
    <w:pPr>
      <w:spacing w:before="120" w:after="120"/>
    </w:pPr>
    <w:rPr>
      <w:rFonts w:asciiTheme="minorHAnsi" w:eastAsiaTheme="minorHAnsi" w:hAnsiTheme="minorHAnsi" w:cstheme="minorBidi"/>
      <w:lang w:val="en-GB" w:eastAsia="en-US"/>
    </w:rPr>
  </w:style>
  <w:style w:type="paragraph" w:styleId="Heading1">
    <w:name w:val="heading 1"/>
    <w:next w:val="Normal"/>
    <w:link w:val="Heading1Char"/>
    <w:uiPriority w:val="9"/>
    <w:qFormat/>
    <w:rsid w:val="00EF6B63"/>
    <w:pPr>
      <w:keepNext/>
      <w:keepLines/>
      <w:numPr>
        <w:numId w:val="38"/>
      </w:numPr>
      <w:spacing w:after="360" w:line="216" w:lineRule="auto"/>
      <w:outlineLvl w:val="0"/>
    </w:pPr>
    <w:rPr>
      <w:rFonts w:asciiTheme="majorHAnsi" w:eastAsiaTheme="majorEastAsia" w:hAnsiTheme="majorHAnsi" w:cstheme="majorBidi"/>
      <w:iCs/>
      <w:color w:val="EB8C00" w:themeColor="accent4"/>
      <w:sz w:val="60"/>
      <w:szCs w:val="52"/>
      <w:lang w:val="en-GB" w:eastAsia="en-US"/>
    </w:rPr>
  </w:style>
  <w:style w:type="paragraph" w:styleId="Heading2">
    <w:name w:val="heading 2"/>
    <w:next w:val="Normal"/>
    <w:link w:val="Heading2Char"/>
    <w:uiPriority w:val="9"/>
    <w:unhideWhenUsed/>
    <w:qFormat/>
    <w:rsid w:val="00020817"/>
    <w:pPr>
      <w:keepNext/>
      <w:keepLines/>
      <w:numPr>
        <w:ilvl w:val="1"/>
        <w:numId w:val="38"/>
      </w:numPr>
      <w:spacing w:before="120" w:after="120"/>
      <w:outlineLvl w:val="1"/>
    </w:pPr>
    <w:rPr>
      <w:rFonts w:asciiTheme="minorHAnsi" w:eastAsiaTheme="majorEastAsia" w:hAnsiTheme="minorHAnsi" w:cstheme="majorBidi"/>
      <w:b/>
      <w:bCs/>
      <w:sz w:val="24"/>
      <w:szCs w:val="26"/>
      <w:lang w:val="en-GB" w:eastAsia="en-US"/>
    </w:rPr>
  </w:style>
  <w:style w:type="paragraph" w:styleId="Heading3">
    <w:name w:val="heading 3"/>
    <w:next w:val="Normal"/>
    <w:link w:val="Heading3Char"/>
    <w:uiPriority w:val="9"/>
    <w:unhideWhenUsed/>
    <w:qFormat/>
    <w:rsid w:val="00E82297"/>
    <w:pPr>
      <w:keepNext/>
      <w:keepLines/>
      <w:numPr>
        <w:ilvl w:val="2"/>
        <w:numId w:val="38"/>
      </w:numPr>
      <w:spacing w:before="120" w:after="120"/>
      <w:outlineLvl w:val="2"/>
    </w:pPr>
    <w:rPr>
      <w:rFonts w:asciiTheme="minorHAnsi" w:eastAsiaTheme="majorEastAsia" w:hAnsiTheme="minorHAnsi" w:cstheme="majorBidi"/>
      <w:bCs/>
      <w:color w:val="EB8C00" w:themeColor="accent4"/>
      <w:sz w:val="22"/>
      <w:lang w:val="en-GB" w:eastAsia="en-US"/>
    </w:rPr>
  </w:style>
  <w:style w:type="paragraph" w:styleId="Heading4">
    <w:name w:val="heading 4"/>
    <w:basedOn w:val="Normal"/>
    <w:next w:val="Normal"/>
    <w:link w:val="Heading4Char"/>
    <w:uiPriority w:val="9"/>
    <w:unhideWhenUsed/>
    <w:qFormat/>
    <w:rsid w:val="00BD0148"/>
    <w:pPr>
      <w:keepNext/>
      <w:keepLines/>
      <w:spacing w:after="4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BD0148"/>
    <w:pPr>
      <w:keepNext/>
      <w:keepLines/>
      <w:spacing w:after="4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BD0148"/>
    <w:pPr>
      <w:keepNext/>
      <w:keepLines/>
      <w:spacing w:after="4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unhideWhenUsed/>
    <w:qFormat/>
    <w:rsid w:val="00BD0148"/>
    <w:pPr>
      <w:keepNext/>
      <w:keepLines/>
      <w:spacing w:after="4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unhideWhenUsed/>
    <w:qFormat/>
    <w:rsid w:val="00BD0148"/>
    <w:pPr>
      <w:keepNext/>
      <w:keepLines/>
      <w:spacing w:after="40"/>
      <w:outlineLvl w:val="7"/>
    </w:pPr>
    <w:rPr>
      <w:rFonts w:asciiTheme="majorHAnsi" w:eastAsiaTheme="majorEastAsia" w:hAnsiTheme="majorHAnsi" w:cstheme="majorBidi"/>
    </w:rPr>
  </w:style>
  <w:style w:type="paragraph" w:styleId="Heading9">
    <w:name w:val="heading 9"/>
    <w:basedOn w:val="Normal"/>
    <w:next w:val="Normal"/>
    <w:link w:val="Heading9Char"/>
    <w:uiPriority w:val="9"/>
    <w:unhideWhenUsed/>
    <w:qFormat/>
    <w:rsid w:val="00BD0148"/>
    <w:pPr>
      <w:keepNext/>
      <w:keepLines/>
      <w:spacing w:after="4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148"/>
    <w:pPr>
      <w:spacing w:before="0" w:after="0"/>
    </w:pPr>
    <w:rPr>
      <w:sz w:val="18"/>
    </w:rPr>
  </w:style>
  <w:style w:type="paragraph" w:styleId="Footer">
    <w:name w:val="footer"/>
    <w:basedOn w:val="Normal"/>
    <w:link w:val="FooterChar"/>
    <w:uiPriority w:val="99"/>
    <w:unhideWhenUsed/>
    <w:rsid w:val="00BD0148"/>
    <w:pPr>
      <w:spacing w:before="0" w:after="0"/>
    </w:pPr>
    <w:rPr>
      <w:sz w:val="18"/>
    </w:rPr>
  </w:style>
  <w:style w:type="paragraph" w:customStyle="1" w:styleId="TOCtitle">
    <w:name w:val="TOC title"/>
    <w:basedOn w:val="Heading2"/>
    <w:next w:val="PwCNormal"/>
    <w:uiPriority w:val="49"/>
    <w:unhideWhenUsed/>
    <w:rsid w:val="00267225"/>
    <w:pPr>
      <w:numPr>
        <w:ilvl w:val="0"/>
        <w:numId w:val="0"/>
      </w:numPr>
      <w:spacing w:after="1200"/>
    </w:pPr>
    <w:rPr>
      <w:color w:val="EB8C00" w:themeColor="accent4"/>
    </w:rPr>
  </w:style>
  <w:style w:type="paragraph" w:customStyle="1" w:styleId="Covertitle">
    <w:name w:val="Cover title"/>
    <w:basedOn w:val="KeySentenceInside"/>
    <w:next w:val="Coversubtitle"/>
    <w:uiPriority w:val="19"/>
    <w:rsid w:val="00842A36"/>
    <w:pPr>
      <w:framePr w:w="2154" w:wrap="notBeside" w:vAnchor="page" w:hAnchor="page" w:x="928" w:y="8414"/>
      <w:spacing w:before="200"/>
      <w:ind w:left="113"/>
    </w:pPr>
    <w:rPr>
      <w:rFonts w:asciiTheme="majorHAnsi" w:hAnsiTheme="majorHAnsi"/>
      <w:color w:val="auto"/>
      <w:sz w:val="19"/>
    </w:rPr>
  </w:style>
  <w:style w:type="paragraph" w:customStyle="1" w:styleId="Coversubtitle">
    <w:name w:val="Cover subtitle"/>
    <w:basedOn w:val="Covertitle"/>
    <w:uiPriority w:val="19"/>
    <w:rsid w:val="00842A36"/>
    <w:pPr>
      <w:framePr w:wrap="notBeside"/>
      <w:spacing w:before="180"/>
    </w:pPr>
    <w:rPr>
      <w:bCs/>
      <w:szCs w:val="64"/>
    </w:rPr>
  </w:style>
  <w:style w:type="paragraph" w:customStyle="1" w:styleId="AppendixNumberLong">
    <w:name w:val="Appendix Number (Long)"/>
    <w:basedOn w:val="Heading3"/>
    <w:next w:val="Heading3"/>
    <w:uiPriority w:val="19"/>
    <w:rsid w:val="00450239"/>
    <w:pPr>
      <w:pageBreakBefore/>
      <w:numPr>
        <w:ilvl w:val="5"/>
        <w:numId w:val="25"/>
      </w:numPr>
    </w:pPr>
    <w:rPr>
      <w:sz w:val="760"/>
    </w:rPr>
  </w:style>
  <w:style w:type="paragraph" w:customStyle="1" w:styleId="ChapterNumberLong">
    <w:name w:val="Chapter Number (Long)"/>
    <w:basedOn w:val="Heading1"/>
    <w:next w:val="Heading1"/>
    <w:uiPriority w:val="19"/>
    <w:rsid w:val="00C72DA8"/>
    <w:pPr>
      <w:pageBreakBefore/>
      <w:framePr w:w="5670" w:wrap="around" w:vAnchor="text" w:hAnchor="text" w:y="1"/>
      <w:numPr>
        <w:numId w:val="25"/>
      </w:numPr>
    </w:pPr>
    <w:rPr>
      <w:sz w:val="900"/>
    </w:rPr>
  </w:style>
  <w:style w:type="paragraph" w:customStyle="1" w:styleId="Footer-Even">
    <w:name w:val="Footer - Even"/>
    <w:basedOn w:val="Footer"/>
    <w:uiPriority w:val="39"/>
    <w:rsid w:val="00842A36"/>
  </w:style>
  <w:style w:type="paragraph" w:customStyle="1" w:styleId="URL">
    <w:name w:val="URL"/>
    <w:basedOn w:val="Copyright"/>
    <w:next w:val="PwCNormal"/>
    <w:uiPriority w:val="49"/>
    <w:rsid w:val="00842A36"/>
    <w:pPr>
      <w:framePr w:wrap="around" w:vAnchor="page" w:hAnchor="page" w:x="1030" w:y="12475"/>
    </w:pPr>
    <w:rPr>
      <w:color w:val="7D7D7D" w:themeColor="text2"/>
      <w:sz w:val="24"/>
      <w:szCs w:val="24"/>
    </w:rPr>
  </w:style>
  <w:style w:type="paragraph" w:customStyle="1" w:styleId="Indent1">
    <w:name w:val="Indent 1"/>
    <w:basedOn w:val="Normal"/>
    <w:uiPriority w:val="49"/>
    <w:qFormat/>
    <w:rsid w:val="00BD0148"/>
    <w:pPr>
      <w:numPr>
        <w:ilvl w:val="1"/>
        <w:numId w:val="28"/>
      </w:numPr>
      <w:kinsoku w:val="0"/>
      <w:overflowPunct w:val="0"/>
      <w:autoSpaceDE w:val="0"/>
      <w:autoSpaceDN w:val="0"/>
      <w:adjustRightInd w:val="0"/>
      <w:snapToGrid w:val="0"/>
      <w:spacing w:before="100" w:after="100"/>
    </w:pPr>
    <w:rPr>
      <w:rFonts w:eastAsia="Times New Roman" w:cs="Times New Roman"/>
      <w:snapToGrid w:val="0"/>
      <w:sz w:val="18"/>
      <w:lang w:val="en-AU"/>
    </w:rPr>
  </w:style>
  <w:style w:type="paragraph" w:customStyle="1" w:styleId="Indent2">
    <w:name w:val="Indent 2"/>
    <w:basedOn w:val="Indent1"/>
    <w:uiPriority w:val="49"/>
    <w:qFormat/>
    <w:rsid w:val="00BD0148"/>
    <w:pPr>
      <w:numPr>
        <w:ilvl w:val="2"/>
      </w:numPr>
    </w:pPr>
  </w:style>
  <w:style w:type="paragraph" w:customStyle="1" w:styleId="Indent3">
    <w:name w:val="Indent 3"/>
    <w:basedOn w:val="Indent2"/>
    <w:uiPriority w:val="49"/>
    <w:qFormat/>
    <w:rsid w:val="00BD0148"/>
    <w:pPr>
      <w:numPr>
        <w:ilvl w:val="3"/>
      </w:numPr>
    </w:pPr>
  </w:style>
  <w:style w:type="paragraph" w:customStyle="1" w:styleId="Indent5">
    <w:name w:val="Indent 5"/>
    <w:basedOn w:val="Indent4"/>
    <w:uiPriority w:val="49"/>
    <w:rsid w:val="00BD0148"/>
    <w:pPr>
      <w:numPr>
        <w:ilvl w:val="5"/>
      </w:numPr>
    </w:pPr>
  </w:style>
  <w:style w:type="paragraph" w:customStyle="1" w:styleId="Indent6">
    <w:name w:val="Indent 6"/>
    <w:basedOn w:val="Indent5"/>
    <w:uiPriority w:val="49"/>
    <w:rsid w:val="00BD0148"/>
    <w:pPr>
      <w:numPr>
        <w:ilvl w:val="6"/>
      </w:numPr>
    </w:pPr>
  </w:style>
  <w:style w:type="paragraph" w:customStyle="1" w:styleId="Indent7">
    <w:name w:val="Indent 7"/>
    <w:basedOn w:val="Indent6"/>
    <w:uiPriority w:val="49"/>
    <w:rsid w:val="00BD0148"/>
    <w:pPr>
      <w:numPr>
        <w:ilvl w:val="7"/>
      </w:numPr>
    </w:pPr>
  </w:style>
  <w:style w:type="numbering" w:customStyle="1" w:styleId="Indents">
    <w:name w:val="Indents"/>
    <w:rsid w:val="00842A36"/>
    <w:pPr>
      <w:numPr>
        <w:numId w:val="9"/>
      </w:numPr>
    </w:pPr>
  </w:style>
  <w:style w:type="paragraph" w:customStyle="1" w:styleId="Copyright">
    <w:name w:val="Copyright"/>
    <w:basedOn w:val="Normal"/>
    <w:uiPriority w:val="19"/>
    <w:rsid w:val="00842A36"/>
    <w:rPr>
      <w:rFonts w:ascii="Arial" w:hAnsi="Arial"/>
      <w:color w:val="FFFFFF" w:themeColor="background1"/>
      <w:sz w:val="16"/>
      <w:lang w:val="en-US"/>
    </w:rPr>
  </w:style>
  <w:style w:type="paragraph" w:customStyle="1" w:styleId="Header-Even">
    <w:name w:val="Header - Even"/>
    <w:basedOn w:val="Header"/>
    <w:uiPriority w:val="39"/>
    <w:rsid w:val="00842A36"/>
  </w:style>
  <w:style w:type="paragraph" w:customStyle="1" w:styleId="PleaseNote">
    <w:name w:val="Please Note"/>
    <w:basedOn w:val="PrefaceTitle"/>
    <w:next w:val="PwCNormal"/>
    <w:uiPriority w:val="29"/>
    <w:rsid w:val="00842A36"/>
    <w:rPr>
      <w:iCs/>
    </w:rPr>
  </w:style>
  <w:style w:type="paragraph" w:customStyle="1" w:styleId="Indent4">
    <w:name w:val="Indent 4"/>
    <w:basedOn w:val="Indent3"/>
    <w:uiPriority w:val="49"/>
    <w:rsid w:val="00BD0148"/>
    <w:pPr>
      <w:numPr>
        <w:ilvl w:val="4"/>
      </w:numPr>
    </w:pPr>
  </w:style>
  <w:style w:type="paragraph" w:styleId="TOC2">
    <w:name w:val="toc 2"/>
    <w:basedOn w:val="Normal"/>
    <w:next w:val="Normal"/>
    <w:autoRedefine/>
    <w:uiPriority w:val="39"/>
    <w:unhideWhenUsed/>
    <w:rsid w:val="00BD0148"/>
    <w:pPr>
      <w:tabs>
        <w:tab w:val="left" w:pos="567"/>
        <w:tab w:val="right" w:leader="dot" w:pos="9854"/>
      </w:tabs>
      <w:spacing w:before="240" w:after="240"/>
      <w:ind w:left="1134" w:hanging="567"/>
    </w:pPr>
  </w:style>
  <w:style w:type="paragraph" w:styleId="TOC4">
    <w:name w:val="toc 4"/>
    <w:basedOn w:val="Normal"/>
    <w:next w:val="Normal"/>
    <w:autoRedefine/>
    <w:uiPriority w:val="39"/>
    <w:unhideWhenUsed/>
    <w:rsid w:val="00922DF3"/>
    <w:pPr>
      <w:tabs>
        <w:tab w:val="right" w:leader="dot" w:pos="9854"/>
      </w:tabs>
      <w:spacing w:before="240" w:after="240"/>
      <w:ind w:left="1418" w:hanging="1418"/>
    </w:pPr>
  </w:style>
  <w:style w:type="paragraph" w:styleId="TOC7">
    <w:name w:val="toc 7"/>
    <w:basedOn w:val="Normal"/>
    <w:next w:val="Normal"/>
    <w:autoRedefine/>
    <w:uiPriority w:val="39"/>
    <w:unhideWhenUsed/>
    <w:rsid w:val="00BD0148"/>
    <w:pPr>
      <w:ind w:left="1702" w:hanging="284"/>
    </w:pPr>
  </w:style>
  <w:style w:type="paragraph" w:customStyle="1" w:styleId="KeySentenceInside">
    <w:name w:val="Key Sentence Inside"/>
    <w:basedOn w:val="KeySentence"/>
    <w:uiPriority w:val="39"/>
    <w:rsid w:val="00842A36"/>
    <w:pPr>
      <w:framePr w:w="2296" w:wrap="notBeside" w:vAnchor="text" w:hAnchor="margin" w:x="-2521" w:y="1" w:anchorLock="1"/>
    </w:pPr>
  </w:style>
  <w:style w:type="paragraph" w:customStyle="1" w:styleId="ChapterNumberedList1">
    <w:name w:val="Chapter Numbered List 1"/>
    <w:basedOn w:val="PwCNormal"/>
    <w:uiPriority w:val="19"/>
    <w:rsid w:val="00842A36"/>
    <w:pPr>
      <w:numPr>
        <w:ilvl w:val="7"/>
        <w:numId w:val="25"/>
      </w:numPr>
    </w:pPr>
  </w:style>
  <w:style w:type="paragraph" w:customStyle="1" w:styleId="ChapterNumberedList2">
    <w:name w:val="Chapter Numbered List 2"/>
    <w:basedOn w:val="ChapterNumberedList1"/>
    <w:uiPriority w:val="19"/>
    <w:rsid w:val="00842A36"/>
    <w:pPr>
      <w:numPr>
        <w:ilvl w:val="8"/>
      </w:numPr>
    </w:pPr>
  </w:style>
  <w:style w:type="paragraph" w:styleId="TOC6">
    <w:name w:val="toc 6"/>
    <w:basedOn w:val="Normal"/>
    <w:next w:val="Normal"/>
    <w:autoRedefine/>
    <w:uiPriority w:val="39"/>
    <w:unhideWhenUsed/>
    <w:rsid w:val="00BD0148"/>
    <w:pPr>
      <w:ind w:left="1418" w:hanging="284"/>
    </w:pPr>
  </w:style>
  <w:style w:type="paragraph" w:customStyle="1" w:styleId="PwCNormal">
    <w:name w:val="PwC Normal"/>
    <w:basedOn w:val="Normal"/>
    <w:link w:val="PwCNormalChar"/>
    <w:qFormat/>
    <w:rsid w:val="00BD0148"/>
  </w:style>
  <w:style w:type="paragraph" w:customStyle="1" w:styleId="CoverDate">
    <w:name w:val="Cover Date"/>
    <w:next w:val="Normal"/>
    <w:uiPriority w:val="99"/>
    <w:qFormat/>
    <w:rsid w:val="00BD0148"/>
    <w:pPr>
      <w:spacing w:before="360"/>
    </w:pPr>
    <w:rPr>
      <w:rFonts w:asciiTheme="minorHAnsi" w:eastAsiaTheme="minorHAnsi" w:hAnsiTheme="minorHAnsi" w:cstheme="minorBidi"/>
      <w:color w:val="FFFFFF" w:themeColor="background1"/>
      <w:sz w:val="22"/>
      <w:szCs w:val="24"/>
      <w:lang w:val="en-GB" w:eastAsia="en-US"/>
    </w:rPr>
  </w:style>
  <w:style w:type="paragraph" w:customStyle="1" w:styleId="KeySentenceOutside">
    <w:name w:val="Key Sentence Outside"/>
    <w:basedOn w:val="KeySentence"/>
    <w:uiPriority w:val="39"/>
    <w:rsid w:val="00842A36"/>
    <w:pPr>
      <w:framePr w:w="2410" w:wrap="around" w:vAnchor="text" w:hAnchor="margin" w:x="7909" w:y="1" w:anchorLock="1"/>
    </w:pPr>
  </w:style>
  <w:style w:type="character" w:customStyle="1" w:styleId="PwCNormalChar">
    <w:name w:val="PwC Normal Char"/>
    <w:basedOn w:val="DefaultParagraphFont"/>
    <w:link w:val="PwCNormal"/>
    <w:rsid w:val="00842A36"/>
    <w:rPr>
      <w:rFonts w:asciiTheme="minorHAnsi" w:eastAsiaTheme="minorHAnsi" w:hAnsiTheme="minorHAnsi" w:cstheme="minorBidi"/>
      <w:lang w:val="en-GB" w:eastAsia="en-US"/>
    </w:rPr>
  </w:style>
  <w:style w:type="paragraph" w:styleId="TOC1">
    <w:name w:val="toc 1"/>
    <w:basedOn w:val="Normal"/>
    <w:next w:val="Normal"/>
    <w:autoRedefine/>
    <w:uiPriority w:val="39"/>
    <w:unhideWhenUsed/>
    <w:rsid w:val="00EF353B"/>
    <w:pPr>
      <w:tabs>
        <w:tab w:val="left" w:pos="340"/>
        <w:tab w:val="right" w:leader="dot" w:pos="9854"/>
      </w:tabs>
      <w:spacing w:before="240" w:after="240"/>
      <w:ind w:left="567" w:hanging="567"/>
    </w:pPr>
  </w:style>
  <w:style w:type="paragraph" w:customStyle="1" w:styleId="CREATISID">
    <w:name w:val="CREATISID"/>
    <w:basedOn w:val="PwCNormal"/>
    <w:uiPriority w:val="19"/>
    <w:unhideWhenUsed/>
    <w:rsid w:val="00842A36"/>
    <w:pPr>
      <w:framePr w:w="227" w:h="539" w:wrap="notBeside" w:vAnchor="page" w:hAnchor="page" w:x="511" w:y="15594"/>
      <w:spacing w:after="0"/>
      <w:textDirection w:val="btLr"/>
    </w:pPr>
    <w:rPr>
      <w:rFonts w:eastAsia="MS Mincho"/>
      <w:sz w:val="10"/>
      <w:szCs w:val="12"/>
      <w:lang w:eastAsia="ja-JP"/>
    </w:rPr>
  </w:style>
  <w:style w:type="numbering" w:customStyle="1" w:styleId="BulletList">
    <w:name w:val="Bullet List"/>
    <w:rsid w:val="00842A36"/>
    <w:pPr>
      <w:numPr>
        <w:numId w:val="4"/>
      </w:numPr>
    </w:pPr>
  </w:style>
  <w:style w:type="paragraph" w:customStyle="1" w:styleId="Footer-Landscape">
    <w:name w:val="Footer - Landscape"/>
    <w:basedOn w:val="Footer"/>
    <w:uiPriority w:val="39"/>
    <w:rsid w:val="00842A36"/>
    <w:pPr>
      <w:tabs>
        <w:tab w:val="right" w:pos="14797"/>
      </w:tabs>
    </w:pPr>
  </w:style>
  <w:style w:type="paragraph" w:customStyle="1" w:styleId="TableBullet1Normal">
    <w:name w:val="Table Bullet 1 Normal"/>
    <w:basedOn w:val="TableTextNormal"/>
    <w:rsid w:val="00842A36"/>
    <w:pPr>
      <w:numPr>
        <w:numId w:val="13"/>
      </w:numPr>
      <w:spacing w:before="40" w:after="40"/>
    </w:pPr>
  </w:style>
  <w:style w:type="paragraph" w:customStyle="1" w:styleId="TableTextNormal">
    <w:name w:val="Table Text Normal"/>
    <w:uiPriority w:val="99"/>
    <w:qFormat/>
    <w:rsid w:val="00BD0148"/>
    <w:pPr>
      <w:spacing w:before="80" w:after="80"/>
    </w:pPr>
    <w:rPr>
      <w:rFonts w:asciiTheme="minorHAnsi" w:eastAsiaTheme="minorHAnsi" w:hAnsiTheme="minorHAnsi" w:cstheme="minorBidi"/>
      <w:lang w:val="en-GB" w:eastAsia="en-US"/>
    </w:rPr>
  </w:style>
  <w:style w:type="paragraph" w:customStyle="1" w:styleId="TableBullet1Small">
    <w:name w:val="Table Bullet 1 Small"/>
    <w:basedOn w:val="TableTextSmall"/>
    <w:rsid w:val="00842A36"/>
    <w:pPr>
      <w:numPr>
        <w:numId w:val="14"/>
      </w:numPr>
      <w:spacing w:before="20" w:after="20"/>
    </w:pPr>
  </w:style>
  <w:style w:type="paragraph" w:customStyle="1" w:styleId="TableTextSmall">
    <w:name w:val="Table Text Small"/>
    <w:basedOn w:val="TableTextNormal"/>
    <w:uiPriority w:val="99"/>
    <w:qFormat/>
    <w:rsid w:val="00BD0148"/>
    <w:rPr>
      <w:sz w:val="18"/>
    </w:rPr>
  </w:style>
  <w:style w:type="paragraph" w:customStyle="1" w:styleId="TableBullet3Normal">
    <w:name w:val="Table Bullet 3 Normal"/>
    <w:basedOn w:val="TableBullet2Normal"/>
    <w:rsid w:val="00842A36"/>
    <w:pPr>
      <w:numPr>
        <w:ilvl w:val="2"/>
      </w:numPr>
    </w:pPr>
  </w:style>
  <w:style w:type="paragraph" w:customStyle="1" w:styleId="TableBullet3Small">
    <w:name w:val="Table Bullet 3 Small"/>
    <w:basedOn w:val="TableBullet2Small"/>
    <w:rsid w:val="00842A36"/>
    <w:pPr>
      <w:numPr>
        <w:ilvl w:val="2"/>
      </w:numPr>
    </w:pPr>
    <w:rPr>
      <w:szCs w:val="16"/>
    </w:rPr>
  </w:style>
  <w:style w:type="paragraph" w:customStyle="1" w:styleId="BlockText2">
    <w:name w:val="Block Text 2"/>
    <w:basedOn w:val="Normal"/>
    <w:uiPriority w:val="99"/>
    <w:qFormat/>
    <w:rsid w:val="00BD0148"/>
    <w:pPr>
      <w:pBdr>
        <w:top w:val="single" w:sz="2" w:space="10" w:color="7D7D7D" w:themeColor="text2"/>
        <w:left w:val="single" w:sz="2" w:space="10" w:color="7D7D7D" w:themeColor="text2"/>
        <w:bottom w:val="single" w:sz="2" w:space="10" w:color="7D7D7D" w:themeColor="text2"/>
        <w:right w:val="single" w:sz="2" w:space="10" w:color="7D7D7D" w:themeColor="text2"/>
      </w:pBdr>
      <w:shd w:val="clear" w:color="auto" w:fill="FFB600" w:themeFill="accent2"/>
      <w:ind w:left="227" w:right="227"/>
    </w:pPr>
    <w:rPr>
      <w:color w:val="FFFFFF" w:themeColor="background1"/>
      <w:szCs w:val="48"/>
    </w:rPr>
  </w:style>
  <w:style w:type="paragraph" w:customStyle="1" w:styleId="Appendix">
    <w:name w:val="Appendix"/>
    <w:basedOn w:val="Heading1"/>
    <w:next w:val="Normal"/>
    <w:uiPriority w:val="99"/>
    <w:rsid w:val="00842A36"/>
    <w:pPr>
      <w:framePr w:wrap="around" w:hAnchor="text"/>
      <w:numPr>
        <w:numId w:val="11"/>
      </w:numPr>
      <w:spacing w:after="480" w:line="600" w:lineRule="atLeast"/>
    </w:pPr>
    <w:rPr>
      <w:snapToGrid w:val="0"/>
      <w:szCs w:val="28"/>
    </w:rPr>
  </w:style>
  <w:style w:type="numbering" w:customStyle="1" w:styleId="PwCAppendixList1">
    <w:name w:val="PwC Appendix List 1"/>
    <w:uiPriority w:val="99"/>
    <w:rsid w:val="00842A36"/>
    <w:pPr>
      <w:numPr>
        <w:numId w:val="11"/>
      </w:numPr>
    </w:pPr>
  </w:style>
  <w:style w:type="paragraph" w:styleId="Caption">
    <w:name w:val="caption"/>
    <w:next w:val="Normal"/>
    <w:uiPriority w:val="35"/>
    <w:unhideWhenUsed/>
    <w:qFormat/>
    <w:rsid w:val="00BD0148"/>
    <w:pPr>
      <w:keepNext/>
      <w:spacing w:before="120" w:after="120"/>
    </w:pPr>
    <w:rPr>
      <w:rFonts w:asciiTheme="minorHAnsi" w:eastAsiaTheme="minorHAnsi" w:hAnsiTheme="minorHAnsi" w:cstheme="minorBidi"/>
      <w:iCs/>
      <w:color w:val="D04A02" w:themeColor="accent1"/>
      <w:szCs w:val="18"/>
      <w:lang w:val="en-GB" w:eastAsia="en-US"/>
    </w:rPr>
  </w:style>
  <w:style w:type="paragraph" w:customStyle="1" w:styleId="Majorheading">
    <w:name w:val="Major heading"/>
    <w:basedOn w:val="Normal"/>
    <w:next w:val="PwCNormal"/>
    <w:uiPriority w:val="1"/>
    <w:qFormat/>
    <w:rsid w:val="00842A36"/>
    <w:pPr>
      <w:keepNext/>
      <w:keepLines/>
      <w:spacing w:before="240" w:after="40"/>
    </w:pPr>
    <w:rPr>
      <w:b/>
      <w:color w:val="000000" w:themeColor="text1"/>
      <w:sz w:val="24"/>
      <w:szCs w:val="24"/>
    </w:rPr>
  </w:style>
  <w:style w:type="numbering" w:customStyle="1" w:styleId="TableBulletNormalList">
    <w:name w:val="Table Bullet Normal List"/>
    <w:rsid w:val="00842A36"/>
    <w:pPr>
      <w:numPr>
        <w:numId w:val="15"/>
      </w:numPr>
    </w:pPr>
  </w:style>
  <w:style w:type="numbering" w:customStyle="1" w:styleId="DisclaimerBulletsNumbers">
    <w:name w:val="Disclaimer Bullets &amp; Numbers"/>
    <w:basedOn w:val="NoList"/>
    <w:uiPriority w:val="99"/>
    <w:rsid w:val="004719F3"/>
    <w:pPr>
      <w:numPr>
        <w:numId w:val="34"/>
      </w:numPr>
    </w:pPr>
  </w:style>
  <w:style w:type="paragraph" w:customStyle="1" w:styleId="Footer-LandscapeEven">
    <w:name w:val="Footer - Landscape Even"/>
    <w:basedOn w:val="Footer-Landscape"/>
    <w:uiPriority w:val="39"/>
    <w:rsid w:val="00842A36"/>
  </w:style>
  <w:style w:type="paragraph" w:customStyle="1" w:styleId="PwCNormal-Single">
    <w:name w:val="PwC Normal - Single"/>
    <w:basedOn w:val="PwCNormal"/>
    <w:qFormat/>
    <w:rsid w:val="009D05C9"/>
    <w:pPr>
      <w:spacing w:before="0" w:after="0"/>
    </w:pPr>
  </w:style>
  <w:style w:type="numbering" w:customStyle="1" w:styleId="TableNumberdListNormal">
    <w:name w:val="Table Numberd List Normal"/>
    <w:uiPriority w:val="99"/>
    <w:rsid w:val="00842A36"/>
    <w:pPr>
      <w:numPr>
        <w:numId w:val="17"/>
      </w:numPr>
    </w:pPr>
  </w:style>
  <w:style w:type="numbering" w:customStyle="1" w:styleId="TableNumberedListSmall">
    <w:name w:val="Table Numbered List Small"/>
    <w:uiPriority w:val="99"/>
    <w:rsid w:val="00842A36"/>
    <w:pPr>
      <w:numPr>
        <w:numId w:val="19"/>
      </w:numPr>
    </w:pPr>
  </w:style>
  <w:style w:type="paragraph" w:customStyle="1" w:styleId="TableIndent2Normal">
    <w:name w:val="Table Indent 2 Normal"/>
    <w:basedOn w:val="TableIndent1Normal"/>
    <w:rsid w:val="00842A36"/>
    <w:pPr>
      <w:ind w:left="567"/>
    </w:pPr>
  </w:style>
  <w:style w:type="paragraph" w:customStyle="1" w:styleId="TableIndent2Small">
    <w:name w:val="Table Indent 2 Small"/>
    <w:basedOn w:val="TableIndent1Small"/>
    <w:rsid w:val="00842A36"/>
    <w:pPr>
      <w:ind w:left="567"/>
    </w:pPr>
    <w:rPr>
      <w:szCs w:val="16"/>
    </w:rPr>
  </w:style>
  <w:style w:type="paragraph" w:customStyle="1" w:styleId="KeySentence">
    <w:name w:val="Key Sentence"/>
    <w:basedOn w:val="Normal"/>
    <w:uiPriority w:val="39"/>
    <w:rsid w:val="00842A36"/>
    <w:pPr>
      <w:spacing w:after="160" w:line="260" w:lineRule="atLeast"/>
    </w:pPr>
    <w:rPr>
      <w:color w:val="D04A02" w:themeColor="accent1"/>
      <w:sz w:val="16"/>
      <w:szCs w:val="18"/>
    </w:rPr>
  </w:style>
  <w:style w:type="numbering" w:customStyle="1" w:styleId="TableNumberedListS">
    <w:name w:val="Table Numbered List S"/>
    <w:rsid w:val="00842A36"/>
  </w:style>
  <w:style w:type="paragraph" w:customStyle="1" w:styleId="PrefaceTitle">
    <w:name w:val="Preface Title"/>
    <w:next w:val="PwCNormal"/>
    <w:uiPriority w:val="29"/>
    <w:rsid w:val="00020817"/>
    <w:pPr>
      <w:spacing w:after="360"/>
      <w:outlineLvl w:val="0"/>
    </w:pPr>
    <w:rPr>
      <w:rFonts w:asciiTheme="majorHAnsi" w:eastAsiaTheme="majorEastAsia" w:hAnsiTheme="majorHAnsi" w:cstheme="majorBidi"/>
      <w:bCs/>
      <w:color w:val="EB8C00" w:themeColor="accent4"/>
      <w:sz w:val="60"/>
      <w:szCs w:val="26"/>
      <w:lang w:val="en-GB" w:eastAsia="en-US"/>
    </w:rPr>
  </w:style>
  <w:style w:type="paragraph" w:customStyle="1" w:styleId="Sources">
    <w:name w:val="Sources"/>
    <w:basedOn w:val="Normal"/>
    <w:next w:val="PwCNormal"/>
    <w:rsid w:val="00842A36"/>
    <w:pPr>
      <w:spacing w:before="80" w:after="240" w:line="180" w:lineRule="atLeast"/>
    </w:pPr>
    <w:rPr>
      <w:color w:val="D04A02" w:themeColor="accent1"/>
      <w:sz w:val="16"/>
    </w:rPr>
  </w:style>
  <w:style w:type="paragraph" w:customStyle="1" w:styleId="Minorheading">
    <w:name w:val="Minor heading"/>
    <w:basedOn w:val="Majorheading"/>
    <w:next w:val="PwCNormal"/>
    <w:uiPriority w:val="1"/>
    <w:qFormat/>
    <w:rsid w:val="00E20979"/>
    <w:pPr>
      <w:spacing w:line="180" w:lineRule="atLeast"/>
    </w:pPr>
    <w:rPr>
      <w:sz w:val="18"/>
    </w:rPr>
  </w:style>
  <w:style w:type="paragraph" w:customStyle="1" w:styleId="Minorheading2">
    <w:name w:val="Minor heading 2"/>
    <w:basedOn w:val="Minorheading"/>
    <w:next w:val="PwCNormal"/>
    <w:uiPriority w:val="1"/>
    <w:qFormat/>
    <w:rsid w:val="00842A36"/>
    <w:pPr>
      <w:spacing w:line="240" w:lineRule="atLeast"/>
    </w:pPr>
    <w:rPr>
      <w:b w:val="0"/>
      <w:i/>
    </w:rPr>
  </w:style>
  <w:style w:type="numbering" w:customStyle="1" w:styleId="PwCListNumbers1">
    <w:name w:val="PwC List Numbers 1"/>
    <w:uiPriority w:val="99"/>
    <w:rsid w:val="00BD0148"/>
    <w:pPr>
      <w:numPr>
        <w:numId w:val="31"/>
      </w:numPr>
    </w:pPr>
  </w:style>
  <w:style w:type="paragraph" w:customStyle="1" w:styleId="TableBullet2Normal">
    <w:name w:val="Table Bullet 2 Normal"/>
    <w:basedOn w:val="TableBullet1Normal"/>
    <w:rsid w:val="00842A36"/>
    <w:pPr>
      <w:numPr>
        <w:ilvl w:val="1"/>
      </w:numPr>
    </w:pPr>
  </w:style>
  <w:style w:type="paragraph" w:customStyle="1" w:styleId="TableBullet2Small">
    <w:name w:val="Table Bullet 2 Small"/>
    <w:basedOn w:val="TableBullet1Small"/>
    <w:rsid w:val="00842A36"/>
    <w:pPr>
      <w:numPr>
        <w:ilvl w:val="1"/>
      </w:numPr>
    </w:pPr>
  </w:style>
  <w:style w:type="paragraph" w:customStyle="1" w:styleId="TableIndent1Normal">
    <w:name w:val="Table Indent 1 Normal"/>
    <w:basedOn w:val="TableBullet1Normal"/>
    <w:rsid w:val="00842A36"/>
    <w:pPr>
      <w:numPr>
        <w:numId w:val="0"/>
      </w:numPr>
      <w:ind w:left="284"/>
    </w:pPr>
  </w:style>
  <w:style w:type="paragraph" w:customStyle="1" w:styleId="TableIndent1Small">
    <w:name w:val="Table Indent 1 Small"/>
    <w:basedOn w:val="TableBullet1Small"/>
    <w:rsid w:val="00842A36"/>
    <w:pPr>
      <w:numPr>
        <w:numId w:val="0"/>
      </w:numPr>
      <w:ind w:left="284"/>
    </w:pPr>
  </w:style>
  <w:style w:type="paragraph" w:customStyle="1" w:styleId="SubHeading">
    <w:name w:val="Sub Heading"/>
    <w:basedOn w:val="PwCNormal"/>
    <w:rsid w:val="00842A36"/>
    <w:pPr>
      <w:spacing w:after="480" w:line="600" w:lineRule="atLeast"/>
    </w:pPr>
    <w:rPr>
      <w:sz w:val="56"/>
    </w:rPr>
  </w:style>
  <w:style w:type="paragraph" w:styleId="FootnoteText">
    <w:name w:val="footnote text"/>
    <w:link w:val="FootnoteTextChar"/>
    <w:uiPriority w:val="99"/>
    <w:unhideWhenUsed/>
    <w:rsid w:val="00BD0148"/>
    <w:pPr>
      <w:spacing w:before="40" w:after="40"/>
    </w:pPr>
    <w:rPr>
      <w:rFonts w:asciiTheme="minorHAnsi" w:eastAsiaTheme="minorHAnsi" w:hAnsiTheme="minorHAnsi" w:cstheme="minorBidi"/>
      <w:sz w:val="16"/>
      <w:lang w:val="en-GB" w:eastAsia="en-US"/>
    </w:rPr>
  </w:style>
  <w:style w:type="character" w:styleId="FootnoteReference">
    <w:name w:val="footnote reference"/>
    <w:basedOn w:val="DefaultParagraphFont"/>
    <w:uiPriority w:val="99"/>
    <w:unhideWhenUsed/>
    <w:rsid w:val="00BD0148"/>
    <w:rPr>
      <w:vertAlign w:val="superscript"/>
    </w:rPr>
  </w:style>
  <w:style w:type="character" w:styleId="EndnoteReference">
    <w:name w:val="endnote reference"/>
    <w:basedOn w:val="DefaultParagraphFont"/>
    <w:semiHidden/>
    <w:unhideWhenUsed/>
    <w:rsid w:val="00842A36"/>
    <w:rPr>
      <w:rFonts w:ascii="Arial" w:hAnsi="Arial" w:cs="Arial"/>
      <w:sz w:val="21"/>
      <w:vertAlign w:val="superscript"/>
    </w:rPr>
  </w:style>
  <w:style w:type="paragraph" w:styleId="EndnoteText">
    <w:name w:val="endnote text"/>
    <w:basedOn w:val="FootnoteText"/>
    <w:semiHidden/>
    <w:unhideWhenUsed/>
    <w:rsid w:val="00842A36"/>
  </w:style>
  <w:style w:type="paragraph" w:customStyle="1" w:styleId="Address">
    <w:name w:val="Address"/>
    <w:basedOn w:val="Normal"/>
    <w:link w:val="AddressChar"/>
    <w:qFormat/>
    <w:rsid w:val="00BD0148"/>
    <w:pPr>
      <w:spacing w:after="0" w:line="200" w:lineRule="atLeast"/>
    </w:pPr>
    <w:rPr>
      <w:i/>
      <w:noProof/>
      <w:sz w:val="18"/>
      <w:szCs w:val="22"/>
      <w:lang w:eastAsia="en-GB"/>
    </w:rPr>
  </w:style>
  <w:style w:type="table" w:styleId="TableGrid">
    <w:name w:val="Table Grid"/>
    <w:basedOn w:val="TableNormal"/>
    <w:uiPriority w:val="39"/>
    <w:locked/>
    <w:rsid w:val="00BD0148"/>
    <w:rPr>
      <w:rFonts w:eastAsiaTheme="minorHAnsi" w:cstheme="minorBidi"/>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BD0148"/>
    <w:pPr>
      <w:tabs>
        <w:tab w:val="right" w:leader="dot" w:pos="9854"/>
      </w:tabs>
      <w:spacing w:before="240" w:after="240"/>
      <w:ind w:left="1418" w:hanging="1418"/>
    </w:pPr>
  </w:style>
  <w:style w:type="paragraph" w:styleId="TOC5">
    <w:name w:val="toc 5"/>
    <w:basedOn w:val="Normal"/>
    <w:next w:val="Normal"/>
    <w:autoRedefine/>
    <w:uiPriority w:val="39"/>
    <w:unhideWhenUsed/>
    <w:rsid w:val="00BD0148"/>
    <w:pPr>
      <w:ind w:left="1135" w:hanging="284"/>
    </w:pPr>
  </w:style>
  <w:style w:type="paragraph" w:styleId="TOC8">
    <w:name w:val="toc 8"/>
    <w:basedOn w:val="Normal"/>
    <w:next w:val="Normal"/>
    <w:autoRedefine/>
    <w:uiPriority w:val="39"/>
    <w:unhideWhenUsed/>
    <w:rsid w:val="00BD0148"/>
    <w:pPr>
      <w:ind w:left="1985" w:hanging="284"/>
    </w:pPr>
  </w:style>
  <w:style w:type="paragraph" w:styleId="TOC9">
    <w:name w:val="toc 9"/>
    <w:basedOn w:val="Normal"/>
    <w:next w:val="Normal"/>
    <w:autoRedefine/>
    <w:uiPriority w:val="39"/>
    <w:unhideWhenUsed/>
    <w:rsid w:val="00BD0148"/>
    <w:pPr>
      <w:ind w:left="2269" w:hanging="284"/>
    </w:pPr>
  </w:style>
  <w:style w:type="paragraph" w:customStyle="1" w:styleId="Separator">
    <w:name w:val="Separator"/>
    <w:basedOn w:val="Normal"/>
    <w:semiHidden/>
    <w:rsid w:val="00842A36"/>
    <w:pPr>
      <w:spacing w:before="240"/>
    </w:pPr>
    <w:rPr>
      <w:sz w:val="16"/>
    </w:rPr>
  </w:style>
  <w:style w:type="numbering" w:customStyle="1" w:styleId="TableNumberedListN">
    <w:name w:val="Table Numbered List N"/>
    <w:rsid w:val="00842A36"/>
  </w:style>
  <w:style w:type="paragraph" w:customStyle="1" w:styleId="TableColumnHeadingNormal">
    <w:name w:val="Table Column Heading Normal"/>
    <w:basedOn w:val="TableTextNormal"/>
    <w:rsid w:val="00D27088"/>
    <w:pPr>
      <w:keepNext/>
      <w:keepLines/>
    </w:pPr>
  </w:style>
  <w:style w:type="paragraph" w:customStyle="1" w:styleId="TableColumnHeadingSmall">
    <w:name w:val="Table Column Heading Small"/>
    <w:basedOn w:val="TableTextSmall"/>
    <w:next w:val="TableTextSmall"/>
    <w:rsid w:val="00842A36"/>
    <w:pPr>
      <w:keepNext/>
      <w:keepLines/>
    </w:pPr>
    <w:rPr>
      <w:b/>
      <w:color w:val="7D7D7D" w:themeColor="text2"/>
      <w:szCs w:val="16"/>
    </w:rPr>
  </w:style>
  <w:style w:type="numbering" w:customStyle="1" w:styleId="TableBulletSmallList">
    <w:name w:val="Table Bullet Small List"/>
    <w:rsid w:val="00842A36"/>
    <w:pPr>
      <w:numPr>
        <w:numId w:val="16"/>
      </w:numPr>
    </w:pPr>
  </w:style>
  <w:style w:type="paragraph" w:customStyle="1" w:styleId="Header-Landscape">
    <w:name w:val="Header - Landscape"/>
    <w:basedOn w:val="Header"/>
    <w:uiPriority w:val="39"/>
    <w:rsid w:val="00842A36"/>
  </w:style>
  <w:style w:type="character" w:styleId="PageNumber">
    <w:name w:val="page number"/>
    <w:semiHidden/>
    <w:unhideWhenUsed/>
    <w:rsid w:val="00842A36"/>
  </w:style>
  <w:style w:type="paragraph" w:styleId="Date">
    <w:name w:val="Date"/>
    <w:basedOn w:val="Normal"/>
    <w:next w:val="PwCNormal"/>
    <w:uiPriority w:val="59"/>
    <w:semiHidden/>
    <w:rsid w:val="00842A36"/>
  </w:style>
  <w:style w:type="paragraph" w:customStyle="1" w:styleId="Indent8">
    <w:name w:val="Indent 8"/>
    <w:basedOn w:val="Indent7"/>
    <w:uiPriority w:val="49"/>
    <w:rsid w:val="00BD0148"/>
    <w:pPr>
      <w:numPr>
        <w:ilvl w:val="8"/>
      </w:numPr>
    </w:pPr>
  </w:style>
  <w:style w:type="paragraph" w:customStyle="1" w:styleId="Header-LandscapeEven">
    <w:name w:val="Header - Landscape Even"/>
    <w:basedOn w:val="Header-Landscape"/>
    <w:uiPriority w:val="39"/>
    <w:rsid w:val="00842A36"/>
    <w:pPr>
      <w:tabs>
        <w:tab w:val="right" w:pos="14661"/>
      </w:tabs>
    </w:pPr>
  </w:style>
  <w:style w:type="paragraph" w:customStyle="1" w:styleId="Footer-ToC">
    <w:name w:val="Footer - ToC"/>
    <w:basedOn w:val="Footer"/>
    <w:uiPriority w:val="39"/>
    <w:rsid w:val="00842A36"/>
    <w:pPr>
      <w:tabs>
        <w:tab w:val="right" w:pos="7342"/>
      </w:tabs>
      <w:ind w:left="-2523"/>
    </w:pPr>
    <w:rPr>
      <w:color w:val="010000"/>
    </w:rPr>
  </w:style>
  <w:style w:type="paragraph" w:customStyle="1" w:styleId="Footer-ToCEven">
    <w:name w:val="Footer - ToC Even"/>
    <w:basedOn w:val="Footer-ToC"/>
    <w:uiPriority w:val="39"/>
    <w:rsid w:val="00842A36"/>
  </w:style>
  <w:style w:type="table" w:customStyle="1" w:styleId="PwCColour">
    <w:name w:val="PwC Colour"/>
    <w:basedOn w:val="TableNormal"/>
    <w:rsid w:val="00FB2431"/>
    <w:tblPr>
      <w:tblStyleRowBandSize w:val="1"/>
      <w:tblStyleColBandSize w:val="1"/>
      <w:tblBorders>
        <w:top w:val="single" w:sz="4" w:space="0" w:color="FFFFFF"/>
        <w:left w:val="single" w:sz="4" w:space="0" w:color="FFFFFF"/>
        <w:bottom w:val="single" w:sz="6" w:space="0" w:color="7D7D7D" w:themeColor="text2"/>
        <w:right w:val="single" w:sz="4" w:space="0" w:color="FFFFFF"/>
        <w:insideH w:val="dotted" w:sz="8" w:space="0" w:color="7D7D7D"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Georgia" w:hAnsi="Georgia"/>
        <w:b w:val="0"/>
        <w:color w:val="auto"/>
      </w:rPr>
      <w:tblPr/>
      <w:trPr>
        <w:tblHeader/>
      </w:trPr>
      <w:tcPr>
        <w:tcBorders>
          <w:top w:val="single" w:sz="4" w:space="0" w:color="EB8C00" w:themeColor="accent4"/>
          <w:bottom w:val="single" w:sz="4" w:space="0" w:color="EB8C00" w:themeColor="accent4"/>
        </w:tcBorders>
      </w:tcPr>
    </w:tblStylePr>
    <w:tblStylePr w:type="lastRow">
      <w:rPr>
        <w:color w:val="auto"/>
      </w:rPr>
      <w:tblPr/>
      <w:tcPr>
        <w:tcBorders>
          <w:top w:val="single" w:sz="4" w:space="0" w:color="7D7D7D"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uiPriority w:val="19"/>
    <w:qFormat/>
    <w:rsid w:val="00842A36"/>
    <w:pPr>
      <w:pBdr>
        <w:bottom w:val="none" w:sz="0" w:space="0" w:color="00457C"/>
      </w:pBdr>
    </w:pPr>
    <w:rPr>
      <w:i/>
      <w:color w:val="464646" w:themeColor="accent6"/>
      <w:sz w:val="24"/>
      <w:szCs w:val="24"/>
    </w:rPr>
  </w:style>
  <w:style w:type="paragraph" w:customStyle="1" w:styleId="ListBullet1">
    <w:name w:val="List Bullet 1"/>
    <w:basedOn w:val="Normal"/>
    <w:semiHidden/>
    <w:locked/>
    <w:rsid w:val="00E20979"/>
    <w:pPr>
      <w:numPr>
        <w:numId w:val="23"/>
      </w:numPr>
      <w:tabs>
        <w:tab w:val="num" w:pos="720"/>
      </w:tabs>
      <w:spacing w:before="100" w:after="100"/>
    </w:pPr>
  </w:style>
  <w:style w:type="paragraph" w:styleId="ListBullet2">
    <w:name w:val="List Bullet 2"/>
    <w:basedOn w:val="Normal"/>
    <w:uiPriority w:val="13"/>
    <w:unhideWhenUsed/>
    <w:qFormat/>
    <w:locked/>
    <w:rsid w:val="00BD0148"/>
    <w:pPr>
      <w:numPr>
        <w:ilvl w:val="1"/>
        <w:numId w:val="30"/>
      </w:numPr>
    </w:pPr>
  </w:style>
  <w:style w:type="paragraph" w:styleId="ListBullet4">
    <w:name w:val="List Bullet 4"/>
    <w:basedOn w:val="Normal"/>
    <w:uiPriority w:val="13"/>
    <w:unhideWhenUsed/>
    <w:locked/>
    <w:rsid w:val="00BD0148"/>
    <w:pPr>
      <w:numPr>
        <w:ilvl w:val="3"/>
        <w:numId w:val="30"/>
      </w:numPr>
      <w:contextualSpacing/>
    </w:pPr>
  </w:style>
  <w:style w:type="paragraph" w:customStyle="1" w:styleId="CVBullet1">
    <w:name w:val="CV Bullet 1"/>
    <w:basedOn w:val="CVText"/>
    <w:uiPriority w:val="18"/>
    <w:qFormat/>
    <w:rsid w:val="00842A36"/>
    <w:pPr>
      <w:numPr>
        <w:numId w:val="7"/>
      </w:numPr>
      <w:spacing w:before="40" w:after="40"/>
    </w:pPr>
  </w:style>
  <w:style w:type="paragraph" w:customStyle="1" w:styleId="CVDetails">
    <w:name w:val="CV Details"/>
    <w:basedOn w:val="CVRoleTitle"/>
    <w:uiPriority w:val="19"/>
    <w:qFormat/>
    <w:rsid w:val="00842A36"/>
    <w:pPr>
      <w:spacing w:before="120" w:after="40"/>
    </w:pPr>
    <w:rPr>
      <w:sz w:val="14"/>
    </w:rPr>
  </w:style>
  <w:style w:type="paragraph" w:customStyle="1" w:styleId="CVHeading2">
    <w:name w:val="CV Heading 2"/>
    <w:basedOn w:val="CVHeading1"/>
    <w:next w:val="CVText"/>
    <w:uiPriority w:val="18"/>
    <w:qFormat/>
    <w:rsid w:val="00842A36"/>
    <w:pPr>
      <w:pBdr>
        <w:bottom w:val="none" w:sz="0" w:space="0" w:color="00457C"/>
      </w:pBdr>
    </w:pPr>
    <w:rPr>
      <w:b w:val="0"/>
      <w:sz w:val="18"/>
      <w:szCs w:val="24"/>
    </w:rPr>
  </w:style>
  <w:style w:type="paragraph" w:styleId="ListBullet3">
    <w:name w:val="List Bullet 3"/>
    <w:basedOn w:val="Normal"/>
    <w:uiPriority w:val="13"/>
    <w:unhideWhenUsed/>
    <w:qFormat/>
    <w:locked/>
    <w:rsid w:val="00BD0148"/>
    <w:pPr>
      <w:numPr>
        <w:ilvl w:val="2"/>
        <w:numId w:val="30"/>
      </w:numPr>
      <w:contextualSpacing/>
    </w:pPr>
  </w:style>
  <w:style w:type="paragraph" w:customStyle="1" w:styleId="CVHeading1">
    <w:name w:val="CV Heading 1"/>
    <w:basedOn w:val="CVText"/>
    <w:next w:val="CVText"/>
    <w:uiPriority w:val="18"/>
    <w:qFormat/>
    <w:rsid w:val="00842A36"/>
    <w:pPr>
      <w:keepNext/>
      <w:keepLines/>
      <w:spacing w:before="120"/>
    </w:pPr>
    <w:rPr>
      <w:b/>
      <w:color w:val="D04A02" w:themeColor="accent1"/>
    </w:rPr>
  </w:style>
  <w:style w:type="paragraph" w:customStyle="1" w:styleId="CVPhoto">
    <w:name w:val="CV Photo"/>
    <w:basedOn w:val="CVHeading2"/>
    <w:uiPriority w:val="19"/>
    <w:rsid w:val="00842A36"/>
    <w:rPr>
      <w:i/>
      <w:sz w:val="21"/>
    </w:rPr>
  </w:style>
  <w:style w:type="paragraph" w:customStyle="1" w:styleId="CVText">
    <w:name w:val="CV Text"/>
    <w:basedOn w:val="PwCNormal"/>
    <w:uiPriority w:val="17"/>
    <w:qFormat/>
    <w:rsid w:val="00842A36"/>
    <w:pPr>
      <w:spacing w:before="80" w:after="80"/>
    </w:pPr>
  </w:style>
  <w:style w:type="paragraph" w:customStyle="1" w:styleId="CVNamelarge">
    <w:name w:val="CV Name large"/>
    <w:basedOn w:val="CVText"/>
    <w:next w:val="CVRoleTitle"/>
    <w:uiPriority w:val="19"/>
    <w:qFormat/>
    <w:rsid w:val="00842A36"/>
    <w:pPr>
      <w:spacing w:before="0"/>
    </w:pPr>
    <w:rPr>
      <w:b/>
      <w:color w:val="D04A02" w:themeColor="accent1"/>
      <w:sz w:val="36"/>
      <w:szCs w:val="24"/>
    </w:rPr>
  </w:style>
  <w:style w:type="paragraph" w:customStyle="1" w:styleId="CVBullet2">
    <w:name w:val="CV Bullet 2"/>
    <w:basedOn w:val="CVBullet1"/>
    <w:uiPriority w:val="18"/>
    <w:qFormat/>
    <w:rsid w:val="00842A36"/>
    <w:pPr>
      <w:numPr>
        <w:ilvl w:val="1"/>
      </w:numPr>
    </w:pPr>
  </w:style>
  <w:style w:type="paragraph" w:styleId="Title">
    <w:name w:val="Title"/>
    <w:basedOn w:val="Normal"/>
    <w:semiHidden/>
    <w:qFormat/>
    <w:rsid w:val="00842A36"/>
    <w:pPr>
      <w:spacing w:before="240" w:after="60"/>
      <w:jc w:val="center"/>
      <w:outlineLvl w:val="0"/>
    </w:pPr>
    <w:rPr>
      <w:b/>
      <w:bCs/>
      <w:color w:val="7D7D7D" w:themeColor="text2"/>
      <w:kern w:val="28"/>
      <w:sz w:val="32"/>
      <w:szCs w:val="32"/>
    </w:rPr>
  </w:style>
  <w:style w:type="paragraph" w:styleId="BalloonText">
    <w:name w:val="Balloon Text"/>
    <w:basedOn w:val="Normal"/>
    <w:link w:val="BalloonTextChar"/>
    <w:uiPriority w:val="99"/>
    <w:semiHidden/>
    <w:unhideWhenUsed/>
    <w:locked/>
    <w:rsid w:val="00BD0148"/>
    <w:pPr>
      <w:spacing w:after="0"/>
    </w:pPr>
    <w:rPr>
      <w:rFonts w:ascii="Tahoma" w:hAnsi="Tahoma" w:cs="Tahoma"/>
      <w:sz w:val="16"/>
      <w:szCs w:val="16"/>
    </w:rPr>
  </w:style>
  <w:style w:type="numbering" w:customStyle="1" w:styleId="Style1">
    <w:name w:val="Style1"/>
    <w:uiPriority w:val="99"/>
    <w:rsid w:val="00842A36"/>
    <w:pPr>
      <w:numPr>
        <w:numId w:val="12"/>
      </w:numPr>
    </w:pPr>
  </w:style>
  <w:style w:type="numbering" w:customStyle="1" w:styleId="IndentList">
    <w:name w:val="IndentList"/>
    <w:basedOn w:val="NoList"/>
    <w:rsid w:val="00842A36"/>
  </w:style>
  <w:style w:type="paragraph" w:customStyle="1" w:styleId="VersionControl">
    <w:name w:val="Version Control"/>
    <w:basedOn w:val="TOCtitle"/>
    <w:uiPriority w:val="49"/>
    <w:unhideWhenUsed/>
    <w:rsid w:val="00842A36"/>
    <w:pPr>
      <w:framePr w:w="9923" w:wrap="around" w:vAnchor="text" w:hAnchor="page" w:x="1498" w:y="1"/>
      <w:spacing w:before="360" w:after="240"/>
    </w:pPr>
    <w:rPr>
      <w:sz w:val="28"/>
    </w:rPr>
  </w:style>
  <w:style w:type="paragraph" w:customStyle="1" w:styleId="VersionTableHeading">
    <w:name w:val="Version Table Heading"/>
    <w:basedOn w:val="VersionTableText"/>
    <w:uiPriority w:val="49"/>
    <w:unhideWhenUsed/>
    <w:rsid w:val="00842A36"/>
    <w:pPr>
      <w:framePr w:wrap="around"/>
    </w:pPr>
  </w:style>
  <w:style w:type="paragraph" w:customStyle="1" w:styleId="VersionTableText">
    <w:name w:val="Version Table Text"/>
    <w:basedOn w:val="VersionControl"/>
    <w:uiPriority w:val="49"/>
    <w:unhideWhenUsed/>
    <w:rsid w:val="00842A36"/>
    <w:pPr>
      <w:framePr w:wrap="around"/>
      <w:spacing w:before="80" w:after="80"/>
      <w:outlineLvl w:val="9"/>
    </w:pPr>
    <w:rPr>
      <w:sz w:val="21"/>
      <w:szCs w:val="20"/>
    </w:rPr>
  </w:style>
  <w:style w:type="character" w:customStyle="1" w:styleId="HeaderChar">
    <w:name w:val="Header Char"/>
    <w:basedOn w:val="DefaultParagraphFont"/>
    <w:link w:val="Header"/>
    <w:uiPriority w:val="99"/>
    <w:locked/>
    <w:rsid w:val="00BD0148"/>
    <w:rPr>
      <w:rFonts w:asciiTheme="minorHAnsi" w:eastAsiaTheme="minorHAnsi" w:hAnsiTheme="minorHAnsi" w:cstheme="minorBidi"/>
      <w:sz w:val="18"/>
      <w:lang w:val="en-GB" w:eastAsia="en-US"/>
    </w:rPr>
  </w:style>
  <w:style w:type="character" w:customStyle="1" w:styleId="FooterChar">
    <w:name w:val="Footer Char"/>
    <w:basedOn w:val="DefaultParagraphFont"/>
    <w:link w:val="Footer"/>
    <w:uiPriority w:val="99"/>
    <w:locked/>
    <w:rsid w:val="00BD0148"/>
    <w:rPr>
      <w:rFonts w:asciiTheme="minorHAnsi" w:eastAsiaTheme="minorHAnsi" w:hAnsiTheme="minorHAnsi" w:cstheme="minorBidi"/>
      <w:sz w:val="18"/>
      <w:lang w:val="en-GB" w:eastAsia="en-US"/>
    </w:rPr>
  </w:style>
  <w:style w:type="paragraph" w:customStyle="1" w:styleId="Header-FirstPage">
    <w:name w:val="Header - First Page"/>
    <w:basedOn w:val="Header"/>
    <w:uiPriority w:val="39"/>
    <w:rsid w:val="00842A36"/>
  </w:style>
  <w:style w:type="paragraph" w:customStyle="1" w:styleId="Appendicestitle">
    <w:name w:val="Appendices title"/>
    <w:basedOn w:val="TOCtitle"/>
    <w:uiPriority w:val="19"/>
    <w:rsid w:val="00842A36"/>
    <w:pPr>
      <w:numPr>
        <w:ilvl w:val="1"/>
        <w:numId w:val="21"/>
      </w:numPr>
    </w:pPr>
  </w:style>
  <w:style w:type="numbering" w:customStyle="1" w:styleId="CVBullets">
    <w:name w:val="CV Bullets"/>
    <w:uiPriority w:val="99"/>
    <w:rsid w:val="00842A36"/>
    <w:pPr>
      <w:numPr>
        <w:numId w:val="8"/>
      </w:numPr>
    </w:pPr>
  </w:style>
  <w:style w:type="paragraph" w:styleId="DocumentMap">
    <w:name w:val="Document Map"/>
    <w:basedOn w:val="Normal"/>
    <w:link w:val="DocumentMapChar"/>
    <w:semiHidden/>
    <w:rsid w:val="00842A36"/>
    <w:rPr>
      <w:rFonts w:ascii="Tahoma" w:hAnsi="Tahoma" w:cs="Tahoma"/>
      <w:sz w:val="16"/>
      <w:szCs w:val="16"/>
    </w:rPr>
  </w:style>
  <w:style w:type="character" w:customStyle="1" w:styleId="DocumentMapChar">
    <w:name w:val="Document Map Char"/>
    <w:basedOn w:val="DefaultParagraphFont"/>
    <w:link w:val="DocumentMap"/>
    <w:semiHidden/>
    <w:rsid w:val="00842A36"/>
    <w:rPr>
      <w:rFonts w:ascii="Tahoma" w:hAnsi="Tahoma" w:cs="Tahoma"/>
      <w:snapToGrid w:val="0"/>
      <w:sz w:val="16"/>
      <w:szCs w:val="16"/>
      <w:lang w:eastAsia="en-US"/>
    </w:rPr>
  </w:style>
  <w:style w:type="table" w:styleId="TableGrid1">
    <w:name w:val="Table Grid 1"/>
    <w:basedOn w:val="TableNormal"/>
    <w:semiHidden/>
    <w:locked/>
    <w:rsid w:val="00842A36"/>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2A36"/>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42A36"/>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42A36"/>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42A36"/>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42A36"/>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42A36"/>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42A36"/>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842A36"/>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842A36"/>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29"/>
    <w:unhideWhenUsed/>
    <w:locked/>
    <w:rsid w:val="00842A36"/>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29"/>
    <w:rsid w:val="0036123B"/>
    <w:rPr>
      <w:rFonts w:ascii="Consolas" w:hAnsi="Consolas" w:cs="Arial"/>
      <w:snapToGrid w:val="0"/>
      <w:lang w:eastAsia="en-US"/>
    </w:rPr>
  </w:style>
  <w:style w:type="paragraph" w:styleId="Bibliography">
    <w:name w:val="Bibliography"/>
    <w:basedOn w:val="Normal"/>
    <w:next w:val="Normal"/>
    <w:uiPriority w:val="37"/>
    <w:semiHidden/>
    <w:locked/>
    <w:rsid w:val="00842A36"/>
  </w:style>
  <w:style w:type="paragraph" w:styleId="BlockText">
    <w:name w:val="Block Text"/>
    <w:basedOn w:val="Normal"/>
    <w:uiPriority w:val="99"/>
    <w:unhideWhenUsed/>
    <w:qFormat/>
    <w:rsid w:val="00BD0148"/>
    <w:rPr>
      <w:b/>
      <w:i/>
      <w:color w:val="7D7D7D" w:themeColor="text2"/>
      <w:sz w:val="48"/>
      <w:szCs w:val="48"/>
    </w:rPr>
  </w:style>
  <w:style w:type="paragraph" w:styleId="BodyText">
    <w:name w:val="Body Text"/>
    <w:basedOn w:val="Normal"/>
    <w:link w:val="BodyTextChar"/>
    <w:uiPriority w:val="59"/>
    <w:semiHidden/>
    <w:locked/>
    <w:rsid w:val="00842A36"/>
  </w:style>
  <w:style w:type="character" w:customStyle="1" w:styleId="BodyTextChar">
    <w:name w:val="Body Text Char"/>
    <w:basedOn w:val="DefaultParagraphFont"/>
    <w:link w:val="BodyText"/>
    <w:uiPriority w:val="59"/>
    <w:semiHidden/>
    <w:rsid w:val="0036123B"/>
    <w:rPr>
      <w:rFonts w:asciiTheme="minorHAnsi" w:hAnsiTheme="minorHAnsi" w:cs="Arial"/>
      <w:snapToGrid w:val="0"/>
      <w:sz w:val="18"/>
      <w:lang w:eastAsia="en-US"/>
    </w:rPr>
  </w:style>
  <w:style w:type="paragraph" w:styleId="BodyText2">
    <w:name w:val="Body Text 2"/>
    <w:basedOn w:val="Normal"/>
    <w:link w:val="BodyText2Char"/>
    <w:uiPriority w:val="59"/>
    <w:semiHidden/>
    <w:locked/>
    <w:rsid w:val="00842A36"/>
    <w:pPr>
      <w:spacing w:line="480" w:lineRule="auto"/>
    </w:pPr>
  </w:style>
  <w:style w:type="character" w:customStyle="1" w:styleId="BodyText2Char">
    <w:name w:val="Body Text 2 Char"/>
    <w:basedOn w:val="DefaultParagraphFont"/>
    <w:link w:val="BodyText2"/>
    <w:uiPriority w:val="59"/>
    <w:semiHidden/>
    <w:rsid w:val="0036123B"/>
    <w:rPr>
      <w:rFonts w:asciiTheme="minorHAnsi" w:hAnsiTheme="minorHAnsi" w:cs="Arial"/>
      <w:snapToGrid w:val="0"/>
      <w:sz w:val="18"/>
      <w:lang w:eastAsia="en-US"/>
    </w:rPr>
  </w:style>
  <w:style w:type="paragraph" w:styleId="BodyText3">
    <w:name w:val="Body Text 3"/>
    <w:basedOn w:val="Normal"/>
    <w:link w:val="BodyText3Char"/>
    <w:uiPriority w:val="59"/>
    <w:semiHidden/>
    <w:locked/>
    <w:rsid w:val="00842A36"/>
    <w:rPr>
      <w:sz w:val="16"/>
      <w:szCs w:val="16"/>
    </w:rPr>
  </w:style>
  <w:style w:type="character" w:customStyle="1" w:styleId="BodyText3Char">
    <w:name w:val="Body Text 3 Char"/>
    <w:basedOn w:val="DefaultParagraphFont"/>
    <w:link w:val="BodyText3"/>
    <w:uiPriority w:val="59"/>
    <w:semiHidden/>
    <w:rsid w:val="0036123B"/>
    <w:rPr>
      <w:rFonts w:asciiTheme="minorHAnsi" w:hAnsiTheme="minorHAnsi" w:cs="Arial"/>
      <w:snapToGrid w:val="0"/>
      <w:sz w:val="16"/>
      <w:szCs w:val="16"/>
      <w:lang w:eastAsia="en-US"/>
    </w:rPr>
  </w:style>
  <w:style w:type="paragraph" w:styleId="BodyTextFirstIndent">
    <w:name w:val="Body Text First Indent"/>
    <w:basedOn w:val="BodyText"/>
    <w:link w:val="BodyTextFirstIndentChar"/>
    <w:uiPriority w:val="59"/>
    <w:semiHidden/>
    <w:locked/>
    <w:rsid w:val="00842A36"/>
    <w:pPr>
      <w:spacing w:after="0"/>
      <w:ind w:firstLine="360"/>
    </w:pPr>
  </w:style>
  <w:style w:type="character" w:customStyle="1" w:styleId="BodyTextFirstIndentChar">
    <w:name w:val="Body Text First Indent Char"/>
    <w:basedOn w:val="BodyTextChar"/>
    <w:link w:val="BodyTextFirstIndent"/>
    <w:uiPriority w:val="59"/>
    <w:semiHidden/>
    <w:rsid w:val="0036123B"/>
    <w:rPr>
      <w:rFonts w:asciiTheme="minorHAnsi" w:hAnsiTheme="minorHAnsi" w:cs="Arial"/>
      <w:snapToGrid w:val="0"/>
      <w:sz w:val="18"/>
      <w:lang w:eastAsia="en-US"/>
    </w:rPr>
  </w:style>
  <w:style w:type="paragraph" w:styleId="BodyTextIndent">
    <w:name w:val="Body Text Indent"/>
    <w:basedOn w:val="Normal"/>
    <w:link w:val="BodyTextIndentChar"/>
    <w:uiPriority w:val="59"/>
    <w:semiHidden/>
    <w:locked/>
    <w:rsid w:val="00842A36"/>
    <w:pPr>
      <w:ind w:left="283"/>
    </w:pPr>
  </w:style>
  <w:style w:type="character" w:customStyle="1" w:styleId="BodyTextIndentChar">
    <w:name w:val="Body Text Indent Char"/>
    <w:basedOn w:val="DefaultParagraphFont"/>
    <w:link w:val="BodyTextIndent"/>
    <w:uiPriority w:val="59"/>
    <w:semiHidden/>
    <w:rsid w:val="0036123B"/>
    <w:rPr>
      <w:rFonts w:asciiTheme="minorHAnsi" w:hAnsiTheme="minorHAnsi" w:cs="Arial"/>
      <w:snapToGrid w:val="0"/>
      <w:sz w:val="18"/>
      <w:lang w:eastAsia="en-US"/>
    </w:rPr>
  </w:style>
  <w:style w:type="paragraph" w:styleId="BodyTextFirstIndent2">
    <w:name w:val="Body Text First Indent 2"/>
    <w:basedOn w:val="BodyTextIndent"/>
    <w:link w:val="BodyTextFirstIndent2Char"/>
    <w:uiPriority w:val="59"/>
    <w:semiHidden/>
    <w:locked/>
    <w:rsid w:val="00842A36"/>
    <w:pPr>
      <w:spacing w:after="0"/>
      <w:ind w:left="360" w:firstLine="360"/>
    </w:pPr>
  </w:style>
  <w:style w:type="character" w:customStyle="1" w:styleId="BodyTextFirstIndent2Char">
    <w:name w:val="Body Text First Indent 2 Char"/>
    <w:basedOn w:val="BodyTextIndentChar"/>
    <w:link w:val="BodyTextFirstIndent2"/>
    <w:uiPriority w:val="59"/>
    <w:semiHidden/>
    <w:rsid w:val="0036123B"/>
    <w:rPr>
      <w:rFonts w:asciiTheme="minorHAnsi" w:hAnsiTheme="minorHAnsi" w:cs="Arial"/>
      <w:snapToGrid w:val="0"/>
      <w:sz w:val="18"/>
      <w:lang w:eastAsia="en-US"/>
    </w:rPr>
  </w:style>
  <w:style w:type="paragraph" w:styleId="BodyTextIndent2">
    <w:name w:val="Body Text Indent 2"/>
    <w:basedOn w:val="Normal"/>
    <w:link w:val="BodyTextIndent2Char"/>
    <w:uiPriority w:val="59"/>
    <w:semiHidden/>
    <w:locked/>
    <w:rsid w:val="00842A36"/>
    <w:pPr>
      <w:spacing w:line="480" w:lineRule="auto"/>
      <w:ind w:left="283"/>
    </w:pPr>
  </w:style>
  <w:style w:type="character" w:customStyle="1" w:styleId="BodyTextIndent2Char">
    <w:name w:val="Body Text Indent 2 Char"/>
    <w:basedOn w:val="DefaultParagraphFont"/>
    <w:link w:val="BodyTextIndent2"/>
    <w:uiPriority w:val="59"/>
    <w:semiHidden/>
    <w:rsid w:val="0036123B"/>
    <w:rPr>
      <w:rFonts w:asciiTheme="minorHAnsi" w:hAnsiTheme="minorHAnsi" w:cs="Arial"/>
      <w:snapToGrid w:val="0"/>
      <w:sz w:val="18"/>
      <w:lang w:eastAsia="en-US"/>
    </w:rPr>
  </w:style>
  <w:style w:type="paragraph" w:styleId="BodyTextIndent3">
    <w:name w:val="Body Text Indent 3"/>
    <w:basedOn w:val="Normal"/>
    <w:link w:val="BodyTextIndent3Char"/>
    <w:uiPriority w:val="59"/>
    <w:semiHidden/>
    <w:locked/>
    <w:rsid w:val="00842A36"/>
    <w:pPr>
      <w:ind w:left="283"/>
    </w:pPr>
    <w:rPr>
      <w:sz w:val="16"/>
      <w:szCs w:val="16"/>
    </w:rPr>
  </w:style>
  <w:style w:type="character" w:customStyle="1" w:styleId="BodyTextIndent3Char">
    <w:name w:val="Body Text Indent 3 Char"/>
    <w:basedOn w:val="DefaultParagraphFont"/>
    <w:link w:val="BodyTextIndent3"/>
    <w:uiPriority w:val="59"/>
    <w:semiHidden/>
    <w:rsid w:val="0036123B"/>
    <w:rPr>
      <w:rFonts w:asciiTheme="minorHAnsi" w:hAnsiTheme="minorHAnsi" w:cs="Arial"/>
      <w:snapToGrid w:val="0"/>
      <w:sz w:val="16"/>
      <w:szCs w:val="16"/>
      <w:lang w:eastAsia="en-US"/>
    </w:rPr>
  </w:style>
  <w:style w:type="character" w:styleId="BookTitle">
    <w:name w:val="Book Title"/>
    <w:basedOn w:val="DefaultParagraphFont"/>
    <w:uiPriority w:val="33"/>
    <w:semiHidden/>
    <w:qFormat/>
    <w:locked/>
    <w:rsid w:val="00842A36"/>
    <w:rPr>
      <w:rFonts w:ascii="Georgia" w:hAnsi="Georgia"/>
      <w:b/>
      <w:bCs/>
      <w:smallCaps/>
      <w:spacing w:val="5"/>
    </w:rPr>
  </w:style>
  <w:style w:type="paragraph" w:styleId="Closing">
    <w:name w:val="Closing"/>
    <w:basedOn w:val="Normal"/>
    <w:link w:val="ClosingChar"/>
    <w:uiPriority w:val="59"/>
    <w:semiHidden/>
    <w:unhideWhenUsed/>
    <w:rsid w:val="00842A36"/>
    <w:pPr>
      <w:ind w:left="4252"/>
    </w:pPr>
  </w:style>
  <w:style w:type="character" w:customStyle="1" w:styleId="ClosingChar">
    <w:name w:val="Closing Char"/>
    <w:basedOn w:val="DefaultParagraphFont"/>
    <w:link w:val="Closing"/>
    <w:uiPriority w:val="59"/>
    <w:semiHidden/>
    <w:rsid w:val="0036123B"/>
    <w:rPr>
      <w:rFonts w:asciiTheme="minorHAnsi" w:hAnsiTheme="minorHAnsi" w:cs="Arial"/>
      <w:snapToGrid w:val="0"/>
      <w:sz w:val="18"/>
      <w:lang w:eastAsia="en-US"/>
    </w:rPr>
  </w:style>
  <w:style w:type="character" w:styleId="CommentReference">
    <w:name w:val="annotation reference"/>
    <w:basedOn w:val="DefaultParagraphFont"/>
    <w:uiPriority w:val="99"/>
    <w:semiHidden/>
    <w:rsid w:val="00842A36"/>
    <w:rPr>
      <w:rFonts w:ascii="Georgia" w:hAnsi="Georgia"/>
      <w:sz w:val="16"/>
      <w:szCs w:val="16"/>
    </w:rPr>
  </w:style>
  <w:style w:type="paragraph" w:styleId="CommentText">
    <w:name w:val="annotation text"/>
    <w:basedOn w:val="Normal"/>
    <w:link w:val="CommentTextChar"/>
    <w:uiPriority w:val="99"/>
    <w:semiHidden/>
    <w:rsid w:val="00842A36"/>
  </w:style>
  <w:style w:type="character" w:customStyle="1" w:styleId="CommentTextChar">
    <w:name w:val="Comment Text Char"/>
    <w:basedOn w:val="DefaultParagraphFont"/>
    <w:link w:val="CommentText"/>
    <w:uiPriority w:val="99"/>
    <w:semiHidden/>
    <w:rsid w:val="0036123B"/>
    <w:rPr>
      <w:rFonts w:asciiTheme="minorHAnsi" w:hAnsiTheme="minorHAnsi" w:cs="Arial"/>
      <w:snapToGrid w:val="0"/>
      <w:sz w:val="18"/>
      <w:lang w:eastAsia="en-US"/>
    </w:rPr>
  </w:style>
  <w:style w:type="paragraph" w:styleId="CommentSubject">
    <w:name w:val="annotation subject"/>
    <w:basedOn w:val="CommentText"/>
    <w:next w:val="CommentText"/>
    <w:link w:val="CommentSubjectChar"/>
    <w:uiPriority w:val="59"/>
    <w:semiHidden/>
    <w:rsid w:val="00842A36"/>
    <w:rPr>
      <w:b/>
      <w:bCs/>
    </w:rPr>
  </w:style>
  <w:style w:type="character" w:customStyle="1" w:styleId="CommentSubjectChar">
    <w:name w:val="Comment Subject Char"/>
    <w:basedOn w:val="CommentTextChar"/>
    <w:link w:val="CommentSubject"/>
    <w:uiPriority w:val="59"/>
    <w:semiHidden/>
    <w:rsid w:val="0036123B"/>
    <w:rPr>
      <w:rFonts w:asciiTheme="minorHAnsi" w:hAnsiTheme="minorHAnsi" w:cs="Arial"/>
      <w:b/>
      <w:bCs/>
      <w:snapToGrid w:val="0"/>
      <w:sz w:val="18"/>
      <w:lang w:eastAsia="en-US"/>
    </w:rPr>
  </w:style>
  <w:style w:type="paragraph" w:styleId="EnvelopeAddress">
    <w:name w:val="envelope address"/>
    <w:basedOn w:val="Normal"/>
    <w:semiHidden/>
    <w:unhideWhenUsed/>
    <w:locked/>
    <w:rsid w:val="00842A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842A36"/>
    <w:rPr>
      <w:rFonts w:asciiTheme="majorHAnsi" w:eastAsiaTheme="majorEastAsia" w:hAnsiTheme="majorHAnsi" w:cstheme="majorBidi"/>
    </w:rPr>
  </w:style>
  <w:style w:type="character" w:styleId="FollowedHyperlink">
    <w:name w:val="FollowedHyperlink"/>
    <w:basedOn w:val="DefaultParagraphFont"/>
    <w:semiHidden/>
    <w:rsid w:val="00842A36"/>
    <w:rPr>
      <w:color w:val="D93954" w:themeColor="followedHyperlink"/>
      <w:u w:val="single"/>
    </w:rPr>
  </w:style>
  <w:style w:type="character" w:styleId="Hyperlink">
    <w:name w:val="Hyperlink"/>
    <w:basedOn w:val="DefaultParagraphFont"/>
    <w:uiPriority w:val="99"/>
    <w:unhideWhenUsed/>
    <w:rsid w:val="00BD0148"/>
    <w:rPr>
      <w:color w:val="D04A02" w:themeColor="hyperlink"/>
      <w:u w:val="single"/>
    </w:rPr>
  </w:style>
  <w:style w:type="paragraph" w:styleId="IndexHeading">
    <w:name w:val="index heading"/>
    <w:basedOn w:val="Normal"/>
    <w:next w:val="Normal"/>
    <w:semiHidden/>
    <w:rsid w:val="00842A36"/>
    <w:rPr>
      <w:rFonts w:asciiTheme="majorHAnsi" w:eastAsiaTheme="majorEastAsia" w:hAnsiTheme="majorHAnsi" w:cstheme="majorBidi"/>
      <w:b/>
      <w:bCs/>
    </w:rPr>
  </w:style>
  <w:style w:type="paragraph" w:customStyle="1" w:styleId="BlockTextClient">
    <w:name w:val="Block Text Client"/>
    <w:basedOn w:val="BlockText"/>
    <w:uiPriority w:val="39"/>
    <w:rsid w:val="00842A36"/>
    <w:pPr>
      <w:spacing w:line="200" w:lineRule="atLeast"/>
      <w:contextualSpacing/>
    </w:pPr>
    <w:rPr>
      <w:b w:val="0"/>
      <w:color w:val="auto"/>
      <w:sz w:val="15"/>
    </w:rPr>
  </w:style>
  <w:style w:type="paragraph" w:customStyle="1" w:styleId="BlockText2Client">
    <w:name w:val="Block Text 2 Client"/>
    <w:basedOn w:val="BlockText2"/>
    <w:uiPriority w:val="19"/>
    <w:rsid w:val="00842A36"/>
    <w:pPr>
      <w:spacing w:line="300" w:lineRule="atLeast"/>
      <w:contextualSpacing/>
    </w:pPr>
    <w:rPr>
      <w:b/>
      <w:sz w:val="24"/>
      <w:szCs w:val="20"/>
    </w:rPr>
  </w:style>
  <w:style w:type="paragraph" w:customStyle="1" w:styleId="BlockText2Position">
    <w:name w:val="Block Text 2 Position"/>
    <w:basedOn w:val="BlockText2"/>
    <w:uiPriority w:val="19"/>
    <w:rsid w:val="00842A36"/>
    <w:rPr>
      <w:i/>
      <w:szCs w:val="20"/>
    </w:rPr>
  </w:style>
  <w:style w:type="character" w:styleId="LineNumber">
    <w:name w:val="line number"/>
    <w:basedOn w:val="DefaultParagraphFont"/>
    <w:semiHidden/>
    <w:rsid w:val="00842A36"/>
  </w:style>
  <w:style w:type="paragraph" w:styleId="ListBullet">
    <w:name w:val="List Bullet"/>
    <w:basedOn w:val="Normal"/>
    <w:uiPriority w:val="13"/>
    <w:unhideWhenUsed/>
    <w:qFormat/>
    <w:locked/>
    <w:rsid w:val="00BD0148"/>
    <w:pPr>
      <w:numPr>
        <w:numId w:val="30"/>
      </w:numPr>
    </w:pPr>
  </w:style>
  <w:style w:type="paragraph" w:styleId="ListBullet5">
    <w:name w:val="List Bullet 5"/>
    <w:basedOn w:val="Normal"/>
    <w:uiPriority w:val="13"/>
    <w:unhideWhenUsed/>
    <w:locked/>
    <w:rsid w:val="00BD0148"/>
    <w:pPr>
      <w:numPr>
        <w:ilvl w:val="4"/>
        <w:numId w:val="30"/>
      </w:numPr>
      <w:contextualSpacing/>
    </w:pPr>
  </w:style>
  <w:style w:type="paragraph" w:styleId="ListNumber">
    <w:name w:val="List Number"/>
    <w:basedOn w:val="Normal"/>
    <w:uiPriority w:val="13"/>
    <w:unhideWhenUsed/>
    <w:qFormat/>
    <w:locked/>
    <w:rsid w:val="00BD0148"/>
    <w:pPr>
      <w:numPr>
        <w:numId w:val="31"/>
      </w:numPr>
    </w:pPr>
  </w:style>
  <w:style w:type="paragraph" w:styleId="ListNumber2">
    <w:name w:val="List Number 2"/>
    <w:basedOn w:val="Normal"/>
    <w:uiPriority w:val="13"/>
    <w:unhideWhenUsed/>
    <w:qFormat/>
    <w:locked/>
    <w:rsid w:val="00BD0148"/>
    <w:pPr>
      <w:numPr>
        <w:ilvl w:val="1"/>
        <w:numId w:val="31"/>
      </w:numPr>
      <w:contextualSpacing/>
    </w:pPr>
  </w:style>
  <w:style w:type="paragraph" w:styleId="ListNumber3">
    <w:name w:val="List Number 3"/>
    <w:basedOn w:val="Normal"/>
    <w:uiPriority w:val="13"/>
    <w:unhideWhenUsed/>
    <w:qFormat/>
    <w:locked/>
    <w:rsid w:val="00BD0148"/>
    <w:pPr>
      <w:numPr>
        <w:ilvl w:val="2"/>
        <w:numId w:val="31"/>
      </w:numPr>
      <w:contextualSpacing/>
    </w:pPr>
  </w:style>
  <w:style w:type="paragraph" w:styleId="ListNumber4">
    <w:name w:val="List Number 4"/>
    <w:basedOn w:val="Normal"/>
    <w:uiPriority w:val="13"/>
    <w:unhideWhenUsed/>
    <w:locked/>
    <w:rsid w:val="00BD0148"/>
    <w:pPr>
      <w:numPr>
        <w:ilvl w:val="3"/>
        <w:numId w:val="31"/>
      </w:numPr>
      <w:contextualSpacing/>
    </w:pPr>
  </w:style>
  <w:style w:type="paragraph" w:styleId="ListNumber5">
    <w:name w:val="List Number 5"/>
    <w:basedOn w:val="Normal"/>
    <w:uiPriority w:val="13"/>
    <w:unhideWhenUsed/>
    <w:locked/>
    <w:rsid w:val="00BD0148"/>
    <w:pPr>
      <w:numPr>
        <w:ilvl w:val="4"/>
        <w:numId w:val="31"/>
      </w:numPr>
      <w:contextualSpacing/>
    </w:pPr>
  </w:style>
  <w:style w:type="paragraph" w:styleId="ListParagraph">
    <w:name w:val="List Paragraph"/>
    <w:basedOn w:val="Normal"/>
    <w:uiPriority w:val="34"/>
    <w:qFormat/>
    <w:locked/>
    <w:rsid w:val="00BD0148"/>
    <w:pPr>
      <w:ind w:left="720"/>
      <w:contextualSpacing/>
    </w:pPr>
  </w:style>
  <w:style w:type="paragraph" w:styleId="MessageHeader">
    <w:name w:val="Message Header"/>
    <w:basedOn w:val="Normal"/>
    <w:link w:val="MessageHeaderChar"/>
    <w:semiHidden/>
    <w:rsid w:val="00842A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42A36"/>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842A36"/>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842A36"/>
    <w:pPr>
      <w:ind w:left="720"/>
    </w:pPr>
  </w:style>
  <w:style w:type="paragraph" w:styleId="NoteHeading">
    <w:name w:val="Note Heading"/>
    <w:basedOn w:val="Normal"/>
    <w:next w:val="Normal"/>
    <w:link w:val="NoteHeadingChar"/>
    <w:semiHidden/>
    <w:unhideWhenUsed/>
    <w:rsid w:val="00842A36"/>
  </w:style>
  <w:style w:type="character" w:customStyle="1" w:styleId="NoteHeadingChar">
    <w:name w:val="Note Heading Char"/>
    <w:basedOn w:val="DefaultParagraphFont"/>
    <w:link w:val="NoteHeading"/>
    <w:semiHidden/>
    <w:rsid w:val="00842A36"/>
    <w:rPr>
      <w:rFonts w:asciiTheme="minorHAnsi" w:hAnsiTheme="minorHAnsi" w:cs="Arial"/>
      <w:snapToGrid w:val="0"/>
      <w:sz w:val="18"/>
      <w:lang w:eastAsia="en-US"/>
    </w:rPr>
  </w:style>
  <w:style w:type="character" w:styleId="PlaceholderText">
    <w:name w:val="Placeholder Text"/>
    <w:basedOn w:val="DefaultParagraphFont"/>
    <w:uiPriority w:val="99"/>
    <w:semiHidden/>
    <w:rsid w:val="00842A36"/>
    <w:rPr>
      <w:color w:val="808080"/>
    </w:rPr>
  </w:style>
  <w:style w:type="paragraph" w:styleId="PlainText">
    <w:name w:val="Plain Text"/>
    <w:basedOn w:val="Normal"/>
    <w:link w:val="PlainTextChar"/>
    <w:semiHidden/>
    <w:rsid w:val="00842A36"/>
    <w:rPr>
      <w:rFonts w:ascii="Consolas" w:hAnsi="Consolas"/>
    </w:rPr>
  </w:style>
  <w:style w:type="character" w:customStyle="1" w:styleId="PlainTextChar">
    <w:name w:val="Plain Text Char"/>
    <w:basedOn w:val="DefaultParagraphFont"/>
    <w:link w:val="PlainText"/>
    <w:semiHidden/>
    <w:rsid w:val="00842A36"/>
    <w:rPr>
      <w:rFonts w:ascii="Consolas" w:hAnsi="Consolas" w:cs="Arial"/>
      <w:snapToGrid w:val="0"/>
      <w:sz w:val="18"/>
      <w:lang w:eastAsia="en-US"/>
    </w:rPr>
  </w:style>
  <w:style w:type="paragraph" w:styleId="Quote">
    <w:name w:val="Quote"/>
    <w:basedOn w:val="Normal"/>
    <w:next w:val="Normal"/>
    <w:link w:val="QuoteChar"/>
    <w:uiPriority w:val="29"/>
    <w:qFormat/>
    <w:rsid w:val="00BD0148"/>
    <w:rPr>
      <w:i/>
      <w:iCs/>
      <w:color w:val="000000" w:themeColor="text1"/>
    </w:rPr>
  </w:style>
  <w:style w:type="character" w:customStyle="1" w:styleId="QuoteChar">
    <w:name w:val="Quote Char"/>
    <w:basedOn w:val="DefaultParagraphFont"/>
    <w:link w:val="Quote"/>
    <w:uiPriority w:val="29"/>
    <w:rsid w:val="00BD0148"/>
    <w:rPr>
      <w:rFonts w:asciiTheme="minorHAnsi" w:eastAsiaTheme="minorHAnsi" w:hAnsiTheme="minorHAnsi" w:cstheme="minorBidi"/>
      <w:i/>
      <w:iCs/>
      <w:color w:val="000000" w:themeColor="text1"/>
      <w:lang w:val="en-GB" w:eastAsia="en-US"/>
    </w:rPr>
  </w:style>
  <w:style w:type="paragraph" w:styleId="Salutation">
    <w:name w:val="Salutation"/>
    <w:basedOn w:val="Normal"/>
    <w:next w:val="Normal"/>
    <w:link w:val="SalutationChar"/>
    <w:semiHidden/>
    <w:unhideWhenUsed/>
    <w:rsid w:val="00842A36"/>
  </w:style>
  <w:style w:type="character" w:customStyle="1" w:styleId="SalutationChar">
    <w:name w:val="Salutation Char"/>
    <w:basedOn w:val="DefaultParagraphFont"/>
    <w:link w:val="Salutation"/>
    <w:semiHidden/>
    <w:rsid w:val="00842A36"/>
    <w:rPr>
      <w:rFonts w:asciiTheme="minorHAnsi" w:hAnsiTheme="minorHAnsi" w:cs="Arial"/>
      <w:snapToGrid w:val="0"/>
      <w:sz w:val="18"/>
      <w:lang w:eastAsia="en-US"/>
    </w:rPr>
  </w:style>
  <w:style w:type="paragraph" w:styleId="Signature">
    <w:name w:val="Signature"/>
    <w:basedOn w:val="Normal"/>
    <w:link w:val="SignatureChar"/>
    <w:semiHidden/>
    <w:rsid w:val="00842A36"/>
    <w:pPr>
      <w:ind w:left="4252"/>
    </w:pPr>
  </w:style>
  <w:style w:type="character" w:customStyle="1" w:styleId="SignatureChar">
    <w:name w:val="Signature Char"/>
    <w:basedOn w:val="DefaultParagraphFont"/>
    <w:link w:val="Signature"/>
    <w:semiHidden/>
    <w:rsid w:val="00842A36"/>
    <w:rPr>
      <w:rFonts w:asciiTheme="minorHAnsi" w:hAnsiTheme="minorHAnsi" w:cs="Arial"/>
      <w:snapToGrid w:val="0"/>
      <w:sz w:val="18"/>
      <w:lang w:eastAsia="en-US"/>
    </w:rPr>
  </w:style>
  <w:style w:type="paragraph" w:styleId="TableofAuthorities">
    <w:name w:val="table of authorities"/>
    <w:basedOn w:val="Normal"/>
    <w:next w:val="Normal"/>
    <w:semiHidden/>
    <w:unhideWhenUsed/>
    <w:rsid w:val="00842A36"/>
    <w:pPr>
      <w:ind w:left="210" w:hanging="210"/>
    </w:pPr>
  </w:style>
  <w:style w:type="paragraph" w:styleId="TableofFigures">
    <w:name w:val="table of figures"/>
    <w:basedOn w:val="Normal"/>
    <w:next w:val="Normal"/>
    <w:semiHidden/>
    <w:unhideWhenUsed/>
    <w:rsid w:val="00842A36"/>
  </w:style>
  <w:style w:type="paragraph" w:styleId="TOAHeading">
    <w:name w:val="toa heading"/>
    <w:basedOn w:val="Normal"/>
    <w:next w:val="Normal"/>
    <w:semiHidden/>
    <w:unhideWhenUsed/>
    <w:rsid w:val="00842A36"/>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BD0148"/>
    <w:pPr>
      <w:spacing w:before="480"/>
      <w:outlineLvl w:val="9"/>
    </w:pPr>
    <w:rPr>
      <w:lang w:val="en-US"/>
    </w:rPr>
  </w:style>
  <w:style w:type="paragraph" w:customStyle="1" w:styleId="URLCover">
    <w:name w:val="URL Cover"/>
    <w:basedOn w:val="Normal"/>
    <w:uiPriority w:val="49"/>
    <w:rsid w:val="00842A36"/>
    <w:rPr>
      <w:color w:val="FFFFFF"/>
      <w:sz w:val="19"/>
    </w:rPr>
  </w:style>
  <w:style w:type="paragraph" w:customStyle="1" w:styleId="CoverOutcomeHeadline">
    <w:name w:val="Cover Outcome Headline"/>
    <w:basedOn w:val="PwCNormal"/>
    <w:uiPriority w:val="9"/>
    <w:rsid w:val="00BD0148"/>
    <w:pPr>
      <w:spacing w:before="0"/>
      <w:ind w:right="2268"/>
    </w:pPr>
    <w:rPr>
      <w:rFonts w:asciiTheme="majorHAnsi" w:hAnsiTheme="majorHAnsi"/>
      <w:color w:val="FFFFFF"/>
      <w:sz w:val="72"/>
      <w:szCs w:val="88"/>
    </w:rPr>
  </w:style>
  <w:style w:type="paragraph" w:customStyle="1" w:styleId="CoverOutcomeSubtitle">
    <w:name w:val="Cover Outcome Subtitle"/>
    <w:basedOn w:val="CoverOutcomeHeadline"/>
    <w:uiPriority w:val="19"/>
    <w:rsid w:val="00BD0148"/>
    <w:pPr>
      <w:spacing w:before="480" w:after="0"/>
      <w:contextualSpacing/>
    </w:pPr>
    <w:rPr>
      <w:rFonts w:asciiTheme="minorHAnsi" w:hAnsiTheme="minorHAnsi"/>
      <w:b/>
      <w:sz w:val="26"/>
    </w:rPr>
  </w:style>
  <w:style w:type="paragraph" w:customStyle="1" w:styleId="TableNumberedList1">
    <w:name w:val="Table Numbered List 1"/>
    <w:basedOn w:val="TableTextNormal"/>
    <w:rsid w:val="00842A36"/>
    <w:pPr>
      <w:numPr>
        <w:numId w:val="18"/>
      </w:numPr>
    </w:pPr>
  </w:style>
  <w:style w:type="paragraph" w:customStyle="1" w:styleId="TableNumberedList2">
    <w:name w:val="Table Numbered List 2"/>
    <w:basedOn w:val="TableNumberedList1"/>
    <w:rsid w:val="00842A36"/>
    <w:pPr>
      <w:numPr>
        <w:ilvl w:val="1"/>
      </w:numPr>
      <w:spacing w:before="40" w:after="40"/>
    </w:pPr>
  </w:style>
  <w:style w:type="paragraph" w:customStyle="1" w:styleId="TableNumberedList3">
    <w:name w:val="Table Numbered List 3"/>
    <w:basedOn w:val="TableNumberedList2"/>
    <w:rsid w:val="00842A36"/>
    <w:pPr>
      <w:numPr>
        <w:ilvl w:val="2"/>
      </w:numPr>
    </w:pPr>
  </w:style>
  <w:style w:type="paragraph" w:customStyle="1" w:styleId="TableNumberedListSmall1">
    <w:name w:val="Table Numbered List Small 1"/>
    <w:basedOn w:val="TableTextSmall"/>
    <w:rsid w:val="00842A36"/>
    <w:pPr>
      <w:numPr>
        <w:numId w:val="20"/>
      </w:numPr>
    </w:pPr>
  </w:style>
  <w:style w:type="paragraph" w:customStyle="1" w:styleId="TableNumberedListSmall2">
    <w:name w:val="Table Numbered List Small 2"/>
    <w:basedOn w:val="TableNumberedListSmall1"/>
    <w:rsid w:val="00842A36"/>
    <w:pPr>
      <w:numPr>
        <w:ilvl w:val="1"/>
      </w:numPr>
    </w:pPr>
    <w:rPr>
      <w:szCs w:val="21"/>
    </w:rPr>
  </w:style>
  <w:style w:type="paragraph" w:customStyle="1" w:styleId="TableNumberedListSmall3">
    <w:name w:val="Table Numbered List Small 3"/>
    <w:basedOn w:val="TableNumberedListSmall2"/>
    <w:rsid w:val="00842A36"/>
    <w:pPr>
      <w:numPr>
        <w:ilvl w:val="2"/>
      </w:numPr>
    </w:pPr>
  </w:style>
  <w:style w:type="numbering" w:customStyle="1" w:styleId="ListNumberList">
    <w:name w:val="List Number List"/>
    <w:uiPriority w:val="99"/>
    <w:rsid w:val="00842A36"/>
    <w:pPr>
      <w:numPr>
        <w:numId w:val="10"/>
      </w:numPr>
    </w:pPr>
  </w:style>
  <w:style w:type="numbering" w:styleId="111111">
    <w:name w:val="Outline List 2"/>
    <w:basedOn w:val="NoList"/>
    <w:rsid w:val="00842A36"/>
    <w:pPr>
      <w:numPr>
        <w:numId w:val="1"/>
      </w:numPr>
    </w:pPr>
  </w:style>
  <w:style w:type="numbering" w:styleId="1ai">
    <w:name w:val="Outline List 1"/>
    <w:basedOn w:val="NoList"/>
    <w:rsid w:val="00842A36"/>
    <w:pPr>
      <w:numPr>
        <w:numId w:val="2"/>
      </w:numPr>
    </w:pPr>
  </w:style>
  <w:style w:type="numbering" w:styleId="ArticleSection">
    <w:name w:val="Outline List 3"/>
    <w:basedOn w:val="NoList"/>
    <w:rsid w:val="00842A36"/>
    <w:pPr>
      <w:numPr>
        <w:numId w:val="3"/>
      </w:numPr>
    </w:pPr>
  </w:style>
  <w:style w:type="paragraph" w:customStyle="1" w:styleId="Minorheading3">
    <w:name w:val="Minor heading 3"/>
    <w:basedOn w:val="Minorheading2"/>
    <w:uiPriority w:val="1"/>
    <w:rsid w:val="00842A36"/>
    <w:rPr>
      <w:b/>
      <w:i w:val="0"/>
    </w:rPr>
  </w:style>
  <w:style w:type="paragraph" w:customStyle="1" w:styleId="Bullet1">
    <w:name w:val="Bullet 1"/>
    <w:basedOn w:val="PwCNormal"/>
    <w:uiPriority w:val="4"/>
    <w:rsid w:val="00842A36"/>
    <w:pPr>
      <w:numPr>
        <w:numId w:val="5"/>
      </w:numPr>
    </w:pPr>
  </w:style>
  <w:style w:type="paragraph" w:customStyle="1" w:styleId="Bullet2">
    <w:name w:val="Bullet 2"/>
    <w:basedOn w:val="Bullet1"/>
    <w:uiPriority w:val="4"/>
    <w:rsid w:val="00842A36"/>
    <w:pPr>
      <w:numPr>
        <w:ilvl w:val="1"/>
      </w:numPr>
    </w:pPr>
  </w:style>
  <w:style w:type="paragraph" w:customStyle="1" w:styleId="Bullet3">
    <w:name w:val="Bullet 3"/>
    <w:basedOn w:val="Bullet2"/>
    <w:uiPriority w:val="4"/>
    <w:rsid w:val="00842A36"/>
    <w:pPr>
      <w:numPr>
        <w:ilvl w:val="2"/>
      </w:numPr>
    </w:pPr>
  </w:style>
  <w:style w:type="paragraph" w:customStyle="1" w:styleId="Bullet4">
    <w:name w:val="Bullet 4"/>
    <w:basedOn w:val="Bullet3"/>
    <w:uiPriority w:val="4"/>
    <w:rsid w:val="00842A36"/>
    <w:pPr>
      <w:numPr>
        <w:ilvl w:val="3"/>
      </w:numPr>
    </w:pPr>
  </w:style>
  <w:style w:type="numbering" w:customStyle="1" w:styleId="Bullets">
    <w:name w:val="Bullets"/>
    <w:uiPriority w:val="99"/>
    <w:rsid w:val="00842A36"/>
    <w:pPr>
      <w:numPr>
        <w:numId w:val="5"/>
      </w:numPr>
    </w:pPr>
  </w:style>
  <w:style w:type="numbering" w:customStyle="1" w:styleId="ChapterNumberingList0">
    <w:name w:val="Chapter Numbering List"/>
    <w:uiPriority w:val="99"/>
    <w:rsid w:val="00842A36"/>
    <w:pPr>
      <w:numPr>
        <w:numId w:val="6"/>
      </w:numPr>
    </w:pPr>
  </w:style>
  <w:style w:type="paragraph" w:customStyle="1" w:styleId="Bodyheadline">
    <w:name w:val="Body headline"/>
    <w:basedOn w:val="Normal"/>
    <w:qFormat/>
    <w:rsid w:val="001F55E5"/>
    <w:pPr>
      <w:pBdr>
        <w:top w:val="single" w:sz="4" w:space="4" w:color="EB8C00" w:themeColor="accent4"/>
        <w:bottom w:val="single" w:sz="4" w:space="4" w:color="EB8C00" w:themeColor="accent4"/>
      </w:pBdr>
      <w:spacing w:before="240" w:after="240"/>
    </w:pPr>
    <w:rPr>
      <w:b/>
      <w:snapToGrid w:val="0"/>
      <w:color w:val="EB8C00" w:themeColor="accent4"/>
      <w:szCs w:val="17"/>
    </w:rPr>
  </w:style>
  <w:style w:type="numbering" w:customStyle="1" w:styleId="ListBullets">
    <w:name w:val="List Bullets"/>
    <w:uiPriority w:val="99"/>
    <w:rsid w:val="00E20979"/>
    <w:pPr>
      <w:numPr>
        <w:numId w:val="22"/>
      </w:numPr>
    </w:pPr>
  </w:style>
  <w:style w:type="table" w:customStyle="1" w:styleId="PwCBasic">
    <w:name w:val="PwC Basic"/>
    <w:basedOn w:val="TableNormal"/>
    <w:uiPriority w:val="99"/>
    <w:rsid w:val="001E019F"/>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LastPageFooter">
    <w:name w:val="Last Page Footer"/>
    <w:basedOn w:val="Normal"/>
    <w:uiPriority w:val="39"/>
    <w:rsid w:val="00C57A6A"/>
    <w:rPr>
      <w:color w:val="FFFFFF" w:themeColor="background1"/>
      <w:sz w:val="14"/>
    </w:rPr>
  </w:style>
  <w:style w:type="numbering" w:customStyle="1" w:styleId="Chapternumberinglist">
    <w:name w:val="Chapter numbering list"/>
    <w:uiPriority w:val="99"/>
    <w:rsid w:val="007F7653"/>
    <w:pPr>
      <w:numPr>
        <w:numId w:val="24"/>
      </w:numPr>
    </w:pPr>
  </w:style>
  <w:style w:type="paragraph" w:customStyle="1" w:styleId="AppendixNumberLongAlt">
    <w:name w:val="Appendix Number (Long) Alt"/>
    <w:basedOn w:val="AppendixNumberLong"/>
    <w:uiPriority w:val="39"/>
    <w:rsid w:val="006842FF"/>
    <w:pPr>
      <w:framePr w:w="1701" w:wrap="around" w:hAnchor="margin" w:x="1" w:y="1"/>
    </w:pPr>
    <w:rPr>
      <w:sz w:val="230"/>
    </w:rPr>
  </w:style>
  <w:style w:type="paragraph" w:customStyle="1" w:styleId="ChapterNumberLongAlt">
    <w:name w:val="Chapter Number (Long) Alt"/>
    <w:basedOn w:val="ChapterNumberLong"/>
    <w:uiPriority w:val="39"/>
    <w:rsid w:val="00DD4E21"/>
    <w:pPr>
      <w:framePr w:w="1701" w:wrap="around" w:vAnchor="margin" w:hAnchor="margin" w:x="1"/>
    </w:pPr>
    <w:rPr>
      <w:sz w:val="230"/>
    </w:rPr>
  </w:style>
  <w:style w:type="paragraph" w:customStyle="1" w:styleId="FilledFrame">
    <w:name w:val="Filled Frame"/>
    <w:basedOn w:val="PwCNormal"/>
    <w:uiPriority w:val="39"/>
    <w:rsid w:val="00081A57"/>
    <w:pPr>
      <w:framePr w:w="1701" w:wrap="around" w:vAnchor="text" w:hAnchor="text" w:y="1"/>
      <w:shd w:val="clear" w:color="auto" w:fill="D04A02" w:themeFill="accent1"/>
    </w:pPr>
  </w:style>
  <w:style w:type="paragraph" w:customStyle="1" w:styleId="DividerOpt2">
    <w:name w:val="Divider Opt 2"/>
    <w:basedOn w:val="Normal"/>
    <w:uiPriority w:val="39"/>
    <w:rsid w:val="00081A57"/>
    <w:pPr>
      <w:spacing w:before="119" w:after="238"/>
      <w:ind w:left="539" w:right="539"/>
    </w:pPr>
    <w:rPr>
      <w:rFonts w:ascii="Georgia" w:hAnsi="Georgia"/>
      <w:color w:val="FFFFFF" w:themeColor="background1"/>
      <w:sz w:val="132"/>
    </w:rPr>
  </w:style>
  <w:style w:type="paragraph" w:customStyle="1" w:styleId="DividerOpt2paragraphspacing">
    <w:name w:val="Divider Opt 2 paragraph spacing"/>
    <w:basedOn w:val="PwCNormal"/>
    <w:uiPriority w:val="39"/>
    <w:rsid w:val="009D05C9"/>
    <w:pPr>
      <w:tabs>
        <w:tab w:val="right" w:pos="3402"/>
        <w:tab w:val="right" w:pos="3969"/>
        <w:tab w:val="right" w:pos="4536"/>
        <w:tab w:val="right" w:pos="5103"/>
        <w:tab w:val="right" w:pos="5670"/>
        <w:tab w:val="right" w:pos="6237"/>
        <w:tab w:val="right" w:pos="6804"/>
        <w:tab w:val="right" w:pos="7371"/>
        <w:tab w:val="right" w:pos="7938"/>
        <w:tab w:val="right" w:pos="8505"/>
        <w:tab w:val="right" w:pos="9072"/>
        <w:tab w:val="right" w:pos="9639"/>
        <w:tab w:val="right" w:pos="10206"/>
      </w:tabs>
      <w:spacing w:before="0" w:after="0" w:line="1840" w:lineRule="exact"/>
      <w:ind w:right="-567"/>
    </w:pPr>
  </w:style>
  <w:style w:type="paragraph" w:customStyle="1" w:styleId="DividerOpt2paragraphspacing1st">
    <w:name w:val="Divider Opt 2 paragraph spacing 1st"/>
    <w:basedOn w:val="DividerOpt2paragraphspacing"/>
    <w:uiPriority w:val="39"/>
    <w:rsid w:val="009D05C9"/>
    <w:pPr>
      <w:tabs>
        <w:tab w:val="right" w:pos="1134"/>
        <w:tab w:val="right" w:pos="1701"/>
        <w:tab w:val="right" w:pos="2268"/>
        <w:tab w:val="right" w:pos="2835"/>
      </w:tabs>
    </w:pPr>
  </w:style>
  <w:style w:type="paragraph" w:styleId="NormalWeb">
    <w:name w:val="Normal (Web)"/>
    <w:basedOn w:val="Normal"/>
    <w:uiPriority w:val="99"/>
    <w:semiHidden/>
    <w:unhideWhenUsed/>
    <w:rsid w:val="006842FF"/>
    <w:pPr>
      <w:spacing w:before="100" w:beforeAutospacing="1" w:after="100" w:afterAutospacing="1"/>
    </w:pPr>
    <w:rPr>
      <w:rFonts w:ascii="Times New Roman" w:eastAsiaTheme="minorEastAsia" w:hAnsi="Times New Roman" w:cs="Times New Roman"/>
      <w:snapToGrid w:val="0"/>
      <w:sz w:val="24"/>
      <w:szCs w:val="24"/>
      <w:lang w:val="en-US"/>
    </w:rPr>
  </w:style>
  <w:style w:type="paragraph" w:customStyle="1" w:styleId="Footer-White">
    <w:name w:val="Footer - White"/>
    <w:basedOn w:val="Footer-Even"/>
    <w:uiPriority w:val="39"/>
    <w:rsid w:val="00361597"/>
    <w:rPr>
      <w:noProof/>
      <w:color w:val="FFFFFF" w:themeColor="background1"/>
    </w:rPr>
  </w:style>
  <w:style w:type="character" w:customStyle="1" w:styleId="AddressChar">
    <w:name w:val="Address Char"/>
    <w:basedOn w:val="DefaultParagraphFont"/>
    <w:link w:val="Address"/>
    <w:rsid w:val="00BD0148"/>
    <w:rPr>
      <w:rFonts w:asciiTheme="minorHAnsi" w:eastAsiaTheme="minorHAnsi" w:hAnsiTheme="minorHAnsi" w:cstheme="minorBidi"/>
      <w:i/>
      <w:noProof/>
      <w:sz w:val="18"/>
      <w:szCs w:val="22"/>
      <w:lang w:val="en-GB" w:eastAsia="en-GB"/>
    </w:rPr>
  </w:style>
  <w:style w:type="numbering" w:customStyle="1" w:styleId="AlphaNumbers">
    <w:name w:val="Alpha Numbers"/>
    <w:basedOn w:val="NoList"/>
    <w:uiPriority w:val="99"/>
    <w:rsid w:val="00BD0148"/>
    <w:pPr>
      <w:numPr>
        <w:numId w:val="26"/>
      </w:numPr>
    </w:pPr>
  </w:style>
  <w:style w:type="paragraph" w:customStyle="1" w:styleId="AppendixHeading">
    <w:name w:val="Appendix Heading"/>
    <w:next w:val="Normal"/>
    <w:uiPriority w:val="99"/>
    <w:qFormat/>
    <w:rsid w:val="00832102"/>
    <w:pPr>
      <w:numPr>
        <w:ilvl w:val="3"/>
        <w:numId w:val="38"/>
      </w:numPr>
      <w:spacing w:after="360" w:line="216" w:lineRule="auto"/>
      <w:outlineLvl w:val="0"/>
    </w:pPr>
    <w:rPr>
      <w:rFonts w:asciiTheme="majorHAnsi" w:eastAsiaTheme="minorHAnsi" w:hAnsiTheme="majorHAnsi" w:cstheme="minorBidi"/>
      <w:color w:val="D04A02" w:themeColor="accent1"/>
      <w:sz w:val="60"/>
      <w:szCs w:val="52"/>
      <w:lang w:val="en-GB" w:eastAsia="en-US"/>
    </w:rPr>
  </w:style>
  <w:style w:type="character" w:customStyle="1" w:styleId="BalloonTextChar">
    <w:name w:val="Balloon Text Char"/>
    <w:basedOn w:val="DefaultParagraphFont"/>
    <w:link w:val="BalloonText"/>
    <w:uiPriority w:val="99"/>
    <w:semiHidden/>
    <w:rsid w:val="00BD0148"/>
    <w:rPr>
      <w:rFonts w:ascii="Tahoma" w:eastAsiaTheme="minorHAnsi" w:hAnsi="Tahoma" w:cs="Tahoma"/>
      <w:sz w:val="16"/>
      <w:szCs w:val="16"/>
      <w:lang w:val="en-GB" w:eastAsia="en-US"/>
    </w:rPr>
  </w:style>
  <w:style w:type="paragraph" w:customStyle="1" w:styleId="BlockText3">
    <w:name w:val="Block Text 3"/>
    <w:basedOn w:val="BlockText"/>
    <w:uiPriority w:val="99"/>
    <w:qFormat/>
    <w:rsid w:val="00BD0148"/>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D2D2D2" w:themeFill="background2" w:themeFillShade="F2"/>
      <w:ind w:left="227" w:right="227"/>
    </w:pPr>
    <w:rPr>
      <w:rFonts w:eastAsiaTheme="minorEastAsia"/>
      <w:iCs/>
      <w:color w:val="D04A02" w:themeColor="accent1"/>
      <w:sz w:val="96"/>
      <w:szCs w:val="20"/>
    </w:rPr>
  </w:style>
  <w:style w:type="character" w:customStyle="1" w:styleId="BlockTextItalic">
    <w:name w:val="Block Text Italic"/>
    <w:basedOn w:val="DefaultParagraphFont"/>
    <w:uiPriority w:val="1"/>
    <w:qFormat/>
    <w:rsid w:val="00BD0148"/>
    <w:rPr>
      <w:i/>
      <w:iCs/>
    </w:rPr>
  </w:style>
  <w:style w:type="numbering" w:customStyle="1" w:styleId="ChapterHeadingList">
    <w:name w:val="Chapter Heading List"/>
    <w:basedOn w:val="NoList"/>
    <w:uiPriority w:val="99"/>
    <w:rsid w:val="00BD0148"/>
    <w:pPr>
      <w:numPr>
        <w:numId w:val="27"/>
      </w:numPr>
    </w:pPr>
  </w:style>
  <w:style w:type="paragraph" w:customStyle="1" w:styleId="CoverSubtitle0">
    <w:name w:val="Cover Subtitle"/>
    <w:uiPriority w:val="99"/>
    <w:qFormat/>
    <w:rsid w:val="00BD0148"/>
    <w:pPr>
      <w:spacing w:after="240"/>
    </w:pPr>
    <w:rPr>
      <w:rFonts w:asciiTheme="minorHAnsi" w:eastAsiaTheme="minorHAnsi" w:hAnsiTheme="minorHAnsi" w:cstheme="minorBidi"/>
      <w:b/>
      <w:bCs/>
      <w:color w:val="D04A02" w:themeColor="accent1"/>
      <w:sz w:val="32"/>
      <w:szCs w:val="28"/>
      <w:lang w:val="en-GB" w:eastAsia="en-US"/>
    </w:rPr>
  </w:style>
  <w:style w:type="paragraph" w:customStyle="1" w:styleId="CoverText">
    <w:name w:val="Cover Text"/>
    <w:uiPriority w:val="99"/>
    <w:qFormat/>
    <w:rsid w:val="00BD0148"/>
    <w:pPr>
      <w:spacing w:before="240" w:after="240"/>
    </w:pPr>
    <w:rPr>
      <w:rFonts w:asciiTheme="minorHAnsi" w:eastAsiaTheme="minorHAnsi" w:hAnsiTheme="minorHAnsi" w:cstheme="minorBidi"/>
      <w:sz w:val="28"/>
      <w:szCs w:val="28"/>
      <w:lang w:val="en-GB" w:eastAsia="en-US"/>
    </w:rPr>
  </w:style>
  <w:style w:type="paragraph" w:customStyle="1" w:styleId="CoverTitle0">
    <w:name w:val="Cover Title"/>
    <w:next w:val="CoverSubtitle0"/>
    <w:uiPriority w:val="99"/>
    <w:qFormat/>
    <w:rsid w:val="00BD0148"/>
    <w:pPr>
      <w:spacing w:after="480"/>
    </w:pPr>
    <w:rPr>
      <w:rFonts w:asciiTheme="majorHAnsi" w:eastAsiaTheme="majorEastAsia" w:hAnsiTheme="majorHAnsi" w:cstheme="majorBidi"/>
      <w:sz w:val="64"/>
      <w:szCs w:val="56"/>
      <w:lang w:val="en-GB" w:eastAsia="en-US"/>
    </w:rPr>
  </w:style>
  <w:style w:type="paragraph" w:customStyle="1" w:styleId="DocumentHeading">
    <w:name w:val="Document Heading"/>
    <w:next w:val="Normal"/>
    <w:uiPriority w:val="99"/>
    <w:qFormat/>
    <w:rsid w:val="00BD0148"/>
    <w:pPr>
      <w:spacing w:before="120" w:after="120"/>
      <w:outlineLvl w:val="0"/>
    </w:pPr>
    <w:rPr>
      <w:rFonts w:asciiTheme="majorHAnsi" w:eastAsiaTheme="minorHAnsi" w:hAnsiTheme="majorHAnsi" w:cstheme="minorBidi"/>
      <w:sz w:val="40"/>
      <w:szCs w:val="40"/>
      <w:lang w:val="en-GB" w:eastAsia="en-US"/>
    </w:rPr>
  </w:style>
  <w:style w:type="paragraph" w:customStyle="1" w:styleId="DocumentSubheading">
    <w:name w:val="Document Subheading"/>
    <w:uiPriority w:val="99"/>
    <w:qFormat/>
    <w:rsid w:val="00BD0148"/>
    <w:pPr>
      <w:spacing w:before="120" w:after="120"/>
      <w:outlineLvl w:val="0"/>
    </w:pPr>
    <w:rPr>
      <w:rFonts w:asciiTheme="minorHAnsi" w:eastAsiaTheme="minorHAnsi" w:hAnsiTheme="minorHAnsi" w:cstheme="minorBidi"/>
      <w:b/>
      <w:bCs/>
      <w:color w:val="D04A02" w:themeColor="accent1"/>
      <w:sz w:val="28"/>
      <w:szCs w:val="28"/>
      <w:lang w:val="en-GB" w:eastAsia="en-US"/>
    </w:rPr>
  </w:style>
  <w:style w:type="character" w:customStyle="1" w:styleId="FootnoteTextChar">
    <w:name w:val="Footnote Text Char"/>
    <w:basedOn w:val="DefaultParagraphFont"/>
    <w:link w:val="FootnoteText"/>
    <w:uiPriority w:val="99"/>
    <w:rsid w:val="00BD0148"/>
    <w:rPr>
      <w:rFonts w:asciiTheme="minorHAnsi" w:eastAsiaTheme="minorHAnsi" w:hAnsiTheme="minorHAnsi" w:cstheme="minorBidi"/>
      <w:sz w:val="16"/>
      <w:lang w:val="en-GB" w:eastAsia="en-US"/>
    </w:rPr>
  </w:style>
  <w:style w:type="paragraph" w:customStyle="1" w:styleId="GlossaryHeading">
    <w:name w:val="Glossary Heading"/>
    <w:next w:val="Normal"/>
    <w:uiPriority w:val="99"/>
    <w:qFormat/>
    <w:rsid w:val="00BD0148"/>
    <w:pPr>
      <w:keepNext/>
      <w:spacing w:after="720"/>
    </w:pPr>
    <w:rPr>
      <w:rFonts w:asciiTheme="majorHAnsi" w:eastAsiaTheme="minorHAnsi" w:hAnsiTheme="majorHAnsi" w:cstheme="minorBidi"/>
      <w:sz w:val="40"/>
      <w:szCs w:val="40"/>
      <w:lang w:val="en-GB" w:eastAsia="en-US"/>
    </w:rPr>
  </w:style>
  <w:style w:type="table" w:styleId="GridTable2-Accent1">
    <w:name w:val="Grid Table 2 Accent 1"/>
    <w:basedOn w:val="TableNormal"/>
    <w:uiPriority w:val="47"/>
    <w:rsid w:val="00BD0148"/>
    <w:rPr>
      <w:rFonts w:eastAsiaTheme="minorHAnsi" w:cstheme="minorBidi"/>
      <w:lang w:val="en-GB" w:eastAsia="en-US"/>
    </w:rPr>
    <w:tblPr>
      <w:tblStyleRowBandSize w:val="1"/>
      <w:tblStyleColBandSize w:val="1"/>
      <w:tblBorders>
        <w:top w:val="single" w:sz="2" w:space="0" w:color="FD8A4C" w:themeColor="accent1" w:themeTint="99"/>
        <w:bottom w:val="single" w:sz="2" w:space="0" w:color="FD8A4C" w:themeColor="accent1" w:themeTint="99"/>
        <w:insideH w:val="single" w:sz="2" w:space="0" w:color="FD8A4C" w:themeColor="accent1" w:themeTint="99"/>
        <w:insideV w:val="single" w:sz="2" w:space="0" w:color="FD8A4C" w:themeColor="accent1" w:themeTint="99"/>
      </w:tblBorders>
    </w:tblPr>
    <w:tblStylePr w:type="firstRow">
      <w:rPr>
        <w:b/>
        <w:bCs/>
      </w:rPr>
      <w:tblPr/>
      <w:tcPr>
        <w:tcBorders>
          <w:top w:val="nil"/>
          <w:bottom w:val="single" w:sz="12" w:space="0" w:color="FD8A4C" w:themeColor="accent1" w:themeTint="99"/>
          <w:insideH w:val="nil"/>
          <w:insideV w:val="nil"/>
        </w:tcBorders>
        <w:shd w:val="clear" w:color="auto" w:fill="FFFFFF" w:themeFill="background1"/>
      </w:tcPr>
    </w:tblStylePr>
    <w:tblStylePr w:type="lastRow">
      <w:rPr>
        <w:b/>
        <w:bCs/>
      </w:rPr>
      <w:tblPr/>
      <w:tcPr>
        <w:tcBorders>
          <w:top w:val="double" w:sz="2" w:space="0" w:color="FD8A4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table" w:styleId="GridTable4-Accent1">
    <w:name w:val="Grid Table 4 Accent 1"/>
    <w:basedOn w:val="TableNormal"/>
    <w:uiPriority w:val="49"/>
    <w:rsid w:val="007A2557"/>
    <w:rPr>
      <w:rFonts w:eastAsiaTheme="minorHAnsi" w:cstheme="minorBidi"/>
      <w:lang w:val="en-GB" w:eastAsia="en-US"/>
    </w:rPr>
    <w:tblPr>
      <w:tblStyleRowBandSize w:val="1"/>
      <w:tblStyleColBandSize w:val="1"/>
      <w:tblBorders>
        <w:top w:val="single" w:sz="8" w:space="0" w:color="D04A02" w:themeColor="accent1"/>
        <w:bottom w:val="single" w:sz="8" w:space="0" w:color="D04A02" w:themeColor="accent1"/>
        <w:insideH w:val="dotted" w:sz="4" w:space="0" w:color="7D7D7D" w:themeColor="text2"/>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single" w:sz="4" w:space="0" w:color="FFFFFF" w:themeColor="background1"/>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character" w:customStyle="1" w:styleId="Heading1Char">
    <w:name w:val="Heading 1 Char"/>
    <w:basedOn w:val="DefaultParagraphFont"/>
    <w:link w:val="Heading1"/>
    <w:uiPriority w:val="9"/>
    <w:rsid w:val="00EF6B63"/>
    <w:rPr>
      <w:rFonts w:asciiTheme="majorHAnsi" w:eastAsiaTheme="majorEastAsia" w:hAnsiTheme="majorHAnsi" w:cstheme="majorBidi"/>
      <w:iCs/>
      <w:color w:val="EB8C00" w:themeColor="accent4"/>
      <w:sz w:val="60"/>
      <w:szCs w:val="52"/>
      <w:lang w:val="en-GB" w:eastAsia="en-US"/>
    </w:rPr>
  </w:style>
  <w:style w:type="character" w:customStyle="1" w:styleId="Heading2Char">
    <w:name w:val="Heading 2 Char"/>
    <w:basedOn w:val="DefaultParagraphFont"/>
    <w:link w:val="Heading2"/>
    <w:uiPriority w:val="9"/>
    <w:rsid w:val="00020817"/>
    <w:rPr>
      <w:rFonts w:asciiTheme="minorHAnsi" w:eastAsiaTheme="majorEastAsia" w:hAnsiTheme="minorHAnsi" w:cstheme="majorBidi"/>
      <w:b/>
      <w:bCs/>
      <w:sz w:val="24"/>
      <w:szCs w:val="26"/>
      <w:lang w:val="en-GB" w:eastAsia="en-US"/>
    </w:rPr>
  </w:style>
  <w:style w:type="character" w:customStyle="1" w:styleId="Heading3Char">
    <w:name w:val="Heading 3 Char"/>
    <w:basedOn w:val="DefaultParagraphFont"/>
    <w:link w:val="Heading3"/>
    <w:uiPriority w:val="9"/>
    <w:rsid w:val="00E82297"/>
    <w:rPr>
      <w:rFonts w:asciiTheme="minorHAnsi" w:eastAsiaTheme="majorEastAsia" w:hAnsiTheme="minorHAnsi" w:cstheme="majorBidi"/>
      <w:bCs/>
      <w:color w:val="EB8C00" w:themeColor="accent4"/>
      <w:sz w:val="22"/>
      <w:lang w:val="en-GB" w:eastAsia="en-US"/>
    </w:rPr>
  </w:style>
  <w:style w:type="character" w:customStyle="1" w:styleId="Heading4Char">
    <w:name w:val="Heading 4 Char"/>
    <w:basedOn w:val="DefaultParagraphFont"/>
    <w:link w:val="Heading4"/>
    <w:uiPriority w:val="9"/>
    <w:rsid w:val="00BD0148"/>
    <w:rPr>
      <w:rFonts w:asciiTheme="majorHAnsi" w:eastAsiaTheme="majorEastAsia" w:hAnsiTheme="majorHAnsi" w:cstheme="majorBidi"/>
      <w:bCs/>
      <w:i/>
      <w:iCs/>
      <w:lang w:val="en-GB" w:eastAsia="en-US"/>
    </w:rPr>
  </w:style>
  <w:style w:type="character" w:customStyle="1" w:styleId="Heading5Char">
    <w:name w:val="Heading 5 Char"/>
    <w:basedOn w:val="DefaultParagraphFont"/>
    <w:link w:val="Heading5"/>
    <w:uiPriority w:val="9"/>
    <w:rsid w:val="00BD0148"/>
    <w:rPr>
      <w:rFonts w:asciiTheme="majorHAnsi" w:eastAsiaTheme="majorEastAsia" w:hAnsiTheme="majorHAnsi" w:cstheme="majorBidi"/>
      <w:lang w:val="en-GB" w:eastAsia="en-US"/>
    </w:rPr>
  </w:style>
  <w:style w:type="character" w:customStyle="1" w:styleId="Heading6Char">
    <w:name w:val="Heading 6 Char"/>
    <w:basedOn w:val="DefaultParagraphFont"/>
    <w:link w:val="Heading6"/>
    <w:uiPriority w:val="9"/>
    <w:rsid w:val="00BD0148"/>
    <w:rPr>
      <w:rFonts w:asciiTheme="majorHAnsi" w:eastAsiaTheme="majorEastAsia" w:hAnsiTheme="majorHAnsi" w:cstheme="majorBidi"/>
      <w:iCs/>
      <w:lang w:val="en-GB" w:eastAsia="en-US"/>
    </w:rPr>
  </w:style>
  <w:style w:type="character" w:customStyle="1" w:styleId="Heading7Char">
    <w:name w:val="Heading 7 Char"/>
    <w:basedOn w:val="DefaultParagraphFont"/>
    <w:link w:val="Heading7"/>
    <w:uiPriority w:val="9"/>
    <w:rsid w:val="00BD0148"/>
    <w:rPr>
      <w:rFonts w:asciiTheme="majorHAnsi" w:eastAsiaTheme="majorEastAsia" w:hAnsiTheme="majorHAnsi" w:cstheme="majorBidi"/>
      <w:iCs/>
      <w:lang w:val="en-GB" w:eastAsia="en-US"/>
    </w:rPr>
  </w:style>
  <w:style w:type="character" w:customStyle="1" w:styleId="Heading8Char">
    <w:name w:val="Heading 8 Char"/>
    <w:basedOn w:val="DefaultParagraphFont"/>
    <w:link w:val="Heading8"/>
    <w:uiPriority w:val="9"/>
    <w:rsid w:val="00BD0148"/>
    <w:rPr>
      <w:rFonts w:asciiTheme="majorHAnsi" w:eastAsiaTheme="majorEastAsia" w:hAnsiTheme="majorHAnsi" w:cstheme="majorBidi"/>
      <w:lang w:val="en-GB" w:eastAsia="en-US"/>
    </w:rPr>
  </w:style>
  <w:style w:type="character" w:customStyle="1" w:styleId="Heading9Char">
    <w:name w:val="Heading 9 Char"/>
    <w:basedOn w:val="DefaultParagraphFont"/>
    <w:link w:val="Heading9"/>
    <w:uiPriority w:val="9"/>
    <w:rsid w:val="00BD0148"/>
    <w:rPr>
      <w:rFonts w:asciiTheme="majorHAnsi" w:eastAsiaTheme="majorEastAsia" w:hAnsiTheme="majorHAnsi" w:cstheme="majorBidi"/>
      <w:iCs/>
      <w:lang w:val="en-GB" w:eastAsia="en-US"/>
    </w:rPr>
  </w:style>
  <w:style w:type="table" w:styleId="LightList-Accent6">
    <w:name w:val="Light List Accent 6"/>
    <w:basedOn w:val="TableNormal"/>
    <w:uiPriority w:val="61"/>
    <w:locked/>
    <w:rsid w:val="00BD0148"/>
    <w:rPr>
      <w:rFonts w:eastAsiaTheme="minorHAnsi" w:cstheme="minorBidi"/>
      <w:lang w:val="en-GB" w:eastAsia="en-US"/>
    </w:rPr>
    <w:tblPr>
      <w:tblStyleRowBandSize w:val="1"/>
      <w:tblStyleColBandSize w:val="1"/>
      <w:tblBorders>
        <w:top w:val="single" w:sz="8" w:space="0" w:color="464646" w:themeColor="accent6"/>
        <w:left w:val="single" w:sz="8" w:space="0" w:color="464646" w:themeColor="accent6"/>
        <w:bottom w:val="single" w:sz="8" w:space="0" w:color="464646" w:themeColor="accent6"/>
        <w:right w:val="single" w:sz="8" w:space="0" w:color="464646" w:themeColor="accent6"/>
      </w:tblBorders>
    </w:tblPr>
    <w:tblStylePr w:type="firstRow">
      <w:pPr>
        <w:spacing w:before="0" w:after="0" w:line="240" w:lineRule="auto"/>
      </w:pPr>
      <w:rPr>
        <w:b/>
        <w:bCs/>
        <w:color w:val="FFFFFF" w:themeColor="background1"/>
      </w:rPr>
      <w:tblPr/>
      <w:tcPr>
        <w:shd w:val="clear" w:color="auto" w:fill="464646" w:themeFill="accent6"/>
      </w:tcPr>
    </w:tblStylePr>
    <w:tblStylePr w:type="lastRow">
      <w:pPr>
        <w:spacing w:before="0" w:after="0" w:line="240" w:lineRule="auto"/>
      </w:pPr>
      <w:rPr>
        <w:b/>
        <w:bCs/>
      </w:rPr>
      <w:tblPr/>
      <w:tcPr>
        <w:tcBorders>
          <w:top w:val="double" w:sz="6" w:space="0" w:color="464646" w:themeColor="accent6"/>
          <w:left w:val="single" w:sz="8" w:space="0" w:color="464646" w:themeColor="accent6"/>
          <w:bottom w:val="single" w:sz="8" w:space="0" w:color="464646" w:themeColor="accent6"/>
          <w:right w:val="single" w:sz="8" w:space="0" w:color="464646" w:themeColor="accent6"/>
        </w:tcBorders>
      </w:tcPr>
    </w:tblStylePr>
    <w:tblStylePr w:type="firstCol">
      <w:rPr>
        <w:b/>
        <w:bCs/>
      </w:rPr>
    </w:tblStylePr>
    <w:tblStylePr w:type="lastCol">
      <w:rPr>
        <w:b/>
        <w:bCs/>
      </w:rPr>
    </w:tblStylePr>
    <w:tblStylePr w:type="band1Vert">
      <w:tblPr/>
      <w:tcPr>
        <w:tcBorders>
          <w:top w:val="single" w:sz="8" w:space="0" w:color="464646" w:themeColor="accent6"/>
          <w:left w:val="single" w:sz="8" w:space="0" w:color="464646" w:themeColor="accent6"/>
          <w:bottom w:val="single" w:sz="8" w:space="0" w:color="464646" w:themeColor="accent6"/>
          <w:right w:val="single" w:sz="8" w:space="0" w:color="464646" w:themeColor="accent6"/>
        </w:tcBorders>
      </w:tcPr>
    </w:tblStylePr>
    <w:tblStylePr w:type="band1Horz">
      <w:tblPr/>
      <w:tcPr>
        <w:tcBorders>
          <w:top w:val="single" w:sz="8" w:space="0" w:color="464646" w:themeColor="accent6"/>
          <w:left w:val="single" w:sz="8" w:space="0" w:color="464646" w:themeColor="accent6"/>
          <w:bottom w:val="single" w:sz="8" w:space="0" w:color="464646" w:themeColor="accent6"/>
          <w:right w:val="single" w:sz="8" w:space="0" w:color="464646" w:themeColor="accent6"/>
        </w:tcBorders>
      </w:tcPr>
    </w:tblStylePr>
  </w:style>
  <w:style w:type="paragraph" w:styleId="List">
    <w:name w:val="List"/>
    <w:basedOn w:val="Normal"/>
    <w:uiPriority w:val="99"/>
    <w:semiHidden/>
    <w:unhideWhenUsed/>
    <w:locked/>
    <w:rsid w:val="00BD0148"/>
    <w:pPr>
      <w:ind w:left="567" w:hanging="567"/>
      <w:contextualSpacing/>
    </w:pPr>
  </w:style>
  <w:style w:type="paragraph" w:styleId="List2">
    <w:name w:val="List 2"/>
    <w:basedOn w:val="Normal"/>
    <w:uiPriority w:val="99"/>
    <w:semiHidden/>
    <w:unhideWhenUsed/>
    <w:locked/>
    <w:rsid w:val="00BD0148"/>
    <w:pPr>
      <w:ind w:left="1134" w:hanging="567"/>
      <w:contextualSpacing/>
    </w:pPr>
  </w:style>
  <w:style w:type="paragraph" w:styleId="List3">
    <w:name w:val="List 3"/>
    <w:basedOn w:val="Normal"/>
    <w:uiPriority w:val="99"/>
    <w:semiHidden/>
    <w:unhideWhenUsed/>
    <w:locked/>
    <w:rsid w:val="00BD0148"/>
    <w:pPr>
      <w:ind w:left="1701" w:hanging="567"/>
      <w:contextualSpacing/>
    </w:pPr>
  </w:style>
  <w:style w:type="paragraph" w:styleId="List4">
    <w:name w:val="List 4"/>
    <w:basedOn w:val="Normal"/>
    <w:uiPriority w:val="99"/>
    <w:semiHidden/>
    <w:unhideWhenUsed/>
    <w:locked/>
    <w:rsid w:val="00BD0148"/>
    <w:pPr>
      <w:ind w:left="2268" w:hanging="567"/>
      <w:contextualSpacing/>
    </w:pPr>
  </w:style>
  <w:style w:type="paragraph" w:styleId="List5">
    <w:name w:val="List 5"/>
    <w:basedOn w:val="Normal"/>
    <w:uiPriority w:val="99"/>
    <w:semiHidden/>
    <w:unhideWhenUsed/>
    <w:locked/>
    <w:rsid w:val="00BD0148"/>
    <w:pPr>
      <w:ind w:left="2835" w:hanging="567"/>
      <w:contextualSpacing/>
    </w:pPr>
  </w:style>
  <w:style w:type="paragraph" w:customStyle="1" w:styleId="ListAlphaNumber1">
    <w:name w:val="List Alpha Number 1"/>
    <w:uiPriority w:val="99"/>
    <w:qFormat/>
    <w:rsid w:val="00BD0148"/>
    <w:pPr>
      <w:numPr>
        <w:numId w:val="29"/>
      </w:numPr>
      <w:spacing w:before="120" w:after="120"/>
    </w:pPr>
    <w:rPr>
      <w:rFonts w:asciiTheme="minorHAnsi" w:eastAsiaTheme="minorHAnsi" w:hAnsiTheme="minorHAnsi" w:cstheme="minorBidi"/>
      <w:lang w:val="en-GB" w:eastAsia="en-US"/>
    </w:rPr>
  </w:style>
  <w:style w:type="paragraph" w:customStyle="1" w:styleId="ListAlphaNumber1Capital">
    <w:name w:val="List Alpha Number 1 Capital"/>
    <w:basedOn w:val="Normal"/>
    <w:uiPriority w:val="99"/>
    <w:qFormat/>
    <w:rsid w:val="00BD0148"/>
    <w:pPr>
      <w:numPr>
        <w:ilvl w:val="6"/>
        <w:numId w:val="29"/>
      </w:numPr>
    </w:pPr>
  </w:style>
  <w:style w:type="paragraph" w:customStyle="1" w:styleId="ListAlphaNumber2">
    <w:name w:val="List Alpha Number 2"/>
    <w:basedOn w:val="ListAlphaNumber1"/>
    <w:uiPriority w:val="99"/>
    <w:qFormat/>
    <w:rsid w:val="00BD0148"/>
    <w:pPr>
      <w:numPr>
        <w:ilvl w:val="1"/>
      </w:numPr>
    </w:pPr>
  </w:style>
  <w:style w:type="paragraph" w:customStyle="1" w:styleId="ListAlphaNumber2Capital">
    <w:name w:val="List Alpha Number 2 Capital"/>
    <w:basedOn w:val="ListAlphaNumber1Capital"/>
    <w:uiPriority w:val="99"/>
    <w:qFormat/>
    <w:rsid w:val="00BD0148"/>
    <w:pPr>
      <w:numPr>
        <w:ilvl w:val="7"/>
      </w:numPr>
    </w:pPr>
  </w:style>
  <w:style w:type="paragraph" w:customStyle="1" w:styleId="ListAlphaNumber3">
    <w:name w:val="List Alpha Number 3"/>
    <w:basedOn w:val="ListAlphaNumber2"/>
    <w:uiPriority w:val="99"/>
    <w:qFormat/>
    <w:rsid w:val="00BD0148"/>
    <w:pPr>
      <w:numPr>
        <w:ilvl w:val="2"/>
      </w:numPr>
    </w:pPr>
  </w:style>
  <w:style w:type="paragraph" w:customStyle="1" w:styleId="ListAlphaNumber3Capital">
    <w:name w:val="List Alpha Number 3 Capital"/>
    <w:basedOn w:val="ListAlphaNumber2Capital"/>
    <w:uiPriority w:val="99"/>
    <w:qFormat/>
    <w:rsid w:val="00BD0148"/>
  </w:style>
  <w:style w:type="paragraph" w:customStyle="1" w:styleId="ListChapterNumber1">
    <w:name w:val="List Chapter Number 1"/>
    <w:uiPriority w:val="99"/>
    <w:qFormat/>
    <w:rsid w:val="00BD0148"/>
    <w:pPr>
      <w:numPr>
        <w:ilvl w:val="3"/>
        <w:numId w:val="29"/>
      </w:numPr>
      <w:spacing w:before="120" w:after="120"/>
    </w:pPr>
    <w:rPr>
      <w:rFonts w:asciiTheme="minorHAnsi" w:eastAsiaTheme="minorHAnsi" w:hAnsiTheme="minorHAnsi" w:cstheme="minorBidi"/>
      <w:b/>
      <w:bCs/>
      <w:color w:val="D04A02" w:themeColor="accent1"/>
      <w:lang w:val="en-GB" w:eastAsia="en-US"/>
    </w:rPr>
  </w:style>
  <w:style w:type="paragraph" w:customStyle="1" w:styleId="ListChapterNumber2">
    <w:name w:val="List Chapter Number 2"/>
    <w:uiPriority w:val="99"/>
    <w:qFormat/>
    <w:rsid w:val="00BD0148"/>
    <w:pPr>
      <w:numPr>
        <w:ilvl w:val="4"/>
        <w:numId w:val="29"/>
      </w:numPr>
      <w:spacing w:before="120" w:after="120"/>
    </w:pPr>
    <w:rPr>
      <w:rFonts w:asciiTheme="minorHAnsi" w:eastAsiaTheme="minorHAnsi" w:hAnsiTheme="minorHAnsi" w:cstheme="minorBidi"/>
      <w:lang w:val="en-GB" w:eastAsia="en-US"/>
    </w:rPr>
  </w:style>
  <w:style w:type="paragraph" w:customStyle="1" w:styleId="ListChapterNumber3">
    <w:name w:val="List Chapter Number 3"/>
    <w:basedOn w:val="ListChapterNumber2"/>
    <w:uiPriority w:val="99"/>
    <w:qFormat/>
    <w:rsid w:val="00BD0148"/>
    <w:pPr>
      <w:numPr>
        <w:ilvl w:val="5"/>
      </w:numPr>
    </w:pPr>
  </w:style>
  <w:style w:type="paragraph" w:styleId="ListContinue4">
    <w:name w:val="List Continue 4"/>
    <w:basedOn w:val="Normal"/>
    <w:uiPriority w:val="14"/>
    <w:semiHidden/>
    <w:unhideWhenUsed/>
    <w:locked/>
    <w:rsid w:val="00BD0148"/>
    <w:pPr>
      <w:ind w:left="2268"/>
      <w:contextualSpacing/>
    </w:pPr>
  </w:style>
  <w:style w:type="paragraph" w:styleId="ListContinue5">
    <w:name w:val="List Continue 5"/>
    <w:basedOn w:val="Normal"/>
    <w:uiPriority w:val="14"/>
    <w:semiHidden/>
    <w:unhideWhenUsed/>
    <w:locked/>
    <w:rsid w:val="00BD0148"/>
    <w:pPr>
      <w:ind w:left="2835"/>
      <w:contextualSpacing/>
    </w:pPr>
  </w:style>
  <w:style w:type="paragraph" w:customStyle="1" w:styleId="MajorHeading0">
    <w:name w:val="Major Heading"/>
    <w:next w:val="Normal"/>
    <w:uiPriority w:val="99"/>
    <w:qFormat/>
    <w:rsid w:val="00181DA9"/>
    <w:pPr>
      <w:keepNext/>
      <w:spacing w:before="120" w:after="120"/>
      <w:outlineLvl w:val="1"/>
    </w:pPr>
    <w:rPr>
      <w:rFonts w:asciiTheme="minorHAnsi" w:eastAsiaTheme="minorHAnsi" w:hAnsiTheme="minorHAnsi" w:cstheme="minorBidi"/>
      <w:b/>
      <w:bCs/>
      <w:sz w:val="24"/>
      <w:szCs w:val="24"/>
      <w:lang w:val="en-GB" w:eastAsia="en-US"/>
    </w:rPr>
  </w:style>
  <w:style w:type="table" w:styleId="MediumShading2-Accent3">
    <w:name w:val="Medium Shading 2 Accent 3"/>
    <w:basedOn w:val="TableNormal"/>
    <w:uiPriority w:val="64"/>
    <w:locked/>
    <w:rsid w:val="00BD0148"/>
    <w:rPr>
      <w:rFonts w:eastAsiaTheme="minorHAnsi" w:cstheme="minorBid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0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01E" w:themeFill="accent3"/>
      </w:tcPr>
    </w:tblStylePr>
    <w:tblStylePr w:type="lastCol">
      <w:rPr>
        <w:b/>
        <w:bCs/>
        <w:color w:val="FFFFFF" w:themeColor="background1"/>
      </w:rPr>
      <w:tblPr/>
      <w:tcPr>
        <w:tcBorders>
          <w:left w:val="nil"/>
          <w:right w:val="nil"/>
          <w:insideH w:val="nil"/>
          <w:insideV w:val="nil"/>
        </w:tcBorders>
        <w:shd w:val="clear" w:color="auto" w:fill="E030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inorHeading0">
    <w:name w:val="Minor Heading"/>
    <w:next w:val="Normal"/>
    <w:uiPriority w:val="99"/>
    <w:qFormat/>
    <w:rsid w:val="001850E5"/>
    <w:pPr>
      <w:keepNext/>
      <w:spacing w:before="120" w:after="120"/>
      <w:outlineLvl w:val="1"/>
    </w:pPr>
    <w:rPr>
      <w:rFonts w:asciiTheme="minorHAnsi" w:eastAsiaTheme="minorHAnsi" w:hAnsiTheme="minorHAnsi" w:cstheme="minorBidi"/>
      <w:sz w:val="22"/>
      <w:szCs w:val="24"/>
      <w:lang w:val="en-GB" w:eastAsia="en-US"/>
    </w:rPr>
  </w:style>
  <w:style w:type="paragraph" w:customStyle="1" w:styleId="MinorHeading20">
    <w:name w:val="Minor Heading 2"/>
    <w:next w:val="Normal"/>
    <w:uiPriority w:val="99"/>
    <w:qFormat/>
    <w:rsid w:val="00BD6143"/>
    <w:pPr>
      <w:keepNext/>
      <w:spacing w:before="120" w:after="120"/>
      <w:outlineLvl w:val="2"/>
    </w:pPr>
    <w:rPr>
      <w:rFonts w:asciiTheme="minorHAnsi" w:eastAsiaTheme="minorHAnsi" w:hAnsiTheme="minorHAnsi" w:cstheme="minorBidi"/>
      <w:b/>
      <w:bCs/>
      <w:color w:val="EB8C00" w:themeColor="accent4"/>
      <w:lang w:val="en-GB" w:eastAsia="en-US"/>
    </w:rPr>
  </w:style>
  <w:style w:type="paragraph" w:customStyle="1" w:styleId="MinorHeading30">
    <w:name w:val="Minor Heading 3"/>
    <w:next w:val="Normal"/>
    <w:uiPriority w:val="99"/>
    <w:qFormat/>
    <w:rsid w:val="00BD0148"/>
    <w:pPr>
      <w:spacing w:before="120" w:after="120"/>
    </w:pPr>
    <w:rPr>
      <w:rFonts w:asciiTheme="minorHAnsi" w:eastAsiaTheme="minorHAnsi" w:hAnsiTheme="minorHAnsi" w:cstheme="minorBidi"/>
      <w:b/>
      <w:bCs/>
      <w:color w:val="FFB600" w:themeColor="accent2"/>
      <w:lang w:val="en-GB" w:eastAsia="en-US"/>
    </w:rPr>
  </w:style>
  <w:style w:type="table" w:styleId="PlainTable4">
    <w:name w:val="Plain Table 4"/>
    <w:basedOn w:val="TableNormal"/>
    <w:uiPriority w:val="44"/>
    <w:rsid w:val="00BD0148"/>
    <w:rPr>
      <w:rFonts w:eastAsiaTheme="minorHAnsi" w:cstheme="minorBidi"/>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PwCListBullets1">
    <w:name w:val="PwC List Bullets 1"/>
    <w:uiPriority w:val="99"/>
    <w:rsid w:val="00BD0148"/>
    <w:pPr>
      <w:numPr>
        <w:numId w:val="30"/>
      </w:numPr>
    </w:pPr>
  </w:style>
  <w:style w:type="table" w:customStyle="1" w:styleId="PwCTableFigures">
    <w:name w:val="PwC Table Figures"/>
    <w:basedOn w:val="TableNormal"/>
    <w:uiPriority w:val="99"/>
    <w:qFormat/>
    <w:rsid w:val="00BD0148"/>
    <w:pPr>
      <w:tabs>
        <w:tab w:val="decimal" w:pos="1134"/>
      </w:tabs>
      <w:spacing w:before="60" w:after="60"/>
    </w:pPr>
    <w:rPr>
      <w:rFonts w:asciiTheme="minorHAnsi" w:eastAsiaTheme="minorHAnsi" w:hAnsiTheme="minorHAnsi" w:cstheme="minorBidi"/>
      <w:lang w:val="en-GB" w:eastAsia="en-US"/>
    </w:rPr>
    <w:tblPr>
      <w:tblBorders>
        <w:insideH w:val="dotted" w:sz="4" w:space="0" w:color="7D7D7D" w:themeColor="text2"/>
      </w:tblBorders>
    </w:tblPr>
    <w:tblStylePr w:type="firstRow">
      <w:rPr>
        <w:b/>
      </w:rPr>
      <w:tblPr/>
      <w:tcPr>
        <w:tcBorders>
          <w:top w:val="single" w:sz="6" w:space="0" w:color="7D7D7D" w:themeColor="text2"/>
          <w:left w:val="nil"/>
          <w:bottom w:val="single" w:sz="6" w:space="0" w:color="7D7D7D"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7D7D7D" w:themeColor="text2"/>
          <w:left w:val="nil"/>
          <w:bottom w:val="single" w:sz="6" w:space="0" w:color="7D7D7D" w:themeColor="text2"/>
          <w:right w:val="nil"/>
          <w:insideH w:val="nil"/>
          <w:insideV w:val="nil"/>
          <w:tl2br w:val="nil"/>
          <w:tr2bl w:val="nil"/>
        </w:tcBorders>
      </w:tcPr>
    </w:tblStylePr>
  </w:style>
  <w:style w:type="table" w:customStyle="1" w:styleId="PwCTableText">
    <w:name w:val="PwC Table Text"/>
    <w:basedOn w:val="TableNormal"/>
    <w:uiPriority w:val="99"/>
    <w:qFormat/>
    <w:rsid w:val="00BD0148"/>
    <w:pPr>
      <w:spacing w:before="60" w:after="60"/>
    </w:pPr>
    <w:rPr>
      <w:rFonts w:eastAsiaTheme="minorHAnsi" w:cstheme="minorBidi"/>
      <w:lang w:val="en-GB" w:eastAsia="en-US"/>
    </w:rPr>
    <w:tblPr>
      <w:tblStyleRowBandSize w:val="1"/>
      <w:tblBorders>
        <w:insideH w:val="dotted" w:sz="4" w:space="0" w:color="7D7D7D" w:themeColor="text2"/>
      </w:tblBorders>
    </w:tblPr>
    <w:tblStylePr w:type="firstRow">
      <w:rPr>
        <w:b/>
      </w:rPr>
      <w:tblPr/>
      <w:tcPr>
        <w:tcBorders>
          <w:top w:val="single" w:sz="6" w:space="0" w:color="7D7D7D" w:themeColor="text2"/>
          <w:bottom w:val="single" w:sz="6" w:space="0" w:color="7D7D7D" w:themeColor="text2"/>
        </w:tcBorders>
      </w:tcPr>
    </w:tblStylePr>
    <w:tblStylePr w:type="lastRow">
      <w:rPr>
        <w:b/>
      </w:rPr>
      <w:tblPr/>
      <w:tcPr>
        <w:tcBorders>
          <w:top w:val="single" w:sz="6" w:space="0" w:color="7D7D7D" w:themeColor="text2"/>
          <w:bottom w:val="single" w:sz="6" w:space="0" w:color="7D7D7D" w:themeColor="text2"/>
        </w:tcBorders>
      </w:tcPr>
    </w:tblStylePr>
    <w:tblStylePr w:type="band1Horz">
      <w:tblPr/>
      <w:tcPr>
        <w:tcBorders>
          <w:bottom w:val="nil"/>
        </w:tcBorders>
      </w:tcPr>
    </w:tblStylePr>
  </w:style>
  <w:style w:type="paragraph" w:customStyle="1" w:styleId="SourceNote">
    <w:name w:val="Source Note"/>
    <w:uiPriority w:val="99"/>
    <w:qFormat/>
    <w:rsid w:val="009714D1"/>
    <w:pPr>
      <w:spacing w:before="120" w:after="120"/>
    </w:pPr>
    <w:rPr>
      <w:rFonts w:asciiTheme="minorHAnsi" w:eastAsiaTheme="minorHAnsi" w:hAnsiTheme="minorHAnsi" w:cstheme="minorBidi"/>
      <w:sz w:val="16"/>
      <w:lang w:val="en-GB" w:eastAsia="en-US"/>
    </w:rPr>
  </w:style>
  <w:style w:type="numbering" w:customStyle="1" w:styleId="TableBulletsNumbers">
    <w:name w:val="Table Bullets &amp; Numbers"/>
    <w:basedOn w:val="NoList"/>
    <w:uiPriority w:val="99"/>
    <w:rsid w:val="00BD0148"/>
    <w:pPr>
      <w:numPr>
        <w:numId w:val="32"/>
      </w:numPr>
    </w:pPr>
  </w:style>
  <w:style w:type="paragraph" w:customStyle="1" w:styleId="TableListBulletNormal">
    <w:name w:val="Table List Bullet Normal"/>
    <w:basedOn w:val="TableTextNormal"/>
    <w:uiPriority w:val="99"/>
    <w:qFormat/>
    <w:rsid w:val="00BD0148"/>
    <w:pPr>
      <w:numPr>
        <w:numId w:val="33"/>
      </w:numPr>
    </w:pPr>
  </w:style>
  <w:style w:type="paragraph" w:customStyle="1" w:styleId="TableListBullet2Normal">
    <w:name w:val="Table List Bullet 2 Normal"/>
    <w:basedOn w:val="TableListBulletNormal"/>
    <w:uiPriority w:val="99"/>
    <w:qFormat/>
    <w:rsid w:val="00BD0148"/>
    <w:pPr>
      <w:numPr>
        <w:ilvl w:val="1"/>
      </w:numPr>
    </w:pPr>
  </w:style>
  <w:style w:type="paragraph" w:customStyle="1" w:styleId="TableListBullet3Normal">
    <w:name w:val="Table List Bullet 3 Normal"/>
    <w:basedOn w:val="TableListBullet2Normal"/>
    <w:uiPriority w:val="99"/>
    <w:qFormat/>
    <w:rsid w:val="00BD0148"/>
    <w:pPr>
      <w:numPr>
        <w:ilvl w:val="2"/>
      </w:numPr>
    </w:pPr>
  </w:style>
  <w:style w:type="paragraph" w:customStyle="1" w:styleId="TableListNumberNormal">
    <w:name w:val="Table List Number Normal"/>
    <w:basedOn w:val="TableTextNormal"/>
    <w:uiPriority w:val="99"/>
    <w:qFormat/>
    <w:rsid w:val="00BD0148"/>
    <w:pPr>
      <w:numPr>
        <w:ilvl w:val="3"/>
        <w:numId w:val="33"/>
      </w:numPr>
    </w:pPr>
  </w:style>
  <w:style w:type="paragraph" w:customStyle="1" w:styleId="TableListNumber2Normal">
    <w:name w:val="Table List Number 2 Normal"/>
    <w:basedOn w:val="TableListNumberNormal"/>
    <w:uiPriority w:val="99"/>
    <w:qFormat/>
    <w:rsid w:val="00BD0148"/>
    <w:pPr>
      <w:numPr>
        <w:ilvl w:val="4"/>
      </w:numPr>
    </w:pPr>
  </w:style>
  <w:style w:type="paragraph" w:customStyle="1" w:styleId="TableListNumber3Normal">
    <w:name w:val="Table List Number 3 Normal"/>
    <w:basedOn w:val="TableListNumber2Normal"/>
    <w:uiPriority w:val="99"/>
    <w:qFormat/>
    <w:rsid w:val="00BD0148"/>
    <w:pPr>
      <w:numPr>
        <w:ilvl w:val="5"/>
      </w:numPr>
    </w:pPr>
  </w:style>
  <w:style w:type="paragraph" w:customStyle="1" w:styleId="TableWhiteTextNormal">
    <w:name w:val="Table White Text Normal"/>
    <w:basedOn w:val="TableTextNormal"/>
    <w:uiPriority w:val="99"/>
    <w:qFormat/>
    <w:rsid w:val="00BD0148"/>
    <w:rPr>
      <w:color w:val="FFFFFF" w:themeColor="background1"/>
    </w:rPr>
  </w:style>
  <w:style w:type="table" w:customStyle="1" w:styleId="Tables-APBase">
    <w:name w:val="Tables - AP Base"/>
    <w:basedOn w:val="TableNormal"/>
    <w:rsid w:val="00BD0148"/>
    <w:rPr>
      <w:rFonts w:asciiTheme="minorHAnsi" w:hAnsiTheme="minorHAnsi"/>
    </w:rPr>
    <w:tblPr>
      <w:tblStyleRowBandSize w:val="1"/>
      <w:tblStyleColBandSize w:val="1"/>
      <w:tblBorders>
        <w:top w:val="single" w:sz="4" w:space="0" w:color="FFFFFF"/>
        <w:left w:val="single" w:sz="4" w:space="0" w:color="FFFFFF"/>
        <w:bottom w:val="single" w:sz="6" w:space="0" w:color="7D7D7D" w:themeColor="text2"/>
        <w:right w:val="single" w:sz="4" w:space="0" w:color="FFFFFF"/>
        <w:insideH w:val="dotted" w:sz="8" w:space="0" w:color="7D7D7D"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Theme="minorHAnsi" w:hAnsiTheme="minorHAnsi"/>
        <w:b/>
        <w:color w:val="FFFFFF" w:themeColor="background1"/>
        <w:sz w:val="20"/>
      </w:rPr>
      <w:tblPr/>
      <w:tcPr>
        <w:tcBorders>
          <w:bottom w:val="single" w:sz="4" w:space="0" w:color="7D7D7D" w:themeColor="text2"/>
        </w:tcBorders>
        <w:shd w:val="clear" w:color="auto" w:fill="7D7D7D" w:themeFill="text2"/>
      </w:tcPr>
    </w:tblStylePr>
    <w:tblStylePr w:type="lastRow">
      <w:rPr>
        <w:color w:val="auto"/>
      </w:rPr>
      <w:tblPr/>
      <w:tcPr>
        <w:tcBorders>
          <w:top w:val="single" w:sz="4" w:space="0" w:color="7D7D7D" w:themeColor="text2"/>
        </w:tcBorders>
        <w:shd w:val="clear" w:color="auto" w:fill="auto"/>
      </w:tcPr>
    </w:tblStylePr>
    <w:tblStylePr w:type="nwCell">
      <w:pPr>
        <w:jc w:val="left"/>
      </w:pPr>
      <w:tblPr/>
      <w:tcPr>
        <w:vAlign w:val="bottom"/>
      </w:tcPr>
    </w:tblStylePr>
  </w:style>
  <w:style w:type="paragraph" w:customStyle="1" w:styleId="TOCTitle0">
    <w:name w:val="TOC Title"/>
    <w:uiPriority w:val="99"/>
    <w:qFormat/>
    <w:rsid w:val="00020817"/>
    <w:pPr>
      <w:keepNext/>
      <w:spacing w:after="720"/>
    </w:pPr>
    <w:rPr>
      <w:rFonts w:asciiTheme="majorHAnsi" w:eastAsiaTheme="minorHAnsi" w:hAnsiTheme="majorHAnsi" w:cstheme="minorBidi"/>
      <w:color w:val="EB8C00" w:themeColor="accent4"/>
      <w:sz w:val="60"/>
      <w:szCs w:val="48"/>
      <w:lang w:val="en-GB" w:eastAsia="en-US"/>
    </w:rPr>
  </w:style>
  <w:style w:type="character" w:styleId="UnresolvedMention">
    <w:name w:val="Unresolved Mention"/>
    <w:basedOn w:val="DefaultParagraphFont"/>
    <w:uiPriority w:val="99"/>
    <w:unhideWhenUsed/>
    <w:rsid w:val="00BD0148"/>
    <w:rPr>
      <w:color w:val="605E5C"/>
      <w:shd w:val="clear" w:color="auto" w:fill="E1DFDD"/>
    </w:rPr>
  </w:style>
  <w:style w:type="paragraph" w:customStyle="1" w:styleId="CoverOutcomeText">
    <w:name w:val="Cover Outcome Text"/>
    <w:basedOn w:val="CoverOutcomeSubtitle"/>
    <w:uiPriority w:val="99"/>
    <w:qFormat/>
    <w:rsid w:val="00BD0148"/>
    <w:pPr>
      <w:spacing w:before="240"/>
    </w:pPr>
    <w:rPr>
      <w:b w:val="0"/>
      <w:lang w:val="en-AU"/>
    </w:rPr>
  </w:style>
  <w:style w:type="paragraph" w:customStyle="1" w:styleId="DisclaimerText">
    <w:name w:val="Disclaimer Text"/>
    <w:uiPriority w:val="99"/>
    <w:qFormat/>
    <w:rsid w:val="00BC5B0F"/>
    <w:pPr>
      <w:spacing w:before="40" w:after="40"/>
    </w:pPr>
    <w:rPr>
      <w:rFonts w:asciiTheme="minorHAnsi" w:eastAsiaTheme="minorHAnsi" w:hAnsiTheme="minorHAnsi" w:cstheme="minorBidi"/>
      <w:sz w:val="14"/>
      <w:szCs w:val="14"/>
      <w:lang w:val="en-GB" w:eastAsia="en-US"/>
    </w:rPr>
  </w:style>
  <w:style w:type="paragraph" w:customStyle="1" w:styleId="DisclaimerListBullet">
    <w:name w:val="Disclaimer List Bullet"/>
    <w:uiPriority w:val="99"/>
    <w:qFormat/>
    <w:rsid w:val="00BC5B0F"/>
    <w:pPr>
      <w:numPr>
        <w:numId w:val="34"/>
      </w:numPr>
      <w:spacing w:before="40" w:after="40"/>
    </w:pPr>
    <w:rPr>
      <w:rFonts w:asciiTheme="minorHAnsi" w:eastAsiaTheme="minorHAnsi" w:hAnsiTheme="minorHAnsi" w:cstheme="minorBidi"/>
      <w:sz w:val="14"/>
      <w:szCs w:val="14"/>
      <w:lang w:val="en-GB" w:eastAsia="en-US"/>
    </w:rPr>
  </w:style>
  <w:style w:type="paragraph" w:customStyle="1" w:styleId="DisclaimerListBullet2">
    <w:name w:val="Disclaimer List Bullet 2"/>
    <w:basedOn w:val="DisclaimerListBullet"/>
    <w:uiPriority w:val="99"/>
    <w:qFormat/>
    <w:rsid w:val="00BC5B0F"/>
    <w:pPr>
      <w:numPr>
        <w:ilvl w:val="1"/>
      </w:numPr>
    </w:pPr>
  </w:style>
  <w:style w:type="table" w:styleId="GridTable4-Accent4">
    <w:name w:val="Grid Table 4 Accent 4"/>
    <w:basedOn w:val="TableNormal"/>
    <w:uiPriority w:val="49"/>
    <w:rsid w:val="00FF2599"/>
    <w:tblPr>
      <w:tblStyleRowBandSize w:val="1"/>
      <w:tblStyleColBandSize w:val="1"/>
      <w:tblBorders>
        <w:top w:val="single" w:sz="4" w:space="0" w:color="EB8C00" w:themeColor="accent4"/>
        <w:bottom w:val="single" w:sz="4" w:space="0" w:color="EB8C00" w:themeColor="accent4"/>
        <w:insideH w:val="dotted" w:sz="4" w:space="0" w:color="7D7D7D" w:themeColor="text2"/>
      </w:tblBorders>
    </w:tblPr>
    <w:tblStylePr w:type="firstRow">
      <w:rPr>
        <w:b/>
        <w:bCs/>
        <w:color w:val="FFFFFF" w:themeColor="background1"/>
      </w:rPr>
      <w:tblPr/>
      <w:tcPr>
        <w:tcBorders>
          <w:top w:val="single" w:sz="4" w:space="0" w:color="EB8C00" w:themeColor="accent4"/>
          <w:left w:val="single" w:sz="4" w:space="0" w:color="EB8C00" w:themeColor="accent4"/>
          <w:bottom w:val="single" w:sz="4" w:space="0" w:color="EB8C00" w:themeColor="accent4"/>
          <w:right w:val="single" w:sz="4" w:space="0" w:color="EB8C00" w:themeColor="accent4"/>
          <w:insideH w:val="nil"/>
          <w:insideV w:val="nil"/>
        </w:tcBorders>
        <w:shd w:val="clear" w:color="auto" w:fill="EB8C00" w:themeFill="accent4"/>
      </w:tcPr>
    </w:tblStylePr>
    <w:tblStylePr w:type="lastRow">
      <w:rPr>
        <w:b/>
        <w:bCs/>
      </w:rPr>
      <w:tblPr/>
      <w:tcPr>
        <w:tcBorders>
          <w:top w:val="double" w:sz="4" w:space="0" w:color="EB8C00" w:themeColor="accent4"/>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 w:type="paragraph" w:customStyle="1" w:styleId="QuestionHeading">
    <w:name w:val="Question Heading"/>
    <w:uiPriority w:val="99"/>
    <w:qFormat/>
    <w:rsid w:val="00E82297"/>
    <w:pPr>
      <w:keepNext/>
      <w:spacing w:before="80" w:after="80"/>
    </w:pPr>
    <w:rPr>
      <w:rFonts w:asciiTheme="minorHAnsi" w:eastAsiaTheme="minorHAnsi" w:hAnsiTheme="minorHAnsi" w:cstheme="minorBidi"/>
      <w:color w:val="FFFFFF" w:themeColor="background1"/>
      <w:sz w:val="22"/>
      <w:szCs w:val="24"/>
      <w:lang w:val="en-GB" w:eastAsia="en-US"/>
    </w:rPr>
  </w:style>
  <w:style w:type="paragraph" w:customStyle="1" w:styleId="PullOutText">
    <w:name w:val="Pull Out Text"/>
    <w:uiPriority w:val="99"/>
    <w:qFormat/>
    <w:rsid w:val="00E01454"/>
    <w:pPr>
      <w:spacing w:before="80" w:after="80"/>
    </w:pPr>
    <w:rPr>
      <w:rFonts w:asciiTheme="minorHAnsi" w:eastAsiaTheme="minorHAnsi" w:hAnsiTheme="minorHAnsi" w:cstheme="minorBidi"/>
      <w:color w:val="464646" w:themeColor="accent6"/>
      <w:sz w:val="22"/>
      <w:szCs w:val="22"/>
      <w:lang w:val="en-GB" w:eastAsia="en-US"/>
    </w:rPr>
  </w:style>
  <w:style w:type="paragraph" w:customStyle="1" w:styleId="AcronymsTitle">
    <w:name w:val="Acronyms Title"/>
    <w:uiPriority w:val="99"/>
    <w:qFormat/>
    <w:rsid w:val="00DE7ECA"/>
    <w:pPr>
      <w:keepNext/>
      <w:spacing w:after="720"/>
    </w:pPr>
    <w:rPr>
      <w:rFonts w:asciiTheme="majorHAnsi" w:eastAsiaTheme="majorEastAsia" w:hAnsiTheme="majorHAnsi" w:cstheme="majorBidi"/>
      <w:bCs/>
      <w:color w:val="EB8C00" w:themeColor="accent4"/>
      <w:sz w:val="60"/>
      <w:szCs w:val="26"/>
      <w:lang w:val="en-GB" w:eastAsia="en-US"/>
    </w:rPr>
  </w:style>
  <w:style w:type="paragraph" w:customStyle="1" w:styleId="bodycopy">
    <w:name w:val="# body copy"/>
    <w:basedOn w:val="Normal"/>
    <w:qFormat/>
    <w:rsid w:val="00716EBD"/>
    <w:pPr>
      <w:spacing w:before="0"/>
    </w:pPr>
    <w:rPr>
      <w:rFonts w:ascii="Arial" w:eastAsia="Times New Roman" w:hAnsi="Arial" w:cs="Arial"/>
      <w:color w:val="FFB600" w:themeColor="accent2"/>
      <w:lang w:val="en-AU" w:eastAsia="en-AU"/>
    </w:rPr>
  </w:style>
  <w:style w:type="table" w:styleId="TableGridLight">
    <w:name w:val="Grid Table Light"/>
    <w:basedOn w:val="TableNormal"/>
    <w:uiPriority w:val="40"/>
    <w:rsid w:val="00716EBD"/>
    <w:rPr>
      <w:rFonts w:ascii="Times New Roman" w:hAnsi="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8189E"/>
    <w:rPr>
      <w:rFonts w:asciiTheme="minorHAnsi" w:eastAsiaTheme="minorHAnsi" w:hAnsiTheme="minorHAnsi" w:cstheme="minorBidi"/>
      <w:lang w:val="en-GB" w:eastAsia="en-US"/>
    </w:rPr>
  </w:style>
  <w:style w:type="character" w:styleId="Mention">
    <w:name w:val="Mention"/>
    <w:basedOn w:val="DefaultParagraphFont"/>
    <w:uiPriority w:val="99"/>
    <w:unhideWhenUsed/>
    <w:rsid w:val="00290C2F"/>
    <w:rPr>
      <w:color w:val="2B579A"/>
      <w:shd w:val="clear" w:color="auto" w:fill="E1DFDD"/>
    </w:rPr>
  </w:style>
  <w:style w:type="paragraph" w:styleId="E-mailSignature">
    <w:name w:val="E-mail Signature"/>
    <w:basedOn w:val="Normal"/>
    <w:link w:val="E-mailSignatureChar"/>
    <w:semiHidden/>
    <w:unhideWhenUsed/>
    <w:locked/>
    <w:rsid w:val="00EE5CB7"/>
    <w:pPr>
      <w:spacing w:before="0" w:after="0"/>
    </w:pPr>
  </w:style>
  <w:style w:type="character" w:customStyle="1" w:styleId="E-mailSignatureChar">
    <w:name w:val="E-mail Signature Char"/>
    <w:basedOn w:val="DefaultParagraphFont"/>
    <w:link w:val="E-mailSignature"/>
    <w:semiHidden/>
    <w:rsid w:val="00EE5CB7"/>
    <w:rPr>
      <w:rFonts w:asciiTheme="minorHAnsi" w:eastAsiaTheme="minorHAnsi" w:hAnsiTheme="minorHAnsi" w:cstheme="minorBidi"/>
      <w:lang w:val="en-GB" w:eastAsia="en-US"/>
    </w:rPr>
  </w:style>
  <w:style w:type="paragraph" w:styleId="HTMLAddress">
    <w:name w:val="HTML Address"/>
    <w:basedOn w:val="Normal"/>
    <w:link w:val="HTMLAddressChar"/>
    <w:uiPriority w:val="49"/>
    <w:semiHidden/>
    <w:unhideWhenUsed/>
    <w:locked/>
    <w:rsid w:val="00EE5CB7"/>
    <w:pPr>
      <w:spacing w:before="0" w:after="0"/>
    </w:pPr>
    <w:rPr>
      <w:i/>
      <w:iCs/>
    </w:rPr>
  </w:style>
  <w:style w:type="character" w:customStyle="1" w:styleId="HTMLAddressChar">
    <w:name w:val="HTML Address Char"/>
    <w:basedOn w:val="DefaultParagraphFont"/>
    <w:link w:val="HTMLAddress"/>
    <w:uiPriority w:val="49"/>
    <w:semiHidden/>
    <w:rsid w:val="00EE5CB7"/>
    <w:rPr>
      <w:rFonts w:asciiTheme="minorHAnsi" w:eastAsiaTheme="minorHAnsi" w:hAnsiTheme="minorHAnsi" w:cstheme="minorBidi"/>
      <w:i/>
      <w:iCs/>
      <w:lang w:val="en-GB" w:eastAsia="en-US"/>
    </w:rPr>
  </w:style>
  <w:style w:type="paragraph" w:styleId="HTMLPreformatted">
    <w:name w:val="HTML Preformatted"/>
    <w:basedOn w:val="Normal"/>
    <w:link w:val="HTMLPreformattedChar"/>
    <w:uiPriority w:val="49"/>
    <w:semiHidden/>
    <w:unhideWhenUsed/>
    <w:locked/>
    <w:rsid w:val="00EE5CB7"/>
    <w:pPr>
      <w:spacing w:before="0" w:after="0"/>
    </w:pPr>
    <w:rPr>
      <w:rFonts w:ascii="Consolas" w:hAnsi="Consolas"/>
    </w:rPr>
  </w:style>
  <w:style w:type="character" w:customStyle="1" w:styleId="HTMLPreformattedChar">
    <w:name w:val="HTML Preformatted Char"/>
    <w:basedOn w:val="DefaultParagraphFont"/>
    <w:link w:val="HTMLPreformatted"/>
    <w:uiPriority w:val="49"/>
    <w:semiHidden/>
    <w:rsid w:val="00EE5CB7"/>
    <w:rPr>
      <w:rFonts w:ascii="Consolas" w:eastAsiaTheme="minorHAnsi" w:hAnsi="Consolas" w:cstheme="minorBidi"/>
      <w:lang w:val="en-GB" w:eastAsia="en-US"/>
    </w:rPr>
  </w:style>
  <w:style w:type="paragraph" w:styleId="Index1">
    <w:name w:val="index 1"/>
    <w:basedOn w:val="Normal"/>
    <w:next w:val="Normal"/>
    <w:autoRedefine/>
    <w:semiHidden/>
    <w:unhideWhenUsed/>
    <w:rsid w:val="00EE5CB7"/>
    <w:pPr>
      <w:spacing w:before="0" w:after="0"/>
      <w:ind w:left="200" w:hanging="200"/>
    </w:pPr>
  </w:style>
  <w:style w:type="paragraph" w:styleId="Index2">
    <w:name w:val="index 2"/>
    <w:basedOn w:val="Normal"/>
    <w:next w:val="Normal"/>
    <w:autoRedefine/>
    <w:semiHidden/>
    <w:unhideWhenUsed/>
    <w:rsid w:val="00EE5CB7"/>
    <w:pPr>
      <w:spacing w:before="0" w:after="0"/>
      <w:ind w:left="400" w:hanging="200"/>
    </w:pPr>
  </w:style>
  <w:style w:type="paragraph" w:styleId="Index3">
    <w:name w:val="index 3"/>
    <w:basedOn w:val="Normal"/>
    <w:next w:val="Normal"/>
    <w:autoRedefine/>
    <w:semiHidden/>
    <w:unhideWhenUsed/>
    <w:rsid w:val="00EE5CB7"/>
    <w:pPr>
      <w:spacing w:before="0" w:after="0"/>
      <w:ind w:left="600" w:hanging="200"/>
    </w:pPr>
  </w:style>
  <w:style w:type="paragraph" w:styleId="Index4">
    <w:name w:val="index 4"/>
    <w:basedOn w:val="Normal"/>
    <w:next w:val="Normal"/>
    <w:autoRedefine/>
    <w:semiHidden/>
    <w:unhideWhenUsed/>
    <w:rsid w:val="00EE5CB7"/>
    <w:pPr>
      <w:spacing w:before="0" w:after="0"/>
      <w:ind w:left="800" w:hanging="200"/>
    </w:pPr>
  </w:style>
  <w:style w:type="paragraph" w:styleId="Index5">
    <w:name w:val="index 5"/>
    <w:basedOn w:val="Normal"/>
    <w:next w:val="Normal"/>
    <w:autoRedefine/>
    <w:semiHidden/>
    <w:unhideWhenUsed/>
    <w:rsid w:val="00EE5CB7"/>
    <w:pPr>
      <w:spacing w:before="0" w:after="0"/>
      <w:ind w:left="1000" w:hanging="200"/>
    </w:pPr>
  </w:style>
  <w:style w:type="paragraph" w:styleId="Index6">
    <w:name w:val="index 6"/>
    <w:basedOn w:val="Normal"/>
    <w:next w:val="Normal"/>
    <w:autoRedefine/>
    <w:semiHidden/>
    <w:unhideWhenUsed/>
    <w:rsid w:val="00EE5CB7"/>
    <w:pPr>
      <w:spacing w:before="0" w:after="0"/>
      <w:ind w:left="1200" w:hanging="200"/>
    </w:pPr>
  </w:style>
  <w:style w:type="paragraph" w:styleId="Index7">
    <w:name w:val="index 7"/>
    <w:basedOn w:val="Normal"/>
    <w:next w:val="Normal"/>
    <w:autoRedefine/>
    <w:semiHidden/>
    <w:unhideWhenUsed/>
    <w:rsid w:val="00EE5CB7"/>
    <w:pPr>
      <w:spacing w:before="0" w:after="0"/>
      <w:ind w:left="1400" w:hanging="200"/>
    </w:pPr>
  </w:style>
  <w:style w:type="paragraph" w:styleId="Index8">
    <w:name w:val="index 8"/>
    <w:basedOn w:val="Normal"/>
    <w:next w:val="Normal"/>
    <w:autoRedefine/>
    <w:semiHidden/>
    <w:unhideWhenUsed/>
    <w:rsid w:val="00EE5CB7"/>
    <w:pPr>
      <w:spacing w:before="0" w:after="0"/>
      <w:ind w:left="1600" w:hanging="200"/>
    </w:pPr>
  </w:style>
  <w:style w:type="paragraph" w:styleId="Index9">
    <w:name w:val="index 9"/>
    <w:basedOn w:val="Normal"/>
    <w:next w:val="Normal"/>
    <w:autoRedefine/>
    <w:semiHidden/>
    <w:unhideWhenUsed/>
    <w:rsid w:val="00EE5CB7"/>
    <w:pPr>
      <w:spacing w:before="0" w:after="0"/>
      <w:ind w:left="1800" w:hanging="200"/>
    </w:pPr>
  </w:style>
  <w:style w:type="paragraph" w:styleId="IntenseQuote">
    <w:name w:val="Intense Quote"/>
    <w:basedOn w:val="Normal"/>
    <w:next w:val="Normal"/>
    <w:link w:val="IntenseQuoteChar"/>
    <w:uiPriority w:val="30"/>
    <w:semiHidden/>
    <w:qFormat/>
    <w:locked/>
    <w:rsid w:val="00EE5CB7"/>
    <w:pPr>
      <w:pBdr>
        <w:top w:val="single" w:sz="4" w:space="10" w:color="D04A02" w:themeColor="accent1"/>
        <w:bottom w:val="single" w:sz="4" w:space="10" w:color="D04A02" w:themeColor="accent1"/>
      </w:pBdr>
      <w:spacing w:before="360" w:after="360"/>
      <w:ind w:left="864" w:right="864"/>
      <w:jc w:val="center"/>
    </w:pPr>
    <w:rPr>
      <w:i/>
      <w:iCs/>
      <w:color w:val="D04A02" w:themeColor="accent1"/>
    </w:rPr>
  </w:style>
  <w:style w:type="character" w:customStyle="1" w:styleId="IntenseQuoteChar">
    <w:name w:val="Intense Quote Char"/>
    <w:basedOn w:val="DefaultParagraphFont"/>
    <w:link w:val="IntenseQuote"/>
    <w:uiPriority w:val="30"/>
    <w:semiHidden/>
    <w:rsid w:val="00EE5CB7"/>
    <w:rPr>
      <w:rFonts w:asciiTheme="minorHAnsi" w:eastAsiaTheme="minorHAnsi" w:hAnsiTheme="minorHAnsi" w:cstheme="minorBidi"/>
      <w:i/>
      <w:iCs/>
      <w:color w:val="D04A02" w:themeColor="accent1"/>
      <w:lang w:val="en-GB" w:eastAsia="en-US"/>
    </w:rPr>
  </w:style>
  <w:style w:type="paragraph" w:styleId="ListContinue">
    <w:name w:val="List Continue"/>
    <w:basedOn w:val="Normal"/>
    <w:semiHidden/>
    <w:unhideWhenUsed/>
    <w:locked/>
    <w:rsid w:val="00EE5CB7"/>
    <w:pPr>
      <w:ind w:left="283"/>
      <w:contextualSpacing/>
    </w:pPr>
  </w:style>
  <w:style w:type="paragraph" w:styleId="ListContinue2">
    <w:name w:val="List Continue 2"/>
    <w:basedOn w:val="Normal"/>
    <w:semiHidden/>
    <w:unhideWhenUsed/>
    <w:locked/>
    <w:rsid w:val="00EE5CB7"/>
    <w:pPr>
      <w:ind w:left="566"/>
      <w:contextualSpacing/>
    </w:pPr>
  </w:style>
  <w:style w:type="paragraph" w:styleId="ListContinue3">
    <w:name w:val="List Continue 3"/>
    <w:basedOn w:val="Normal"/>
    <w:semiHidden/>
    <w:unhideWhenUsed/>
    <w:locked/>
    <w:rsid w:val="00EE5CB7"/>
    <w:pPr>
      <w:ind w:left="849"/>
      <w:contextualSpacing/>
    </w:pPr>
  </w:style>
  <w:style w:type="paragraph" w:styleId="Subtitle">
    <w:name w:val="Subtitle"/>
    <w:basedOn w:val="Normal"/>
    <w:next w:val="Normal"/>
    <w:link w:val="SubtitleChar"/>
    <w:semiHidden/>
    <w:qFormat/>
    <w:rsid w:val="00EE5CB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semiHidden/>
    <w:rsid w:val="00EE5CB7"/>
    <w:rPr>
      <w:rFonts w:asciiTheme="minorHAnsi" w:eastAsiaTheme="minorEastAsia" w:hAnsiTheme="minorHAnsi" w:cstheme="minorBidi"/>
      <w:color w:val="5A5A5A" w:themeColor="text1" w:themeTint="A5"/>
      <w:spacing w:val="15"/>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16418">
      <w:bodyDiv w:val="1"/>
      <w:marLeft w:val="0"/>
      <w:marRight w:val="0"/>
      <w:marTop w:val="0"/>
      <w:marBottom w:val="0"/>
      <w:divBdr>
        <w:top w:val="none" w:sz="0" w:space="0" w:color="auto"/>
        <w:left w:val="none" w:sz="0" w:space="0" w:color="auto"/>
        <w:bottom w:val="none" w:sz="0" w:space="0" w:color="auto"/>
        <w:right w:val="none" w:sz="0" w:space="0" w:color="auto"/>
      </w:divBdr>
    </w:div>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563951897">
          <w:marLeft w:val="288"/>
          <w:marRight w:val="0"/>
          <w:marTop w:val="0"/>
          <w:marBottom w:val="120"/>
          <w:divBdr>
            <w:top w:val="none" w:sz="0" w:space="0" w:color="auto"/>
            <w:left w:val="none" w:sz="0" w:space="0" w:color="auto"/>
            <w:bottom w:val="none" w:sz="0" w:space="0" w:color="auto"/>
            <w:right w:val="none" w:sz="0" w:space="0" w:color="auto"/>
          </w:divBdr>
        </w:div>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sChild>
    </w:div>
    <w:div w:id="222570688">
      <w:bodyDiv w:val="1"/>
      <w:marLeft w:val="0"/>
      <w:marRight w:val="0"/>
      <w:marTop w:val="0"/>
      <w:marBottom w:val="0"/>
      <w:divBdr>
        <w:top w:val="none" w:sz="0" w:space="0" w:color="auto"/>
        <w:left w:val="none" w:sz="0" w:space="0" w:color="auto"/>
        <w:bottom w:val="none" w:sz="0" w:space="0" w:color="auto"/>
        <w:right w:val="none" w:sz="0" w:space="0" w:color="auto"/>
      </w:divBdr>
    </w:div>
    <w:div w:id="233704380">
      <w:bodyDiv w:val="1"/>
      <w:marLeft w:val="0"/>
      <w:marRight w:val="0"/>
      <w:marTop w:val="0"/>
      <w:marBottom w:val="0"/>
      <w:divBdr>
        <w:top w:val="none" w:sz="0" w:space="0" w:color="auto"/>
        <w:left w:val="none" w:sz="0" w:space="0" w:color="auto"/>
        <w:bottom w:val="none" w:sz="0" w:space="0" w:color="auto"/>
        <w:right w:val="none" w:sz="0" w:space="0" w:color="auto"/>
      </w:divBdr>
    </w:div>
    <w:div w:id="304354561">
      <w:bodyDiv w:val="1"/>
      <w:marLeft w:val="0"/>
      <w:marRight w:val="0"/>
      <w:marTop w:val="0"/>
      <w:marBottom w:val="0"/>
      <w:divBdr>
        <w:top w:val="none" w:sz="0" w:space="0" w:color="auto"/>
        <w:left w:val="none" w:sz="0" w:space="0" w:color="auto"/>
        <w:bottom w:val="none" w:sz="0" w:space="0" w:color="auto"/>
        <w:right w:val="none" w:sz="0" w:space="0" w:color="auto"/>
      </w:divBdr>
    </w:div>
    <w:div w:id="812872268">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977686022">
      <w:bodyDiv w:val="1"/>
      <w:marLeft w:val="0"/>
      <w:marRight w:val="0"/>
      <w:marTop w:val="0"/>
      <w:marBottom w:val="0"/>
      <w:divBdr>
        <w:top w:val="none" w:sz="0" w:space="0" w:color="auto"/>
        <w:left w:val="none" w:sz="0" w:space="0" w:color="auto"/>
        <w:bottom w:val="none" w:sz="0" w:space="0" w:color="auto"/>
        <w:right w:val="none" w:sz="0" w:space="0" w:color="auto"/>
      </w:divBdr>
    </w:div>
    <w:div w:id="1186333458">
      <w:bodyDiv w:val="1"/>
      <w:marLeft w:val="0"/>
      <w:marRight w:val="0"/>
      <w:marTop w:val="0"/>
      <w:marBottom w:val="0"/>
      <w:divBdr>
        <w:top w:val="none" w:sz="0" w:space="0" w:color="auto"/>
        <w:left w:val="none" w:sz="0" w:space="0" w:color="auto"/>
        <w:bottom w:val="none" w:sz="0" w:space="0" w:color="auto"/>
        <w:right w:val="none" w:sz="0" w:space="0" w:color="auto"/>
      </w:divBdr>
    </w:div>
    <w:div w:id="1208569167">
      <w:bodyDiv w:val="1"/>
      <w:marLeft w:val="0"/>
      <w:marRight w:val="0"/>
      <w:marTop w:val="0"/>
      <w:marBottom w:val="0"/>
      <w:divBdr>
        <w:top w:val="none" w:sz="0" w:space="0" w:color="auto"/>
        <w:left w:val="none" w:sz="0" w:space="0" w:color="auto"/>
        <w:bottom w:val="none" w:sz="0" w:space="0" w:color="auto"/>
        <w:right w:val="none" w:sz="0" w:space="0" w:color="auto"/>
      </w:divBdr>
    </w:div>
    <w:div w:id="1271661363">
      <w:bodyDiv w:val="1"/>
      <w:marLeft w:val="0"/>
      <w:marRight w:val="0"/>
      <w:marTop w:val="0"/>
      <w:marBottom w:val="0"/>
      <w:divBdr>
        <w:top w:val="none" w:sz="0" w:space="0" w:color="auto"/>
        <w:left w:val="none" w:sz="0" w:space="0" w:color="auto"/>
        <w:bottom w:val="none" w:sz="0" w:space="0" w:color="auto"/>
        <w:right w:val="none" w:sz="0" w:space="0" w:color="auto"/>
      </w:divBdr>
    </w:div>
    <w:div w:id="1599023247">
      <w:bodyDiv w:val="1"/>
      <w:marLeft w:val="0"/>
      <w:marRight w:val="0"/>
      <w:marTop w:val="0"/>
      <w:marBottom w:val="0"/>
      <w:divBdr>
        <w:top w:val="none" w:sz="0" w:space="0" w:color="auto"/>
        <w:left w:val="none" w:sz="0" w:space="0" w:color="auto"/>
        <w:bottom w:val="none" w:sz="0" w:space="0" w:color="auto"/>
        <w:right w:val="none" w:sz="0" w:space="0" w:color="auto"/>
      </w:divBdr>
    </w:div>
    <w:div w:id="160950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localgovernment.vic.gov.au/council-governance/local-government-culture-project" TargetMode="External"/><Relationship Id="rId39" Type="http://schemas.openxmlformats.org/officeDocument/2006/relationships/image" Target="media/image13.jpeg"/><Relationship Id="rId21" Type="http://schemas.openxmlformats.org/officeDocument/2006/relationships/header" Target="header6.xml"/><Relationship Id="rId34" Type="http://schemas.openxmlformats.org/officeDocument/2006/relationships/image" Target="media/image10.emf"/><Relationship Id="rId42" Type="http://schemas.openxmlformats.org/officeDocument/2006/relationships/hyperlink" Target="https://www.localgovernment.vic.gov.au/council-governance/local-government-act-2020/local-government-act-2020-implementation-guidance" TargetMode="External"/><Relationship Id="rId47" Type="http://schemas.openxmlformats.org/officeDocument/2006/relationships/hyperlink" Target="https://www.ombudsman.vic.gov.au/learn-from-us/practice-guides/councils-and-complaints-a-good-practice-guide-2nd-edition/" TargetMode="External"/><Relationship Id="rId50" Type="http://schemas.openxmlformats.org/officeDocument/2006/relationships/footer" Target="footer8.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9.emf"/><Relationship Id="rId37" Type="http://schemas.openxmlformats.org/officeDocument/2006/relationships/image" Target="media/image12.jpeg"/><Relationship Id="rId40" Type="http://schemas.openxmlformats.org/officeDocument/2006/relationships/hyperlink" Target="https://www.legislation.vic.gov.au/in-force/acts/local-government-act-2020/008" TargetMode="External"/><Relationship Id="rId45" Type="http://schemas.openxmlformats.org/officeDocument/2006/relationships/hyperlink" Target="https://engage.vic.gov.au/local-government-act-2020/co-design-priorities-councillor-induction-training-1" TargetMode="External"/><Relationship Id="rId53" Type="http://schemas.openxmlformats.org/officeDocument/2006/relationships/footer" Target="footer10.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hyperlink" Target="https://www.localgovernment.vic.gov.au/council-governance/candidate-training" TargetMode="External"/><Relationship Id="rId52"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hyperlink" Target="https://www.localgovernment.vic.gov.au/council-governance/councillor-conduct-framework-and-councillor-conduct-panels" TargetMode="External"/><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yperlink" Target="https://www.localgovernment.vic.gov.au/council-governance/local-government-culture-project" TargetMode="External"/><Relationship Id="rId46" Type="http://schemas.openxmlformats.org/officeDocument/2006/relationships/hyperlink" Target="https://www.mav.asn.au/events/councillor-development/councillor-professional-development" TargetMode="External"/><Relationship Id="rId20" Type="http://schemas.openxmlformats.org/officeDocument/2006/relationships/footer" Target="footer5.xml"/><Relationship Id="rId41" Type="http://schemas.openxmlformats.org/officeDocument/2006/relationships/hyperlink" Target="https://content.legislation.vic.gov.au/sites/default/files/2020-10/20-116sra%20authorised.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yperlink" Target="https://www.olg.nsw.gov.au/wp-content/uploads/Councillor-Induction-and-Professional-Development-Guidelines-2018.pdf" TargetMode="External"/><Relationship Id="rId49" Type="http://schemas.openxmlformats.org/officeDocument/2006/relationships/header" Target="header14.xml"/></Relationships>
</file>

<file path=word/_rels/footnotes.xml.rels><?xml version="1.0" encoding="UTF-8" standalone="yes"?>
<Relationships xmlns="http://schemas.openxmlformats.org/package/2006/relationships"><Relationship Id="rId8" Type="http://schemas.openxmlformats.org/officeDocument/2006/relationships/hyperlink" Target="https://www.lga.sa.gov.au/sa-Councils/about-local-government/localgovernmentreform" TargetMode="External"/><Relationship Id="rId3" Type="http://schemas.openxmlformats.org/officeDocument/2006/relationships/hyperlink" Target="https://lgnsw.org.au/Public/Events-and-Learning/Learning-Development/2021-Pre-and-Post-Election-Training/Public/Events/Learning-and-Development/Courses/2021_election_training.aspx?hkey=4ff591cd-9cb1-44a5-90e3-770deb34f900" TargetMode="External"/><Relationship Id="rId7" Type="http://schemas.openxmlformats.org/officeDocument/2006/relationships/hyperlink" Target="https://www.parliament.vic.gov.au/images/stories/committees/emc/Social_Media_Subs_2020/77._Victorian_Electoral_Commission_Submission_Redacted.pdf" TargetMode="External"/><Relationship Id="rId2" Type="http://schemas.openxmlformats.org/officeDocument/2006/relationships/hyperlink" Target="https://services.swale.gov.uk/meetings/data/Cabinet/20050323/Agenda/Annex%203%20for%20Item%207%20-%20D3649CAEBB1F4036A09CAC2C1D9840F3.pdf" TargetMode="External"/><Relationship Id="rId1" Type="http://schemas.openxmlformats.org/officeDocument/2006/relationships/hyperlink" Target="https://www.localgovernment.vic.gov.au/our-programs/gender-equity" TargetMode="External"/><Relationship Id="rId6" Type="http://schemas.openxmlformats.org/officeDocument/2006/relationships/hyperlink" Target="https://www.theage.com.au/politics/victoria/the-facebook-election-the-vicious-online-battle-for-dandenong-Council-20201016-p565su.html" TargetMode="External"/><Relationship Id="rId5" Type="http://schemas.openxmlformats.org/officeDocument/2006/relationships/hyperlink" Target="https://www.theage.com.au/politics/victoria/the-facebook-election-the-vicious-online-battle-for-dandenong-Council-20201016-p565su.html" TargetMode="External"/><Relationship Id="rId10" Type="http://schemas.openxmlformats.org/officeDocument/2006/relationships/hyperlink" Target="https://www.dlgsc.wa.gov.au/local-government/strengthening-local-government/public-consultations/local-government-act-review/priority-reforms/model-code-of-conduct" TargetMode="External"/><Relationship Id="rId4" Type="http://schemas.openxmlformats.org/officeDocument/2006/relationships/hyperlink" Target="https://www.lgi.vic.gov.au/social-media-fuels-rise-complaints-during-2020-Council-elections/role-media-elections/social-media" TargetMode="External"/><Relationship Id="rId9" Type="http://schemas.openxmlformats.org/officeDocument/2006/relationships/hyperlink" Target="https://www.tasman.tas.gov.au/wp-content/uploads/2019/07/Reform-Directions-Paper-Phase-Two.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20Hutchins\AppData\Roaming\Microsoft\Templates\PwCWL_Report%20v9.dotm" TargetMode="External"/></Relationships>
</file>

<file path=word/theme/theme1.xml><?xml version="1.0" encoding="utf-8"?>
<a:theme xmlns:a="http://schemas.openxmlformats.org/drawingml/2006/main" name="PwC">
  <a:themeElements>
    <a:clrScheme name="PwC Simplification Palette">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93954"/>
      </a:accent5>
      <a:accent6>
        <a:srgbClr val="464646"/>
      </a:accent6>
      <a:hlink>
        <a:srgbClr val="D04A02"/>
      </a:hlink>
      <a:folHlink>
        <a:srgbClr val="D93954"/>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7F2D21F667B43BE88D3017C9A60C8" ma:contentTypeVersion="6" ma:contentTypeDescription="Create a new document." ma:contentTypeScope="" ma:versionID="992a5c57856ea9cefb1754e5d8d54834">
  <xsd:schema xmlns:xsd="http://www.w3.org/2001/XMLSchema" xmlns:xs="http://www.w3.org/2001/XMLSchema" xmlns:p="http://schemas.microsoft.com/office/2006/metadata/properties" xmlns:ns2="369afce7-b41a-4094-9253-f99cb3bed195" targetNamespace="http://schemas.microsoft.com/office/2006/metadata/properties" ma:root="true" ma:fieldsID="d9e5d6bd7b106e8056216df7662c1601" ns2:_="">
    <xsd:import namespace="369afce7-b41a-4094-9253-f99cb3bed195"/>
    <xsd:element name="properties">
      <xsd:complexType>
        <xsd:sequence>
          <xsd:element name="documentManagement">
            <xsd:complexType>
              <xsd:all>
                <xsd:element ref="ns2:Links" minOccurs="0"/>
                <xsd:element ref="ns2:SignOff"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afce7-b41a-4094-9253-f99cb3bed195" elementFormDefault="qualified">
    <xsd:import namespace="http://schemas.microsoft.com/office/2006/documentManagement/types"/>
    <xsd:import namespace="http://schemas.microsoft.com/office/infopath/2007/PartnerControls"/>
    <xsd:element name="Links" ma:index="8" nillable="true" ma:displayName="Links" ma:list="{b2ab2a99-47ea-4e42-bb7e-75a04464b906}" ma:internalName="Links" ma:readOnly="true" ma:showField="From_x0020_Document">
      <xsd:simpleType>
        <xsd:restriction base="dms:Lookup"/>
      </xsd:simpleType>
    </xsd:element>
    <xsd:element name="SignOff" ma:index="9" nillable="true" ma:displayName="Sign Off" ma:internalName="SignOff">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ignOff xmlns="369afce7-b41a-4094-9253-f99cb3bed1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03BFA-52EB-4FA4-AE0A-ECFD1523C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afce7-b41a-4094-9253-f99cb3bed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A1579-4447-4A8B-BE54-111F6F639F15}">
  <ds:schemaRefs>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www.w3.org/XML/1998/namespace"/>
    <ds:schemaRef ds:uri="369afce7-b41a-4094-9253-f99cb3bed195"/>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59DF3DF-ACA3-4DA1-8B49-0393CC8747BA}">
  <ds:schemaRefs>
    <ds:schemaRef ds:uri="http://schemas.microsoft.com/sharepoint/v3/contenttype/forms"/>
  </ds:schemaRefs>
</ds:datastoreItem>
</file>

<file path=customXml/itemProps4.xml><?xml version="1.0" encoding="utf-8"?>
<ds:datastoreItem xmlns:ds="http://schemas.openxmlformats.org/officeDocument/2006/customXml" ds:itemID="{F5B02F96-364C-48EB-8C24-B5AB6AE70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PwCWL_Report v9.dotm</Template>
  <TotalTime>1</TotalTime>
  <Pages>37</Pages>
  <Words>13503</Words>
  <Characters>81433</Characters>
  <Application>Microsoft Office Word</Application>
  <DocSecurity>8</DocSecurity>
  <Lines>678</Lines>
  <Paragraphs>189</Paragraphs>
  <ScaleCrop>false</ScaleCrop>
  <HeadingPairs>
    <vt:vector size="2" baseType="variant">
      <vt:variant>
        <vt:lpstr>Title</vt:lpstr>
      </vt:variant>
      <vt:variant>
        <vt:i4>1</vt:i4>
      </vt:variant>
    </vt:vector>
  </HeadingPairs>
  <TitlesOfParts>
    <vt:vector size="1" baseType="lpstr">
      <vt:lpstr>PwC Report</vt:lpstr>
    </vt:vector>
  </TitlesOfParts>
  <Company>PricewaterhouseCoopers</Company>
  <LinksUpToDate>false</LinksUpToDate>
  <CharactersWithSpaces>94747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PwC Report</dc:title>
  <dc:subject/>
  <dc:creator>Naomi Bartlett</dc:creator>
  <cp:keywords/>
  <dc:description/>
  <cp:lastModifiedBy>Melanie Hutchins (AU)</cp:lastModifiedBy>
  <cp:revision>3</cp:revision>
  <cp:lastPrinted>2021-12-13T08:42:00Z</cp:lastPrinted>
  <dcterms:created xsi:type="dcterms:W3CDTF">2021-12-17T01:06:00Z</dcterms:created>
  <dcterms:modified xsi:type="dcterms:W3CDTF">2021-12-17T01:07:00Z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ace included">
    <vt:bool>false</vt:bool>
  </property>
  <property fmtid="{D5CDD505-2E9C-101B-9397-08002B2CF9AE}" pid="3" name="ToC levels">
    <vt:i4>3</vt:i4>
  </property>
  <property fmtid="{D5CDD505-2E9C-101B-9397-08002B2CF9AE}" pid="4" name="Document format">
    <vt:lpwstr>SHORT</vt:lpwstr>
  </property>
  <property fmtid="{D5CDD505-2E9C-101B-9397-08002B2CF9AE}" pid="5" name="Chapter number">
    <vt:i4>1</vt:i4>
  </property>
  <property fmtid="{D5CDD505-2E9C-101B-9397-08002B2CF9AE}" pid="6" name="Appendix format">
    <vt:lpwstr>SHORT</vt:lpwstr>
  </property>
  <property fmtid="{D5CDD505-2E9C-101B-9397-08002B2CF9AE}" pid="7" name="Appendix number">
    <vt:i4>0</vt:i4>
  </property>
  <property fmtid="{D5CDD505-2E9C-101B-9397-08002B2CF9AE}" pid="8" name="Letterhead included">
    <vt:bool>false</vt:bool>
  </property>
  <property fmtid="{D5CDD505-2E9C-101B-9397-08002B2CF9AE}" pid="9" name="Color">
    <vt:lpwstr>sBurgundy</vt:lpwstr>
  </property>
  <property fmtid="{D5CDD505-2E9C-101B-9397-08002B2CF9AE}" pid="10" name="Numbering Style">
    <vt:bool>true</vt:bool>
  </property>
  <property fmtid="{D5CDD505-2E9C-101B-9397-08002B2CF9AE}" pid="11" name="TOC Color">
    <vt:bool>true</vt:bool>
  </property>
  <property fmtid="{D5CDD505-2E9C-101B-9397-08002B2CF9AE}" pid="12" name="Point Size">
    <vt:lpwstr>10</vt:lpwstr>
  </property>
  <property fmtid="{D5CDD505-2E9C-101B-9397-08002B2CF9AE}" pid="13" name="Font">
    <vt:lpwstr>Georgia</vt:lpwstr>
  </property>
  <property fmtid="{D5CDD505-2E9C-101B-9397-08002B2CF9AE}" pid="14" name="Portrait Document">
    <vt:bool>true</vt:bool>
  </property>
  <property fmtid="{D5CDD505-2E9C-101B-9397-08002B2CF9AE}" pid="15" name="Key Sentences">
    <vt:bool>true</vt:bool>
  </property>
  <property fmtid="{D5CDD505-2E9C-101B-9397-08002B2CF9AE}" pid="16" name="KeySentenceFormat">
    <vt:lpwstr>NR</vt:lpwstr>
  </property>
  <property fmtid="{D5CDD505-2E9C-101B-9397-08002B2CF9AE}" pid="17" name="New Report">
    <vt:bool>false</vt:bool>
  </property>
  <property fmtid="{D5CDD505-2E9C-101B-9397-08002B2CF9AE}" pid="18" name="Mirror Margins">
    <vt:bool>false</vt:bool>
  </property>
  <property fmtid="{D5CDD505-2E9C-101B-9397-08002B2CF9AE}" pid="19" name="Number of Columns">
    <vt:i4>1</vt:i4>
  </property>
  <property fmtid="{D5CDD505-2E9C-101B-9397-08002B2CF9AE}" pid="20" name="Double">
    <vt:bool>false</vt:bool>
  </property>
  <property fmtid="{D5CDD505-2E9C-101B-9397-08002B2CF9AE}" pid="21" name="Version">
    <vt:lpwstr>2019_06_14</vt:lpwstr>
  </property>
  <property fmtid="{D5CDD505-2E9C-101B-9397-08002B2CF9AE}" pid="22" name="AP report or proposal">
    <vt:bool>true</vt:bool>
  </property>
  <property fmtid="{D5CDD505-2E9C-101B-9397-08002B2CF9AE}" pid="23" name="VersionNo">
    <vt:lpwstr>10.3</vt:lpwstr>
  </property>
  <property fmtid="{D5CDD505-2E9C-101B-9397-08002B2CF9AE}" pid="24" name="TopBinding">
    <vt:bool>false</vt:bool>
  </property>
  <property fmtid="{D5CDD505-2E9C-101B-9397-08002B2CF9AE}" pid="25" name="TableProperties">
    <vt:lpwstr>B1|R0.2|R0.4|R1|R1|</vt:lpwstr>
  </property>
  <property fmtid="{D5CDD505-2E9C-101B-9397-08002B2CF9AE}" pid="26" name="NotPrinted">
    <vt:bool>false</vt:bool>
  </property>
  <property fmtid="{D5CDD505-2E9C-101B-9397-08002B2CF9AE}" pid="27" name="Grid">
    <vt:bool>false</vt:bool>
  </property>
  <property fmtid="{D5CDD505-2E9C-101B-9397-08002B2CF9AE}" pid="28" name="Disclaimer">
    <vt:lpwstr>PwC Partnership</vt:lpwstr>
  </property>
  <property fmtid="{D5CDD505-2E9C-101B-9397-08002B2CF9AE}" pid="29" name="chkDisclaimer">
    <vt:bool>true</vt:bool>
  </property>
  <property fmtid="{D5CDD505-2E9C-101B-9397-08002B2CF9AE}" pid="30" name="chkDescriptor">
    <vt:bool>true</vt:bool>
  </property>
  <property fmtid="{D5CDD505-2E9C-101B-9397-08002B2CF9AE}" pid="31" name="txtClientName">
    <vt:lpwstr>[CLIENT NAME]</vt:lpwstr>
  </property>
  <property fmtid="{D5CDD505-2E9C-101B-9397-08002B2CF9AE}" pid="32" name="txtEngagementDate">
    <vt:lpwstr>[d Month yyyy]</vt:lpwstr>
  </property>
  <property fmtid="{D5CDD505-2E9C-101B-9397-08002B2CF9AE}" pid="33" name="chkConsultingDisclaimer">
    <vt:lpwstr>Yes</vt:lpwstr>
  </property>
  <property fmtid="{D5CDD505-2E9C-101B-9397-08002B2CF9AE}" pid="34" name="ContentTypeId">
    <vt:lpwstr>0x010100C3E7F2D21F667B43BE88D3017C9A60C8</vt:lpwstr>
  </property>
</Properties>
</file>