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D9035" w14:textId="53732714" w:rsidR="00606B6E" w:rsidRDefault="00FE5BB6" w:rsidP="00FE5BB6">
      <w:pPr>
        <w:pStyle w:val="Title"/>
      </w:pPr>
      <w:r w:rsidRPr="3FE3D49E">
        <w:rPr>
          <w:rStyle w:val="TitleChar"/>
        </w:rPr>
        <w:t>Department of Jobs,</w:t>
      </w:r>
      <w:r>
        <w:br/>
      </w:r>
      <w:r w:rsidRPr="3FE3D49E">
        <w:rPr>
          <w:rStyle w:val="TitleChar"/>
        </w:rPr>
        <w:t>Precincts and Regions</w:t>
      </w:r>
    </w:p>
    <w:sdt>
      <w:sdtPr>
        <w:rPr>
          <w:rStyle w:val="TitleChar"/>
          <w:noProof w:val="0"/>
          <w:color w:val="FFFFFF" w:themeColor="background1"/>
          <w:lang w:val="en-AU" w:eastAsia="en-US"/>
        </w:rPr>
        <w:id w:val="2122263188"/>
        <w:placeholder>
          <w:docPart w:val="600D9335669B427C987D68C59C1B726E"/>
        </w:placeholder>
      </w:sdtPr>
      <w:sdtEndPr>
        <w:rPr>
          <w:rStyle w:val="TitleChar"/>
        </w:rPr>
      </w:sdtEndPr>
      <w:sdtContent>
        <w:p w14:paraId="6FC23B4F" w14:textId="4F66E199" w:rsidR="00FE5BB6" w:rsidRDefault="00B405FC" w:rsidP="00FE5BB6">
          <w:pPr>
            <w:pStyle w:val="Reporttitle"/>
            <w:rPr>
              <w:rStyle w:val="TitleChar"/>
              <w:noProof w:val="0"/>
              <w:color w:val="FFFFFF" w:themeColor="background1"/>
              <w:lang w:val="en-AU" w:eastAsia="en-US"/>
            </w:rPr>
          </w:pPr>
          <w:r>
            <w:rPr>
              <w:rStyle w:val="TitleChar"/>
              <w:noProof w:val="0"/>
              <w:color w:val="FFFFFF" w:themeColor="background1"/>
              <w:lang w:val="en-AU" w:eastAsia="en-US"/>
            </w:rPr>
            <w:t>Financial Plan</w:t>
          </w:r>
        </w:p>
      </w:sdtContent>
    </w:sdt>
    <w:p w14:paraId="096A41DC" w14:textId="0CFE4BC3" w:rsidR="00FE5BB6" w:rsidRPr="00D96C1E" w:rsidRDefault="009A5823" w:rsidP="00FE5BB6">
      <w:pPr>
        <w:pStyle w:val="Subtitle"/>
      </w:pPr>
      <w:sdt>
        <w:sdtPr>
          <w:id w:val="-1272693036"/>
          <w:placeholder>
            <w:docPart w:val="AD2B17DF521944F98BC8A30C33783E95"/>
          </w:placeholder>
        </w:sdtPr>
        <w:sdtEndPr/>
        <w:sdtContent>
          <w:r w:rsidR="00B634E4">
            <w:t>Better Practice Guide</w:t>
          </w:r>
        </w:sdtContent>
      </w:sdt>
    </w:p>
    <w:p w14:paraId="4C6D47A6" w14:textId="77777777" w:rsidR="00FE5BB6" w:rsidRDefault="00FE5BB6" w:rsidP="00FE5BB6"/>
    <w:p w14:paraId="17628406" w14:textId="77777777" w:rsidR="00FE5BB6" w:rsidRPr="00FE5BB6" w:rsidRDefault="00FE5BB6" w:rsidP="00FE5BB6">
      <w:pPr>
        <w:sectPr w:rsidR="00FE5BB6" w:rsidRPr="00FE5BB6" w:rsidSect="003E73DE">
          <w:headerReference w:type="even" r:id="rId11"/>
          <w:headerReference w:type="default" r:id="rId12"/>
          <w:footerReference w:type="even" r:id="rId13"/>
          <w:footerReference w:type="default" r:id="rId14"/>
          <w:headerReference w:type="first" r:id="rId15"/>
          <w:footerReference w:type="first" r:id="rId16"/>
          <w:pgSz w:w="11906" w:h="16838"/>
          <w:pgMar w:top="3402" w:right="4111" w:bottom="4505" w:left="1134" w:header="709" w:footer="136" w:gutter="0"/>
          <w:pgNumType w:fmt="lowerRoman" w:start="0"/>
          <w:cols w:space="708"/>
          <w:titlePg/>
          <w:docGrid w:linePitch="360"/>
        </w:sectPr>
      </w:pPr>
    </w:p>
    <w:p w14:paraId="396F900E" w14:textId="77777777" w:rsidR="004371F6" w:rsidRPr="00D96C1E" w:rsidRDefault="004371F6" w:rsidP="00D96C1E">
      <w:pPr>
        <w:pStyle w:val="TOCHeading"/>
      </w:pPr>
      <w:r w:rsidRPr="00D96C1E">
        <w:lastRenderedPageBreak/>
        <w:t>Table of contents</w:t>
      </w:r>
    </w:p>
    <w:p w14:paraId="190B4E15" w14:textId="61C0EC30" w:rsidR="00F4333F" w:rsidRDefault="00A17119">
      <w:pPr>
        <w:pStyle w:val="TOC1"/>
        <w:rPr>
          <w:rFonts w:asciiTheme="minorHAnsi" w:eastAsiaTheme="minorEastAsia" w:hAnsiTheme="minorHAnsi" w:cstheme="minorBidi"/>
          <w:noProof/>
          <w:color w:val="auto"/>
          <w:sz w:val="22"/>
          <w:szCs w:val="22"/>
          <w:lang w:eastAsia="en-AU"/>
        </w:rPr>
      </w:pPr>
      <w:r>
        <w:rPr>
          <w:noProof/>
          <w:color w:val="auto"/>
          <w:lang w:eastAsia="en-AU"/>
        </w:rPr>
        <w:fldChar w:fldCharType="begin"/>
      </w:r>
      <w:r>
        <w:rPr>
          <w:noProof/>
          <w:color w:val="auto"/>
          <w:lang w:eastAsia="en-AU"/>
        </w:rPr>
        <w:instrText xml:space="preserve"> TOC \o "1-3" \h \z \u </w:instrText>
      </w:r>
      <w:r>
        <w:rPr>
          <w:noProof/>
          <w:color w:val="auto"/>
          <w:lang w:eastAsia="en-AU"/>
        </w:rPr>
        <w:fldChar w:fldCharType="separate"/>
      </w:r>
      <w:hyperlink w:anchor="_Toc95736455" w:history="1">
        <w:r w:rsidR="00F4333F" w:rsidRPr="00EA5284">
          <w:rPr>
            <w:rStyle w:val="Hyperlink"/>
            <w:noProof/>
          </w:rPr>
          <w:t>1</w:t>
        </w:r>
        <w:r w:rsidR="00F4333F">
          <w:rPr>
            <w:rFonts w:asciiTheme="minorHAnsi" w:eastAsiaTheme="minorEastAsia" w:hAnsiTheme="minorHAnsi" w:cstheme="minorBidi"/>
            <w:noProof/>
            <w:color w:val="auto"/>
            <w:sz w:val="22"/>
            <w:szCs w:val="22"/>
            <w:lang w:eastAsia="en-AU"/>
          </w:rPr>
          <w:tab/>
        </w:r>
        <w:r w:rsidR="00F4333F" w:rsidRPr="00EA5284">
          <w:rPr>
            <w:rStyle w:val="Hyperlink"/>
            <w:noProof/>
          </w:rPr>
          <w:t>Integrated Strategic Planning and Reporting Framework</w:t>
        </w:r>
        <w:r w:rsidR="00F4333F">
          <w:rPr>
            <w:noProof/>
            <w:webHidden/>
          </w:rPr>
          <w:tab/>
        </w:r>
        <w:r w:rsidR="00F4333F">
          <w:rPr>
            <w:noProof/>
            <w:webHidden/>
          </w:rPr>
          <w:fldChar w:fldCharType="begin"/>
        </w:r>
        <w:r w:rsidR="00F4333F">
          <w:rPr>
            <w:noProof/>
            <w:webHidden/>
          </w:rPr>
          <w:instrText xml:space="preserve"> PAGEREF _Toc95736455 \h </w:instrText>
        </w:r>
        <w:r w:rsidR="00F4333F">
          <w:rPr>
            <w:noProof/>
            <w:webHidden/>
          </w:rPr>
        </w:r>
        <w:r w:rsidR="00F4333F">
          <w:rPr>
            <w:noProof/>
            <w:webHidden/>
          </w:rPr>
          <w:fldChar w:fldCharType="separate"/>
        </w:r>
        <w:r w:rsidR="00F4333F">
          <w:rPr>
            <w:noProof/>
            <w:webHidden/>
          </w:rPr>
          <w:t>2</w:t>
        </w:r>
        <w:r w:rsidR="00F4333F">
          <w:rPr>
            <w:noProof/>
            <w:webHidden/>
          </w:rPr>
          <w:fldChar w:fldCharType="end"/>
        </w:r>
      </w:hyperlink>
    </w:p>
    <w:p w14:paraId="61BF2DD4" w14:textId="2D3B485E" w:rsidR="00F4333F" w:rsidRDefault="009A5823">
      <w:pPr>
        <w:pStyle w:val="TOC1"/>
        <w:rPr>
          <w:rFonts w:asciiTheme="minorHAnsi" w:eastAsiaTheme="minorEastAsia" w:hAnsiTheme="minorHAnsi" w:cstheme="minorBidi"/>
          <w:noProof/>
          <w:color w:val="auto"/>
          <w:sz w:val="22"/>
          <w:szCs w:val="22"/>
          <w:lang w:eastAsia="en-AU"/>
        </w:rPr>
      </w:pPr>
      <w:hyperlink w:anchor="_Toc95736456" w:history="1">
        <w:r w:rsidR="00F4333F" w:rsidRPr="00EA5284">
          <w:rPr>
            <w:rStyle w:val="Hyperlink"/>
            <w:noProof/>
          </w:rPr>
          <w:t>2</w:t>
        </w:r>
        <w:r w:rsidR="00F4333F">
          <w:rPr>
            <w:rFonts w:asciiTheme="minorHAnsi" w:eastAsiaTheme="minorEastAsia" w:hAnsiTheme="minorHAnsi" w:cstheme="minorBidi"/>
            <w:noProof/>
            <w:color w:val="auto"/>
            <w:sz w:val="22"/>
            <w:szCs w:val="22"/>
            <w:lang w:eastAsia="en-AU"/>
          </w:rPr>
          <w:tab/>
        </w:r>
        <w:r w:rsidR="00F4333F" w:rsidRPr="00EA5284">
          <w:rPr>
            <w:rStyle w:val="Hyperlink"/>
            <w:noProof/>
          </w:rPr>
          <w:t>Statutory and regulatory requirements</w:t>
        </w:r>
        <w:r w:rsidR="00F4333F">
          <w:rPr>
            <w:noProof/>
            <w:webHidden/>
          </w:rPr>
          <w:tab/>
        </w:r>
        <w:r w:rsidR="00F4333F">
          <w:rPr>
            <w:noProof/>
            <w:webHidden/>
          </w:rPr>
          <w:fldChar w:fldCharType="begin"/>
        </w:r>
        <w:r w:rsidR="00F4333F">
          <w:rPr>
            <w:noProof/>
            <w:webHidden/>
          </w:rPr>
          <w:instrText xml:space="preserve"> PAGEREF _Toc95736456 \h </w:instrText>
        </w:r>
        <w:r w:rsidR="00F4333F">
          <w:rPr>
            <w:noProof/>
            <w:webHidden/>
          </w:rPr>
        </w:r>
        <w:r w:rsidR="00F4333F">
          <w:rPr>
            <w:noProof/>
            <w:webHidden/>
          </w:rPr>
          <w:fldChar w:fldCharType="separate"/>
        </w:r>
        <w:r w:rsidR="00F4333F">
          <w:rPr>
            <w:noProof/>
            <w:webHidden/>
          </w:rPr>
          <w:t>3</w:t>
        </w:r>
        <w:r w:rsidR="00F4333F">
          <w:rPr>
            <w:noProof/>
            <w:webHidden/>
          </w:rPr>
          <w:fldChar w:fldCharType="end"/>
        </w:r>
      </w:hyperlink>
    </w:p>
    <w:p w14:paraId="7E4E12AD" w14:textId="27805109" w:rsidR="00F4333F" w:rsidRDefault="009A5823">
      <w:pPr>
        <w:pStyle w:val="TOC2"/>
        <w:rPr>
          <w:rFonts w:asciiTheme="minorHAnsi" w:eastAsiaTheme="minorEastAsia" w:hAnsiTheme="minorHAnsi" w:cstheme="minorBidi"/>
          <w:noProof/>
          <w:color w:val="auto"/>
          <w:sz w:val="22"/>
          <w:szCs w:val="22"/>
          <w:lang w:eastAsia="en-AU"/>
        </w:rPr>
      </w:pPr>
      <w:hyperlink w:anchor="_Toc95736457" w:history="1">
        <w:r w:rsidR="00F4333F" w:rsidRPr="00EA5284">
          <w:rPr>
            <w:rStyle w:val="Hyperlink"/>
            <w:noProof/>
          </w:rPr>
          <w:t>2.1</w:t>
        </w:r>
        <w:r w:rsidR="00F4333F">
          <w:rPr>
            <w:rFonts w:asciiTheme="minorHAnsi" w:eastAsiaTheme="minorEastAsia" w:hAnsiTheme="minorHAnsi" w:cstheme="minorBidi"/>
            <w:noProof/>
            <w:color w:val="auto"/>
            <w:sz w:val="22"/>
            <w:szCs w:val="22"/>
            <w:lang w:eastAsia="en-AU"/>
          </w:rPr>
          <w:tab/>
        </w:r>
        <w:r w:rsidR="00F4333F" w:rsidRPr="00EA5284">
          <w:rPr>
            <w:rStyle w:val="Hyperlink"/>
            <w:noProof/>
          </w:rPr>
          <w:t>Local Government Act 2020</w:t>
        </w:r>
        <w:r w:rsidR="00F4333F">
          <w:rPr>
            <w:noProof/>
            <w:webHidden/>
          </w:rPr>
          <w:tab/>
        </w:r>
        <w:r w:rsidR="00F4333F">
          <w:rPr>
            <w:noProof/>
            <w:webHidden/>
          </w:rPr>
          <w:fldChar w:fldCharType="begin"/>
        </w:r>
        <w:r w:rsidR="00F4333F">
          <w:rPr>
            <w:noProof/>
            <w:webHidden/>
          </w:rPr>
          <w:instrText xml:space="preserve"> PAGEREF _Toc95736457 \h </w:instrText>
        </w:r>
        <w:r w:rsidR="00F4333F">
          <w:rPr>
            <w:noProof/>
            <w:webHidden/>
          </w:rPr>
        </w:r>
        <w:r w:rsidR="00F4333F">
          <w:rPr>
            <w:noProof/>
            <w:webHidden/>
          </w:rPr>
          <w:fldChar w:fldCharType="separate"/>
        </w:r>
        <w:r w:rsidR="00F4333F">
          <w:rPr>
            <w:noProof/>
            <w:webHidden/>
          </w:rPr>
          <w:t>3</w:t>
        </w:r>
        <w:r w:rsidR="00F4333F">
          <w:rPr>
            <w:noProof/>
            <w:webHidden/>
          </w:rPr>
          <w:fldChar w:fldCharType="end"/>
        </w:r>
      </w:hyperlink>
    </w:p>
    <w:p w14:paraId="142F6FEF" w14:textId="170F5792" w:rsidR="00F4333F" w:rsidRDefault="009A5823">
      <w:pPr>
        <w:pStyle w:val="TOC3"/>
        <w:rPr>
          <w:rFonts w:asciiTheme="minorHAnsi" w:eastAsiaTheme="minorEastAsia" w:hAnsiTheme="minorHAnsi" w:cstheme="minorBidi"/>
          <w:noProof/>
          <w:color w:val="auto"/>
          <w:sz w:val="22"/>
          <w:szCs w:val="22"/>
          <w:lang w:eastAsia="en-AU"/>
        </w:rPr>
      </w:pPr>
      <w:hyperlink w:anchor="_Toc95736458" w:history="1">
        <w:r w:rsidR="00F4333F" w:rsidRPr="00EA5284">
          <w:rPr>
            <w:rStyle w:val="Hyperlink"/>
            <w:noProof/>
          </w:rPr>
          <w:t>2.1.1</w:t>
        </w:r>
        <w:r w:rsidR="00F4333F">
          <w:rPr>
            <w:rFonts w:asciiTheme="minorHAnsi" w:eastAsiaTheme="minorEastAsia" w:hAnsiTheme="minorHAnsi" w:cstheme="minorBidi"/>
            <w:noProof/>
            <w:color w:val="auto"/>
            <w:sz w:val="22"/>
            <w:szCs w:val="22"/>
            <w:lang w:eastAsia="en-AU"/>
          </w:rPr>
          <w:tab/>
        </w:r>
        <w:r w:rsidR="00F4333F" w:rsidRPr="00EA5284">
          <w:rPr>
            <w:rStyle w:val="Hyperlink"/>
            <w:noProof/>
          </w:rPr>
          <w:t>Strategic planning</w:t>
        </w:r>
        <w:r w:rsidR="00F4333F">
          <w:rPr>
            <w:noProof/>
            <w:webHidden/>
          </w:rPr>
          <w:tab/>
        </w:r>
        <w:r w:rsidR="00F4333F">
          <w:rPr>
            <w:noProof/>
            <w:webHidden/>
          </w:rPr>
          <w:fldChar w:fldCharType="begin"/>
        </w:r>
        <w:r w:rsidR="00F4333F">
          <w:rPr>
            <w:noProof/>
            <w:webHidden/>
          </w:rPr>
          <w:instrText xml:space="preserve"> PAGEREF _Toc95736458 \h </w:instrText>
        </w:r>
        <w:r w:rsidR="00F4333F">
          <w:rPr>
            <w:noProof/>
            <w:webHidden/>
          </w:rPr>
        </w:r>
        <w:r w:rsidR="00F4333F">
          <w:rPr>
            <w:noProof/>
            <w:webHidden/>
          </w:rPr>
          <w:fldChar w:fldCharType="separate"/>
        </w:r>
        <w:r w:rsidR="00F4333F">
          <w:rPr>
            <w:noProof/>
            <w:webHidden/>
          </w:rPr>
          <w:t>3</w:t>
        </w:r>
        <w:r w:rsidR="00F4333F">
          <w:rPr>
            <w:noProof/>
            <w:webHidden/>
          </w:rPr>
          <w:fldChar w:fldCharType="end"/>
        </w:r>
      </w:hyperlink>
    </w:p>
    <w:p w14:paraId="7AE5EBAD" w14:textId="317F2648" w:rsidR="00F4333F" w:rsidRDefault="009A5823">
      <w:pPr>
        <w:pStyle w:val="TOC3"/>
        <w:rPr>
          <w:rFonts w:asciiTheme="minorHAnsi" w:eastAsiaTheme="minorEastAsia" w:hAnsiTheme="minorHAnsi" w:cstheme="minorBidi"/>
          <w:noProof/>
          <w:color w:val="auto"/>
          <w:sz w:val="22"/>
          <w:szCs w:val="22"/>
          <w:lang w:eastAsia="en-AU"/>
        </w:rPr>
      </w:pPr>
      <w:hyperlink w:anchor="_Toc95736459" w:history="1">
        <w:r w:rsidR="00F4333F" w:rsidRPr="00EA5284">
          <w:rPr>
            <w:rStyle w:val="Hyperlink"/>
            <w:noProof/>
          </w:rPr>
          <w:t>2.1.2</w:t>
        </w:r>
        <w:r w:rsidR="00F4333F">
          <w:rPr>
            <w:rFonts w:asciiTheme="minorHAnsi" w:eastAsiaTheme="minorEastAsia" w:hAnsiTheme="minorHAnsi" w:cstheme="minorBidi"/>
            <w:noProof/>
            <w:color w:val="auto"/>
            <w:sz w:val="22"/>
            <w:szCs w:val="22"/>
            <w:lang w:eastAsia="en-AU"/>
          </w:rPr>
          <w:tab/>
        </w:r>
        <w:r w:rsidR="00F4333F" w:rsidRPr="00EA5284">
          <w:rPr>
            <w:rStyle w:val="Hyperlink"/>
            <w:noProof/>
          </w:rPr>
          <w:t>Financial management principles</w:t>
        </w:r>
        <w:r w:rsidR="00F4333F">
          <w:rPr>
            <w:noProof/>
            <w:webHidden/>
          </w:rPr>
          <w:tab/>
        </w:r>
        <w:r w:rsidR="00F4333F">
          <w:rPr>
            <w:noProof/>
            <w:webHidden/>
          </w:rPr>
          <w:fldChar w:fldCharType="begin"/>
        </w:r>
        <w:r w:rsidR="00F4333F">
          <w:rPr>
            <w:noProof/>
            <w:webHidden/>
          </w:rPr>
          <w:instrText xml:space="preserve"> PAGEREF _Toc95736459 \h </w:instrText>
        </w:r>
        <w:r w:rsidR="00F4333F">
          <w:rPr>
            <w:noProof/>
            <w:webHidden/>
          </w:rPr>
        </w:r>
        <w:r w:rsidR="00F4333F">
          <w:rPr>
            <w:noProof/>
            <w:webHidden/>
          </w:rPr>
          <w:fldChar w:fldCharType="separate"/>
        </w:r>
        <w:r w:rsidR="00F4333F">
          <w:rPr>
            <w:noProof/>
            <w:webHidden/>
          </w:rPr>
          <w:t>4</w:t>
        </w:r>
        <w:r w:rsidR="00F4333F">
          <w:rPr>
            <w:noProof/>
            <w:webHidden/>
          </w:rPr>
          <w:fldChar w:fldCharType="end"/>
        </w:r>
      </w:hyperlink>
    </w:p>
    <w:p w14:paraId="618F5377" w14:textId="4F14EC21" w:rsidR="00F4333F" w:rsidRDefault="009A5823">
      <w:pPr>
        <w:pStyle w:val="TOC3"/>
        <w:rPr>
          <w:rFonts w:asciiTheme="minorHAnsi" w:eastAsiaTheme="minorEastAsia" w:hAnsiTheme="minorHAnsi" w:cstheme="minorBidi"/>
          <w:noProof/>
          <w:color w:val="auto"/>
          <w:sz w:val="22"/>
          <w:szCs w:val="22"/>
          <w:lang w:eastAsia="en-AU"/>
        </w:rPr>
      </w:pPr>
      <w:hyperlink w:anchor="_Toc95736460" w:history="1">
        <w:r w:rsidR="00F4333F" w:rsidRPr="00EA5284">
          <w:rPr>
            <w:rStyle w:val="Hyperlink"/>
            <w:noProof/>
          </w:rPr>
          <w:t>2.1.3</w:t>
        </w:r>
        <w:r w:rsidR="00F4333F">
          <w:rPr>
            <w:rFonts w:asciiTheme="minorHAnsi" w:eastAsiaTheme="minorEastAsia" w:hAnsiTheme="minorHAnsi" w:cstheme="minorBidi"/>
            <w:noProof/>
            <w:color w:val="auto"/>
            <w:sz w:val="22"/>
            <w:szCs w:val="22"/>
            <w:lang w:eastAsia="en-AU"/>
          </w:rPr>
          <w:tab/>
        </w:r>
        <w:r w:rsidR="00F4333F" w:rsidRPr="00EA5284">
          <w:rPr>
            <w:rStyle w:val="Hyperlink"/>
            <w:noProof/>
          </w:rPr>
          <w:t>Service performance principles</w:t>
        </w:r>
        <w:r w:rsidR="00F4333F">
          <w:rPr>
            <w:noProof/>
            <w:webHidden/>
          </w:rPr>
          <w:tab/>
        </w:r>
        <w:r w:rsidR="00F4333F">
          <w:rPr>
            <w:noProof/>
            <w:webHidden/>
          </w:rPr>
          <w:fldChar w:fldCharType="begin"/>
        </w:r>
        <w:r w:rsidR="00F4333F">
          <w:rPr>
            <w:noProof/>
            <w:webHidden/>
          </w:rPr>
          <w:instrText xml:space="preserve"> PAGEREF _Toc95736460 \h </w:instrText>
        </w:r>
        <w:r w:rsidR="00F4333F">
          <w:rPr>
            <w:noProof/>
            <w:webHidden/>
          </w:rPr>
        </w:r>
        <w:r w:rsidR="00F4333F">
          <w:rPr>
            <w:noProof/>
            <w:webHidden/>
          </w:rPr>
          <w:fldChar w:fldCharType="separate"/>
        </w:r>
        <w:r w:rsidR="00F4333F">
          <w:rPr>
            <w:noProof/>
            <w:webHidden/>
          </w:rPr>
          <w:t>4</w:t>
        </w:r>
        <w:r w:rsidR="00F4333F">
          <w:rPr>
            <w:noProof/>
            <w:webHidden/>
          </w:rPr>
          <w:fldChar w:fldCharType="end"/>
        </w:r>
      </w:hyperlink>
    </w:p>
    <w:p w14:paraId="5281F3BE" w14:textId="54C9BF8B" w:rsidR="00F4333F" w:rsidRDefault="009A5823">
      <w:pPr>
        <w:pStyle w:val="TOC3"/>
        <w:rPr>
          <w:rFonts w:asciiTheme="minorHAnsi" w:eastAsiaTheme="minorEastAsia" w:hAnsiTheme="minorHAnsi" w:cstheme="minorBidi"/>
          <w:noProof/>
          <w:color w:val="auto"/>
          <w:sz w:val="22"/>
          <w:szCs w:val="22"/>
          <w:lang w:eastAsia="en-AU"/>
        </w:rPr>
      </w:pPr>
      <w:hyperlink w:anchor="_Toc95736461" w:history="1">
        <w:r w:rsidR="00F4333F" w:rsidRPr="00EA5284">
          <w:rPr>
            <w:rStyle w:val="Hyperlink"/>
            <w:noProof/>
          </w:rPr>
          <w:t>2.1.4</w:t>
        </w:r>
        <w:r w:rsidR="00F4333F">
          <w:rPr>
            <w:rFonts w:asciiTheme="minorHAnsi" w:eastAsiaTheme="minorEastAsia" w:hAnsiTheme="minorHAnsi" w:cstheme="minorBidi"/>
            <w:noProof/>
            <w:color w:val="auto"/>
            <w:sz w:val="22"/>
            <w:szCs w:val="22"/>
            <w:lang w:eastAsia="en-AU"/>
          </w:rPr>
          <w:tab/>
        </w:r>
        <w:r w:rsidR="00F4333F" w:rsidRPr="00EA5284">
          <w:rPr>
            <w:rStyle w:val="Hyperlink"/>
            <w:noProof/>
          </w:rPr>
          <w:t>Community engagement and public transparency</w:t>
        </w:r>
        <w:r w:rsidR="00F4333F">
          <w:rPr>
            <w:noProof/>
            <w:webHidden/>
          </w:rPr>
          <w:tab/>
        </w:r>
        <w:r w:rsidR="00F4333F">
          <w:rPr>
            <w:noProof/>
            <w:webHidden/>
          </w:rPr>
          <w:fldChar w:fldCharType="begin"/>
        </w:r>
        <w:r w:rsidR="00F4333F">
          <w:rPr>
            <w:noProof/>
            <w:webHidden/>
          </w:rPr>
          <w:instrText xml:space="preserve"> PAGEREF _Toc95736461 \h </w:instrText>
        </w:r>
        <w:r w:rsidR="00F4333F">
          <w:rPr>
            <w:noProof/>
            <w:webHidden/>
          </w:rPr>
        </w:r>
        <w:r w:rsidR="00F4333F">
          <w:rPr>
            <w:noProof/>
            <w:webHidden/>
          </w:rPr>
          <w:fldChar w:fldCharType="separate"/>
        </w:r>
        <w:r w:rsidR="00F4333F">
          <w:rPr>
            <w:noProof/>
            <w:webHidden/>
          </w:rPr>
          <w:t>5</w:t>
        </w:r>
        <w:r w:rsidR="00F4333F">
          <w:rPr>
            <w:noProof/>
            <w:webHidden/>
          </w:rPr>
          <w:fldChar w:fldCharType="end"/>
        </w:r>
      </w:hyperlink>
    </w:p>
    <w:p w14:paraId="5E708EFF" w14:textId="38143799" w:rsidR="00F4333F" w:rsidRDefault="009A5823">
      <w:pPr>
        <w:pStyle w:val="TOC2"/>
        <w:rPr>
          <w:rFonts w:asciiTheme="minorHAnsi" w:eastAsiaTheme="minorEastAsia" w:hAnsiTheme="minorHAnsi" w:cstheme="minorBidi"/>
          <w:noProof/>
          <w:color w:val="auto"/>
          <w:sz w:val="22"/>
          <w:szCs w:val="22"/>
          <w:lang w:eastAsia="en-AU"/>
        </w:rPr>
      </w:pPr>
      <w:hyperlink w:anchor="_Toc95736462" w:history="1">
        <w:r w:rsidR="00F4333F" w:rsidRPr="00EA5284">
          <w:rPr>
            <w:rStyle w:val="Hyperlink"/>
            <w:noProof/>
          </w:rPr>
          <w:t>2.2</w:t>
        </w:r>
        <w:r w:rsidR="00F4333F">
          <w:rPr>
            <w:rFonts w:asciiTheme="minorHAnsi" w:eastAsiaTheme="minorEastAsia" w:hAnsiTheme="minorHAnsi" w:cstheme="minorBidi"/>
            <w:noProof/>
            <w:color w:val="auto"/>
            <w:sz w:val="22"/>
            <w:szCs w:val="22"/>
            <w:lang w:eastAsia="en-AU"/>
          </w:rPr>
          <w:tab/>
        </w:r>
        <w:r w:rsidR="00F4333F" w:rsidRPr="00EA5284">
          <w:rPr>
            <w:rStyle w:val="Hyperlink"/>
            <w:noProof/>
          </w:rPr>
          <w:t>Local Government (Planning and Reporting) Regulations 2020</w:t>
        </w:r>
        <w:r w:rsidR="00F4333F">
          <w:rPr>
            <w:noProof/>
            <w:webHidden/>
          </w:rPr>
          <w:tab/>
        </w:r>
        <w:r w:rsidR="00F4333F">
          <w:rPr>
            <w:noProof/>
            <w:webHidden/>
          </w:rPr>
          <w:fldChar w:fldCharType="begin"/>
        </w:r>
        <w:r w:rsidR="00F4333F">
          <w:rPr>
            <w:noProof/>
            <w:webHidden/>
          </w:rPr>
          <w:instrText xml:space="preserve"> PAGEREF _Toc95736462 \h </w:instrText>
        </w:r>
        <w:r w:rsidR="00F4333F">
          <w:rPr>
            <w:noProof/>
            <w:webHidden/>
          </w:rPr>
        </w:r>
        <w:r w:rsidR="00F4333F">
          <w:rPr>
            <w:noProof/>
            <w:webHidden/>
          </w:rPr>
          <w:fldChar w:fldCharType="separate"/>
        </w:r>
        <w:r w:rsidR="00F4333F">
          <w:rPr>
            <w:noProof/>
            <w:webHidden/>
          </w:rPr>
          <w:t>5</w:t>
        </w:r>
        <w:r w:rsidR="00F4333F">
          <w:rPr>
            <w:noProof/>
            <w:webHidden/>
          </w:rPr>
          <w:fldChar w:fldCharType="end"/>
        </w:r>
      </w:hyperlink>
    </w:p>
    <w:p w14:paraId="1F2AB7B6" w14:textId="6AED343A" w:rsidR="00F4333F" w:rsidRDefault="009A5823">
      <w:pPr>
        <w:pStyle w:val="TOC1"/>
        <w:rPr>
          <w:rFonts w:asciiTheme="minorHAnsi" w:eastAsiaTheme="minorEastAsia" w:hAnsiTheme="minorHAnsi" w:cstheme="minorBidi"/>
          <w:noProof/>
          <w:color w:val="auto"/>
          <w:sz w:val="22"/>
          <w:szCs w:val="22"/>
          <w:lang w:eastAsia="en-AU"/>
        </w:rPr>
      </w:pPr>
      <w:hyperlink w:anchor="_Toc95736463" w:history="1">
        <w:r w:rsidR="00F4333F" w:rsidRPr="00EA5284">
          <w:rPr>
            <w:rStyle w:val="Hyperlink"/>
            <w:noProof/>
          </w:rPr>
          <w:t>3</w:t>
        </w:r>
        <w:r w:rsidR="00F4333F">
          <w:rPr>
            <w:rFonts w:asciiTheme="minorHAnsi" w:eastAsiaTheme="minorEastAsia" w:hAnsiTheme="minorHAnsi" w:cstheme="minorBidi"/>
            <w:noProof/>
            <w:color w:val="auto"/>
            <w:sz w:val="22"/>
            <w:szCs w:val="22"/>
            <w:lang w:eastAsia="en-AU"/>
          </w:rPr>
          <w:tab/>
        </w:r>
        <w:r w:rsidR="00F4333F" w:rsidRPr="00EA5284">
          <w:rPr>
            <w:rStyle w:val="Hyperlink"/>
            <w:noProof/>
          </w:rPr>
          <w:t>Long-term financial planning better practice guide</w:t>
        </w:r>
        <w:r w:rsidR="00F4333F">
          <w:rPr>
            <w:noProof/>
            <w:webHidden/>
          </w:rPr>
          <w:tab/>
        </w:r>
        <w:r w:rsidR="00F4333F">
          <w:rPr>
            <w:noProof/>
            <w:webHidden/>
          </w:rPr>
          <w:fldChar w:fldCharType="begin"/>
        </w:r>
        <w:r w:rsidR="00F4333F">
          <w:rPr>
            <w:noProof/>
            <w:webHidden/>
          </w:rPr>
          <w:instrText xml:space="preserve"> PAGEREF _Toc95736463 \h </w:instrText>
        </w:r>
        <w:r w:rsidR="00F4333F">
          <w:rPr>
            <w:noProof/>
            <w:webHidden/>
          </w:rPr>
        </w:r>
        <w:r w:rsidR="00F4333F">
          <w:rPr>
            <w:noProof/>
            <w:webHidden/>
          </w:rPr>
          <w:fldChar w:fldCharType="separate"/>
        </w:r>
        <w:r w:rsidR="00F4333F">
          <w:rPr>
            <w:noProof/>
            <w:webHidden/>
          </w:rPr>
          <w:t>7</w:t>
        </w:r>
        <w:r w:rsidR="00F4333F">
          <w:rPr>
            <w:noProof/>
            <w:webHidden/>
          </w:rPr>
          <w:fldChar w:fldCharType="end"/>
        </w:r>
      </w:hyperlink>
    </w:p>
    <w:p w14:paraId="44D68A3F" w14:textId="66CD6C7D" w:rsidR="00F4333F" w:rsidRDefault="009A5823">
      <w:pPr>
        <w:pStyle w:val="TOC2"/>
        <w:rPr>
          <w:rFonts w:asciiTheme="minorHAnsi" w:eastAsiaTheme="minorEastAsia" w:hAnsiTheme="minorHAnsi" w:cstheme="minorBidi"/>
          <w:noProof/>
          <w:color w:val="auto"/>
          <w:sz w:val="22"/>
          <w:szCs w:val="22"/>
          <w:lang w:eastAsia="en-AU"/>
        </w:rPr>
      </w:pPr>
      <w:hyperlink w:anchor="_Toc95736464" w:history="1">
        <w:r w:rsidR="00F4333F" w:rsidRPr="00EA5284">
          <w:rPr>
            <w:rStyle w:val="Hyperlink"/>
            <w:noProof/>
          </w:rPr>
          <w:t>3.1</w:t>
        </w:r>
        <w:r w:rsidR="00F4333F">
          <w:rPr>
            <w:rFonts w:asciiTheme="minorHAnsi" w:eastAsiaTheme="minorEastAsia" w:hAnsiTheme="minorHAnsi" w:cstheme="minorBidi"/>
            <w:noProof/>
            <w:color w:val="auto"/>
            <w:sz w:val="22"/>
            <w:szCs w:val="22"/>
            <w:lang w:eastAsia="en-AU"/>
          </w:rPr>
          <w:tab/>
        </w:r>
        <w:r w:rsidR="00F4333F" w:rsidRPr="00EA5284">
          <w:rPr>
            <w:rStyle w:val="Hyperlink"/>
            <w:noProof/>
          </w:rPr>
          <w:t>Engagement Principles</w:t>
        </w:r>
        <w:r w:rsidR="00F4333F">
          <w:rPr>
            <w:noProof/>
            <w:webHidden/>
          </w:rPr>
          <w:tab/>
        </w:r>
        <w:r w:rsidR="00F4333F">
          <w:rPr>
            <w:noProof/>
            <w:webHidden/>
          </w:rPr>
          <w:fldChar w:fldCharType="begin"/>
        </w:r>
        <w:r w:rsidR="00F4333F">
          <w:rPr>
            <w:noProof/>
            <w:webHidden/>
          </w:rPr>
          <w:instrText xml:space="preserve"> PAGEREF _Toc95736464 \h </w:instrText>
        </w:r>
        <w:r w:rsidR="00F4333F">
          <w:rPr>
            <w:noProof/>
            <w:webHidden/>
          </w:rPr>
        </w:r>
        <w:r w:rsidR="00F4333F">
          <w:rPr>
            <w:noProof/>
            <w:webHidden/>
          </w:rPr>
          <w:fldChar w:fldCharType="separate"/>
        </w:r>
        <w:r w:rsidR="00F4333F">
          <w:rPr>
            <w:noProof/>
            <w:webHidden/>
          </w:rPr>
          <w:t>7</w:t>
        </w:r>
        <w:r w:rsidR="00F4333F">
          <w:rPr>
            <w:noProof/>
            <w:webHidden/>
          </w:rPr>
          <w:fldChar w:fldCharType="end"/>
        </w:r>
      </w:hyperlink>
    </w:p>
    <w:p w14:paraId="75827783" w14:textId="00FD1202" w:rsidR="00F4333F" w:rsidRDefault="009A5823">
      <w:pPr>
        <w:pStyle w:val="TOC2"/>
        <w:rPr>
          <w:rFonts w:asciiTheme="minorHAnsi" w:eastAsiaTheme="minorEastAsia" w:hAnsiTheme="minorHAnsi" w:cstheme="minorBidi"/>
          <w:noProof/>
          <w:color w:val="auto"/>
          <w:sz w:val="22"/>
          <w:szCs w:val="22"/>
          <w:lang w:eastAsia="en-AU"/>
        </w:rPr>
      </w:pPr>
      <w:hyperlink w:anchor="_Toc95736465" w:history="1">
        <w:r w:rsidR="00F4333F" w:rsidRPr="00EA5284">
          <w:rPr>
            <w:rStyle w:val="Hyperlink"/>
            <w:noProof/>
          </w:rPr>
          <w:t>3.2</w:t>
        </w:r>
        <w:r w:rsidR="00F4333F">
          <w:rPr>
            <w:rFonts w:asciiTheme="minorHAnsi" w:eastAsiaTheme="minorEastAsia" w:hAnsiTheme="minorHAnsi" w:cstheme="minorBidi"/>
            <w:noProof/>
            <w:color w:val="auto"/>
            <w:sz w:val="22"/>
            <w:szCs w:val="22"/>
            <w:lang w:eastAsia="en-AU"/>
          </w:rPr>
          <w:tab/>
        </w:r>
        <w:r w:rsidR="00F4333F" w:rsidRPr="00EA5284">
          <w:rPr>
            <w:rStyle w:val="Hyperlink"/>
            <w:noProof/>
          </w:rPr>
          <w:t>Asset Plan Integration</w:t>
        </w:r>
        <w:r w:rsidR="00F4333F">
          <w:rPr>
            <w:noProof/>
            <w:webHidden/>
          </w:rPr>
          <w:tab/>
        </w:r>
        <w:r w:rsidR="00F4333F">
          <w:rPr>
            <w:noProof/>
            <w:webHidden/>
          </w:rPr>
          <w:fldChar w:fldCharType="begin"/>
        </w:r>
        <w:r w:rsidR="00F4333F">
          <w:rPr>
            <w:noProof/>
            <w:webHidden/>
          </w:rPr>
          <w:instrText xml:space="preserve"> PAGEREF _Toc95736465 \h </w:instrText>
        </w:r>
        <w:r w:rsidR="00F4333F">
          <w:rPr>
            <w:noProof/>
            <w:webHidden/>
          </w:rPr>
        </w:r>
        <w:r w:rsidR="00F4333F">
          <w:rPr>
            <w:noProof/>
            <w:webHidden/>
          </w:rPr>
          <w:fldChar w:fldCharType="separate"/>
        </w:r>
        <w:r w:rsidR="00F4333F">
          <w:rPr>
            <w:noProof/>
            <w:webHidden/>
          </w:rPr>
          <w:t>8</w:t>
        </w:r>
        <w:r w:rsidR="00F4333F">
          <w:rPr>
            <w:noProof/>
            <w:webHidden/>
          </w:rPr>
          <w:fldChar w:fldCharType="end"/>
        </w:r>
      </w:hyperlink>
    </w:p>
    <w:p w14:paraId="292FDA9F" w14:textId="64A6DF9F" w:rsidR="00F4333F" w:rsidRDefault="009A5823">
      <w:pPr>
        <w:pStyle w:val="TOC2"/>
        <w:rPr>
          <w:rFonts w:asciiTheme="minorHAnsi" w:eastAsiaTheme="minorEastAsia" w:hAnsiTheme="minorHAnsi" w:cstheme="minorBidi"/>
          <w:noProof/>
          <w:color w:val="auto"/>
          <w:sz w:val="22"/>
          <w:szCs w:val="22"/>
          <w:lang w:eastAsia="en-AU"/>
        </w:rPr>
      </w:pPr>
      <w:hyperlink w:anchor="_Toc95736466" w:history="1">
        <w:r w:rsidR="00F4333F" w:rsidRPr="00EA5284">
          <w:rPr>
            <w:rStyle w:val="Hyperlink"/>
            <w:noProof/>
          </w:rPr>
          <w:t>3.3</w:t>
        </w:r>
        <w:r w:rsidR="00F4333F">
          <w:rPr>
            <w:rFonts w:asciiTheme="minorHAnsi" w:eastAsiaTheme="minorEastAsia" w:hAnsiTheme="minorHAnsi" w:cstheme="minorBidi"/>
            <w:noProof/>
            <w:color w:val="auto"/>
            <w:sz w:val="22"/>
            <w:szCs w:val="22"/>
            <w:lang w:eastAsia="en-AU"/>
          </w:rPr>
          <w:tab/>
        </w:r>
        <w:r w:rsidR="00F4333F" w:rsidRPr="00EA5284">
          <w:rPr>
            <w:rStyle w:val="Hyperlink"/>
            <w:noProof/>
          </w:rPr>
          <w:t>Financial Policy Statements</w:t>
        </w:r>
        <w:r w:rsidR="00F4333F">
          <w:rPr>
            <w:noProof/>
            <w:webHidden/>
          </w:rPr>
          <w:tab/>
        </w:r>
        <w:r w:rsidR="00F4333F">
          <w:rPr>
            <w:noProof/>
            <w:webHidden/>
          </w:rPr>
          <w:fldChar w:fldCharType="begin"/>
        </w:r>
        <w:r w:rsidR="00F4333F">
          <w:rPr>
            <w:noProof/>
            <w:webHidden/>
          </w:rPr>
          <w:instrText xml:space="preserve"> PAGEREF _Toc95736466 \h </w:instrText>
        </w:r>
        <w:r w:rsidR="00F4333F">
          <w:rPr>
            <w:noProof/>
            <w:webHidden/>
          </w:rPr>
        </w:r>
        <w:r w:rsidR="00F4333F">
          <w:rPr>
            <w:noProof/>
            <w:webHidden/>
          </w:rPr>
          <w:fldChar w:fldCharType="separate"/>
        </w:r>
        <w:r w:rsidR="00F4333F">
          <w:rPr>
            <w:noProof/>
            <w:webHidden/>
          </w:rPr>
          <w:t>8</w:t>
        </w:r>
        <w:r w:rsidR="00F4333F">
          <w:rPr>
            <w:noProof/>
            <w:webHidden/>
          </w:rPr>
          <w:fldChar w:fldCharType="end"/>
        </w:r>
      </w:hyperlink>
    </w:p>
    <w:p w14:paraId="2BE2CD52" w14:textId="6E4EFD75" w:rsidR="00F4333F" w:rsidRDefault="009A5823">
      <w:pPr>
        <w:pStyle w:val="TOC2"/>
        <w:rPr>
          <w:rFonts w:asciiTheme="minorHAnsi" w:eastAsiaTheme="minorEastAsia" w:hAnsiTheme="minorHAnsi" w:cstheme="minorBidi"/>
          <w:noProof/>
          <w:color w:val="auto"/>
          <w:sz w:val="22"/>
          <w:szCs w:val="22"/>
          <w:lang w:eastAsia="en-AU"/>
        </w:rPr>
      </w:pPr>
      <w:hyperlink w:anchor="_Toc95736467" w:history="1">
        <w:r w:rsidR="00F4333F" w:rsidRPr="00EA5284">
          <w:rPr>
            <w:rStyle w:val="Hyperlink"/>
            <w:noProof/>
          </w:rPr>
          <w:t>3.4</w:t>
        </w:r>
        <w:r w:rsidR="00F4333F">
          <w:rPr>
            <w:rFonts w:asciiTheme="minorHAnsi" w:eastAsiaTheme="minorEastAsia" w:hAnsiTheme="minorHAnsi" w:cstheme="minorBidi"/>
            <w:noProof/>
            <w:color w:val="auto"/>
            <w:sz w:val="22"/>
            <w:szCs w:val="22"/>
            <w:lang w:eastAsia="en-AU"/>
          </w:rPr>
          <w:tab/>
        </w:r>
        <w:r w:rsidR="00F4333F" w:rsidRPr="00EA5284">
          <w:rPr>
            <w:rStyle w:val="Hyperlink"/>
            <w:noProof/>
          </w:rPr>
          <w:t>Strategic Actions</w:t>
        </w:r>
        <w:r w:rsidR="00F4333F">
          <w:rPr>
            <w:noProof/>
            <w:webHidden/>
          </w:rPr>
          <w:tab/>
        </w:r>
        <w:r w:rsidR="00F4333F">
          <w:rPr>
            <w:noProof/>
            <w:webHidden/>
          </w:rPr>
          <w:fldChar w:fldCharType="begin"/>
        </w:r>
        <w:r w:rsidR="00F4333F">
          <w:rPr>
            <w:noProof/>
            <w:webHidden/>
          </w:rPr>
          <w:instrText xml:space="preserve"> PAGEREF _Toc95736467 \h </w:instrText>
        </w:r>
        <w:r w:rsidR="00F4333F">
          <w:rPr>
            <w:noProof/>
            <w:webHidden/>
          </w:rPr>
        </w:r>
        <w:r w:rsidR="00F4333F">
          <w:rPr>
            <w:noProof/>
            <w:webHidden/>
          </w:rPr>
          <w:fldChar w:fldCharType="separate"/>
        </w:r>
        <w:r w:rsidR="00F4333F">
          <w:rPr>
            <w:noProof/>
            <w:webHidden/>
          </w:rPr>
          <w:t>8</w:t>
        </w:r>
        <w:r w:rsidR="00F4333F">
          <w:rPr>
            <w:noProof/>
            <w:webHidden/>
          </w:rPr>
          <w:fldChar w:fldCharType="end"/>
        </w:r>
      </w:hyperlink>
    </w:p>
    <w:p w14:paraId="36EB882C" w14:textId="65F27EB1" w:rsidR="00F4333F" w:rsidRDefault="009A5823">
      <w:pPr>
        <w:pStyle w:val="TOC2"/>
        <w:rPr>
          <w:rFonts w:asciiTheme="minorHAnsi" w:eastAsiaTheme="minorEastAsia" w:hAnsiTheme="minorHAnsi" w:cstheme="minorBidi"/>
          <w:noProof/>
          <w:color w:val="auto"/>
          <w:sz w:val="22"/>
          <w:szCs w:val="22"/>
          <w:lang w:eastAsia="en-AU"/>
        </w:rPr>
      </w:pPr>
      <w:hyperlink w:anchor="_Toc95736468" w:history="1">
        <w:r w:rsidR="00F4333F" w:rsidRPr="00EA5284">
          <w:rPr>
            <w:rStyle w:val="Hyperlink"/>
            <w:noProof/>
          </w:rPr>
          <w:t>3.5</w:t>
        </w:r>
        <w:r w:rsidR="00F4333F">
          <w:rPr>
            <w:rFonts w:asciiTheme="minorHAnsi" w:eastAsiaTheme="minorEastAsia" w:hAnsiTheme="minorHAnsi" w:cstheme="minorBidi"/>
            <w:noProof/>
            <w:color w:val="auto"/>
            <w:sz w:val="22"/>
            <w:szCs w:val="22"/>
            <w:lang w:eastAsia="en-AU"/>
          </w:rPr>
          <w:tab/>
        </w:r>
        <w:r w:rsidR="00F4333F" w:rsidRPr="00EA5284">
          <w:rPr>
            <w:rStyle w:val="Hyperlink"/>
            <w:noProof/>
          </w:rPr>
          <w:t>Assumptions to the Comprehensive Income Statement</w:t>
        </w:r>
        <w:r w:rsidR="00F4333F">
          <w:rPr>
            <w:noProof/>
            <w:webHidden/>
          </w:rPr>
          <w:tab/>
        </w:r>
        <w:r w:rsidR="00F4333F">
          <w:rPr>
            <w:noProof/>
            <w:webHidden/>
          </w:rPr>
          <w:fldChar w:fldCharType="begin"/>
        </w:r>
        <w:r w:rsidR="00F4333F">
          <w:rPr>
            <w:noProof/>
            <w:webHidden/>
          </w:rPr>
          <w:instrText xml:space="preserve"> PAGEREF _Toc95736468 \h </w:instrText>
        </w:r>
        <w:r w:rsidR="00F4333F">
          <w:rPr>
            <w:noProof/>
            <w:webHidden/>
          </w:rPr>
        </w:r>
        <w:r w:rsidR="00F4333F">
          <w:rPr>
            <w:noProof/>
            <w:webHidden/>
          </w:rPr>
          <w:fldChar w:fldCharType="separate"/>
        </w:r>
        <w:r w:rsidR="00F4333F">
          <w:rPr>
            <w:noProof/>
            <w:webHidden/>
          </w:rPr>
          <w:t>9</w:t>
        </w:r>
        <w:r w:rsidR="00F4333F">
          <w:rPr>
            <w:noProof/>
            <w:webHidden/>
          </w:rPr>
          <w:fldChar w:fldCharType="end"/>
        </w:r>
      </w:hyperlink>
    </w:p>
    <w:p w14:paraId="04D3E178" w14:textId="07C9D9E6" w:rsidR="00F4333F" w:rsidRDefault="009A5823">
      <w:pPr>
        <w:pStyle w:val="TOC2"/>
        <w:rPr>
          <w:rFonts w:asciiTheme="minorHAnsi" w:eastAsiaTheme="minorEastAsia" w:hAnsiTheme="minorHAnsi" w:cstheme="minorBidi"/>
          <w:noProof/>
          <w:color w:val="auto"/>
          <w:sz w:val="22"/>
          <w:szCs w:val="22"/>
          <w:lang w:eastAsia="en-AU"/>
        </w:rPr>
      </w:pPr>
      <w:hyperlink w:anchor="_Toc95736469" w:history="1">
        <w:r w:rsidR="00F4333F" w:rsidRPr="00EA5284">
          <w:rPr>
            <w:rStyle w:val="Hyperlink"/>
            <w:noProof/>
          </w:rPr>
          <w:t>3.6</w:t>
        </w:r>
        <w:r w:rsidR="00F4333F">
          <w:rPr>
            <w:rFonts w:asciiTheme="minorHAnsi" w:eastAsiaTheme="minorEastAsia" w:hAnsiTheme="minorHAnsi" w:cstheme="minorBidi"/>
            <w:noProof/>
            <w:color w:val="auto"/>
            <w:sz w:val="22"/>
            <w:szCs w:val="22"/>
            <w:lang w:eastAsia="en-AU"/>
          </w:rPr>
          <w:tab/>
        </w:r>
        <w:r w:rsidR="00F4333F" w:rsidRPr="00EA5284">
          <w:rPr>
            <w:rStyle w:val="Hyperlink"/>
            <w:noProof/>
          </w:rPr>
          <w:t>Financial Plan Statements</w:t>
        </w:r>
        <w:r w:rsidR="00F4333F">
          <w:rPr>
            <w:noProof/>
            <w:webHidden/>
          </w:rPr>
          <w:tab/>
        </w:r>
        <w:r w:rsidR="00F4333F">
          <w:rPr>
            <w:noProof/>
            <w:webHidden/>
          </w:rPr>
          <w:fldChar w:fldCharType="begin"/>
        </w:r>
        <w:r w:rsidR="00F4333F">
          <w:rPr>
            <w:noProof/>
            <w:webHidden/>
          </w:rPr>
          <w:instrText xml:space="preserve"> PAGEREF _Toc95736469 \h </w:instrText>
        </w:r>
        <w:r w:rsidR="00F4333F">
          <w:rPr>
            <w:noProof/>
            <w:webHidden/>
          </w:rPr>
        </w:r>
        <w:r w:rsidR="00F4333F">
          <w:rPr>
            <w:noProof/>
            <w:webHidden/>
          </w:rPr>
          <w:fldChar w:fldCharType="separate"/>
        </w:r>
        <w:r w:rsidR="00F4333F">
          <w:rPr>
            <w:noProof/>
            <w:webHidden/>
          </w:rPr>
          <w:t>10</w:t>
        </w:r>
        <w:r w:rsidR="00F4333F">
          <w:rPr>
            <w:noProof/>
            <w:webHidden/>
          </w:rPr>
          <w:fldChar w:fldCharType="end"/>
        </w:r>
      </w:hyperlink>
    </w:p>
    <w:p w14:paraId="4F7D7822" w14:textId="5B82E38A" w:rsidR="00F4333F" w:rsidRDefault="009A5823">
      <w:pPr>
        <w:pStyle w:val="TOC2"/>
        <w:rPr>
          <w:rFonts w:asciiTheme="minorHAnsi" w:eastAsiaTheme="minorEastAsia" w:hAnsiTheme="minorHAnsi" w:cstheme="minorBidi"/>
          <w:noProof/>
          <w:color w:val="auto"/>
          <w:sz w:val="22"/>
          <w:szCs w:val="22"/>
          <w:lang w:eastAsia="en-AU"/>
        </w:rPr>
      </w:pPr>
      <w:hyperlink w:anchor="_Toc95736470" w:history="1">
        <w:r w:rsidR="00F4333F" w:rsidRPr="00EA5284">
          <w:rPr>
            <w:rStyle w:val="Hyperlink"/>
            <w:noProof/>
          </w:rPr>
          <w:t>3.7</w:t>
        </w:r>
        <w:r w:rsidR="00F4333F">
          <w:rPr>
            <w:rFonts w:asciiTheme="minorHAnsi" w:eastAsiaTheme="minorEastAsia" w:hAnsiTheme="minorHAnsi" w:cstheme="minorBidi"/>
            <w:noProof/>
            <w:color w:val="auto"/>
            <w:sz w:val="22"/>
            <w:szCs w:val="22"/>
            <w:lang w:eastAsia="en-AU"/>
          </w:rPr>
          <w:tab/>
        </w:r>
        <w:r w:rsidR="00F4333F" w:rsidRPr="00EA5284">
          <w:rPr>
            <w:rStyle w:val="Hyperlink"/>
            <w:noProof/>
          </w:rPr>
          <w:t>Financial Performance Indicators</w:t>
        </w:r>
        <w:r w:rsidR="00F4333F">
          <w:rPr>
            <w:noProof/>
            <w:webHidden/>
          </w:rPr>
          <w:tab/>
        </w:r>
        <w:r w:rsidR="00F4333F">
          <w:rPr>
            <w:noProof/>
            <w:webHidden/>
          </w:rPr>
          <w:fldChar w:fldCharType="begin"/>
        </w:r>
        <w:r w:rsidR="00F4333F">
          <w:rPr>
            <w:noProof/>
            <w:webHidden/>
          </w:rPr>
          <w:instrText xml:space="preserve"> PAGEREF _Toc95736470 \h </w:instrText>
        </w:r>
        <w:r w:rsidR="00F4333F">
          <w:rPr>
            <w:noProof/>
            <w:webHidden/>
          </w:rPr>
        </w:r>
        <w:r w:rsidR="00F4333F">
          <w:rPr>
            <w:noProof/>
            <w:webHidden/>
          </w:rPr>
          <w:fldChar w:fldCharType="separate"/>
        </w:r>
        <w:r w:rsidR="00F4333F">
          <w:rPr>
            <w:noProof/>
            <w:webHidden/>
          </w:rPr>
          <w:t>10</w:t>
        </w:r>
        <w:r w:rsidR="00F4333F">
          <w:rPr>
            <w:noProof/>
            <w:webHidden/>
          </w:rPr>
          <w:fldChar w:fldCharType="end"/>
        </w:r>
      </w:hyperlink>
    </w:p>
    <w:p w14:paraId="1B768B64" w14:textId="238BDD4F" w:rsidR="00F4333F" w:rsidRDefault="009A5823">
      <w:pPr>
        <w:pStyle w:val="TOC2"/>
        <w:rPr>
          <w:rFonts w:asciiTheme="minorHAnsi" w:eastAsiaTheme="minorEastAsia" w:hAnsiTheme="minorHAnsi" w:cstheme="minorBidi"/>
          <w:noProof/>
          <w:color w:val="auto"/>
          <w:sz w:val="22"/>
          <w:szCs w:val="22"/>
          <w:lang w:eastAsia="en-AU"/>
        </w:rPr>
      </w:pPr>
      <w:hyperlink w:anchor="_Toc95736471" w:history="1">
        <w:r w:rsidR="00F4333F" w:rsidRPr="00EA5284">
          <w:rPr>
            <w:rStyle w:val="Hyperlink"/>
            <w:noProof/>
          </w:rPr>
          <w:t>3.8</w:t>
        </w:r>
        <w:r w:rsidR="00F4333F">
          <w:rPr>
            <w:rFonts w:asciiTheme="minorHAnsi" w:eastAsiaTheme="minorEastAsia" w:hAnsiTheme="minorHAnsi" w:cstheme="minorBidi"/>
            <w:noProof/>
            <w:color w:val="auto"/>
            <w:sz w:val="22"/>
            <w:szCs w:val="22"/>
            <w:lang w:eastAsia="en-AU"/>
          </w:rPr>
          <w:tab/>
        </w:r>
        <w:r w:rsidR="00F4333F" w:rsidRPr="00EA5284">
          <w:rPr>
            <w:rStyle w:val="Hyperlink"/>
            <w:noProof/>
          </w:rPr>
          <w:t>Borrowing Strategy</w:t>
        </w:r>
        <w:r w:rsidR="00F4333F">
          <w:rPr>
            <w:noProof/>
            <w:webHidden/>
          </w:rPr>
          <w:tab/>
        </w:r>
        <w:r w:rsidR="00F4333F">
          <w:rPr>
            <w:noProof/>
            <w:webHidden/>
          </w:rPr>
          <w:fldChar w:fldCharType="begin"/>
        </w:r>
        <w:r w:rsidR="00F4333F">
          <w:rPr>
            <w:noProof/>
            <w:webHidden/>
          </w:rPr>
          <w:instrText xml:space="preserve"> PAGEREF _Toc95736471 \h </w:instrText>
        </w:r>
        <w:r w:rsidR="00F4333F">
          <w:rPr>
            <w:noProof/>
            <w:webHidden/>
          </w:rPr>
        </w:r>
        <w:r w:rsidR="00F4333F">
          <w:rPr>
            <w:noProof/>
            <w:webHidden/>
          </w:rPr>
          <w:fldChar w:fldCharType="separate"/>
        </w:r>
        <w:r w:rsidR="00F4333F">
          <w:rPr>
            <w:noProof/>
            <w:webHidden/>
          </w:rPr>
          <w:t>10</w:t>
        </w:r>
        <w:r w:rsidR="00F4333F">
          <w:rPr>
            <w:noProof/>
            <w:webHidden/>
          </w:rPr>
          <w:fldChar w:fldCharType="end"/>
        </w:r>
      </w:hyperlink>
    </w:p>
    <w:p w14:paraId="2DCE4968" w14:textId="5AED4514" w:rsidR="00F4333F" w:rsidRDefault="009A5823">
      <w:pPr>
        <w:pStyle w:val="TOC2"/>
        <w:rPr>
          <w:rFonts w:asciiTheme="minorHAnsi" w:eastAsiaTheme="minorEastAsia" w:hAnsiTheme="minorHAnsi" w:cstheme="minorBidi"/>
          <w:noProof/>
          <w:color w:val="auto"/>
          <w:sz w:val="22"/>
          <w:szCs w:val="22"/>
          <w:lang w:eastAsia="en-AU"/>
        </w:rPr>
      </w:pPr>
      <w:hyperlink w:anchor="_Toc95736472" w:history="1">
        <w:r w:rsidR="00F4333F" w:rsidRPr="00EA5284">
          <w:rPr>
            <w:rStyle w:val="Hyperlink"/>
            <w:noProof/>
          </w:rPr>
          <w:t>3.9</w:t>
        </w:r>
        <w:r w:rsidR="00F4333F">
          <w:rPr>
            <w:rFonts w:asciiTheme="minorHAnsi" w:eastAsiaTheme="minorEastAsia" w:hAnsiTheme="minorHAnsi" w:cstheme="minorBidi"/>
            <w:noProof/>
            <w:color w:val="auto"/>
            <w:sz w:val="22"/>
            <w:szCs w:val="22"/>
            <w:lang w:eastAsia="en-AU"/>
          </w:rPr>
          <w:tab/>
        </w:r>
        <w:r w:rsidR="00F4333F" w:rsidRPr="00EA5284">
          <w:rPr>
            <w:rStyle w:val="Hyperlink"/>
            <w:noProof/>
          </w:rPr>
          <w:t>Reserves Strategy</w:t>
        </w:r>
        <w:r w:rsidR="00F4333F">
          <w:rPr>
            <w:noProof/>
            <w:webHidden/>
          </w:rPr>
          <w:tab/>
        </w:r>
        <w:r w:rsidR="00F4333F">
          <w:rPr>
            <w:noProof/>
            <w:webHidden/>
          </w:rPr>
          <w:fldChar w:fldCharType="begin"/>
        </w:r>
        <w:r w:rsidR="00F4333F">
          <w:rPr>
            <w:noProof/>
            <w:webHidden/>
          </w:rPr>
          <w:instrText xml:space="preserve"> PAGEREF _Toc95736472 \h </w:instrText>
        </w:r>
        <w:r w:rsidR="00F4333F">
          <w:rPr>
            <w:noProof/>
            <w:webHidden/>
          </w:rPr>
        </w:r>
        <w:r w:rsidR="00F4333F">
          <w:rPr>
            <w:noProof/>
            <w:webHidden/>
          </w:rPr>
          <w:fldChar w:fldCharType="separate"/>
        </w:r>
        <w:r w:rsidR="00F4333F">
          <w:rPr>
            <w:noProof/>
            <w:webHidden/>
          </w:rPr>
          <w:t>11</w:t>
        </w:r>
        <w:r w:rsidR="00F4333F">
          <w:rPr>
            <w:noProof/>
            <w:webHidden/>
          </w:rPr>
          <w:fldChar w:fldCharType="end"/>
        </w:r>
      </w:hyperlink>
    </w:p>
    <w:p w14:paraId="5DE2D898" w14:textId="4DA85BF1" w:rsidR="00F4333F" w:rsidRDefault="009A5823">
      <w:pPr>
        <w:pStyle w:val="TOC1"/>
        <w:rPr>
          <w:rFonts w:asciiTheme="minorHAnsi" w:eastAsiaTheme="minorEastAsia" w:hAnsiTheme="minorHAnsi" w:cstheme="minorBidi"/>
          <w:noProof/>
          <w:color w:val="auto"/>
          <w:sz w:val="22"/>
          <w:szCs w:val="22"/>
          <w:lang w:eastAsia="en-AU"/>
        </w:rPr>
      </w:pPr>
      <w:hyperlink w:anchor="_Toc95736473" w:history="1">
        <w:r w:rsidR="00F4333F" w:rsidRPr="00EA5284">
          <w:rPr>
            <w:rStyle w:val="Hyperlink"/>
            <w:noProof/>
          </w:rPr>
          <w:t>4</w:t>
        </w:r>
        <w:r w:rsidR="00F4333F">
          <w:rPr>
            <w:rFonts w:asciiTheme="minorHAnsi" w:eastAsiaTheme="minorEastAsia" w:hAnsiTheme="minorHAnsi" w:cstheme="minorBidi"/>
            <w:noProof/>
            <w:color w:val="auto"/>
            <w:sz w:val="22"/>
            <w:szCs w:val="22"/>
            <w:lang w:eastAsia="en-AU"/>
          </w:rPr>
          <w:tab/>
        </w:r>
        <w:r w:rsidR="00F4333F" w:rsidRPr="00EA5284">
          <w:rPr>
            <w:rStyle w:val="Hyperlink"/>
            <w:noProof/>
          </w:rPr>
          <w:t>Appendices</w:t>
        </w:r>
        <w:r w:rsidR="00F4333F">
          <w:rPr>
            <w:noProof/>
            <w:webHidden/>
          </w:rPr>
          <w:tab/>
        </w:r>
        <w:r w:rsidR="00F4333F">
          <w:rPr>
            <w:noProof/>
            <w:webHidden/>
          </w:rPr>
          <w:fldChar w:fldCharType="begin"/>
        </w:r>
        <w:r w:rsidR="00F4333F">
          <w:rPr>
            <w:noProof/>
            <w:webHidden/>
          </w:rPr>
          <w:instrText xml:space="preserve"> PAGEREF _Toc95736473 \h </w:instrText>
        </w:r>
        <w:r w:rsidR="00F4333F">
          <w:rPr>
            <w:noProof/>
            <w:webHidden/>
          </w:rPr>
        </w:r>
        <w:r w:rsidR="00F4333F">
          <w:rPr>
            <w:noProof/>
            <w:webHidden/>
          </w:rPr>
          <w:fldChar w:fldCharType="separate"/>
        </w:r>
        <w:r w:rsidR="00F4333F">
          <w:rPr>
            <w:noProof/>
            <w:webHidden/>
          </w:rPr>
          <w:t>12</w:t>
        </w:r>
        <w:r w:rsidR="00F4333F">
          <w:rPr>
            <w:noProof/>
            <w:webHidden/>
          </w:rPr>
          <w:fldChar w:fldCharType="end"/>
        </w:r>
      </w:hyperlink>
    </w:p>
    <w:p w14:paraId="629C39CD" w14:textId="22D6298D" w:rsidR="00F4333F" w:rsidRDefault="009A5823">
      <w:pPr>
        <w:pStyle w:val="TOC2"/>
        <w:rPr>
          <w:rFonts w:asciiTheme="minorHAnsi" w:eastAsiaTheme="minorEastAsia" w:hAnsiTheme="minorHAnsi" w:cstheme="minorBidi"/>
          <w:noProof/>
          <w:color w:val="auto"/>
          <w:sz w:val="22"/>
          <w:szCs w:val="22"/>
          <w:lang w:eastAsia="en-AU"/>
        </w:rPr>
      </w:pPr>
      <w:hyperlink w:anchor="_Toc95736474" w:history="1">
        <w:r w:rsidR="00F4333F" w:rsidRPr="00EA5284">
          <w:rPr>
            <w:rStyle w:val="Hyperlink"/>
            <w:noProof/>
          </w:rPr>
          <w:t>4.1</w:t>
        </w:r>
        <w:r w:rsidR="00F4333F">
          <w:rPr>
            <w:rFonts w:asciiTheme="minorHAnsi" w:eastAsiaTheme="minorEastAsia" w:hAnsiTheme="minorHAnsi" w:cstheme="minorBidi"/>
            <w:noProof/>
            <w:color w:val="auto"/>
            <w:sz w:val="22"/>
            <w:szCs w:val="22"/>
            <w:lang w:eastAsia="en-AU"/>
          </w:rPr>
          <w:tab/>
        </w:r>
        <w:r w:rsidR="00F4333F" w:rsidRPr="00EA5284">
          <w:rPr>
            <w:rStyle w:val="Hyperlink"/>
            <w:noProof/>
          </w:rPr>
          <w:t xml:space="preserve">Appendix A: </w:t>
        </w:r>
        <w:r w:rsidR="00F4333F" w:rsidRPr="00EA5284">
          <w:rPr>
            <w:rStyle w:val="Hyperlink"/>
            <w:b/>
            <w:noProof/>
          </w:rPr>
          <w:t>Model Financial Plan 2022-23 to 2031-2032</w:t>
        </w:r>
        <w:r w:rsidR="00F4333F">
          <w:rPr>
            <w:noProof/>
            <w:webHidden/>
          </w:rPr>
          <w:tab/>
        </w:r>
        <w:r w:rsidR="00F4333F">
          <w:rPr>
            <w:noProof/>
            <w:webHidden/>
          </w:rPr>
          <w:fldChar w:fldCharType="begin"/>
        </w:r>
        <w:r w:rsidR="00F4333F">
          <w:rPr>
            <w:noProof/>
            <w:webHidden/>
          </w:rPr>
          <w:instrText xml:space="preserve"> PAGEREF _Toc95736474 \h </w:instrText>
        </w:r>
        <w:r w:rsidR="00F4333F">
          <w:rPr>
            <w:noProof/>
            <w:webHidden/>
          </w:rPr>
        </w:r>
        <w:r w:rsidR="00F4333F">
          <w:rPr>
            <w:noProof/>
            <w:webHidden/>
          </w:rPr>
          <w:fldChar w:fldCharType="separate"/>
        </w:r>
        <w:r w:rsidR="00F4333F">
          <w:rPr>
            <w:noProof/>
            <w:webHidden/>
          </w:rPr>
          <w:t>12</w:t>
        </w:r>
        <w:r w:rsidR="00F4333F">
          <w:rPr>
            <w:noProof/>
            <w:webHidden/>
          </w:rPr>
          <w:fldChar w:fldCharType="end"/>
        </w:r>
      </w:hyperlink>
    </w:p>
    <w:p w14:paraId="4FC0347B" w14:textId="1E624D9C" w:rsidR="00D96C1E" w:rsidRDefault="00A17119" w:rsidP="00D96C1E">
      <w:pPr>
        <w:rPr>
          <w:noProof/>
        </w:rPr>
      </w:pPr>
      <w:r>
        <w:rPr>
          <w:noProof/>
          <w:color w:val="auto"/>
          <w:lang w:eastAsia="en-AU"/>
        </w:rPr>
        <w:fldChar w:fldCharType="end"/>
      </w:r>
    </w:p>
    <w:p w14:paraId="1BAA38D0" w14:textId="77777777" w:rsidR="00D96C1E" w:rsidRDefault="00D96C1E" w:rsidP="00D96C1E">
      <w:pPr>
        <w:rPr>
          <w:noProof/>
        </w:rPr>
      </w:pPr>
    </w:p>
    <w:p w14:paraId="6C524D24" w14:textId="77777777" w:rsidR="00D96C1E" w:rsidRDefault="00D96C1E" w:rsidP="00D96C1E">
      <w:pPr>
        <w:rPr>
          <w:noProof/>
        </w:rPr>
      </w:pPr>
    </w:p>
    <w:p w14:paraId="2C664628" w14:textId="77777777" w:rsidR="00D96C1E" w:rsidRPr="00E42772" w:rsidRDefault="00D96C1E" w:rsidP="00070516">
      <w:pPr>
        <w:rPr>
          <w:rFonts w:eastAsiaTheme="majorEastAsia"/>
          <w:vanish/>
          <w:color w:val="0090DA" w:themeColor="accent5"/>
        </w:rPr>
      </w:pPr>
      <w:r w:rsidRPr="00E42772">
        <w:rPr>
          <w:rFonts w:eastAsiaTheme="majorEastAsia"/>
          <w:vanish/>
          <w:color w:val="0090DA" w:themeColor="accent5"/>
        </w:rPr>
        <w:t>To update Table of Contents:</w:t>
      </w:r>
      <w:r w:rsidRPr="00E42772">
        <w:rPr>
          <w:rFonts w:eastAsiaTheme="majorEastAsia"/>
          <w:vanish/>
          <w:color w:val="0090DA" w:themeColor="accent5"/>
        </w:rPr>
        <w:br/>
        <w:t>&gt; right click in contents area &gt; select ‘Update Field’ &gt; ‘Update entire table’.</w:t>
      </w:r>
      <w:r w:rsidRPr="00E42772">
        <w:rPr>
          <w:rFonts w:eastAsiaTheme="majorEastAsia"/>
          <w:vanish/>
          <w:color w:val="0090DA" w:themeColor="accent5"/>
        </w:rPr>
        <w:br/>
        <w:t>This is automated from styles: Heading 1, 2, 3.</w:t>
      </w:r>
    </w:p>
    <w:p w14:paraId="6A9E2B8B" w14:textId="04F2D943" w:rsidR="004371F6" w:rsidRDefault="00F33BAB" w:rsidP="00247333">
      <w:pPr>
        <w:pStyle w:val="Heading1"/>
      </w:pPr>
      <w:bookmarkStart w:id="0" w:name="_Toc95736455"/>
      <w:r>
        <w:lastRenderedPageBreak/>
        <w:t>I</w:t>
      </w:r>
      <w:r w:rsidR="00DF5AE7">
        <w:t xml:space="preserve">ntegrated </w:t>
      </w:r>
      <w:r>
        <w:t>Strategic Planning and Reporting Framework</w:t>
      </w:r>
      <w:bookmarkEnd w:id="0"/>
    </w:p>
    <w:p w14:paraId="50F96A7B" w14:textId="4DAD1414" w:rsidR="00914E64" w:rsidRPr="00D96C1E" w:rsidRDefault="00914E64" w:rsidP="00070516">
      <w:pPr>
        <w:pStyle w:val="introparagraph"/>
      </w:pPr>
      <w:r w:rsidRPr="00D96C1E">
        <w:t>Intro</w:t>
      </w:r>
      <w:r w:rsidR="00217E58">
        <w:t>duction</w:t>
      </w:r>
    </w:p>
    <w:p w14:paraId="11696496" w14:textId="128DA15E" w:rsidR="00DF0ECC" w:rsidRDefault="00F33BAB" w:rsidP="00B63B43">
      <w:r>
        <w:t xml:space="preserve">The </w:t>
      </w:r>
      <w:r w:rsidRPr="00250C45">
        <w:rPr>
          <w:i/>
          <w:iCs/>
        </w:rPr>
        <w:t>Local Government Act 2020</w:t>
      </w:r>
      <w:r w:rsidR="00250C45">
        <w:t xml:space="preserve"> (the Act)</w:t>
      </w:r>
      <w:r>
        <w:t xml:space="preserve"> </w:t>
      </w:r>
      <w:r w:rsidR="00810CD1">
        <w:t xml:space="preserve">received Royal Asset on </w:t>
      </w:r>
      <w:r w:rsidR="002E26E8">
        <w:t>24 March 2020</w:t>
      </w:r>
      <w:r w:rsidR="000D7CC7">
        <w:t xml:space="preserve"> with proclamation occur</w:t>
      </w:r>
      <w:r w:rsidR="00FE1592">
        <w:t>ring</w:t>
      </w:r>
      <w:r w:rsidR="00250C45">
        <w:t xml:space="preserve"> in stages.</w:t>
      </w:r>
      <w:r w:rsidR="0061632D">
        <w:t xml:space="preserve"> </w:t>
      </w:r>
      <w:r w:rsidR="005760B1">
        <w:t xml:space="preserve">Part </w:t>
      </w:r>
      <w:r w:rsidR="00ED2704">
        <w:t xml:space="preserve">4 of the Act </w:t>
      </w:r>
      <w:r w:rsidR="00F22775">
        <w:t>addresses</w:t>
      </w:r>
      <w:r w:rsidR="00ED2704">
        <w:t xml:space="preserve"> planning and financial management</w:t>
      </w:r>
      <w:r w:rsidR="00F22775">
        <w:t>. The legislative requirement</w:t>
      </w:r>
      <w:r w:rsidR="008666BC">
        <w:t xml:space="preserve">s to develop strategic planning, budgeting and </w:t>
      </w:r>
      <w:r w:rsidR="005937AE">
        <w:t xml:space="preserve">annual reporting documents </w:t>
      </w:r>
      <w:r w:rsidR="00551588">
        <w:t xml:space="preserve">in Part 4 </w:t>
      </w:r>
      <w:r w:rsidR="00E73038">
        <w:t xml:space="preserve">came into operation </w:t>
      </w:r>
      <w:r w:rsidR="005937AE">
        <w:t>on 24 October 2020.</w:t>
      </w:r>
    </w:p>
    <w:p w14:paraId="2C9B8E4D" w14:textId="7CB1FFBB" w:rsidR="0004520E" w:rsidRDefault="0061632D" w:rsidP="00B63B43">
      <w:r>
        <w:t xml:space="preserve">The Act </w:t>
      </w:r>
      <w:r w:rsidR="00FC3578">
        <w:t>in</w:t>
      </w:r>
      <w:r w:rsidR="00734EE7">
        <w:t>troduces</w:t>
      </w:r>
      <w:r w:rsidR="00FC3578">
        <w:t xml:space="preserve"> strategic planning principles </w:t>
      </w:r>
      <w:r w:rsidR="00053E45">
        <w:t xml:space="preserve">for Victorian councils </w:t>
      </w:r>
      <w:r w:rsidR="00FC3578">
        <w:t xml:space="preserve">which include </w:t>
      </w:r>
      <w:r w:rsidR="003A7269">
        <w:t>an integrated approach to planning</w:t>
      </w:r>
      <w:r w:rsidR="000D3CCF">
        <w:t>, monitoring</w:t>
      </w:r>
      <w:r w:rsidR="003A7269">
        <w:t xml:space="preserve"> and </w:t>
      </w:r>
      <w:r w:rsidR="000D3CCF">
        <w:t xml:space="preserve">performance </w:t>
      </w:r>
      <w:r w:rsidR="003A7269">
        <w:t>reporting</w:t>
      </w:r>
      <w:r w:rsidR="000D3CCF">
        <w:t>.</w:t>
      </w:r>
      <w:r w:rsidR="000D3CCF">
        <w:rPr>
          <w:rStyle w:val="FootnoteReference"/>
        </w:rPr>
        <w:footnoteReference w:id="2"/>
      </w:r>
      <w:r w:rsidR="001D6BF6">
        <w:t xml:space="preserve"> Th</w:t>
      </w:r>
      <w:r w:rsidR="000A7D98">
        <w:t>is</w:t>
      </w:r>
      <w:r w:rsidR="001D6BF6">
        <w:t xml:space="preserve"> important shift from a more </w:t>
      </w:r>
      <w:r w:rsidR="00504F52">
        <w:t xml:space="preserve">prescriptive form of legislation to </w:t>
      </w:r>
      <w:r w:rsidR="00E80864">
        <w:t>a</w:t>
      </w:r>
      <w:r w:rsidR="00504F52">
        <w:t xml:space="preserve"> new Act</w:t>
      </w:r>
      <w:r w:rsidR="009277CD">
        <w:t xml:space="preserve"> </w:t>
      </w:r>
      <w:r w:rsidR="00E80864">
        <w:t>that</w:t>
      </w:r>
      <w:r w:rsidR="00AD7F5C">
        <w:t xml:space="preserve"> is principles-based is explored</w:t>
      </w:r>
      <w:r w:rsidR="00C83ECA">
        <w:t xml:space="preserve"> further in the </w:t>
      </w:r>
      <w:r w:rsidR="00C83ECA" w:rsidRPr="007F3C57">
        <w:rPr>
          <w:i/>
          <w:iCs/>
        </w:rPr>
        <w:t xml:space="preserve">Integrated </w:t>
      </w:r>
      <w:r w:rsidR="00F51931">
        <w:rPr>
          <w:i/>
          <w:iCs/>
        </w:rPr>
        <w:t>Strategic Planning and Reporting Discussion Paper</w:t>
      </w:r>
      <w:r w:rsidR="00D10614">
        <w:t xml:space="preserve"> which </w:t>
      </w:r>
      <w:r w:rsidR="00FD2AAF">
        <w:t xml:space="preserve">is available </w:t>
      </w:r>
      <w:r w:rsidR="00363B37">
        <w:t xml:space="preserve">at </w:t>
      </w:r>
      <w:hyperlink r:id="rId17" w:history="1">
        <w:r w:rsidR="007F3C57">
          <w:rPr>
            <w:rStyle w:val="Hyperlink"/>
          </w:rPr>
          <w:t>https://engage.vic.gov.au/local-government-act-2020</w:t>
        </w:r>
      </w:hyperlink>
      <w:r w:rsidR="007F3C57">
        <w:t xml:space="preserve">. </w:t>
      </w:r>
    </w:p>
    <w:p w14:paraId="443DF395" w14:textId="1741C92C" w:rsidR="008A79A9" w:rsidRDefault="0004520E" w:rsidP="006F431F">
      <w:r w:rsidRPr="00401445">
        <w:t>A component of the Integrated Strategic Planning and Reporting Framework</w:t>
      </w:r>
      <w:r w:rsidR="0022535A" w:rsidRPr="00401445">
        <w:t xml:space="preserve"> (ISPRF)</w:t>
      </w:r>
      <w:r w:rsidRPr="00401445">
        <w:t xml:space="preserve"> </w:t>
      </w:r>
      <w:r w:rsidR="00190F9F" w:rsidRPr="00401445">
        <w:t>is</w:t>
      </w:r>
      <w:r w:rsidR="00911A93" w:rsidRPr="00401445">
        <w:t xml:space="preserve"> the Financial Plan.</w:t>
      </w:r>
      <w:r w:rsidR="009C4CEE" w:rsidRPr="00401445">
        <w:t xml:space="preserve"> </w:t>
      </w:r>
      <w:r w:rsidR="008A79A9">
        <w:t xml:space="preserve">The Financial Plan is a rolling plan </w:t>
      </w:r>
      <w:r w:rsidR="000D72CC">
        <w:t xml:space="preserve">with a scope of </w:t>
      </w:r>
      <w:r w:rsidR="000A1AFA">
        <w:t>at least the next 10 financial years.</w:t>
      </w:r>
    </w:p>
    <w:p w14:paraId="7353F23B" w14:textId="7F23EAE2" w:rsidR="00143076" w:rsidRDefault="00034021" w:rsidP="00B63B43">
      <w:r>
        <w:t xml:space="preserve">This </w:t>
      </w:r>
      <w:r w:rsidR="00F628FB">
        <w:t>better practice guide</w:t>
      </w:r>
      <w:r>
        <w:t xml:space="preserve"> </w:t>
      </w:r>
      <w:r w:rsidR="001D415E">
        <w:t xml:space="preserve">sets out the key </w:t>
      </w:r>
      <w:r w:rsidR="001735BA">
        <w:t>legislative and regulatory provisions relevant to the Financial Plan.</w:t>
      </w:r>
      <w:r w:rsidR="00AA748B">
        <w:t xml:space="preserve"> It</w:t>
      </w:r>
      <w:r w:rsidR="009C4CEE">
        <w:t xml:space="preserve"> </w:t>
      </w:r>
      <w:r w:rsidR="00AA748B">
        <w:t xml:space="preserve">also </w:t>
      </w:r>
      <w:r w:rsidR="009061C0">
        <w:t>consider</w:t>
      </w:r>
      <w:r w:rsidR="00AA748B">
        <w:t>s</w:t>
      </w:r>
      <w:r w:rsidR="009C4CEE">
        <w:t xml:space="preserve"> </w:t>
      </w:r>
      <w:r w:rsidR="00C725CF">
        <w:t xml:space="preserve">technical </w:t>
      </w:r>
      <w:r w:rsidR="00AA748B">
        <w:t xml:space="preserve">and better practice </w:t>
      </w:r>
      <w:r w:rsidR="00C725CF">
        <w:t>aspects of long</w:t>
      </w:r>
      <w:r w:rsidR="00615E4D">
        <w:t>-</w:t>
      </w:r>
      <w:r w:rsidR="00002907">
        <w:t>term financial planning and provide</w:t>
      </w:r>
      <w:r w:rsidR="008B307E">
        <w:t>s</w:t>
      </w:r>
      <w:r w:rsidR="00002907">
        <w:t xml:space="preserve"> </w:t>
      </w:r>
      <w:r w:rsidR="00690D13">
        <w:t xml:space="preserve">support </w:t>
      </w:r>
      <w:r w:rsidR="00363E3E">
        <w:t xml:space="preserve">and guidance </w:t>
      </w:r>
      <w:r w:rsidR="00F86152">
        <w:t xml:space="preserve">regarding </w:t>
      </w:r>
      <w:r w:rsidR="009734DC">
        <w:t xml:space="preserve">the Financial Plan. The first iteration of this </w:t>
      </w:r>
      <w:r w:rsidR="00BC6627">
        <w:t xml:space="preserve">guide was </w:t>
      </w:r>
      <w:r w:rsidR="008766C4">
        <w:t>co-designed by the Local Government Finance Professionals (FinPro)</w:t>
      </w:r>
      <w:r w:rsidR="00181DBE">
        <w:t xml:space="preserve"> and Local Government Victoria</w:t>
      </w:r>
      <w:r w:rsidR="008C2215">
        <w:t>, and this edition has been updated for the period 2022-23 to 2031-32.</w:t>
      </w:r>
      <w:r w:rsidR="00126662">
        <w:t xml:space="preserve"> </w:t>
      </w:r>
    </w:p>
    <w:p w14:paraId="79DACA14" w14:textId="4ECFAA54" w:rsidR="00F70D17" w:rsidRDefault="00F70D17" w:rsidP="00B63B43">
      <w:r>
        <w:t xml:space="preserve">This </w:t>
      </w:r>
      <w:r w:rsidR="00960144">
        <w:t>guide</w:t>
      </w:r>
      <w:r>
        <w:t xml:space="preserve"> should be read in conjunction with the Model Financial Plan 202</w:t>
      </w:r>
      <w:r w:rsidR="0050387E">
        <w:t>2</w:t>
      </w:r>
      <w:r>
        <w:t>-2</w:t>
      </w:r>
      <w:r w:rsidR="00ED57A5">
        <w:t>3</w:t>
      </w:r>
      <w:r>
        <w:t xml:space="preserve"> to 203</w:t>
      </w:r>
      <w:r w:rsidR="00ED57A5">
        <w:t>1</w:t>
      </w:r>
      <w:r>
        <w:t>-3</w:t>
      </w:r>
      <w:r w:rsidR="00ED57A5">
        <w:t>2</w:t>
      </w:r>
      <w:r w:rsidR="00F628FB">
        <w:t xml:space="preserve"> template (Microsoft Excel) and the </w:t>
      </w:r>
      <w:r w:rsidR="00960144">
        <w:t xml:space="preserve">example </w:t>
      </w:r>
      <w:r w:rsidR="00F628FB">
        <w:t>Model Financial Plan 202</w:t>
      </w:r>
      <w:r w:rsidR="00ED57A5">
        <w:t>2</w:t>
      </w:r>
      <w:r w:rsidR="00F628FB">
        <w:t>-2</w:t>
      </w:r>
      <w:r w:rsidR="00ED57A5">
        <w:t>3</w:t>
      </w:r>
      <w:r w:rsidR="00F628FB">
        <w:t xml:space="preserve"> to 203</w:t>
      </w:r>
      <w:r w:rsidR="00ED57A5">
        <w:t>1</w:t>
      </w:r>
      <w:r w:rsidR="00F628FB">
        <w:t>-3</w:t>
      </w:r>
      <w:r w:rsidR="00ED57A5">
        <w:t>2</w:t>
      </w:r>
      <w:r w:rsidR="00F628FB">
        <w:t xml:space="preserve"> (</w:t>
      </w:r>
      <w:r w:rsidR="00960144">
        <w:t>Appendix A</w:t>
      </w:r>
      <w:r w:rsidR="00F628FB">
        <w:t xml:space="preserve">). </w:t>
      </w:r>
    </w:p>
    <w:p w14:paraId="7E136E50" w14:textId="77777777" w:rsidR="0004520E" w:rsidRDefault="0004520E" w:rsidP="00B63B43"/>
    <w:p w14:paraId="52CB603A" w14:textId="0E048332" w:rsidR="004371F6" w:rsidRPr="00DB0DED" w:rsidRDefault="00181DBE" w:rsidP="0022061D">
      <w:pPr>
        <w:pStyle w:val="Heading1"/>
      </w:pPr>
      <w:bookmarkStart w:id="1" w:name="_Toc95736456"/>
      <w:r>
        <w:lastRenderedPageBreak/>
        <w:t>Statutory and regulatory requirements</w:t>
      </w:r>
      <w:bookmarkEnd w:id="1"/>
    </w:p>
    <w:p w14:paraId="5F3771BB" w14:textId="1D983F55" w:rsidR="004371F6" w:rsidRPr="00DB0DED" w:rsidRDefault="000E56EB" w:rsidP="002837F4">
      <w:pPr>
        <w:pStyle w:val="Heading2"/>
        <w:ind w:left="567" w:hanging="567"/>
      </w:pPr>
      <w:bookmarkStart w:id="2" w:name="_Toc95736457"/>
      <w:r w:rsidRPr="002837F4">
        <w:t>Local Government Act 2020</w:t>
      </w:r>
      <w:bookmarkEnd w:id="2"/>
    </w:p>
    <w:p w14:paraId="77BE8F7F" w14:textId="051C4E25" w:rsidR="002019DF" w:rsidRDefault="002019DF" w:rsidP="002019DF">
      <w:pPr>
        <w:pStyle w:val="Heading3"/>
      </w:pPr>
      <w:bookmarkStart w:id="3" w:name="_Toc95736458"/>
      <w:bookmarkStart w:id="4" w:name="_Toc314821342"/>
      <w:bookmarkStart w:id="5" w:name="_Toc314822264"/>
      <w:bookmarkStart w:id="6" w:name="_Toc315765094"/>
      <w:r>
        <w:t>S</w:t>
      </w:r>
      <w:r w:rsidR="00F2043A">
        <w:t>trategic planning</w:t>
      </w:r>
      <w:bookmarkEnd w:id="3"/>
    </w:p>
    <w:p w14:paraId="6D12E98C" w14:textId="455446B4" w:rsidR="004371F6" w:rsidRDefault="00F31911" w:rsidP="00B63B43">
      <w:r>
        <w:t>Part</w:t>
      </w:r>
      <w:r w:rsidR="000C3BF9">
        <w:t xml:space="preserve"> 4 of the </w:t>
      </w:r>
      <w:r w:rsidR="00710B1D" w:rsidRPr="00710B1D">
        <w:rPr>
          <w:i/>
          <w:iCs/>
        </w:rPr>
        <w:t xml:space="preserve">Local Government </w:t>
      </w:r>
      <w:r w:rsidR="000C3BF9" w:rsidRPr="00710B1D">
        <w:rPr>
          <w:i/>
          <w:iCs/>
        </w:rPr>
        <w:t>Act</w:t>
      </w:r>
      <w:r w:rsidR="00710B1D" w:rsidRPr="00710B1D">
        <w:rPr>
          <w:i/>
          <w:iCs/>
        </w:rPr>
        <w:t xml:space="preserve"> 2020</w:t>
      </w:r>
      <w:r w:rsidR="000C3BF9">
        <w:t xml:space="preserve"> addresses planning and financial </w:t>
      </w:r>
      <w:r w:rsidR="00A83B1C">
        <w:t xml:space="preserve">management and Division 1 covers </w:t>
      </w:r>
      <w:r w:rsidR="009C7655">
        <w:t>strategic planning</w:t>
      </w:r>
      <w:r w:rsidR="00B01A99">
        <w:t xml:space="preserve">. </w:t>
      </w:r>
      <w:r w:rsidR="009C7655">
        <w:t xml:space="preserve">The Financial Plan </w:t>
      </w:r>
      <w:r w:rsidR="00857D9A">
        <w:t xml:space="preserve">is one of the strategic plans </w:t>
      </w:r>
      <w:r w:rsidR="00D75F78">
        <w:t xml:space="preserve">subject to the </w:t>
      </w:r>
      <w:r w:rsidR="00DD1126">
        <w:t xml:space="preserve">Strategic planning principles. </w:t>
      </w:r>
      <w:r w:rsidR="00B01A99">
        <w:t xml:space="preserve">Section 89 </w:t>
      </w:r>
      <w:r w:rsidR="00712D13">
        <w:t xml:space="preserve">of the Act </w:t>
      </w:r>
      <w:r w:rsidR="00B01A99">
        <w:t xml:space="preserve">sets out the </w:t>
      </w:r>
      <w:r w:rsidR="00F824D2">
        <w:t>Strategic planning principles as follows:</w:t>
      </w:r>
    </w:p>
    <w:p w14:paraId="36BD0A46" w14:textId="77777777" w:rsidR="003C5521" w:rsidRDefault="2D4B32A2" w:rsidP="2D4B32A2">
      <w:pPr>
        <w:rPr>
          <w:b/>
          <w:bCs/>
          <w:i/>
          <w:iCs/>
        </w:rPr>
      </w:pPr>
      <w:r w:rsidRPr="2D4B32A2">
        <w:rPr>
          <w:b/>
          <w:bCs/>
          <w:i/>
          <w:iCs/>
        </w:rPr>
        <w:t>89 Strategic planning principles</w:t>
      </w:r>
    </w:p>
    <w:p w14:paraId="45F7E59B" w14:textId="77777777" w:rsidR="003C5521" w:rsidRPr="008951FF" w:rsidRDefault="2D4B32A2" w:rsidP="003C5521">
      <w:pPr>
        <w:rPr>
          <w:b/>
          <w:bCs/>
          <w:i/>
          <w:iCs/>
        </w:rPr>
      </w:pPr>
      <w:r w:rsidRPr="2D4B32A2">
        <w:rPr>
          <w:b/>
          <w:bCs/>
          <w:i/>
          <w:iCs/>
        </w:rPr>
        <w:t xml:space="preserve"> </w:t>
      </w:r>
      <w:r w:rsidR="003C5521" w:rsidRPr="008951FF">
        <w:rPr>
          <w:b/>
          <w:bCs/>
          <w:i/>
          <w:iCs/>
        </w:rPr>
        <w:t>(1) A Council must undertake the preparation of its Council Plan and other strategic plans in accordance with the strategic planning principles.</w:t>
      </w:r>
    </w:p>
    <w:p w14:paraId="435E1AE3" w14:textId="0E48E440" w:rsidR="003C5521" w:rsidRDefault="003C5521" w:rsidP="003C5521">
      <w:pPr>
        <w:rPr>
          <w:b/>
          <w:bCs/>
          <w:i/>
          <w:iCs/>
        </w:rPr>
      </w:pPr>
      <w:r w:rsidRPr="2D4B32A2">
        <w:rPr>
          <w:b/>
          <w:bCs/>
          <w:i/>
          <w:iCs/>
        </w:rPr>
        <w:t>(2) The following are the strategic planning principles</w:t>
      </w:r>
      <w:r>
        <w:rPr>
          <w:b/>
          <w:bCs/>
          <w:i/>
          <w:iCs/>
        </w:rPr>
        <w:t xml:space="preserve"> </w:t>
      </w:r>
      <w:r w:rsidRPr="008B2F01">
        <w:rPr>
          <w:b/>
          <w:bCs/>
          <w:i/>
          <w:iCs/>
        </w:rPr>
        <w:t>—</w:t>
      </w:r>
    </w:p>
    <w:p w14:paraId="564B44B7" w14:textId="691AC756" w:rsidR="00F8455E" w:rsidRPr="008951FF" w:rsidRDefault="2D4B32A2" w:rsidP="2D4B32A2">
      <w:pPr>
        <w:rPr>
          <w:b/>
          <w:bCs/>
          <w:i/>
          <w:iCs/>
        </w:rPr>
      </w:pPr>
      <w:r w:rsidRPr="2D4B32A2">
        <w:rPr>
          <w:b/>
          <w:bCs/>
          <w:i/>
          <w:iCs/>
        </w:rPr>
        <w:t>a) an integrated approach to planning, monitoring and performance reporting is to be adopted;</w:t>
      </w:r>
    </w:p>
    <w:p w14:paraId="23D7B830" w14:textId="04A024A2" w:rsidR="00F8455E" w:rsidRPr="008951FF" w:rsidRDefault="2D4B32A2" w:rsidP="2D4B32A2">
      <w:pPr>
        <w:rPr>
          <w:b/>
          <w:bCs/>
          <w:i/>
          <w:iCs/>
        </w:rPr>
      </w:pPr>
      <w:r w:rsidRPr="2D4B32A2">
        <w:rPr>
          <w:b/>
          <w:bCs/>
          <w:i/>
          <w:iCs/>
        </w:rPr>
        <w:t>(b) strategic planning must address the Community Vision;</w:t>
      </w:r>
    </w:p>
    <w:p w14:paraId="09E1A375" w14:textId="6054E9E2" w:rsidR="00F8455E" w:rsidRPr="008951FF" w:rsidRDefault="2D4B32A2" w:rsidP="2D4B32A2">
      <w:pPr>
        <w:rPr>
          <w:b/>
          <w:bCs/>
          <w:i/>
          <w:iCs/>
        </w:rPr>
      </w:pPr>
      <w:r w:rsidRPr="2D4B32A2">
        <w:rPr>
          <w:b/>
          <w:bCs/>
          <w:i/>
          <w:iCs/>
        </w:rPr>
        <w:t>(c) strategic planning must take into account the resources needed for effective implementation;</w:t>
      </w:r>
    </w:p>
    <w:p w14:paraId="77766493" w14:textId="41DD2F9F" w:rsidR="00F8455E" w:rsidRPr="008951FF" w:rsidRDefault="2D4B32A2" w:rsidP="2D4B32A2">
      <w:pPr>
        <w:rPr>
          <w:b/>
          <w:bCs/>
          <w:i/>
          <w:iCs/>
        </w:rPr>
      </w:pPr>
      <w:r w:rsidRPr="2D4B32A2">
        <w:rPr>
          <w:b/>
          <w:bCs/>
          <w:i/>
          <w:iCs/>
        </w:rPr>
        <w:t>(d) strategic planning must identify and address the risks to effective implementation;</w:t>
      </w:r>
    </w:p>
    <w:p w14:paraId="5338F495" w14:textId="3D47CA55" w:rsidR="00F8455E" w:rsidRPr="008951FF" w:rsidRDefault="2D4B32A2" w:rsidP="2D4B32A2">
      <w:pPr>
        <w:rPr>
          <w:b/>
          <w:bCs/>
          <w:i/>
          <w:iCs/>
        </w:rPr>
      </w:pPr>
      <w:r w:rsidRPr="2D4B32A2">
        <w:rPr>
          <w:b/>
          <w:bCs/>
          <w:i/>
          <w:iCs/>
        </w:rPr>
        <w:t>(e) strategic planning must provide for ongoing monitoring of progress and regular reviews to identify and address changing circumstances.</w:t>
      </w:r>
    </w:p>
    <w:p w14:paraId="13F8B10C" w14:textId="1FACBCB9" w:rsidR="00F8455E" w:rsidRPr="008951FF" w:rsidRDefault="00F8455E" w:rsidP="2D4B32A2">
      <w:pPr>
        <w:rPr>
          <w:b/>
          <w:bCs/>
          <w:i/>
          <w:iCs/>
        </w:rPr>
      </w:pPr>
    </w:p>
    <w:p w14:paraId="528ACE62" w14:textId="3358318E" w:rsidR="00880983" w:rsidRDefault="00880983" w:rsidP="00880983">
      <w:r>
        <w:t xml:space="preserve">The </w:t>
      </w:r>
      <w:r w:rsidRPr="00F01969">
        <w:rPr>
          <w:i/>
          <w:iCs/>
        </w:rPr>
        <w:t>Local Government Act 2020</w:t>
      </w:r>
      <w:r>
        <w:t xml:space="preserve"> introduce</w:t>
      </w:r>
      <w:r w:rsidR="003224B5">
        <w:t>d</w:t>
      </w:r>
      <w:r>
        <w:t xml:space="preserve"> a requirement for Victorian councils to develop, adopt and keep in force a Financial Plan covering at least the next 10 financial years. Many councils already prepare long-term financial plans for internal management purposes. The requirements under the </w:t>
      </w:r>
      <w:r w:rsidR="005709C7">
        <w:t xml:space="preserve">new </w:t>
      </w:r>
      <w:r>
        <w:t xml:space="preserve">Act mean councils must develop a Financial Plan that is publicly accessible. </w:t>
      </w:r>
    </w:p>
    <w:p w14:paraId="29DD714D" w14:textId="6235D8E4" w:rsidR="003F4922" w:rsidRDefault="00DD3619" w:rsidP="00B63B43">
      <w:r>
        <w:t xml:space="preserve">The </w:t>
      </w:r>
      <w:r w:rsidR="00F97E06">
        <w:t xml:space="preserve">specific legislative </w:t>
      </w:r>
      <w:r w:rsidR="002130EB">
        <w:t>requirements for a</w:t>
      </w:r>
      <w:r w:rsidR="00160105">
        <w:t xml:space="preserve"> </w:t>
      </w:r>
      <w:r>
        <w:t>Financial Plan</w:t>
      </w:r>
      <w:r w:rsidR="003F4922">
        <w:t xml:space="preserve"> are set out in section 91 of the Act as follows:</w:t>
      </w:r>
    </w:p>
    <w:p w14:paraId="5D521AC6" w14:textId="77777777" w:rsidR="00833B89" w:rsidRPr="00F97E06" w:rsidRDefault="00833B89" w:rsidP="00833B89">
      <w:pPr>
        <w:rPr>
          <w:b/>
          <w:bCs/>
          <w:i/>
          <w:iCs/>
        </w:rPr>
      </w:pPr>
      <w:r w:rsidRPr="00F97E06">
        <w:rPr>
          <w:b/>
          <w:bCs/>
          <w:i/>
          <w:iCs/>
        </w:rPr>
        <w:t>91 Financial Plan</w:t>
      </w:r>
    </w:p>
    <w:p w14:paraId="3659CC31" w14:textId="49E12D9E" w:rsidR="00833B89" w:rsidRPr="00F97E06" w:rsidRDefault="00833B89" w:rsidP="00833B89">
      <w:pPr>
        <w:rPr>
          <w:b/>
          <w:bCs/>
          <w:i/>
          <w:iCs/>
        </w:rPr>
      </w:pPr>
      <w:r w:rsidRPr="00F97E06">
        <w:rPr>
          <w:b/>
          <w:bCs/>
          <w:i/>
          <w:iCs/>
        </w:rPr>
        <w:t>(1) A Council must develop, adopt and keep in force a Financial Plan in accordance with its deliberative engagement practices.</w:t>
      </w:r>
    </w:p>
    <w:p w14:paraId="1DE1129D" w14:textId="32FFA582" w:rsidR="00833B89" w:rsidRPr="00F97E06" w:rsidRDefault="00833B89" w:rsidP="00833B89">
      <w:pPr>
        <w:rPr>
          <w:b/>
          <w:bCs/>
          <w:i/>
          <w:iCs/>
        </w:rPr>
      </w:pPr>
      <w:r w:rsidRPr="00F97E06">
        <w:rPr>
          <w:b/>
          <w:bCs/>
          <w:i/>
          <w:iCs/>
        </w:rPr>
        <w:t>(2) The scope of a Financial Plan is a period of at least the next 10 financial years.</w:t>
      </w:r>
    </w:p>
    <w:p w14:paraId="67BE120D" w14:textId="592584E5" w:rsidR="00833B89" w:rsidRPr="00F97E06" w:rsidRDefault="00833B89" w:rsidP="00833B89">
      <w:pPr>
        <w:rPr>
          <w:b/>
          <w:bCs/>
          <w:i/>
          <w:iCs/>
        </w:rPr>
      </w:pPr>
      <w:r w:rsidRPr="00F97E06">
        <w:rPr>
          <w:b/>
          <w:bCs/>
          <w:i/>
          <w:iCs/>
        </w:rPr>
        <w:t>(3) A Financial Plan must include the following in the manner and form prescribed by the regulations—</w:t>
      </w:r>
    </w:p>
    <w:p w14:paraId="23F26B2B" w14:textId="476CB928" w:rsidR="00833B89" w:rsidRPr="00F97E06" w:rsidRDefault="00833B89" w:rsidP="00833B89">
      <w:pPr>
        <w:rPr>
          <w:b/>
          <w:bCs/>
          <w:i/>
          <w:iCs/>
        </w:rPr>
      </w:pPr>
      <w:r w:rsidRPr="00F97E06">
        <w:rPr>
          <w:b/>
          <w:bCs/>
          <w:i/>
          <w:iCs/>
        </w:rPr>
        <w:t>(a) statements describing the financial resources required to give effect to the Council Plan and other strategic plans of the Council;</w:t>
      </w:r>
    </w:p>
    <w:p w14:paraId="46AF7CF9" w14:textId="42F8C8AA" w:rsidR="00833B89" w:rsidRPr="00F97E06" w:rsidRDefault="00833B89" w:rsidP="00833B89">
      <w:pPr>
        <w:rPr>
          <w:b/>
          <w:bCs/>
          <w:i/>
          <w:iCs/>
        </w:rPr>
      </w:pPr>
      <w:r w:rsidRPr="00F97E06">
        <w:rPr>
          <w:b/>
          <w:bCs/>
          <w:i/>
          <w:iCs/>
        </w:rPr>
        <w:t>(b) information about the decisions and assumptions that underpin the forecasts in the statements specified in paragraph (a);</w:t>
      </w:r>
    </w:p>
    <w:p w14:paraId="2D167EDA" w14:textId="6433570D" w:rsidR="00833B89" w:rsidRPr="00F97E06" w:rsidRDefault="00833B89" w:rsidP="00833B89">
      <w:pPr>
        <w:rPr>
          <w:b/>
          <w:bCs/>
          <w:i/>
          <w:iCs/>
        </w:rPr>
      </w:pPr>
      <w:r w:rsidRPr="00F97E06">
        <w:rPr>
          <w:b/>
          <w:bCs/>
          <w:i/>
          <w:iCs/>
        </w:rPr>
        <w:t>(c) statements describing any other resource requirements that the Council considers appropriate to include in the Financial Plan;</w:t>
      </w:r>
    </w:p>
    <w:p w14:paraId="3FF8EA76" w14:textId="733D9641" w:rsidR="00833B89" w:rsidRPr="00F97E06" w:rsidRDefault="00833B89" w:rsidP="00833B89">
      <w:pPr>
        <w:rPr>
          <w:b/>
          <w:bCs/>
          <w:i/>
          <w:iCs/>
        </w:rPr>
      </w:pPr>
      <w:r w:rsidRPr="00F97E06">
        <w:rPr>
          <w:b/>
          <w:bCs/>
          <w:i/>
          <w:iCs/>
        </w:rPr>
        <w:t>(d) any other matters prescribed by the regulations.</w:t>
      </w:r>
    </w:p>
    <w:p w14:paraId="5070AB82" w14:textId="2DCDE118" w:rsidR="00833B89" w:rsidRPr="00F97E06" w:rsidRDefault="00833B89" w:rsidP="00833B89">
      <w:pPr>
        <w:rPr>
          <w:b/>
          <w:bCs/>
          <w:i/>
          <w:iCs/>
        </w:rPr>
      </w:pPr>
      <w:r w:rsidRPr="00F97E06">
        <w:rPr>
          <w:b/>
          <w:bCs/>
          <w:i/>
          <w:iCs/>
        </w:rPr>
        <w:t>(4) A Council must develop or review the Financial Plan in accordance with its deliberative engagement practices and adopt the Financial Plan by 31 October in the year following a general election.</w:t>
      </w:r>
    </w:p>
    <w:p w14:paraId="0DE9F262" w14:textId="4454C9AB" w:rsidR="003F4922" w:rsidRDefault="00833B89" w:rsidP="00833B89">
      <w:pPr>
        <w:rPr>
          <w:b/>
          <w:bCs/>
          <w:i/>
          <w:iCs/>
        </w:rPr>
      </w:pPr>
      <w:r w:rsidRPr="00F97E06">
        <w:rPr>
          <w:b/>
          <w:bCs/>
          <w:i/>
          <w:iCs/>
        </w:rPr>
        <w:t>(5) The Financial Plan adopted under subsection (4) has effect from 1 July in the year following a general election.</w:t>
      </w:r>
    </w:p>
    <w:p w14:paraId="03C9705A" w14:textId="2C8977B9" w:rsidR="007B3A2D" w:rsidRDefault="00CA74F4" w:rsidP="00833B89">
      <w:r>
        <w:t>S</w:t>
      </w:r>
      <w:r w:rsidR="007863A8">
        <w:t>ection 91(1)</w:t>
      </w:r>
      <w:r w:rsidR="00873767">
        <w:t xml:space="preserve"> and </w:t>
      </w:r>
      <w:r w:rsidR="00A72BC5">
        <w:t>section 91(4)</w:t>
      </w:r>
      <w:r w:rsidR="00954EEE">
        <w:t xml:space="preserve"> </w:t>
      </w:r>
      <w:r w:rsidR="00183ECC">
        <w:t xml:space="preserve">refer </w:t>
      </w:r>
      <w:r w:rsidR="00954EEE">
        <w:t xml:space="preserve">to </w:t>
      </w:r>
      <w:r w:rsidR="00F358B6" w:rsidRPr="00CF3C98">
        <w:rPr>
          <w:b/>
          <w:bCs/>
          <w:i/>
          <w:iCs/>
        </w:rPr>
        <w:t>deliberative engagement practices</w:t>
      </w:r>
      <w:r w:rsidR="00183ECC">
        <w:t xml:space="preserve">. The Act requires </w:t>
      </w:r>
      <w:r w:rsidR="00287E93">
        <w:t xml:space="preserve">deliberative engagement practices to be </w:t>
      </w:r>
      <w:r w:rsidR="00AE10C0">
        <w:t>incorporated into a council’s community engagement policy.</w:t>
      </w:r>
    </w:p>
    <w:p w14:paraId="638ADBB9" w14:textId="77777777" w:rsidR="001A76F5" w:rsidRDefault="2D4B32A2" w:rsidP="001A76F5">
      <w:pPr>
        <w:pStyle w:val="Heading3"/>
      </w:pPr>
      <w:bookmarkStart w:id="7" w:name="_Toc56183198"/>
      <w:bookmarkStart w:id="8" w:name="_Toc95736459"/>
      <w:r>
        <w:lastRenderedPageBreak/>
        <w:t>Financial management principles</w:t>
      </w:r>
      <w:bookmarkEnd w:id="7"/>
      <w:bookmarkEnd w:id="8"/>
    </w:p>
    <w:p w14:paraId="611C3C6B" w14:textId="4EDA8F89" w:rsidR="001A76F5" w:rsidRDefault="001A76F5" w:rsidP="001A76F5">
      <w:r>
        <w:t xml:space="preserve">Division 4 of Part 4 of the </w:t>
      </w:r>
      <w:r w:rsidR="009C38A0" w:rsidRPr="009C38A0">
        <w:rPr>
          <w:i/>
          <w:iCs/>
        </w:rPr>
        <w:t xml:space="preserve">Local Government </w:t>
      </w:r>
      <w:r w:rsidRPr="009C38A0">
        <w:rPr>
          <w:i/>
          <w:iCs/>
        </w:rPr>
        <w:t>Act</w:t>
      </w:r>
      <w:r w:rsidR="009C38A0" w:rsidRPr="009C38A0">
        <w:rPr>
          <w:i/>
          <w:iCs/>
        </w:rPr>
        <w:t xml:space="preserve"> 2020</w:t>
      </w:r>
      <w:r>
        <w:t xml:space="preserve"> addresses financial management. Section 101 of the Act sets out the financial management principles as follows:</w:t>
      </w:r>
    </w:p>
    <w:p w14:paraId="1346CA83" w14:textId="77777777" w:rsidR="001A76F5" w:rsidRPr="008B2F01" w:rsidRDefault="001A76F5" w:rsidP="001A76F5">
      <w:pPr>
        <w:rPr>
          <w:b/>
          <w:bCs/>
          <w:i/>
          <w:iCs/>
        </w:rPr>
      </w:pPr>
      <w:r w:rsidRPr="008B2F01">
        <w:rPr>
          <w:b/>
          <w:bCs/>
          <w:i/>
          <w:iCs/>
        </w:rPr>
        <w:t>101 Financial management principles</w:t>
      </w:r>
    </w:p>
    <w:p w14:paraId="1DD3BDD0" w14:textId="77777777" w:rsidR="001A76F5" w:rsidRPr="008B2F01" w:rsidRDefault="001A76F5" w:rsidP="001A76F5">
      <w:pPr>
        <w:rPr>
          <w:b/>
          <w:bCs/>
          <w:i/>
          <w:iCs/>
        </w:rPr>
      </w:pPr>
      <w:r w:rsidRPr="008B2F01">
        <w:rPr>
          <w:b/>
          <w:bCs/>
          <w:i/>
          <w:iCs/>
        </w:rPr>
        <w:t>(1) The following are the financial management principles—</w:t>
      </w:r>
    </w:p>
    <w:p w14:paraId="5F258D35" w14:textId="77777777" w:rsidR="001A76F5" w:rsidRPr="008B2F01" w:rsidRDefault="001A76F5" w:rsidP="001A76F5">
      <w:pPr>
        <w:rPr>
          <w:b/>
          <w:bCs/>
          <w:i/>
          <w:iCs/>
        </w:rPr>
      </w:pPr>
      <w:r w:rsidRPr="008B2F01">
        <w:rPr>
          <w:b/>
          <w:bCs/>
          <w:i/>
          <w:iCs/>
        </w:rPr>
        <w:t>(a) revenue, expenses, assets, liabilities, investments and financial transactions must be managed in accordance with a Council's financial policies and strategic plans;</w:t>
      </w:r>
    </w:p>
    <w:p w14:paraId="3EA71062" w14:textId="77777777" w:rsidR="001A76F5" w:rsidRPr="008B2F01" w:rsidRDefault="001A76F5" w:rsidP="001A76F5">
      <w:pPr>
        <w:rPr>
          <w:b/>
          <w:bCs/>
          <w:i/>
          <w:iCs/>
        </w:rPr>
      </w:pPr>
      <w:r w:rsidRPr="008B2F01">
        <w:rPr>
          <w:b/>
          <w:bCs/>
          <w:i/>
          <w:iCs/>
        </w:rPr>
        <w:t>(b) financial risks must be monitored and managed prudently having regard to economic circumstances;</w:t>
      </w:r>
    </w:p>
    <w:p w14:paraId="2A2C492F" w14:textId="77777777" w:rsidR="001A76F5" w:rsidRPr="008B2F01" w:rsidRDefault="001A76F5" w:rsidP="001A76F5">
      <w:pPr>
        <w:rPr>
          <w:b/>
          <w:bCs/>
          <w:i/>
          <w:iCs/>
        </w:rPr>
      </w:pPr>
      <w:r w:rsidRPr="008B2F01">
        <w:rPr>
          <w:b/>
          <w:bCs/>
          <w:i/>
          <w:iCs/>
        </w:rPr>
        <w:t>(c) financial policies and strategic plans, including the Revenue and Rating Plan, must seek to provide stability and predictability in the financial impact on the municipal community;</w:t>
      </w:r>
    </w:p>
    <w:p w14:paraId="000051CA" w14:textId="77777777" w:rsidR="001A76F5" w:rsidRPr="008B2F01" w:rsidRDefault="001A76F5" w:rsidP="001A76F5">
      <w:pPr>
        <w:rPr>
          <w:b/>
          <w:bCs/>
          <w:i/>
          <w:iCs/>
        </w:rPr>
      </w:pPr>
      <w:r w:rsidRPr="008B2F01">
        <w:rPr>
          <w:b/>
          <w:bCs/>
          <w:i/>
          <w:iCs/>
        </w:rPr>
        <w:t>(d) accounts and records that explain the financial operations and financial position of the Council must be kept.</w:t>
      </w:r>
    </w:p>
    <w:p w14:paraId="274E7153" w14:textId="77777777" w:rsidR="001A76F5" w:rsidRPr="008B2F01" w:rsidRDefault="001A76F5" w:rsidP="001A76F5">
      <w:pPr>
        <w:rPr>
          <w:b/>
          <w:bCs/>
          <w:i/>
          <w:iCs/>
        </w:rPr>
      </w:pPr>
      <w:r w:rsidRPr="008B2F01">
        <w:rPr>
          <w:b/>
          <w:bCs/>
          <w:i/>
          <w:iCs/>
        </w:rPr>
        <w:t>(2) For the purposes of the financial management principles, financial risk includes any risk relating to the following—</w:t>
      </w:r>
    </w:p>
    <w:p w14:paraId="075E46D0" w14:textId="77777777" w:rsidR="001A76F5" w:rsidRPr="008B2F01" w:rsidRDefault="001A76F5" w:rsidP="001A76F5">
      <w:pPr>
        <w:rPr>
          <w:b/>
          <w:bCs/>
          <w:i/>
          <w:iCs/>
        </w:rPr>
      </w:pPr>
      <w:r w:rsidRPr="008B2F01">
        <w:rPr>
          <w:b/>
          <w:bCs/>
          <w:i/>
          <w:iCs/>
        </w:rPr>
        <w:t>(a) the financial viability of the Council;</w:t>
      </w:r>
    </w:p>
    <w:p w14:paraId="46CF49AB" w14:textId="77777777" w:rsidR="001A76F5" w:rsidRPr="008B2F01" w:rsidRDefault="001A76F5" w:rsidP="001A76F5">
      <w:pPr>
        <w:rPr>
          <w:b/>
          <w:bCs/>
          <w:i/>
          <w:iCs/>
        </w:rPr>
      </w:pPr>
      <w:r w:rsidRPr="008B2F01">
        <w:rPr>
          <w:b/>
          <w:bCs/>
          <w:i/>
          <w:iCs/>
        </w:rPr>
        <w:t>(b) the management of current and future liabilities of the Council;</w:t>
      </w:r>
    </w:p>
    <w:p w14:paraId="1949F021" w14:textId="77777777" w:rsidR="001A76F5" w:rsidRPr="008B2F01" w:rsidRDefault="001A76F5" w:rsidP="001A76F5">
      <w:pPr>
        <w:rPr>
          <w:b/>
          <w:bCs/>
          <w:i/>
          <w:iCs/>
        </w:rPr>
      </w:pPr>
      <w:r w:rsidRPr="008B2F01">
        <w:rPr>
          <w:b/>
          <w:bCs/>
          <w:i/>
          <w:iCs/>
        </w:rPr>
        <w:t>(c) the beneficial enterprises of the Council.</w:t>
      </w:r>
    </w:p>
    <w:p w14:paraId="448DCEA5" w14:textId="77777777" w:rsidR="001A76F5" w:rsidRDefault="001A76F5" w:rsidP="001A76F5"/>
    <w:p w14:paraId="0F3D73AD" w14:textId="77777777" w:rsidR="001A76F5" w:rsidRDefault="2D4B32A2" w:rsidP="001A76F5">
      <w:pPr>
        <w:pStyle w:val="Heading3"/>
      </w:pPr>
      <w:bookmarkStart w:id="9" w:name="_Toc56183199"/>
      <w:bookmarkStart w:id="10" w:name="_Toc95736460"/>
      <w:r>
        <w:t>Service performance principles</w:t>
      </w:r>
      <w:bookmarkEnd w:id="9"/>
      <w:bookmarkEnd w:id="10"/>
    </w:p>
    <w:p w14:paraId="438B5E42" w14:textId="77777777" w:rsidR="001A76F5" w:rsidRDefault="001A76F5" w:rsidP="001A76F5">
      <w:r>
        <w:t xml:space="preserve">The </w:t>
      </w:r>
      <w:r w:rsidRPr="002B6BD5">
        <w:rPr>
          <w:i/>
          <w:iCs/>
        </w:rPr>
        <w:t>Local Government Act 2020</w:t>
      </w:r>
      <w:r>
        <w:t xml:space="preserve"> requires Victorian councils to plan and deliver services in accordance with the service performance principles. Part 5 of the Act addresses council operations. Section 106 of the Act sets out the service performance principles as follows:</w:t>
      </w:r>
    </w:p>
    <w:p w14:paraId="54ABDC79" w14:textId="77777777" w:rsidR="001A76F5" w:rsidRPr="00752727" w:rsidRDefault="001A76F5" w:rsidP="001A76F5">
      <w:pPr>
        <w:rPr>
          <w:b/>
          <w:bCs/>
          <w:i/>
          <w:iCs/>
        </w:rPr>
      </w:pPr>
      <w:r w:rsidRPr="00752727">
        <w:rPr>
          <w:b/>
          <w:bCs/>
          <w:i/>
          <w:iCs/>
        </w:rPr>
        <w:t>106 Service performance principles</w:t>
      </w:r>
    </w:p>
    <w:p w14:paraId="6035E745" w14:textId="77777777" w:rsidR="001A76F5" w:rsidRPr="00752727" w:rsidRDefault="001A76F5" w:rsidP="001A76F5">
      <w:pPr>
        <w:rPr>
          <w:b/>
          <w:bCs/>
          <w:i/>
          <w:iCs/>
        </w:rPr>
      </w:pPr>
      <w:r w:rsidRPr="00752727">
        <w:rPr>
          <w:b/>
          <w:bCs/>
          <w:i/>
          <w:iCs/>
        </w:rPr>
        <w:t>(1) A Council must plan and deliver services to the municipal community in accordance with the service performance principles.</w:t>
      </w:r>
    </w:p>
    <w:p w14:paraId="0EF62FB1" w14:textId="77777777" w:rsidR="001A76F5" w:rsidRPr="00752727" w:rsidRDefault="001A76F5" w:rsidP="001A76F5">
      <w:pPr>
        <w:rPr>
          <w:b/>
          <w:bCs/>
          <w:i/>
          <w:iCs/>
        </w:rPr>
      </w:pPr>
      <w:r w:rsidRPr="00752727">
        <w:rPr>
          <w:b/>
          <w:bCs/>
          <w:i/>
          <w:iCs/>
        </w:rPr>
        <w:t>(2) The following are the service performance principles—</w:t>
      </w:r>
    </w:p>
    <w:p w14:paraId="159042D0" w14:textId="77777777" w:rsidR="001A76F5" w:rsidRPr="00752727" w:rsidRDefault="001A76F5" w:rsidP="001A76F5">
      <w:pPr>
        <w:rPr>
          <w:b/>
          <w:bCs/>
          <w:i/>
          <w:iCs/>
        </w:rPr>
      </w:pPr>
      <w:r w:rsidRPr="00752727">
        <w:rPr>
          <w:b/>
          <w:bCs/>
          <w:i/>
          <w:iCs/>
        </w:rPr>
        <w:t>(a) services should be provided in an equitable manner and be responsive to the diverse needs of the municipal community;</w:t>
      </w:r>
    </w:p>
    <w:p w14:paraId="5A5FF12A" w14:textId="77777777" w:rsidR="001A76F5" w:rsidRPr="00752727" w:rsidRDefault="001A76F5" w:rsidP="001A76F5">
      <w:pPr>
        <w:rPr>
          <w:b/>
          <w:bCs/>
          <w:i/>
          <w:iCs/>
        </w:rPr>
      </w:pPr>
      <w:r w:rsidRPr="00752727">
        <w:rPr>
          <w:b/>
          <w:bCs/>
          <w:i/>
          <w:iCs/>
        </w:rPr>
        <w:t>(b) services should be accessible to the members of the municipal community for whom the services are intended;</w:t>
      </w:r>
    </w:p>
    <w:p w14:paraId="2DB3BCAA" w14:textId="77777777" w:rsidR="001A76F5" w:rsidRPr="00752727" w:rsidRDefault="001A76F5" w:rsidP="001A76F5">
      <w:pPr>
        <w:rPr>
          <w:b/>
          <w:bCs/>
          <w:i/>
          <w:iCs/>
        </w:rPr>
      </w:pPr>
      <w:r w:rsidRPr="00752727">
        <w:rPr>
          <w:b/>
          <w:bCs/>
          <w:i/>
          <w:iCs/>
        </w:rPr>
        <w:t>(c) quality and costs standards for services set by the Council should provide good value to the municipal community;</w:t>
      </w:r>
    </w:p>
    <w:p w14:paraId="63598884" w14:textId="77777777" w:rsidR="001A76F5" w:rsidRPr="00752727" w:rsidRDefault="001A76F5" w:rsidP="001A76F5">
      <w:pPr>
        <w:rPr>
          <w:b/>
          <w:bCs/>
          <w:i/>
          <w:iCs/>
        </w:rPr>
      </w:pPr>
      <w:r w:rsidRPr="00752727">
        <w:rPr>
          <w:b/>
          <w:bCs/>
          <w:i/>
          <w:iCs/>
        </w:rPr>
        <w:t>(d) a Council should seek to continuously improve service delivery to the municipal community in response to performance monitoring;</w:t>
      </w:r>
    </w:p>
    <w:p w14:paraId="7CD72A15" w14:textId="77777777" w:rsidR="001A76F5" w:rsidRPr="00752727" w:rsidRDefault="001A76F5" w:rsidP="001A76F5">
      <w:pPr>
        <w:rPr>
          <w:b/>
          <w:bCs/>
          <w:i/>
          <w:iCs/>
        </w:rPr>
      </w:pPr>
      <w:r w:rsidRPr="00752727">
        <w:rPr>
          <w:b/>
          <w:bCs/>
          <w:i/>
          <w:iCs/>
        </w:rPr>
        <w:t>(e) service delivery must include a fair and effective process for considering and responding to complaints about service provision.</w:t>
      </w:r>
    </w:p>
    <w:p w14:paraId="30C2AC1B" w14:textId="395A897E" w:rsidR="00915138" w:rsidRDefault="00915138" w:rsidP="00833B89"/>
    <w:p w14:paraId="61596FAD" w14:textId="752E30D4" w:rsidR="00915138" w:rsidRDefault="00915138" w:rsidP="00833B89"/>
    <w:p w14:paraId="08143B71" w14:textId="77777777" w:rsidR="00915138" w:rsidRPr="007B3A2D" w:rsidRDefault="00915138" w:rsidP="00833B89"/>
    <w:p w14:paraId="07119C32" w14:textId="7AB91DDB" w:rsidR="001478BF" w:rsidRDefault="2D4B32A2" w:rsidP="001478BF">
      <w:pPr>
        <w:pStyle w:val="Heading3"/>
      </w:pPr>
      <w:bookmarkStart w:id="11" w:name="_Toc95736461"/>
      <w:r>
        <w:lastRenderedPageBreak/>
        <w:t>Community engagement and public transparency</w:t>
      </w:r>
      <w:bookmarkEnd w:id="11"/>
    </w:p>
    <w:p w14:paraId="5FDCE0D4" w14:textId="77777777" w:rsidR="00CC37F8" w:rsidRDefault="001C33AB" w:rsidP="00B63B43">
      <w:r>
        <w:t xml:space="preserve">The </w:t>
      </w:r>
      <w:r w:rsidRPr="00A95894">
        <w:rPr>
          <w:i/>
          <w:iCs/>
        </w:rPr>
        <w:t>Local Government Act 2020</w:t>
      </w:r>
      <w:r>
        <w:t xml:space="preserve"> </w:t>
      </w:r>
      <w:r w:rsidR="00CC2820">
        <w:t>includes community engagement principles (</w:t>
      </w:r>
      <w:r w:rsidR="00347BE3">
        <w:t xml:space="preserve">section 56) and public transparency principles (section 58). </w:t>
      </w:r>
      <w:r w:rsidR="00B57927">
        <w:t xml:space="preserve">The Act requires Victorian councils to adopt and maintain a public transparency policy (section </w:t>
      </w:r>
      <w:r w:rsidR="00641B4F">
        <w:t xml:space="preserve">57) and to adopt and maintain a community engagement policy (section </w:t>
      </w:r>
      <w:r w:rsidR="00505A3E">
        <w:t xml:space="preserve">55). </w:t>
      </w:r>
    </w:p>
    <w:p w14:paraId="0177C1EE" w14:textId="45AB6439" w:rsidR="00CC3BFE" w:rsidRDefault="00A362AA" w:rsidP="00B63B43">
      <w:r>
        <w:t>The Financial Plan is specifically referenced in s</w:t>
      </w:r>
      <w:r w:rsidR="00FB7226">
        <w:t xml:space="preserve">ection </w:t>
      </w:r>
      <w:r w:rsidR="007E66BC">
        <w:t>55(2)(g)</w:t>
      </w:r>
      <w:r w:rsidR="002156AA">
        <w:t xml:space="preserve"> of the Act</w:t>
      </w:r>
      <w:r w:rsidR="00CC3BFE">
        <w:t xml:space="preserve"> </w:t>
      </w:r>
      <w:r w:rsidR="00670B56">
        <w:t xml:space="preserve">which </w:t>
      </w:r>
      <w:r w:rsidR="00CC3BFE">
        <w:t xml:space="preserve">requires </w:t>
      </w:r>
      <w:r w:rsidR="002F0A40">
        <w:t xml:space="preserve">(amongst other </w:t>
      </w:r>
      <w:r w:rsidR="00CC7655">
        <w:t xml:space="preserve">provisions) </w:t>
      </w:r>
      <w:r w:rsidR="00CC3BFE">
        <w:t>that a community engagement policy must:</w:t>
      </w:r>
    </w:p>
    <w:p w14:paraId="32251E7E" w14:textId="162C3BE4" w:rsidR="002156AA" w:rsidRPr="00A95894" w:rsidRDefault="00CC3BFE" w:rsidP="00B63B43">
      <w:pPr>
        <w:rPr>
          <w:b/>
          <w:bCs/>
          <w:i/>
          <w:iCs/>
        </w:rPr>
      </w:pPr>
      <w:r w:rsidRPr="00A95894">
        <w:rPr>
          <w:b/>
          <w:bCs/>
          <w:i/>
          <w:iCs/>
        </w:rPr>
        <w:t>(g) include deliberative engagement practices which must include and address any matters prescribed by the regulations for the purposes of this paragraph and be capable of being applied to the development of the Community Vision, Council Plan, Financial Plan and Asset Plan</w:t>
      </w:r>
      <w:r w:rsidR="00A95894" w:rsidRPr="00A95894">
        <w:rPr>
          <w:b/>
          <w:bCs/>
          <w:i/>
          <w:iCs/>
        </w:rPr>
        <w:t>…</w:t>
      </w:r>
    </w:p>
    <w:p w14:paraId="739A968A" w14:textId="0DB5C1E5" w:rsidR="000E56EB" w:rsidRDefault="00834E0E" w:rsidP="00B63B43">
      <w:r>
        <w:t xml:space="preserve"> </w:t>
      </w:r>
      <w:r w:rsidR="00DD3619">
        <w:t xml:space="preserve"> </w:t>
      </w:r>
    </w:p>
    <w:p w14:paraId="46C72D4A" w14:textId="34D2222B" w:rsidR="000E56EB" w:rsidRPr="00DB0DED" w:rsidRDefault="000E56EB" w:rsidP="002837F4">
      <w:pPr>
        <w:pStyle w:val="Heading2"/>
        <w:ind w:left="567" w:hanging="567"/>
      </w:pPr>
      <w:bookmarkStart w:id="12" w:name="_Toc95736462"/>
      <w:r w:rsidRPr="002837F4">
        <w:t>Local Government (Planning and Reporting) Regulations 2020</w:t>
      </w:r>
      <w:bookmarkEnd w:id="12"/>
    </w:p>
    <w:p w14:paraId="6DF7372F" w14:textId="65F9CCEC" w:rsidR="00635BC0" w:rsidRDefault="00F36714" w:rsidP="000E56EB">
      <w:r>
        <w:t xml:space="preserve">The </w:t>
      </w:r>
      <w:r w:rsidRPr="00635BC0">
        <w:rPr>
          <w:i/>
          <w:iCs/>
        </w:rPr>
        <w:t>Local Government (Planning and Reporting) Regulations 2020</w:t>
      </w:r>
      <w:r>
        <w:t xml:space="preserve"> </w:t>
      </w:r>
      <w:r w:rsidR="00635BC0">
        <w:t xml:space="preserve">(the regulations) </w:t>
      </w:r>
      <w:r>
        <w:t>came into operation on 24 October 2020.</w:t>
      </w:r>
      <w:r w:rsidR="00635BC0">
        <w:t xml:space="preserve"> </w:t>
      </w:r>
      <w:r w:rsidR="00D129EA">
        <w:t>Part 2 of t</w:t>
      </w:r>
      <w:r w:rsidR="00635BC0">
        <w:t xml:space="preserve">he regulations prescribe the </w:t>
      </w:r>
      <w:r w:rsidR="00680E37">
        <w:t xml:space="preserve">information to be included in </w:t>
      </w:r>
      <w:r w:rsidR="00044F97">
        <w:t xml:space="preserve">a </w:t>
      </w:r>
      <w:r w:rsidR="00635BC0">
        <w:t>Financial Plan</w:t>
      </w:r>
      <w:r w:rsidR="00044F97">
        <w:t xml:space="preserve"> as follows:</w:t>
      </w:r>
    </w:p>
    <w:p w14:paraId="30C75539" w14:textId="77777777" w:rsidR="00C57F5C" w:rsidRPr="0013025C" w:rsidRDefault="00C57F5C" w:rsidP="00C57F5C">
      <w:pPr>
        <w:rPr>
          <w:b/>
          <w:bCs/>
          <w:i/>
          <w:iCs/>
        </w:rPr>
      </w:pPr>
      <w:r w:rsidRPr="0013025C">
        <w:rPr>
          <w:b/>
          <w:bCs/>
          <w:i/>
          <w:iCs/>
        </w:rPr>
        <w:t>5 Statements describing financial resources</w:t>
      </w:r>
    </w:p>
    <w:p w14:paraId="6F86FC3C" w14:textId="4661FDB8" w:rsidR="00C57F5C" w:rsidRPr="0013025C" w:rsidRDefault="00C57F5C" w:rsidP="00C57F5C">
      <w:pPr>
        <w:rPr>
          <w:b/>
          <w:bCs/>
          <w:i/>
          <w:iCs/>
        </w:rPr>
      </w:pPr>
      <w:r w:rsidRPr="0013025C">
        <w:rPr>
          <w:b/>
          <w:bCs/>
          <w:i/>
          <w:iCs/>
        </w:rPr>
        <w:t>(1) For the purposes of section 91(3)(a) of the Act, the statements describing the financial resources must be in the form set out in the Local Government Model Financial Report.</w:t>
      </w:r>
    </w:p>
    <w:p w14:paraId="0326C586" w14:textId="501291FE" w:rsidR="00044F97" w:rsidRPr="0013025C" w:rsidRDefault="00C57F5C" w:rsidP="00C57F5C">
      <w:pPr>
        <w:rPr>
          <w:b/>
          <w:bCs/>
          <w:i/>
          <w:iCs/>
        </w:rPr>
      </w:pPr>
      <w:r w:rsidRPr="0013025C">
        <w:rPr>
          <w:b/>
          <w:bCs/>
          <w:i/>
          <w:iCs/>
        </w:rPr>
        <w:t>(2) For the purposes of section 91(3)(d) of the Act, the prescribed matters include a statement of capital works for the financial years to which the statements describing the financial resources referred to in section 91(3)(a) of the Act relate.</w:t>
      </w:r>
    </w:p>
    <w:p w14:paraId="77B1BD69" w14:textId="77777777" w:rsidR="00A74712" w:rsidRPr="0013025C" w:rsidRDefault="00A74712" w:rsidP="00A74712">
      <w:pPr>
        <w:rPr>
          <w:b/>
          <w:bCs/>
          <w:i/>
          <w:iCs/>
        </w:rPr>
      </w:pPr>
      <w:r w:rsidRPr="0013025C">
        <w:rPr>
          <w:b/>
          <w:bCs/>
          <w:i/>
          <w:iCs/>
        </w:rPr>
        <w:t>6 Statements describing other resource requirements</w:t>
      </w:r>
    </w:p>
    <w:p w14:paraId="6E7D5998" w14:textId="7ECAE9A4" w:rsidR="00A74712" w:rsidRPr="0013025C" w:rsidRDefault="00A74712" w:rsidP="00A74712">
      <w:pPr>
        <w:rPr>
          <w:b/>
          <w:bCs/>
          <w:i/>
          <w:iCs/>
        </w:rPr>
      </w:pPr>
      <w:r w:rsidRPr="0013025C">
        <w:rPr>
          <w:b/>
          <w:bCs/>
          <w:i/>
          <w:iCs/>
        </w:rPr>
        <w:t>For the purposes of section 91(3)(d) of the Act, the prescribed matters include the following—</w:t>
      </w:r>
    </w:p>
    <w:p w14:paraId="59E30D22" w14:textId="77777777" w:rsidR="00A74712" w:rsidRPr="0013025C" w:rsidRDefault="00A74712" w:rsidP="00A74712">
      <w:pPr>
        <w:rPr>
          <w:b/>
          <w:bCs/>
          <w:i/>
          <w:iCs/>
        </w:rPr>
      </w:pPr>
      <w:r w:rsidRPr="0013025C">
        <w:rPr>
          <w:b/>
          <w:bCs/>
          <w:i/>
          <w:iCs/>
        </w:rPr>
        <w:t>(a) a statement of human resources;</w:t>
      </w:r>
    </w:p>
    <w:p w14:paraId="08AA529A" w14:textId="2B20610C" w:rsidR="00A74712" w:rsidRPr="0013025C" w:rsidRDefault="00A74712" w:rsidP="00A74712">
      <w:pPr>
        <w:rPr>
          <w:b/>
          <w:bCs/>
          <w:i/>
          <w:iCs/>
        </w:rPr>
      </w:pPr>
      <w:r w:rsidRPr="0013025C">
        <w:rPr>
          <w:b/>
          <w:bCs/>
          <w:i/>
          <w:iCs/>
        </w:rPr>
        <w:t>(b) a summary of planned expenditure in relation to the human resources referred to in the statement of human resources, categorised according to the organisational structure of the Council and classified separately as—</w:t>
      </w:r>
    </w:p>
    <w:p w14:paraId="092F8FDA" w14:textId="77777777" w:rsidR="00A74712" w:rsidRPr="0013025C" w:rsidRDefault="00A74712" w:rsidP="00A74712">
      <w:pPr>
        <w:rPr>
          <w:b/>
          <w:bCs/>
          <w:i/>
          <w:iCs/>
        </w:rPr>
      </w:pPr>
      <w:r w:rsidRPr="0013025C">
        <w:rPr>
          <w:b/>
          <w:bCs/>
          <w:i/>
          <w:iCs/>
        </w:rPr>
        <w:t>(i) permanent full time who are—</w:t>
      </w:r>
    </w:p>
    <w:p w14:paraId="00AE50A0" w14:textId="77777777" w:rsidR="00A74712" w:rsidRPr="0013025C" w:rsidRDefault="00A74712" w:rsidP="00A74712">
      <w:pPr>
        <w:rPr>
          <w:b/>
          <w:bCs/>
          <w:i/>
          <w:iCs/>
        </w:rPr>
      </w:pPr>
      <w:r w:rsidRPr="0013025C">
        <w:rPr>
          <w:b/>
          <w:bCs/>
          <w:i/>
          <w:iCs/>
        </w:rPr>
        <w:t>(A) women; or</w:t>
      </w:r>
    </w:p>
    <w:p w14:paraId="3A57C6F8" w14:textId="77777777" w:rsidR="00A74712" w:rsidRPr="0013025C" w:rsidRDefault="00A74712" w:rsidP="00A74712">
      <w:pPr>
        <w:rPr>
          <w:b/>
          <w:bCs/>
          <w:i/>
          <w:iCs/>
        </w:rPr>
      </w:pPr>
      <w:r w:rsidRPr="0013025C">
        <w:rPr>
          <w:b/>
          <w:bCs/>
          <w:i/>
          <w:iCs/>
        </w:rPr>
        <w:t>(B) men; or</w:t>
      </w:r>
    </w:p>
    <w:p w14:paraId="5478DE74" w14:textId="77777777" w:rsidR="00A74712" w:rsidRPr="0013025C" w:rsidRDefault="00A74712" w:rsidP="00A74712">
      <w:pPr>
        <w:rPr>
          <w:b/>
          <w:bCs/>
          <w:i/>
          <w:iCs/>
        </w:rPr>
      </w:pPr>
      <w:r w:rsidRPr="0013025C">
        <w:rPr>
          <w:b/>
          <w:bCs/>
          <w:i/>
          <w:iCs/>
        </w:rPr>
        <w:t>(C) persons of self-described gender;</w:t>
      </w:r>
    </w:p>
    <w:p w14:paraId="3BFADC96" w14:textId="77777777" w:rsidR="00A74712" w:rsidRPr="0013025C" w:rsidRDefault="00A74712" w:rsidP="00A74712">
      <w:pPr>
        <w:rPr>
          <w:b/>
          <w:bCs/>
          <w:i/>
          <w:iCs/>
        </w:rPr>
      </w:pPr>
      <w:r w:rsidRPr="0013025C">
        <w:rPr>
          <w:b/>
          <w:bCs/>
          <w:i/>
          <w:iCs/>
        </w:rPr>
        <w:t>or</w:t>
      </w:r>
    </w:p>
    <w:p w14:paraId="21ED352B" w14:textId="77777777" w:rsidR="00A74712" w:rsidRPr="0013025C" w:rsidRDefault="00A74712" w:rsidP="00A74712">
      <w:pPr>
        <w:rPr>
          <w:b/>
          <w:bCs/>
          <w:i/>
          <w:iCs/>
        </w:rPr>
      </w:pPr>
      <w:r w:rsidRPr="0013025C">
        <w:rPr>
          <w:b/>
          <w:bCs/>
          <w:i/>
          <w:iCs/>
        </w:rPr>
        <w:t>(ii) permanent part time staff who are—</w:t>
      </w:r>
    </w:p>
    <w:p w14:paraId="241D81D3" w14:textId="77777777" w:rsidR="00A74712" w:rsidRPr="0013025C" w:rsidRDefault="00A74712" w:rsidP="00A74712">
      <w:pPr>
        <w:rPr>
          <w:b/>
          <w:bCs/>
          <w:i/>
          <w:iCs/>
        </w:rPr>
      </w:pPr>
      <w:r w:rsidRPr="0013025C">
        <w:rPr>
          <w:b/>
          <w:bCs/>
          <w:i/>
          <w:iCs/>
        </w:rPr>
        <w:t>(A) women; or</w:t>
      </w:r>
    </w:p>
    <w:p w14:paraId="1B0A2EE8" w14:textId="77777777" w:rsidR="00A74712" w:rsidRPr="0013025C" w:rsidRDefault="00A74712" w:rsidP="00A74712">
      <w:pPr>
        <w:rPr>
          <w:b/>
          <w:bCs/>
          <w:i/>
          <w:iCs/>
        </w:rPr>
      </w:pPr>
      <w:r w:rsidRPr="0013025C">
        <w:rPr>
          <w:b/>
          <w:bCs/>
          <w:i/>
          <w:iCs/>
        </w:rPr>
        <w:t>(B) men; or</w:t>
      </w:r>
    </w:p>
    <w:p w14:paraId="7377A280" w14:textId="70B6370C" w:rsidR="00C57F5C" w:rsidRPr="0013025C" w:rsidRDefault="00A74712" w:rsidP="00A74712">
      <w:pPr>
        <w:rPr>
          <w:b/>
          <w:bCs/>
          <w:i/>
          <w:iCs/>
        </w:rPr>
      </w:pPr>
      <w:r w:rsidRPr="0013025C">
        <w:rPr>
          <w:b/>
          <w:bCs/>
          <w:i/>
          <w:iCs/>
        </w:rPr>
        <w:t>(C) persons of self-described gender;</w:t>
      </w:r>
    </w:p>
    <w:p w14:paraId="72A58DEF" w14:textId="09D28E6C" w:rsidR="00E44E8B" w:rsidRPr="0013025C" w:rsidRDefault="00E44E8B" w:rsidP="00E44E8B">
      <w:pPr>
        <w:rPr>
          <w:b/>
          <w:bCs/>
          <w:i/>
          <w:iCs/>
        </w:rPr>
      </w:pPr>
      <w:r w:rsidRPr="0013025C">
        <w:rPr>
          <w:b/>
          <w:bCs/>
          <w:i/>
          <w:iCs/>
        </w:rPr>
        <w:t>(c) a summary of the planned number of full time equivalent Council staff referred to in the statement of human resources, categorised according to the organisational structure of the Council and classified separately as—</w:t>
      </w:r>
    </w:p>
    <w:p w14:paraId="5442FC77" w14:textId="77777777" w:rsidR="00E44E8B" w:rsidRPr="0013025C" w:rsidRDefault="00E44E8B" w:rsidP="00E44E8B">
      <w:pPr>
        <w:rPr>
          <w:b/>
          <w:bCs/>
          <w:i/>
          <w:iCs/>
        </w:rPr>
      </w:pPr>
      <w:r w:rsidRPr="0013025C">
        <w:rPr>
          <w:b/>
          <w:bCs/>
          <w:i/>
          <w:iCs/>
        </w:rPr>
        <w:t>(i) permanent full time staff who are—</w:t>
      </w:r>
    </w:p>
    <w:p w14:paraId="28DC37C6" w14:textId="77777777" w:rsidR="00E44E8B" w:rsidRPr="0013025C" w:rsidRDefault="00E44E8B" w:rsidP="00E44E8B">
      <w:pPr>
        <w:rPr>
          <w:b/>
          <w:bCs/>
          <w:i/>
          <w:iCs/>
        </w:rPr>
      </w:pPr>
      <w:r w:rsidRPr="0013025C">
        <w:rPr>
          <w:b/>
          <w:bCs/>
          <w:i/>
          <w:iCs/>
        </w:rPr>
        <w:t>(A) women; or</w:t>
      </w:r>
    </w:p>
    <w:p w14:paraId="235478E7" w14:textId="77777777" w:rsidR="00E44E8B" w:rsidRPr="0013025C" w:rsidRDefault="00E44E8B" w:rsidP="00E44E8B">
      <w:pPr>
        <w:rPr>
          <w:b/>
          <w:bCs/>
          <w:i/>
          <w:iCs/>
        </w:rPr>
      </w:pPr>
      <w:r w:rsidRPr="0013025C">
        <w:rPr>
          <w:b/>
          <w:bCs/>
          <w:i/>
          <w:iCs/>
        </w:rPr>
        <w:t>(B) men; or</w:t>
      </w:r>
    </w:p>
    <w:p w14:paraId="7AAF04D0" w14:textId="77777777" w:rsidR="00E44E8B" w:rsidRPr="0013025C" w:rsidRDefault="00E44E8B" w:rsidP="00E44E8B">
      <w:pPr>
        <w:rPr>
          <w:b/>
          <w:bCs/>
          <w:i/>
          <w:iCs/>
        </w:rPr>
      </w:pPr>
      <w:r w:rsidRPr="0013025C">
        <w:rPr>
          <w:b/>
          <w:bCs/>
          <w:i/>
          <w:iCs/>
        </w:rPr>
        <w:t>(C) persons of self-described gender;</w:t>
      </w:r>
    </w:p>
    <w:p w14:paraId="2758AA08" w14:textId="77777777" w:rsidR="00E44E8B" w:rsidRPr="0013025C" w:rsidRDefault="00E44E8B" w:rsidP="00E44E8B">
      <w:pPr>
        <w:rPr>
          <w:b/>
          <w:bCs/>
          <w:i/>
          <w:iCs/>
        </w:rPr>
      </w:pPr>
      <w:r w:rsidRPr="0013025C">
        <w:rPr>
          <w:b/>
          <w:bCs/>
          <w:i/>
          <w:iCs/>
        </w:rPr>
        <w:lastRenderedPageBreak/>
        <w:t>or</w:t>
      </w:r>
    </w:p>
    <w:p w14:paraId="0F7FC229" w14:textId="77777777" w:rsidR="00E44E8B" w:rsidRPr="0013025C" w:rsidRDefault="00E44E8B" w:rsidP="00E44E8B">
      <w:pPr>
        <w:rPr>
          <w:b/>
          <w:bCs/>
          <w:i/>
          <w:iCs/>
        </w:rPr>
      </w:pPr>
      <w:r w:rsidRPr="0013025C">
        <w:rPr>
          <w:b/>
          <w:bCs/>
          <w:i/>
          <w:iCs/>
        </w:rPr>
        <w:t>(ii) permanent part time staff who are—</w:t>
      </w:r>
    </w:p>
    <w:p w14:paraId="33485CC9" w14:textId="77777777" w:rsidR="00E44E8B" w:rsidRPr="0013025C" w:rsidRDefault="00E44E8B" w:rsidP="00E44E8B">
      <w:pPr>
        <w:rPr>
          <w:b/>
          <w:bCs/>
          <w:i/>
          <w:iCs/>
        </w:rPr>
      </w:pPr>
      <w:r w:rsidRPr="0013025C">
        <w:rPr>
          <w:b/>
          <w:bCs/>
          <w:i/>
          <w:iCs/>
        </w:rPr>
        <w:t>(A) women; or</w:t>
      </w:r>
    </w:p>
    <w:p w14:paraId="7A1C6634" w14:textId="77777777" w:rsidR="00E44E8B" w:rsidRPr="0013025C" w:rsidRDefault="00E44E8B" w:rsidP="00E44E8B">
      <w:pPr>
        <w:rPr>
          <w:b/>
          <w:bCs/>
          <w:i/>
          <w:iCs/>
        </w:rPr>
      </w:pPr>
      <w:r w:rsidRPr="0013025C">
        <w:rPr>
          <w:b/>
          <w:bCs/>
          <w:i/>
          <w:iCs/>
        </w:rPr>
        <w:t>(B) men; or</w:t>
      </w:r>
    </w:p>
    <w:p w14:paraId="36A8FEB6" w14:textId="2E89DB44" w:rsidR="00044F97" w:rsidRPr="0013025C" w:rsidRDefault="00E44E8B" w:rsidP="00E44E8B">
      <w:pPr>
        <w:rPr>
          <w:b/>
          <w:bCs/>
          <w:i/>
          <w:iCs/>
        </w:rPr>
      </w:pPr>
      <w:r w:rsidRPr="0013025C">
        <w:rPr>
          <w:b/>
          <w:bCs/>
          <w:i/>
          <w:iCs/>
        </w:rPr>
        <w:t>(C) persons of self-described gender.</w:t>
      </w:r>
    </w:p>
    <w:p w14:paraId="3FC589A5" w14:textId="77777777" w:rsidR="00635BC0" w:rsidRDefault="00635BC0" w:rsidP="000E56EB"/>
    <w:p w14:paraId="2A4A059D" w14:textId="77777777" w:rsidR="00635BC0" w:rsidRDefault="00635BC0" w:rsidP="000E56EB"/>
    <w:p w14:paraId="2F85170D" w14:textId="266D7E15" w:rsidR="00635BC0" w:rsidRDefault="00635BC0" w:rsidP="000E56EB"/>
    <w:p w14:paraId="57E7AFCB" w14:textId="1EBD53D3" w:rsidR="0028679B" w:rsidRPr="00DB0DED" w:rsidRDefault="002771D5" w:rsidP="0028679B">
      <w:pPr>
        <w:pStyle w:val="Heading1"/>
      </w:pPr>
      <w:bookmarkStart w:id="13" w:name="_Toc95736463"/>
      <w:r>
        <w:lastRenderedPageBreak/>
        <w:t>Long-term financial planning</w:t>
      </w:r>
      <w:r w:rsidR="00A54392">
        <w:t xml:space="preserve"> better practice guide</w:t>
      </w:r>
      <w:bookmarkEnd w:id="13"/>
    </w:p>
    <w:p w14:paraId="518ABBA7" w14:textId="7E6A45DA" w:rsidR="0028679B" w:rsidRDefault="008B6B3C" w:rsidP="000E56EB">
      <w:r w:rsidRPr="008B6B3C">
        <w:t>The Financial Plan provides a 10 year financially sustainable projection regarding how the actions of the Council Plan may be funded to achieve the Community Vision.</w:t>
      </w:r>
    </w:p>
    <w:p w14:paraId="5CEC1FE3" w14:textId="110E1023" w:rsidR="00635BC0" w:rsidRDefault="009D0A9F" w:rsidP="000E56EB">
      <w:r w:rsidRPr="009D0A9F">
        <w:t xml:space="preserve">At a minimum the </w:t>
      </w:r>
      <w:r>
        <w:t xml:space="preserve">Financial Plan is to </w:t>
      </w:r>
      <w:r w:rsidRPr="009D0A9F">
        <w:t>include: </w:t>
      </w:r>
    </w:p>
    <w:p w14:paraId="472A1FC3" w14:textId="401D7F6A" w:rsidR="00635BC0" w:rsidRDefault="006F29F7" w:rsidP="00544465">
      <w:pPr>
        <w:pStyle w:val="ListParagraph"/>
        <w:numPr>
          <w:ilvl w:val="0"/>
          <w:numId w:val="5"/>
        </w:numPr>
      </w:pPr>
      <w:r w:rsidRPr="006F29F7">
        <w:t xml:space="preserve">financial statements </w:t>
      </w:r>
      <w:r w:rsidR="00F61301">
        <w:t xml:space="preserve">for </w:t>
      </w:r>
      <w:r w:rsidR="00EA5963">
        <w:t xml:space="preserve">next </w:t>
      </w:r>
      <w:r w:rsidR="00F61301">
        <w:t>the ten year</w:t>
      </w:r>
      <w:r w:rsidR="00EA5963">
        <w:t xml:space="preserve">s that includes </w:t>
      </w:r>
      <w:r w:rsidR="00DD4997" w:rsidRPr="00DD4997">
        <w:t>Comprehensive Income Statement, Balance Sheet, Statement of Changes in Equity, Statement of Cash Flows and Statement of Capital Works. </w:t>
      </w:r>
    </w:p>
    <w:p w14:paraId="7C23D364" w14:textId="77777777" w:rsidR="000C13F7" w:rsidRDefault="000C13F7" w:rsidP="000C13F7">
      <w:pPr>
        <w:pStyle w:val="ListParagraph"/>
      </w:pPr>
    </w:p>
    <w:p w14:paraId="5C73FD2B" w14:textId="5DB3F4C1" w:rsidR="009868B8" w:rsidRDefault="009868B8" w:rsidP="00544465">
      <w:pPr>
        <w:pStyle w:val="ListParagraph"/>
        <w:numPr>
          <w:ilvl w:val="0"/>
          <w:numId w:val="5"/>
        </w:numPr>
      </w:pPr>
      <w:r w:rsidRPr="00263662">
        <w:t xml:space="preserve">statement of capital works </w:t>
      </w:r>
      <w:r w:rsidR="003F4200">
        <w:t>is to include ten year e</w:t>
      </w:r>
      <w:r w:rsidR="00263662" w:rsidRPr="00263662">
        <w:t>xpenditure in relation to non-current assets, classified in accordance with the asset classes and asset expenditure types specified in the Local Government Model Financial Report and a summary of funding sources in relation to the planned capital works expenditure</w:t>
      </w:r>
      <w:r w:rsidR="00D52336">
        <w:t>.</w:t>
      </w:r>
    </w:p>
    <w:p w14:paraId="2E1F1B9F" w14:textId="77777777" w:rsidR="00D52336" w:rsidRDefault="00D52336" w:rsidP="00D52336">
      <w:pPr>
        <w:pStyle w:val="ListParagraph"/>
      </w:pPr>
    </w:p>
    <w:p w14:paraId="5BC16AA0" w14:textId="48E3A3C1" w:rsidR="00D52336" w:rsidRDefault="000E6A4C" w:rsidP="00544465">
      <w:pPr>
        <w:pStyle w:val="ListParagraph"/>
        <w:numPr>
          <w:ilvl w:val="0"/>
          <w:numId w:val="5"/>
        </w:numPr>
      </w:pPr>
      <w:r w:rsidRPr="000E6A4C">
        <w:t>a statement of human resources</w:t>
      </w:r>
      <w:r w:rsidR="00B00A39" w:rsidRPr="00B00A39">
        <w:rPr>
          <w:rFonts w:cs="Arial"/>
          <w:sz w:val="20"/>
          <w:shd w:val="clear" w:color="auto" w:fill="FFFFFF"/>
        </w:rPr>
        <w:t xml:space="preserve"> </w:t>
      </w:r>
      <w:r w:rsidR="00B00A39">
        <w:rPr>
          <w:rFonts w:cs="Arial"/>
          <w:sz w:val="20"/>
          <w:shd w:val="clear" w:color="auto" w:fill="FFFFFF"/>
        </w:rPr>
        <w:t xml:space="preserve">that includes a </w:t>
      </w:r>
      <w:r w:rsidR="00B00A39" w:rsidRPr="00B00A39">
        <w:t xml:space="preserve">summary of planned expenditure </w:t>
      </w:r>
      <w:r w:rsidR="00B00A39">
        <w:t xml:space="preserve">for the next ten years </w:t>
      </w:r>
      <w:r w:rsidR="00B00A39" w:rsidRPr="00B00A39">
        <w:t>in relation to permanent human resources and a summary of the planned number of permanent full time equivalent staff by organisational structure</w:t>
      </w:r>
      <w:r w:rsidR="00B54FAA">
        <w:t xml:space="preserve"> split between </w:t>
      </w:r>
      <w:r w:rsidR="00C1629F">
        <w:t>male, female and self-described gender.</w:t>
      </w:r>
    </w:p>
    <w:p w14:paraId="1FBFEF18" w14:textId="55F19167" w:rsidR="005C166B" w:rsidRDefault="001A68EE" w:rsidP="001A68EE">
      <w:r>
        <w:t xml:space="preserve">The Model Financial Plan includes </w:t>
      </w:r>
      <w:r w:rsidR="00FE18B1">
        <w:t xml:space="preserve">a number of </w:t>
      </w:r>
      <w:r>
        <w:t>example</w:t>
      </w:r>
      <w:r w:rsidR="00B6259B">
        <w:t>s</w:t>
      </w:r>
      <w:r w:rsidR="002C006F">
        <w:t>, in numeric form,</w:t>
      </w:r>
      <w:r w:rsidR="00B6259B">
        <w:t xml:space="preserve"> designed to disclose</w:t>
      </w:r>
      <w:r w:rsidR="005C166B">
        <w:t xml:space="preserve"> future year financial projections</w:t>
      </w:r>
      <w:r w:rsidR="002C006F">
        <w:t>.</w:t>
      </w:r>
      <w:r w:rsidR="005C166B">
        <w:t xml:space="preserve"> Individual councils may choose to </w:t>
      </w:r>
      <w:r w:rsidR="00985EE7">
        <w:t xml:space="preserve">also report this information in graphic format to assist </w:t>
      </w:r>
      <w:r w:rsidR="002C006F">
        <w:t xml:space="preserve">report </w:t>
      </w:r>
      <w:r w:rsidR="00985EE7">
        <w:t xml:space="preserve">users </w:t>
      </w:r>
      <w:r w:rsidR="002C006F">
        <w:t xml:space="preserve">and particularly those users with a non-accounting background. </w:t>
      </w:r>
    </w:p>
    <w:p w14:paraId="17498D1B" w14:textId="77777777" w:rsidR="005C166B" w:rsidRDefault="005C166B" w:rsidP="001A68EE"/>
    <w:p w14:paraId="13BF43CC" w14:textId="0DA0D5FF" w:rsidR="00C90787" w:rsidRPr="007F656D" w:rsidRDefault="00C90787" w:rsidP="00A54392">
      <w:pPr>
        <w:pStyle w:val="Heading2"/>
        <w:ind w:left="567" w:hanging="567"/>
      </w:pPr>
      <w:bookmarkStart w:id="14" w:name="_Toc95736464"/>
      <w:r w:rsidRPr="007F656D">
        <w:t>Engagement Principles</w:t>
      </w:r>
      <w:bookmarkEnd w:id="14"/>
    </w:p>
    <w:p w14:paraId="18D8B6E0" w14:textId="77777777" w:rsidR="00C90787" w:rsidRPr="005C7229" w:rsidRDefault="00C90787" w:rsidP="00C90787">
      <w:pPr>
        <w:rPr>
          <w:rFonts w:cs="Arial"/>
          <w:b/>
          <w:color w:val="auto"/>
          <w:szCs w:val="18"/>
          <w:lang w:eastAsia="zh-CN" w:bidi="th-TH"/>
        </w:rPr>
      </w:pPr>
      <w:r w:rsidRPr="005C7229">
        <w:rPr>
          <w:rFonts w:cs="Arial"/>
          <w:color w:val="auto"/>
          <w:szCs w:val="18"/>
          <w:lang w:eastAsia="zh-CN" w:bidi="th-TH"/>
        </w:rPr>
        <w:t>The level of engagement will depend on each council’s appetite for community input and the extent this input will impact the decision-making process. The table below describes the community engagement spectrum from a low level engagement (inform) to a high level engagement (empower).</w:t>
      </w:r>
    </w:p>
    <w:p w14:paraId="4CEC5F8E" w14:textId="77777777" w:rsidR="00C90787" w:rsidRDefault="00C90787" w:rsidP="00C90787">
      <w:pPr>
        <w:rPr>
          <w:rFonts w:cs="Arial"/>
          <w:b/>
          <w:color w:val="auto"/>
          <w:sz w:val="20"/>
          <w:lang w:eastAsia="zh-CN" w:bidi="th-TH"/>
        </w:rPr>
      </w:pPr>
    </w:p>
    <w:tbl>
      <w:tblPr>
        <w:tblStyle w:val="TableGrid"/>
        <w:tblW w:w="10355" w:type="dxa"/>
        <w:tblLook w:val="04A0" w:firstRow="1" w:lastRow="0" w:firstColumn="1" w:lastColumn="0" w:noHBand="0" w:noVBand="1"/>
      </w:tblPr>
      <w:tblGrid>
        <w:gridCol w:w="2068"/>
        <w:gridCol w:w="2068"/>
        <w:gridCol w:w="2191"/>
        <w:gridCol w:w="2012"/>
        <w:gridCol w:w="2016"/>
      </w:tblGrid>
      <w:tr w:rsidR="00C90787" w14:paraId="4EF4E8D9" w14:textId="77777777" w:rsidTr="00D31B84">
        <w:trPr>
          <w:trHeight w:val="172"/>
        </w:trPr>
        <w:tc>
          <w:tcPr>
            <w:tcW w:w="10355" w:type="dxa"/>
            <w:gridSpan w:val="5"/>
            <w:shd w:val="clear" w:color="auto" w:fill="3E4043" w:themeFill="accent2" w:themeFillShade="BF"/>
          </w:tcPr>
          <w:p w14:paraId="231A9C8F" w14:textId="77777777" w:rsidR="00C90787" w:rsidRPr="00C77C78" w:rsidRDefault="00C90787" w:rsidP="001310BE">
            <w:pPr>
              <w:jc w:val="center"/>
              <w:rPr>
                <w:rFonts w:cs="Arial"/>
                <w:bCs/>
                <w:color w:val="auto"/>
                <w:sz w:val="24"/>
                <w:szCs w:val="24"/>
                <w:lang w:eastAsia="zh-CN" w:bidi="th-TH"/>
              </w:rPr>
            </w:pPr>
            <w:r w:rsidRPr="0015033D">
              <w:rPr>
                <w:rFonts w:cs="Arial"/>
                <w:bCs/>
                <w:color w:val="FFFFFF" w:themeColor="background1"/>
                <w:sz w:val="24"/>
                <w:szCs w:val="24"/>
                <w:lang w:eastAsia="zh-CN" w:bidi="th-TH"/>
              </w:rPr>
              <w:t>Community Engagement Framework</w:t>
            </w:r>
          </w:p>
        </w:tc>
      </w:tr>
      <w:tr w:rsidR="00C90787" w14:paraId="55EF606C" w14:textId="77777777" w:rsidTr="00D31B84">
        <w:trPr>
          <w:trHeight w:val="172"/>
        </w:trPr>
        <w:tc>
          <w:tcPr>
            <w:tcW w:w="2068" w:type="dxa"/>
            <w:tcBorders>
              <w:top w:val="single" w:sz="4" w:space="0" w:color="170F34" w:themeColor="accent1" w:themeShade="BF"/>
            </w:tcBorders>
            <w:shd w:val="clear" w:color="auto" w:fill="3E4043" w:themeFill="accent2" w:themeFillShade="BF"/>
          </w:tcPr>
          <w:p w14:paraId="2495B0F0" w14:textId="71A9452A" w:rsidR="00C90787" w:rsidRPr="0015033D" w:rsidRDefault="00C90787" w:rsidP="001310BE">
            <w:pPr>
              <w:jc w:val="center"/>
              <w:rPr>
                <w:rFonts w:cs="Arial"/>
                <w:bCs/>
                <w:color w:val="FFFFFF" w:themeColor="background1"/>
                <w:sz w:val="20"/>
                <w:lang w:eastAsia="zh-CN" w:bidi="th-TH"/>
              </w:rPr>
            </w:pPr>
            <w:r w:rsidRPr="0015033D">
              <w:rPr>
                <w:rFonts w:cs="Arial"/>
                <w:bCs/>
                <w:color w:val="FFFFFF" w:themeColor="background1"/>
                <w:sz w:val="20"/>
                <w:lang w:eastAsia="zh-CN" w:bidi="th-TH"/>
              </w:rPr>
              <w:t xml:space="preserve">Inform </w:t>
            </w:r>
            <w:r w:rsidR="00D31B84">
              <w:rPr>
                <w:rFonts w:cs="Arial"/>
                <w:bCs/>
                <w:color w:val="FFFFFF" w:themeColor="background1"/>
                <w:sz w:val="20"/>
                <w:lang w:eastAsia="zh-CN" w:bidi="th-TH"/>
              </w:rPr>
              <w:t>–</w:t>
            </w:r>
            <w:r w:rsidRPr="0015033D">
              <w:rPr>
                <w:rFonts w:cs="Arial"/>
                <w:bCs/>
                <w:color w:val="FFFFFF" w:themeColor="background1"/>
                <w:sz w:val="20"/>
                <w:lang w:eastAsia="zh-CN" w:bidi="th-TH"/>
              </w:rPr>
              <w:t xml:space="preserve"> 1</w:t>
            </w:r>
          </w:p>
        </w:tc>
        <w:tc>
          <w:tcPr>
            <w:tcW w:w="2068" w:type="dxa"/>
            <w:shd w:val="clear" w:color="auto" w:fill="3E4043" w:themeFill="accent2" w:themeFillShade="BF"/>
          </w:tcPr>
          <w:p w14:paraId="1DB1B471" w14:textId="7336E59A" w:rsidR="00C90787" w:rsidRPr="0015033D" w:rsidRDefault="00C90787" w:rsidP="001310BE">
            <w:pPr>
              <w:jc w:val="center"/>
              <w:rPr>
                <w:rFonts w:cs="Arial"/>
                <w:bCs/>
                <w:color w:val="FFFFFF" w:themeColor="background1"/>
                <w:sz w:val="20"/>
                <w:lang w:eastAsia="zh-CN" w:bidi="th-TH"/>
              </w:rPr>
            </w:pPr>
            <w:r w:rsidRPr="0015033D">
              <w:rPr>
                <w:rFonts w:cs="Arial"/>
                <w:bCs/>
                <w:color w:val="FFFFFF" w:themeColor="background1"/>
                <w:sz w:val="20"/>
                <w:lang w:eastAsia="zh-CN" w:bidi="th-TH"/>
              </w:rPr>
              <w:t xml:space="preserve">Consult </w:t>
            </w:r>
            <w:r w:rsidR="004A07AD">
              <w:rPr>
                <w:rFonts w:cs="Arial"/>
                <w:bCs/>
                <w:color w:val="FFFFFF" w:themeColor="background1"/>
                <w:sz w:val="20"/>
                <w:lang w:eastAsia="zh-CN" w:bidi="th-TH"/>
              </w:rPr>
              <w:t>–</w:t>
            </w:r>
            <w:r w:rsidRPr="0015033D">
              <w:rPr>
                <w:rFonts w:cs="Arial"/>
                <w:bCs/>
                <w:color w:val="FFFFFF" w:themeColor="background1"/>
                <w:sz w:val="20"/>
                <w:lang w:eastAsia="zh-CN" w:bidi="th-TH"/>
              </w:rPr>
              <w:t xml:space="preserve"> 2</w:t>
            </w:r>
          </w:p>
        </w:tc>
        <w:tc>
          <w:tcPr>
            <w:tcW w:w="2191" w:type="dxa"/>
            <w:shd w:val="clear" w:color="auto" w:fill="3E4043" w:themeFill="accent2" w:themeFillShade="BF"/>
          </w:tcPr>
          <w:p w14:paraId="456410F1" w14:textId="77777777" w:rsidR="00C90787" w:rsidRPr="0015033D" w:rsidRDefault="00C90787" w:rsidP="001310BE">
            <w:pPr>
              <w:jc w:val="center"/>
              <w:rPr>
                <w:rFonts w:cs="Arial"/>
                <w:bCs/>
                <w:color w:val="FFFFFF" w:themeColor="background1"/>
                <w:sz w:val="20"/>
                <w:lang w:eastAsia="zh-CN" w:bidi="th-TH"/>
              </w:rPr>
            </w:pPr>
            <w:r w:rsidRPr="0015033D">
              <w:rPr>
                <w:rFonts w:cs="Arial"/>
                <w:bCs/>
                <w:color w:val="FFFFFF" w:themeColor="background1"/>
                <w:sz w:val="20"/>
                <w:lang w:eastAsia="zh-CN" w:bidi="th-TH"/>
              </w:rPr>
              <w:t>Involve - 3</w:t>
            </w:r>
          </w:p>
        </w:tc>
        <w:tc>
          <w:tcPr>
            <w:tcW w:w="2012" w:type="dxa"/>
            <w:shd w:val="clear" w:color="auto" w:fill="3E4043" w:themeFill="accent2" w:themeFillShade="BF"/>
          </w:tcPr>
          <w:p w14:paraId="2AEAC8BD" w14:textId="77777777" w:rsidR="00C90787" w:rsidRPr="0015033D" w:rsidRDefault="00C90787" w:rsidP="001310BE">
            <w:pPr>
              <w:jc w:val="center"/>
              <w:rPr>
                <w:rFonts w:cs="Arial"/>
                <w:bCs/>
                <w:color w:val="FFFFFF" w:themeColor="background1"/>
                <w:sz w:val="20"/>
                <w:lang w:eastAsia="zh-CN" w:bidi="th-TH"/>
              </w:rPr>
            </w:pPr>
            <w:r w:rsidRPr="0015033D">
              <w:rPr>
                <w:rFonts w:cs="Arial"/>
                <w:bCs/>
                <w:color w:val="FFFFFF" w:themeColor="background1"/>
                <w:sz w:val="20"/>
                <w:lang w:eastAsia="zh-CN" w:bidi="th-TH"/>
              </w:rPr>
              <w:t>Collaborate - 4</w:t>
            </w:r>
          </w:p>
        </w:tc>
        <w:tc>
          <w:tcPr>
            <w:tcW w:w="2012" w:type="dxa"/>
            <w:shd w:val="clear" w:color="auto" w:fill="3E4043" w:themeFill="accent2" w:themeFillShade="BF"/>
          </w:tcPr>
          <w:p w14:paraId="0C23D6AD" w14:textId="77777777" w:rsidR="00C90787" w:rsidRPr="0015033D" w:rsidRDefault="00C90787" w:rsidP="001310BE">
            <w:pPr>
              <w:jc w:val="center"/>
              <w:rPr>
                <w:rFonts w:cs="Arial"/>
                <w:bCs/>
                <w:color w:val="FFFFFF" w:themeColor="background1"/>
                <w:sz w:val="20"/>
                <w:lang w:eastAsia="zh-CN" w:bidi="th-TH"/>
              </w:rPr>
            </w:pPr>
            <w:r w:rsidRPr="0015033D">
              <w:rPr>
                <w:rFonts w:cs="Arial"/>
                <w:bCs/>
                <w:color w:val="FFFFFF" w:themeColor="background1"/>
                <w:sz w:val="20"/>
                <w:lang w:eastAsia="zh-CN" w:bidi="th-TH"/>
              </w:rPr>
              <w:t>Empower - 5</w:t>
            </w:r>
          </w:p>
        </w:tc>
      </w:tr>
      <w:tr w:rsidR="00C90787" w14:paraId="160977FC" w14:textId="77777777" w:rsidTr="00D31B84">
        <w:trPr>
          <w:trHeight w:val="166"/>
        </w:trPr>
        <w:tc>
          <w:tcPr>
            <w:tcW w:w="10355" w:type="dxa"/>
            <w:gridSpan w:val="5"/>
            <w:shd w:val="clear" w:color="auto" w:fill="3E4043" w:themeFill="accent2" w:themeFillShade="BF"/>
          </w:tcPr>
          <w:p w14:paraId="5B52E434" w14:textId="77777777" w:rsidR="00C90787" w:rsidRPr="00815722" w:rsidRDefault="00C90787" w:rsidP="001310BE">
            <w:pPr>
              <w:rPr>
                <w:rFonts w:cs="Arial"/>
                <w:bCs/>
                <w:color w:val="auto"/>
                <w:sz w:val="20"/>
                <w:lang w:eastAsia="zh-CN" w:bidi="th-TH"/>
              </w:rPr>
            </w:pPr>
            <w:r w:rsidRPr="0015033D">
              <w:rPr>
                <w:rFonts w:cs="Arial"/>
                <w:bCs/>
                <w:noProof/>
                <w:color w:val="FFFFFF" w:themeColor="background1"/>
                <w:sz w:val="20"/>
                <w:lang w:eastAsia="zh-CN" w:bidi="th-TH"/>
              </w:rPr>
              <mc:AlternateContent>
                <mc:Choice Requires="wps">
                  <w:drawing>
                    <wp:anchor distT="0" distB="0" distL="114300" distR="114300" simplePos="0" relativeHeight="251658240" behindDoc="0" locked="0" layoutInCell="1" allowOverlap="1" wp14:anchorId="77699D10" wp14:editId="29BB7084">
                      <wp:simplePos x="0" y="0"/>
                      <wp:positionH relativeFrom="column">
                        <wp:posOffset>760396</wp:posOffset>
                      </wp:positionH>
                      <wp:positionV relativeFrom="paragraph">
                        <wp:posOffset>27205</wp:posOffset>
                      </wp:positionV>
                      <wp:extent cx="4798193" cy="72189"/>
                      <wp:effectExtent l="0" t="19050" r="40640" b="42545"/>
                      <wp:wrapNone/>
                      <wp:docPr id="11" name="Arrow: Striped Right 11"/>
                      <wp:cNvGraphicFramePr/>
                      <a:graphic xmlns:a="http://schemas.openxmlformats.org/drawingml/2006/main">
                        <a:graphicData uri="http://schemas.microsoft.com/office/word/2010/wordprocessingShape">
                          <wps:wsp>
                            <wps:cNvSpPr/>
                            <wps:spPr>
                              <a:xfrm>
                                <a:off x="0" y="0"/>
                                <a:ext cx="4798193" cy="72189"/>
                              </a:xfrm>
                              <a:prstGeom prst="stripedRightArrow">
                                <a:avLst/>
                              </a:prstGeom>
                              <a:solidFill>
                                <a:schemeClr val="bg1"/>
                              </a:solid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type w14:anchorId="1F32D650"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rrow: Striped Right 11" o:spid="_x0000_s1026" type="#_x0000_t93" style="position:absolute;margin-left:59.85pt;margin-top:2.15pt;width:377.8pt;height:5.7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" adj="21438" fillcolor="white [3212]" strokecolor="white [3212]" strokeweight=".5pt"/>
                  </w:pict>
                </mc:Fallback>
              </mc:AlternateContent>
            </w:r>
            <w:r w:rsidRPr="0015033D">
              <w:rPr>
                <w:rFonts w:cs="Arial"/>
                <w:bCs/>
                <w:color w:val="FFFFFF" w:themeColor="background1"/>
                <w:sz w:val="20"/>
                <w:lang w:eastAsia="zh-CN" w:bidi="th-TH"/>
              </w:rPr>
              <w:t>Low Level                                                                                                                                               High Level</w:t>
            </w:r>
          </w:p>
        </w:tc>
      </w:tr>
      <w:tr w:rsidR="00C90787" w14:paraId="732F40F6" w14:textId="77777777" w:rsidTr="00D31B84">
        <w:trPr>
          <w:trHeight w:val="1358"/>
        </w:trPr>
        <w:tc>
          <w:tcPr>
            <w:tcW w:w="2068" w:type="dxa"/>
          </w:tcPr>
          <w:p w14:paraId="044CB0E7" w14:textId="77777777" w:rsidR="00C90787" w:rsidRPr="00A92447" w:rsidRDefault="00C90787" w:rsidP="001310BE">
            <w:pPr>
              <w:rPr>
                <w:rFonts w:cs="Arial"/>
                <w:b/>
                <w:color w:val="auto"/>
                <w:szCs w:val="18"/>
                <w:lang w:eastAsia="zh-CN" w:bidi="th-TH"/>
              </w:rPr>
            </w:pPr>
            <w:r w:rsidRPr="00A92447">
              <w:rPr>
                <w:rFonts w:cs="Arial"/>
                <w:color w:val="auto"/>
                <w:szCs w:val="18"/>
                <w:lang w:eastAsia="zh-CN" w:bidi="th-TH"/>
              </w:rPr>
              <w:t>Provide community awareness and keep them informed of the completion of the Financial Plan</w:t>
            </w:r>
          </w:p>
        </w:tc>
        <w:tc>
          <w:tcPr>
            <w:tcW w:w="2068" w:type="dxa"/>
          </w:tcPr>
          <w:p w14:paraId="0D2B43CB" w14:textId="77777777" w:rsidR="00C90787" w:rsidRPr="00A92447" w:rsidRDefault="00C90787" w:rsidP="001310BE">
            <w:pPr>
              <w:rPr>
                <w:rFonts w:cs="Arial"/>
                <w:b/>
                <w:color w:val="auto"/>
                <w:szCs w:val="18"/>
                <w:lang w:eastAsia="zh-CN" w:bidi="th-TH"/>
              </w:rPr>
            </w:pPr>
            <w:r w:rsidRPr="00A92447">
              <w:rPr>
                <w:rFonts w:cs="Arial"/>
                <w:color w:val="auto"/>
                <w:szCs w:val="18"/>
                <w:lang w:eastAsia="zh-CN" w:bidi="th-TH"/>
              </w:rPr>
              <w:t>Ask the community for feedback then inform them of how their input affected decision making.</w:t>
            </w:r>
          </w:p>
        </w:tc>
        <w:tc>
          <w:tcPr>
            <w:tcW w:w="2191" w:type="dxa"/>
          </w:tcPr>
          <w:p w14:paraId="4FD48D39" w14:textId="77777777" w:rsidR="00C90787" w:rsidRPr="00A92447" w:rsidRDefault="00C90787" w:rsidP="001310BE">
            <w:pPr>
              <w:rPr>
                <w:rFonts w:cs="Arial"/>
                <w:b/>
                <w:color w:val="auto"/>
                <w:szCs w:val="18"/>
                <w:lang w:eastAsia="zh-CN" w:bidi="th-TH"/>
              </w:rPr>
            </w:pPr>
            <w:r w:rsidRPr="00A92447">
              <w:rPr>
                <w:rFonts w:cs="Arial"/>
                <w:color w:val="auto"/>
                <w:szCs w:val="18"/>
                <w:lang w:eastAsia="zh-CN" w:bidi="th-TH"/>
              </w:rPr>
              <w:t>Work directly with the community to ensure their views and aspirations are considered in the developing the Financial Plan.</w:t>
            </w:r>
          </w:p>
        </w:tc>
        <w:tc>
          <w:tcPr>
            <w:tcW w:w="2012" w:type="dxa"/>
          </w:tcPr>
          <w:p w14:paraId="283AB2AD" w14:textId="77777777" w:rsidR="00C90787" w:rsidRPr="00A92447" w:rsidRDefault="00C90787" w:rsidP="001310BE">
            <w:pPr>
              <w:rPr>
                <w:rFonts w:cs="Arial"/>
                <w:b/>
                <w:color w:val="auto"/>
                <w:szCs w:val="18"/>
                <w:lang w:eastAsia="zh-CN" w:bidi="th-TH"/>
              </w:rPr>
            </w:pPr>
            <w:r w:rsidRPr="00A92447">
              <w:rPr>
                <w:rFonts w:cs="Arial"/>
                <w:color w:val="auto"/>
                <w:szCs w:val="18"/>
                <w:lang w:eastAsia="zh-CN" w:bidi="th-TH"/>
              </w:rPr>
              <w:t>Partner with the community to develop joint solutions and incorporate their advice to the Financial Plan.</w:t>
            </w:r>
          </w:p>
        </w:tc>
        <w:tc>
          <w:tcPr>
            <w:tcW w:w="2012" w:type="dxa"/>
          </w:tcPr>
          <w:p w14:paraId="6EE5710F" w14:textId="77777777" w:rsidR="00C90787" w:rsidRPr="00A92447" w:rsidRDefault="00C90787" w:rsidP="001310BE">
            <w:pPr>
              <w:rPr>
                <w:rFonts w:cs="Arial"/>
                <w:b/>
                <w:color w:val="auto"/>
                <w:szCs w:val="18"/>
                <w:lang w:eastAsia="zh-CN" w:bidi="th-TH"/>
              </w:rPr>
            </w:pPr>
            <w:r w:rsidRPr="00A92447">
              <w:rPr>
                <w:rFonts w:cs="Arial"/>
                <w:color w:val="auto"/>
                <w:szCs w:val="18"/>
                <w:lang w:eastAsia="zh-CN" w:bidi="th-TH"/>
              </w:rPr>
              <w:t xml:space="preserve">Community decides what is implemented and included to the Financial Plan. </w:t>
            </w:r>
          </w:p>
        </w:tc>
      </w:tr>
    </w:tbl>
    <w:p w14:paraId="51764C4B" w14:textId="77777777" w:rsidR="003735BB" w:rsidRDefault="003735BB" w:rsidP="00C90787">
      <w:pPr>
        <w:rPr>
          <w:rFonts w:cs="Arial"/>
          <w:color w:val="auto"/>
          <w:szCs w:val="18"/>
          <w:lang w:eastAsia="zh-CN" w:bidi="th-TH"/>
        </w:rPr>
      </w:pPr>
    </w:p>
    <w:p w14:paraId="72425FFF" w14:textId="2CF516BE" w:rsidR="00C90787" w:rsidRPr="005C7229" w:rsidRDefault="00C90787" w:rsidP="00C90787">
      <w:pPr>
        <w:rPr>
          <w:rFonts w:cs="Arial"/>
          <w:b/>
          <w:color w:val="auto"/>
          <w:szCs w:val="18"/>
          <w:lang w:eastAsia="zh-CN" w:bidi="th-TH"/>
        </w:rPr>
      </w:pPr>
      <w:r w:rsidRPr="005C7229">
        <w:rPr>
          <w:rFonts w:cs="Arial"/>
          <w:color w:val="auto"/>
          <w:szCs w:val="18"/>
          <w:lang w:eastAsia="zh-CN" w:bidi="th-TH"/>
        </w:rPr>
        <w:t>Each Council will be required to describe a level of engagement in the development of the Financial Plan.</w:t>
      </w:r>
    </w:p>
    <w:p w14:paraId="0B72649F" w14:textId="02044551" w:rsidR="00A507DC" w:rsidRDefault="00A507DC">
      <w:pPr>
        <w:spacing w:before="0" w:line="276" w:lineRule="auto"/>
      </w:pPr>
      <w:r>
        <w:br w:type="page"/>
      </w:r>
    </w:p>
    <w:p w14:paraId="0A948A82" w14:textId="2256A4AB" w:rsidR="00A275F2" w:rsidRPr="00A275F2" w:rsidRDefault="00A275F2" w:rsidP="00F4336F">
      <w:pPr>
        <w:pStyle w:val="Heading2"/>
        <w:ind w:left="567" w:hanging="567"/>
      </w:pPr>
      <w:r w:rsidRPr="00A275F2">
        <w:lastRenderedPageBreak/>
        <w:t xml:space="preserve"> </w:t>
      </w:r>
      <w:bookmarkStart w:id="15" w:name="_Toc95736465"/>
      <w:r w:rsidRPr="00A275F2">
        <w:t>Asset Plan Integration</w:t>
      </w:r>
      <w:bookmarkEnd w:id="15"/>
    </w:p>
    <w:p w14:paraId="0A6A0BF4" w14:textId="559B6CBC" w:rsidR="00A275F2" w:rsidRPr="00A275F2" w:rsidRDefault="00A275F2" w:rsidP="00A275F2">
      <w:r w:rsidRPr="00A275F2">
        <w:t>It is essential that any approach towards strategic financial planning be integrated to the Asset Plan. This will ensure that future funding is allocated in a manner that supports service delivery in terms of the plans and the</w:t>
      </w:r>
      <w:r w:rsidR="001A2780">
        <w:t xml:space="preserve"> </w:t>
      </w:r>
      <w:r w:rsidRPr="00A275F2">
        <w:t>effective management of Council’s assets into the future.</w:t>
      </w:r>
    </w:p>
    <w:p w14:paraId="51AE7558" w14:textId="77777777" w:rsidR="00227B75" w:rsidRDefault="00A275F2" w:rsidP="0009314D">
      <w:r w:rsidRPr="00A275F2">
        <w:t xml:space="preserve">The Asset Plan is designed to identify the operational and strategic practices which will ensure that Council manages assets across their life cycle in a financially sustainable manner. </w:t>
      </w:r>
    </w:p>
    <w:p w14:paraId="52B560E2" w14:textId="46DA26EE" w:rsidR="00BD3FC0" w:rsidRPr="00BD3FC0" w:rsidRDefault="00CE0B0A" w:rsidP="00BD3FC0">
      <w:r>
        <w:t>The objective is for each c</w:t>
      </w:r>
      <w:r w:rsidR="00BD3FC0" w:rsidRPr="00BD3FC0">
        <w:t>ouncil to confidently forecast its infrastructure investment needs and costs to ensure it can sustainably provide for current and future communities and ensure they are cost effectively managing asset associated risks and opportunities over the long term.</w:t>
      </w:r>
      <w:r>
        <w:t xml:space="preserve"> </w:t>
      </w:r>
      <w:r w:rsidR="005D2D68">
        <w:t>Key considerations include:</w:t>
      </w:r>
    </w:p>
    <w:p w14:paraId="571AAF1A" w14:textId="62B8AE40" w:rsidR="005D2D68" w:rsidRDefault="0009314D" w:rsidP="00F628FB">
      <w:pPr>
        <w:pStyle w:val="ListParagraph"/>
        <w:numPr>
          <w:ilvl w:val="0"/>
          <w:numId w:val="15"/>
        </w:numPr>
      </w:pPr>
      <w:r w:rsidRPr="0009314D">
        <w:t>Decisions about assets have significant financial consequence</w:t>
      </w:r>
      <w:r w:rsidR="005D2D68">
        <w:t xml:space="preserve">s. </w:t>
      </w:r>
    </w:p>
    <w:p w14:paraId="1093F2CE" w14:textId="77777777" w:rsidR="005D2D68" w:rsidRDefault="005D2D68" w:rsidP="005D2D68">
      <w:pPr>
        <w:pStyle w:val="ListParagraph"/>
      </w:pPr>
    </w:p>
    <w:p w14:paraId="52F6E819" w14:textId="77777777" w:rsidR="00163536" w:rsidRDefault="0009314D" w:rsidP="00F628FB">
      <w:pPr>
        <w:pStyle w:val="ListParagraph"/>
        <w:numPr>
          <w:ilvl w:val="0"/>
          <w:numId w:val="15"/>
        </w:numPr>
      </w:pPr>
      <w:r w:rsidRPr="0009314D">
        <w:t xml:space="preserve">Asset related expenditure and risk form a significant proportion of the financial statements and overall performance </w:t>
      </w:r>
      <w:r w:rsidR="005D2D68">
        <w:t>of each council.</w:t>
      </w:r>
    </w:p>
    <w:p w14:paraId="2EEA8568" w14:textId="77777777" w:rsidR="00163536" w:rsidRDefault="00163536" w:rsidP="00163536">
      <w:pPr>
        <w:pStyle w:val="ListParagraph"/>
      </w:pPr>
    </w:p>
    <w:p w14:paraId="6F7BC0CF" w14:textId="77777777" w:rsidR="00B62DFD" w:rsidRDefault="00163536" w:rsidP="00F628FB">
      <w:pPr>
        <w:pStyle w:val="ListParagraph"/>
        <w:numPr>
          <w:ilvl w:val="0"/>
          <w:numId w:val="15"/>
        </w:numPr>
      </w:pPr>
      <w:r>
        <w:t>Se</w:t>
      </w:r>
      <w:r w:rsidR="0009314D" w:rsidRPr="0009314D">
        <w:t>rvice delivery is often highly dependent upon the assets</w:t>
      </w:r>
      <w:r>
        <w:t xml:space="preserve"> owned and controlled by each council.</w:t>
      </w:r>
      <w:r w:rsidR="00F535EC">
        <w:t xml:space="preserve"> </w:t>
      </w:r>
    </w:p>
    <w:p w14:paraId="1D104B74" w14:textId="77777777" w:rsidR="00B62DFD" w:rsidRDefault="00B62DFD" w:rsidP="00B62DFD">
      <w:pPr>
        <w:pStyle w:val="ListParagraph"/>
      </w:pPr>
    </w:p>
    <w:p w14:paraId="4BC9C950" w14:textId="12757087" w:rsidR="00F329D3" w:rsidRPr="00F329D3" w:rsidRDefault="0009314D" w:rsidP="00F628FB">
      <w:pPr>
        <w:pStyle w:val="ListParagraph"/>
        <w:numPr>
          <w:ilvl w:val="0"/>
          <w:numId w:val="15"/>
        </w:numPr>
      </w:pPr>
      <w:r w:rsidRPr="0009314D">
        <w:t>Council assets are long lived, commonly buil</w:t>
      </w:r>
      <w:r w:rsidR="00DA0045">
        <w:t>t</w:t>
      </w:r>
      <w:r w:rsidRPr="0009314D">
        <w:t xml:space="preserve"> to last for 50 – 100 year</w:t>
      </w:r>
      <w:r w:rsidR="00F329D3">
        <w:t>s and</w:t>
      </w:r>
      <w:r w:rsidR="00F329D3" w:rsidRPr="00F329D3">
        <w:t xml:space="preserve"> as they age </w:t>
      </w:r>
      <w:r w:rsidR="00F535EC">
        <w:t xml:space="preserve">there is an increase in </w:t>
      </w:r>
      <w:r w:rsidR="00F329D3" w:rsidRPr="00F329D3">
        <w:t>maintenance</w:t>
      </w:r>
      <w:r w:rsidR="00F535EC">
        <w:t xml:space="preserve"> costs.</w:t>
      </w:r>
    </w:p>
    <w:p w14:paraId="4F7DAE9D" w14:textId="173CF155" w:rsidR="00412954" w:rsidRDefault="00412954" w:rsidP="0009314D"/>
    <w:p w14:paraId="465F2531" w14:textId="77777777" w:rsidR="004A76FC" w:rsidRPr="004A76FC" w:rsidRDefault="004A76FC" w:rsidP="00A54392">
      <w:pPr>
        <w:pStyle w:val="Heading2"/>
        <w:ind w:left="567" w:hanging="567"/>
      </w:pPr>
      <w:bookmarkStart w:id="16" w:name="_Toc95736466"/>
      <w:r w:rsidRPr="004A76FC">
        <w:t>Financial Policy Statements</w:t>
      </w:r>
      <w:bookmarkEnd w:id="16"/>
    </w:p>
    <w:p w14:paraId="4B229C58" w14:textId="77777777" w:rsidR="004A76FC" w:rsidRPr="004A76FC" w:rsidRDefault="004A76FC" w:rsidP="004A76FC">
      <w:pPr>
        <w:ind w:left="360"/>
      </w:pPr>
      <w:r w:rsidRPr="004A76FC">
        <w:t>A list of policy statements designed to demonstrate councils financial sustainability over the life of the next ten years. The policy statements are to include:</w:t>
      </w:r>
    </w:p>
    <w:p w14:paraId="09D4CA1E" w14:textId="4E031CEA" w:rsidR="004A76FC" w:rsidRPr="004A76FC" w:rsidRDefault="004A76FC" w:rsidP="00544465">
      <w:pPr>
        <w:numPr>
          <w:ilvl w:val="0"/>
          <w:numId w:val="7"/>
        </w:numPr>
      </w:pPr>
      <w:r w:rsidRPr="004A76FC">
        <w:t>an explanation of the financial measure that underpins each financial policy statement</w:t>
      </w:r>
      <w:r w:rsidR="004A07AD">
        <w:t>.</w:t>
      </w:r>
    </w:p>
    <w:p w14:paraId="435A94D3" w14:textId="1DEADF6C" w:rsidR="004A76FC" w:rsidRPr="004A76FC" w:rsidRDefault="004A76FC" w:rsidP="00544465">
      <w:pPr>
        <w:numPr>
          <w:ilvl w:val="0"/>
          <w:numId w:val="7"/>
        </w:numPr>
      </w:pPr>
      <w:r w:rsidRPr="004A76FC">
        <w:t>an agreed financial target that is assigned to each financial measure</w:t>
      </w:r>
      <w:r w:rsidR="004A07AD">
        <w:t>.</w:t>
      </w:r>
    </w:p>
    <w:p w14:paraId="050C37C6" w14:textId="582C6EC5" w:rsidR="004A76FC" w:rsidRPr="004A76FC" w:rsidRDefault="004A76FC" w:rsidP="00544465">
      <w:pPr>
        <w:numPr>
          <w:ilvl w:val="0"/>
          <w:numId w:val="7"/>
        </w:numPr>
      </w:pPr>
      <w:r w:rsidRPr="004A76FC">
        <w:t>ten year calculations of each financial measure that may be compared to the respective target in order to demonstrate financial sustainability</w:t>
      </w:r>
      <w:r w:rsidR="004A07AD">
        <w:t>.</w:t>
      </w:r>
    </w:p>
    <w:p w14:paraId="513DDA55" w14:textId="77777777" w:rsidR="00613B23" w:rsidRDefault="00613B23" w:rsidP="00613B23">
      <w:pPr>
        <w:pStyle w:val="ListParagraph"/>
        <w:numPr>
          <w:ilvl w:val="0"/>
          <w:numId w:val="7"/>
        </w:numPr>
      </w:pPr>
      <w:r>
        <w:t>The Model Financial Plan includes target performance measures that are indicative only. Each Council may choose to amend the target performance measures to suit their individual circumstances.</w:t>
      </w:r>
    </w:p>
    <w:p w14:paraId="40C46798" w14:textId="77777777" w:rsidR="004A76FC" w:rsidRPr="004A76FC" w:rsidRDefault="004A76FC" w:rsidP="004A76FC">
      <w:pPr>
        <w:ind w:left="360"/>
      </w:pPr>
    </w:p>
    <w:p w14:paraId="49C702B1" w14:textId="77777777" w:rsidR="004A76FC" w:rsidRPr="004A76FC" w:rsidRDefault="004A76FC" w:rsidP="002837F4">
      <w:pPr>
        <w:pStyle w:val="Heading2"/>
        <w:ind w:left="567" w:hanging="567"/>
      </w:pPr>
      <w:bookmarkStart w:id="17" w:name="_Toc95736467"/>
      <w:r w:rsidRPr="004A76FC">
        <w:t>Strategic Actions</w:t>
      </w:r>
      <w:bookmarkEnd w:id="17"/>
    </w:p>
    <w:p w14:paraId="35F1A724" w14:textId="5F5A65FE" w:rsidR="00610D45" w:rsidRDefault="004A76FC" w:rsidP="004A76FC">
      <w:pPr>
        <w:ind w:left="360"/>
      </w:pPr>
      <w:r w:rsidRPr="004A76FC">
        <w:t>A list of strategic actions that disclose councils key funding priorities over the next ten yea</w:t>
      </w:r>
      <w:r w:rsidR="00CE2530">
        <w:t>r</w:t>
      </w:r>
      <w:r w:rsidRPr="004A76FC">
        <w:t>s.</w:t>
      </w:r>
      <w:r w:rsidR="004A07AD">
        <w:t xml:space="preserve"> By adopting the </w:t>
      </w:r>
      <w:r w:rsidR="00610D45">
        <w:t xml:space="preserve">strategic actions in conjunction with the annual adoption of the Financial Plan, council is demonstrating its key financial strategies in order to ensure ongoing financial sustainability.  </w:t>
      </w:r>
    </w:p>
    <w:p w14:paraId="72BF1D49" w14:textId="1FB59E2A" w:rsidR="004A76FC" w:rsidRDefault="00610D45" w:rsidP="004A76FC">
      <w:pPr>
        <w:ind w:left="360"/>
      </w:pPr>
      <w:r w:rsidRPr="00610D45">
        <w:t>The strategic actions are included to the 10-year financial plan and, where appropriate, referenced in the commentary associated with the 10-year Comprehensive Income Statement and the 10-year Statement of Capital Works.</w:t>
      </w:r>
    </w:p>
    <w:p w14:paraId="15816A6E" w14:textId="2A7C9201" w:rsidR="00610D45" w:rsidRDefault="00610D45" w:rsidP="004A76FC">
      <w:pPr>
        <w:ind w:left="360"/>
      </w:pPr>
    </w:p>
    <w:p w14:paraId="07FA0A95" w14:textId="2423634A" w:rsidR="00610D45" w:rsidRDefault="00610D45" w:rsidP="004A76FC">
      <w:pPr>
        <w:ind w:left="360"/>
      </w:pPr>
      <w:r>
        <w:t>Examples of key strategic actions:</w:t>
      </w:r>
    </w:p>
    <w:p w14:paraId="63897147" w14:textId="1544C4A7" w:rsidR="00610D45" w:rsidRDefault="00610D45" w:rsidP="00544465">
      <w:pPr>
        <w:pStyle w:val="ListParagraph"/>
        <w:numPr>
          <w:ilvl w:val="0"/>
          <w:numId w:val="11"/>
        </w:numPr>
      </w:pPr>
      <w:r>
        <w:t>That council adopt the budgeted statement of financial performance (Comprehensive Income Statement) as an integral part of the budget setting process for current and future budgets.</w:t>
      </w:r>
    </w:p>
    <w:p w14:paraId="302BE854" w14:textId="77777777" w:rsidR="00610D45" w:rsidRDefault="00610D45" w:rsidP="00610D45">
      <w:pPr>
        <w:pStyle w:val="ListParagraph"/>
        <w:ind w:left="1080"/>
      </w:pPr>
    </w:p>
    <w:p w14:paraId="6160AEAE" w14:textId="556D7689" w:rsidR="00610D45" w:rsidRDefault="00610D45" w:rsidP="00544465">
      <w:pPr>
        <w:pStyle w:val="ListParagraph"/>
        <w:numPr>
          <w:ilvl w:val="0"/>
          <w:numId w:val="11"/>
        </w:numPr>
      </w:pPr>
      <w:r>
        <w:t>That Council targets to achieve a breakeven operating result in the statement of financial performance within x years.</w:t>
      </w:r>
    </w:p>
    <w:p w14:paraId="1531BF1E" w14:textId="77777777" w:rsidR="00610D45" w:rsidRDefault="00610D45" w:rsidP="00610D45">
      <w:pPr>
        <w:pStyle w:val="ListParagraph"/>
      </w:pPr>
    </w:p>
    <w:p w14:paraId="1184DD0C" w14:textId="3C2F5357" w:rsidR="00610D45" w:rsidRDefault="00610D45" w:rsidP="00544465">
      <w:pPr>
        <w:pStyle w:val="ListParagraph"/>
        <w:numPr>
          <w:ilvl w:val="0"/>
          <w:numId w:val="11"/>
        </w:numPr>
      </w:pPr>
      <w:r>
        <w:t xml:space="preserve">That Council adopt the budgeted statement of financial position (balance sheet) as being an integral </w:t>
      </w:r>
      <w:r w:rsidR="0013189C">
        <w:t>p</w:t>
      </w:r>
      <w:r>
        <w:t xml:space="preserve">art of the budget setting process </w:t>
      </w:r>
      <w:r w:rsidR="0013189C">
        <w:t>fo</w:t>
      </w:r>
      <w:r>
        <w:t>r</w:t>
      </w:r>
      <w:r w:rsidR="0013189C">
        <w:t xml:space="preserve"> </w:t>
      </w:r>
      <w:r>
        <w:t>current and future budgets.</w:t>
      </w:r>
    </w:p>
    <w:p w14:paraId="6638BC8C" w14:textId="77777777" w:rsidR="0013189C" w:rsidRDefault="0013189C" w:rsidP="0013189C">
      <w:pPr>
        <w:pStyle w:val="ListParagraph"/>
        <w:ind w:left="1080"/>
      </w:pPr>
    </w:p>
    <w:p w14:paraId="54FBA66D" w14:textId="0A69CBD2" w:rsidR="00610D45" w:rsidRDefault="00610D45" w:rsidP="00544465">
      <w:pPr>
        <w:pStyle w:val="ListParagraph"/>
        <w:numPr>
          <w:ilvl w:val="0"/>
          <w:numId w:val="11"/>
        </w:numPr>
      </w:pPr>
      <w:r>
        <w:lastRenderedPageBreak/>
        <w:t xml:space="preserve">That the working capital ratio be targeted </w:t>
      </w:r>
      <w:r w:rsidR="0013189C">
        <w:t>to remain above a ratio of 1.5</w:t>
      </w:r>
      <w:r w:rsidR="003538AD">
        <w:t>.</w:t>
      </w:r>
    </w:p>
    <w:p w14:paraId="017A08E5" w14:textId="77777777" w:rsidR="0013189C" w:rsidRDefault="0013189C" w:rsidP="0013189C">
      <w:pPr>
        <w:pStyle w:val="ListParagraph"/>
      </w:pPr>
    </w:p>
    <w:p w14:paraId="6A56FAF0" w14:textId="0FD59926" w:rsidR="00610D45" w:rsidRDefault="00610D45" w:rsidP="00544465">
      <w:pPr>
        <w:pStyle w:val="ListParagraph"/>
        <w:numPr>
          <w:ilvl w:val="0"/>
          <w:numId w:val="11"/>
        </w:numPr>
      </w:pPr>
      <w:r>
        <w:t>That budgeted transfers to reserves be matched by an equivalent budgeted surplus</w:t>
      </w:r>
      <w:r w:rsidR="0013189C">
        <w:t xml:space="preserve"> </w:t>
      </w:r>
      <w:r>
        <w:t>in the statement of financial performance so as to preserve the accumulated</w:t>
      </w:r>
      <w:r w:rsidR="0013189C">
        <w:t xml:space="preserve"> </w:t>
      </w:r>
      <w:r>
        <w:t>surplus position of the Council</w:t>
      </w:r>
      <w:r w:rsidR="003538AD">
        <w:t>.</w:t>
      </w:r>
    </w:p>
    <w:p w14:paraId="5B41855E" w14:textId="77777777" w:rsidR="0013189C" w:rsidRDefault="0013189C" w:rsidP="0013189C">
      <w:pPr>
        <w:pStyle w:val="ListParagraph"/>
      </w:pPr>
    </w:p>
    <w:p w14:paraId="0C1DE0F9" w14:textId="6E49E853" w:rsidR="00610D45" w:rsidRDefault="00610D45" w:rsidP="00544465">
      <w:pPr>
        <w:pStyle w:val="ListParagraph"/>
        <w:numPr>
          <w:ilvl w:val="0"/>
          <w:numId w:val="11"/>
        </w:numPr>
      </w:pPr>
      <w:r>
        <w:t>That Council adopt the budgeted statement of cash flows as being an integral part</w:t>
      </w:r>
      <w:r w:rsidR="0013189C">
        <w:t xml:space="preserve"> </w:t>
      </w:r>
      <w:r>
        <w:t>of the budget setting process for current and f</w:t>
      </w:r>
      <w:r w:rsidR="0013189C">
        <w:t xml:space="preserve">uture </w:t>
      </w:r>
      <w:r>
        <w:t>budgets.</w:t>
      </w:r>
    </w:p>
    <w:p w14:paraId="3B028201" w14:textId="77777777" w:rsidR="0013189C" w:rsidRDefault="0013189C" w:rsidP="0013189C">
      <w:pPr>
        <w:pStyle w:val="ListParagraph"/>
      </w:pPr>
    </w:p>
    <w:p w14:paraId="6C775B58" w14:textId="54998521" w:rsidR="00610D45" w:rsidRDefault="00610D45" w:rsidP="00544465">
      <w:pPr>
        <w:pStyle w:val="ListParagraph"/>
        <w:numPr>
          <w:ilvl w:val="0"/>
          <w:numId w:val="11"/>
        </w:numPr>
      </w:pPr>
      <w:r>
        <w:t>That the budgeted ‘cash at the end of year’ position be targeted to be within the</w:t>
      </w:r>
      <w:r w:rsidR="00F84C80" w:rsidRPr="00F84C80">
        <w:t xml:space="preserve"> </w:t>
      </w:r>
      <w:r w:rsidR="00F84C80">
        <w:t>range of $1.0 million to $1.5 million in annual and forward financial plans pending further detailed analysis of budgeted cash inflows and outflows.</w:t>
      </w:r>
    </w:p>
    <w:p w14:paraId="70330C33" w14:textId="77777777" w:rsidR="00F84C80" w:rsidRDefault="00F84C80" w:rsidP="00F84C80">
      <w:pPr>
        <w:pStyle w:val="ListParagraph"/>
      </w:pPr>
    </w:p>
    <w:p w14:paraId="2095267F" w14:textId="6B7035E3" w:rsidR="00F84C80" w:rsidRDefault="00F84C80" w:rsidP="00544465">
      <w:pPr>
        <w:pStyle w:val="ListParagraph"/>
        <w:numPr>
          <w:ilvl w:val="0"/>
          <w:numId w:val="11"/>
        </w:numPr>
      </w:pPr>
      <w:r>
        <w:t>That capital expenditure on asset renewal projects (and upgrades that have a significant renewal component) be given priority over capital expenditure on new assets until the sustainability index consistently exceeds 95%.</w:t>
      </w:r>
    </w:p>
    <w:p w14:paraId="10CF7515" w14:textId="77777777" w:rsidR="00F84C80" w:rsidRDefault="00F84C80" w:rsidP="00F84C80">
      <w:pPr>
        <w:pStyle w:val="ListParagraph"/>
      </w:pPr>
    </w:p>
    <w:p w14:paraId="3C549FA8" w14:textId="77777777" w:rsidR="00505DD3" w:rsidRDefault="00F84C80" w:rsidP="00544465">
      <w:pPr>
        <w:pStyle w:val="ListParagraph"/>
        <w:numPr>
          <w:ilvl w:val="0"/>
          <w:numId w:val="11"/>
        </w:numPr>
      </w:pPr>
      <w:r>
        <w:t>That any new projects that require loan funding be considered only if the projects will have proven cash flows in future periods to ‘repay’ the cash outlays required in the initial periods and / or that the capital evaluation guidelines be used to evaluate costing impacts on the forward budgets.</w:t>
      </w:r>
    </w:p>
    <w:p w14:paraId="461D1836" w14:textId="77777777" w:rsidR="00505DD3" w:rsidRDefault="00505DD3" w:rsidP="00505DD3">
      <w:pPr>
        <w:pStyle w:val="ListParagraph"/>
      </w:pPr>
    </w:p>
    <w:p w14:paraId="49C40DD8" w14:textId="5D46ACCA" w:rsidR="00505DD3" w:rsidRDefault="00505DD3" w:rsidP="00544465">
      <w:pPr>
        <w:pStyle w:val="ListParagraph"/>
        <w:numPr>
          <w:ilvl w:val="0"/>
          <w:numId w:val="11"/>
        </w:numPr>
      </w:pPr>
      <w:r>
        <w:t>That Council consider the most appropriate fees and charges strategy so that adequate funds are recovered to offset operational expenses in annual and future budgets.</w:t>
      </w:r>
    </w:p>
    <w:p w14:paraId="67DDA513" w14:textId="77777777" w:rsidR="00505DD3" w:rsidRDefault="00505DD3" w:rsidP="00505DD3">
      <w:pPr>
        <w:pStyle w:val="ListParagraph"/>
        <w:ind w:left="1080"/>
      </w:pPr>
    </w:p>
    <w:p w14:paraId="4BD15C67" w14:textId="77777777" w:rsidR="00610D45" w:rsidRDefault="00610D45" w:rsidP="004A76FC">
      <w:pPr>
        <w:ind w:left="360"/>
      </w:pPr>
    </w:p>
    <w:p w14:paraId="704850C1" w14:textId="7782FE22" w:rsidR="001305DB" w:rsidRDefault="00CF5625" w:rsidP="002837F4">
      <w:pPr>
        <w:pStyle w:val="Heading2"/>
        <w:ind w:left="567" w:hanging="567"/>
      </w:pPr>
      <w:bookmarkStart w:id="18" w:name="_Toc95736468"/>
      <w:r>
        <w:t xml:space="preserve">Assumptions </w:t>
      </w:r>
      <w:r w:rsidR="00387FE7">
        <w:t>to the</w:t>
      </w:r>
      <w:r w:rsidR="001305DB">
        <w:t xml:space="preserve"> Comprehensive Income Statement</w:t>
      </w:r>
      <w:bookmarkEnd w:id="18"/>
    </w:p>
    <w:p w14:paraId="775C5F4D" w14:textId="77B05D02" w:rsidR="001305DB" w:rsidRDefault="009454D0" w:rsidP="001305DB">
      <w:pPr>
        <w:ind w:left="360"/>
      </w:pPr>
      <w:r>
        <w:t xml:space="preserve">In order to </w:t>
      </w:r>
      <w:r w:rsidR="006903D9">
        <w:t>inform</w:t>
      </w:r>
      <w:r>
        <w:t xml:space="preserve"> the </w:t>
      </w:r>
      <w:r w:rsidR="00E36887">
        <w:t>ten</w:t>
      </w:r>
      <w:r w:rsidR="00A03483">
        <w:t>-</w:t>
      </w:r>
      <w:r w:rsidR="00E36887">
        <w:t xml:space="preserve">year view of projected income and expenditure </w:t>
      </w:r>
      <w:r w:rsidR="002A41FB">
        <w:t>the Financial Plan should include:</w:t>
      </w:r>
    </w:p>
    <w:p w14:paraId="4B7A8276" w14:textId="104157A7" w:rsidR="008C4D45" w:rsidRDefault="002A41FB" w:rsidP="00544465">
      <w:pPr>
        <w:pStyle w:val="ListParagraph"/>
        <w:numPr>
          <w:ilvl w:val="0"/>
          <w:numId w:val="6"/>
        </w:numPr>
      </w:pPr>
      <w:r>
        <w:t xml:space="preserve">a table of annual percentage </w:t>
      </w:r>
      <w:r w:rsidR="006652DA">
        <w:t>escalations</w:t>
      </w:r>
      <w:r w:rsidR="00D14294">
        <w:t xml:space="preserve"> for the next </w:t>
      </w:r>
      <w:r w:rsidR="008C4D45">
        <w:t>ten years comprising:</w:t>
      </w:r>
    </w:p>
    <w:p w14:paraId="390D53CF" w14:textId="77777777" w:rsidR="00021932" w:rsidRDefault="00021932" w:rsidP="00021932">
      <w:pPr>
        <w:pStyle w:val="ListParagraph"/>
        <w:ind w:left="1080"/>
      </w:pPr>
    </w:p>
    <w:p w14:paraId="4C355E3E" w14:textId="231079E2" w:rsidR="002A41FB" w:rsidRDefault="002A41FB" w:rsidP="00544465">
      <w:pPr>
        <w:pStyle w:val="ListParagraph"/>
        <w:numPr>
          <w:ilvl w:val="1"/>
          <w:numId w:val="6"/>
        </w:numPr>
      </w:pPr>
      <w:r>
        <w:t xml:space="preserve">the major line items included to the </w:t>
      </w:r>
      <w:r w:rsidR="00280F02">
        <w:t>ten</w:t>
      </w:r>
      <w:r w:rsidR="00A03483">
        <w:t>-</w:t>
      </w:r>
      <w:r w:rsidR="00280F02">
        <w:t>year Comprehensive Income Statement</w:t>
      </w:r>
    </w:p>
    <w:p w14:paraId="1371D222" w14:textId="202D2F9E" w:rsidR="008C4D45" w:rsidRDefault="008C4D45" w:rsidP="00544465">
      <w:pPr>
        <w:pStyle w:val="ListParagraph"/>
        <w:numPr>
          <w:ilvl w:val="1"/>
          <w:numId w:val="6"/>
        </w:numPr>
      </w:pPr>
      <w:r>
        <w:t xml:space="preserve">the estimated </w:t>
      </w:r>
      <w:r w:rsidR="004D64D8">
        <w:t>annual CPI increases</w:t>
      </w:r>
      <w:r w:rsidR="00697548">
        <w:t xml:space="preserve"> </w:t>
      </w:r>
    </w:p>
    <w:p w14:paraId="71A2B394" w14:textId="77777777" w:rsidR="009053A2" w:rsidRDefault="004D64D8" w:rsidP="00544465">
      <w:pPr>
        <w:pStyle w:val="ListParagraph"/>
        <w:numPr>
          <w:ilvl w:val="1"/>
          <w:numId w:val="6"/>
        </w:numPr>
      </w:pPr>
      <w:r>
        <w:t xml:space="preserve">the estimated </w:t>
      </w:r>
      <w:r w:rsidR="009053A2">
        <w:t xml:space="preserve">annual </w:t>
      </w:r>
      <w:r>
        <w:t>percentage growth rate for the</w:t>
      </w:r>
      <w:r w:rsidR="009053A2">
        <w:t xml:space="preserve"> municipality</w:t>
      </w:r>
    </w:p>
    <w:p w14:paraId="479AF1F8" w14:textId="4843F1DE" w:rsidR="004D64D8" w:rsidRDefault="004D64D8" w:rsidP="00021932">
      <w:pPr>
        <w:pStyle w:val="ListParagraph"/>
        <w:ind w:left="1800"/>
      </w:pPr>
      <w:r>
        <w:t xml:space="preserve"> </w:t>
      </w:r>
    </w:p>
    <w:p w14:paraId="39CEF3B1" w14:textId="718988BD" w:rsidR="00280F02" w:rsidRDefault="00280F02" w:rsidP="00544465">
      <w:pPr>
        <w:pStyle w:val="ListParagraph"/>
        <w:numPr>
          <w:ilvl w:val="0"/>
          <w:numId w:val="6"/>
        </w:numPr>
      </w:pPr>
      <w:r>
        <w:t>an expl</w:t>
      </w:r>
      <w:r w:rsidR="00021932">
        <w:t>a</w:t>
      </w:r>
      <w:r>
        <w:t xml:space="preserve">nation of the reasons for the </w:t>
      </w:r>
      <w:r w:rsidR="0093611A">
        <w:t>ten</w:t>
      </w:r>
      <w:r w:rsidR="00A03483">
        <w:t>-</w:t>
      </w:r>
      <w:r w:rsidR="0093611A">
        <w:t xml:space="preserve">year </w:t>
      </w:r>
      <w:r w:rsidR="00021932">
        <w:t>escalations</w:t>
      </w:r>
      <w:r w:rsidR="0093611A">
        <w:t xml:space="preserve"> </w:t>
      </w:r>
      <w:r w:rsidR="00021932">
        <w:t xml:space="preserve">for </w:t>
      </w:r>
      <w:r w:rsidR="0093611A">
        <w:t xml:space="preserve">each major </w:t>
      </w:r>
      <w:r w:rsidR="0012251D">
        <w:t xml:space="preserve">income and expense </w:t>
      </w:r>
      <w:r w:rsidR="0093611A">
        <w:t xml:space="preserve">line item particularly where </w:t>
      </w:r>
      <w:r w:rsidR="00021932">
        <w:t xml:space="preserve">the </w:t>
      </w:r>
      <w:r w:rsidR="0093611A">
        <w:t xml:space="preserve">annual </w:t>
      </w:r>
      <w:r w:rsidR="00021932">
        <w:t>escalations</w:t>
      </w:r>
      <w:r w:rsidR="0093611A">
        <w:t xml:space="preserve"> </w:t>
      </w:r>
      <w:r w:rsidR="009914BE">
        <w:t xml:space="preserve">exceed the estimated annual CPI </w:t>
      </w:r>
      <w:r w:rsidR="00021932">
        <w:t>increase</w:t>
      </w:r>
      <w:r w:rsidR="0012251D">
        <w:t>.</w:t>
      </w:r>
    </w:p>
    <w:p w14:paraId="29BF90E8" w14:textId="77777777" w:rsidR="0012251D" w:rsidRDefault="0012251D" w:rsidP="0012251D">
      <w:pPr>
        <w:pStyle w:val="ListParagraph"/>
        <w:ind w:left="1080"/>
      </w:pPr>
    </w:p>
    <w:p w14:paraId="5E43E796" w14:textId="349C0E06" w:rsidR="0012251D" w:rsidRDefault="0012251D" w:rsidP="00544465">
      <w:pPr>
        <w:pStyle w:val="ListParagraph"/>
        <w:numPr>
          <w:ilvl w:val="0"/>
          <w:numId w:val="6"/>
        </w:numPr>
      </w:pPr>
      <w:r>
        <w:t>Major income and expense line items are to comprise:</w:t>
      </w:r>
    </w:p>
    <w:p w14:paraId="28B0F8C8" w14:textId="77777777" w:rsidR="0012251D" w:rsidRDefault="0012251D" w:rsidP="0012251D">
      <w:pPr>
        <w:pStyle w:val="ListParagraph"/>
      </w:pPr>
    </w:p>
    <w:p w14:paraId="61D2D4E5" w14:textId="330DA1BE" w:rsidR="0012251D" w:rsidRDefault="0012251D" w:rsidP="00544465">
      <w:pPr>
        <w:pStyle w:val="ListParagraph"/>
        <w:numPr>
          <w:ilvl w:val="1"/>
          <w:numId w:val="6"/>
        </w:numPr>
      </w:pPr>
      <w:r>
        <w:t>Rates and charges</w:t>
      </w:r>
    </w:p>
    <w:p w14:paraId="155FFAFC" w14:textId="5D123870" w:rsidR="0012251D" w:rsidRDefault="0012251D" w:rsidP="00544465">
      <w:pPr>
        <w:pStyle w:val="ListParagraph"/>
        <w:numPr>
          <w:ilvl w:val="1"/>
          <w:numId w:val="6"/>
        </w:numPr>
      </w:pPr>
      <w:r>
        <w:t>Statutory fees and fines</w:t>
      </w:r>
    </w:p>
    <w:p w14:paraId="1F0C1521" w14:textId="0B734941" w:rsidR="0012251D" w:rsidRDefault="00914FA9" w:rsidP="00544465">
      <w:pPr>
        <w:pStyle w:val="ListParagraph"/>
        <w:numPr>
          <w:ilvl w:val="1"/>
          <w:numId w:val="6"/>
        </w:numPr>
      </w:pPr>
      <w:r>
        <w:t>User fees</w:t>
      </w:r>
    </w:p>
    <w:p w14:paraId="60CE0167" w14:textId="06BFADE2" w:rsidR="00432D17" w:rsidRDefault="00432D17" w:rsidP="00544465">
      <w:pPr>
        <w:pStyle w:val="ListParagraph"/>
        <w:numPr>
          <w:ilvl w:val="1"/>
          <w:numId w:val="6"/>
        </w:numPr>
      </w:pPr>
      <w:r>
        <w:t>Grants – operating</w:t>
      </w:r>
    </w:p>
    <w:p w14:paraId="28D1F2E8" w14:textId="44BEC43A" w:rsidR="00432D17" w:rsidRDefault="00432D17" w:rsidP="00544465">
      <w:pPr>
        <w:pStyle w:val="ListParagraph"/>
        <w:numPr>
          <w:ilvl w:val="1"/>
          <w:numId w:val="6"/>
        </w:numPr>
      </w:pPr>
      <w:r>
        <w:t>Grants – capital</w:t>
      </w:r>
    </w:p>
    <w:p w14:paraId="16F2BAEF" w14:textId="615A93F6" w:rsidR="00432D17" w:rsidRDefault="00432D17" w:rsidP="00544465">
      <w:pPr>
        <w:pStyle w:val="ListParagraph"/>
        <w:numPr>
          <w:ilvl w:val="1"/>
          <w:numId w:val="6"/>
        </w:numPr>
      </w:pPr>
      <w:r>
        <w:t>Contributions</w:t>
      </w:r>
    </w:p>
    <w:p w14:paraId="6AEB283F" w14:textId="465A50C7" w:rsidR="00432D17" w:rsidRDefault="00432D17" w:rsidP="00544465">
      <w:pPr>
        <w:pStyle w:val="ListParagraph"/>
        <w:numPr>
          <w:ilvl w:val="1"/>
          <w:numId w:val="6"/>
        </w:numPr>
      </w:pPr>
      <w:r>
        <w:t>Other income</w:t>
      </w:r>
    </w:p>
    <w:p w14:paraId="11D9AC8D" w14:textId="65C7F171" w:rsidR="00432D17" w:rsidRDefault="00432D17" w:rsidP="00544465">
      <w:pPr>
        <w:pStyle w:val="ListParagraph"/>
        <w:numPr>
          <w:ilvl w:val="1"/>
          <w:numId w:val="6"/>
        </w:numPr>
      </w:pPr>
      <w:r>
        <w:t>Employee costs</w:t>
      </w:r>
    </w:p>
    <w:p w14:paraId="42866660" w14:textId="374A0537" w:rsidR="00432D17" w:rsidRDefault="00432D17" w:rsidP="00544465">
      <w:pPr>
        <w:pStyle w:val="ListParagraph"/>
        <w:numPr>
          <w:ilvl w:val="1"/>
          <w:numId w:val="6"/>
        </w:numPr>
      </w:pPr>
      <w:r>
        <w:t>Materials and services</w:t>
      </w:r>
    </w:p>
    <w:p w14:paraId="2DB6D976" w14:textId="7CBEFA38" w:rsidR="00432D17" w:rsidRDefault="00432D17" w:rsidP="00544465">
      <w:pPr>
        <w:pStyle w:val="ListParagraph"/>
        <w:numPr>
          <w:ilvl w:val="1"/>
          <w:numId w:val="6"/>
        </w:numPr>
      </w:pPr>
      <w:r>
        <w:t>Depreciation and amortisation</w:t>
      </w:r>
    </w:p>
    <w:p w14:paraId="45922995" w14:textId="6BE251B0" w:rsidR="00432D17" w:rsidRDefault="00432D17" w:rsidP="00544465">
      <w:pPr>
        <w:pStyle w:val="ListParagraph"/>
        <w:numPr>
          <w:ilvl w:val="1"/>
          <w:numId w:val="6"/>
        </w:numPr>
      </w:pPr>
      <w:r>
        <w:t>Borrowing costs</w:t>
      </w:r>
    </w:p>
    <w:p w14:paraId="6464BA2E" w14:textId="55E1E4E1" w:rsidR="00432D17" w:rsidRDefault="00432D17" w:rsidP="00544465">
      <w:pPr>
        <w:pStyle w:val="ListParagraph"/>
        <w:numPr>
          <w:ilvl w:val="1"/>
          <w:numId w:val="6"/>
        </w:numPr>
      </w:pPr>
      <w:r>
        <w:t>Other expenses</w:t>
      </w:r>
    </w:p>
    <w:p w14:paraId="0FA10D5A" w14:textId="77777777" w:rsidR="00EC0F69" w:rsidRDefault="00EC0F69" w:rsidP="00697548"/>
    <w:p w14:paraId="44E7A138" w14:textId="111F60BA" w:rsidR="007067D0" w:rsidRPr="00F628FB" w:rsidRDefault="007067D0" w:rsidP="00697548">
      <w:r w:rsidRPr="00F628FB">
        <w:t>CPI and wage inflation - i</w:t>
      </w:r>
      <w:r w:rsidR="00C04067" w:rsidRPr="00F628FB">
        <w:t xml:space="preserve">ndividual councils may choose to </w:t>
      </w:r>
      <w:r w:rsidR="00B33731" w:rsidRPr="00F628FB">
        <w:t xml:space="preserve">source </w:t>
      </w:r>
      <w:r w:rsidR="00697548" w:rsidRPr="00F628FB">
        <w:t>CPI</w:t>
      </w:r>
      <w:r w:rsidR="00011182" w:rsidRPr="00F628FB">
        <w:t xml:space="preserve"> and </w:t>
      </w:r>
      <w:r w:rsidR="00697548" w:rsidRPr="00F628FB">
        <w:t xml:space="preserve">wage inflation </w:t>
      </w:r>
      <w:r w:rsidR="00011182" w:rsidRPr="00F628FB">
        <w:t xml:space="preserve">rates </w:t>
      </w:r>
      <w:r w:rsidR="00EC0F69" w:rsidRPr="00F628FB">
        <w:t>from the</w:t>
      </w:r>
      <w:r w:rsidR="00F628FB">
        <w:t xml:space="preserve"> Victorian budget or budget update published by the</w:t>
      </w:r>
      <w:r w:rsidR="00EC0F69" w:rsidRPr="00F628FB">
        <w:t xml:space="preserve"> Department of Treasury and Finance (DTF)</w:t>
      </w:r>
      <w:r w:rsidR="00F628FB">
        <w:t>.</w:t>
      </w:r>
      <w:r w:rsidR="00EC0F69" w:rsidRPr="00F628FB">
        <w:t xml:space="preserve"> </w:t>
      </w:r>
    </w:p>
    <w:p w14:paraId="0D83B7FF" w14:textId="2A295FF1" w:rsidR="00893B15" w:rsidRDefault="007067D0" w:rsidP="00697548">
      <w:r w:rsidRPr="00F628FB">
        <w:t>Rate cap projections - i</w:t>
      </w:r>
      <w:r w:rsidR="00463E20" w:rsidRPr="00F628FB">
        <w:t xml:space="preserve">t is preferable that each council applies </w:t>
      </w:r>
      <w:r w:rsidR="00973DE5" w:rsidRPr="00F628FB">
        <w:t>consistent rate cap projections</w:t>
      </w:r>
      <w:r w:rsidR="0071696C" w:rsidRPr="00F628FB">
        <w:t xml:space="preserve">, based on </w:t>
      </w:r>
      <w:r w:rsidR="00F628FB">
        <w:t xml:space="preserve">available DTF projections or </w:t>
      </w:r>
      <w:r w:rsidR="0071696C" w:rsidRPr="00F628FB">
        <w:t xml:space="preserve">advice from LGV, unless </w:t>
      </w:r>
      <w:r w:rsidR="00BC5E2B" w:rsidRPr="00F628FB">
        <w:t xml:space="preserve">there is a proposal to seek a variation </w:t>
      </w:r>
      <w:r w:rsidR="001C5C88" w:rsidRPr="00F628FB">
        <w:t>from</w:t>
      </w:r>
      <w:r w:rsidR="00BC5E2B" w:rsidRPr="00F628FB">
        <w:t xml:space="preserve"> the rate cap.</w:t>
      </w:r>
      <w:r w:rsidR="00973DE5">
        <w:t xml:space="preserve"> </w:t>
      </w:r>
    </w:p>
    <w:p w14:paraId="33D362DD" w14:textId="5BB7202C" w:rsidR="00DF559D" w:rsidRDefault="009603D1" w:rsidP="00697548">
      <w:r>
        <w:t>For consistency t</w:t>
      </w:r>
      <w:r w:rsidR="00380DC4">
        <w:t>he</w:t>
      </w:r>
      <w:r w:rsidR="00380DC4" w:rsidRPr="00380DC4">
        <w:t xml:space="preserve"> assumptions </w:t>
      </w:r>
      <w:r>
        <w:t xml:space="preserve">should align with the assumptions and escalation factors </w:t>
      </w:r>
      <w:r w:rsidR="00696877">
        <w:t xml:space="preserve">published </w:t>
      </w:r>
      <w:r w:rsidR="00380DC4" w:rsidRPr="00380DC4">
        <w:t xml:space="preserve">in the </w:t>
      </w:r>
      <w:r w:rsidR="00696877">
        <w:t xml:space="preserve">4 year </w:t>
      </w:r>
      <w:r w:rsidR="00380DC4" w:rsidRPr="00380DC4">
        <w:t xml:space="preserve">budget </w:t>
      </w:r>
      <w:r w:rsidR="00696877">
        <w:t>document.</w:t>
      </w:r>
    </w:p>
    <w:p w14:paraId="5CCB8CEF" w14:textId="341444FF" w:rsidR="005D01DE" w:rsidRDefault="005D01DE">
      <w:pPr>
        <w:spacing w:before="0" w:line="276" w:lineRule="auto"/>
      </w:pPr>
      <w:r>
        <w:br w:type="page"/>
      </w:r>
    </w:p>
    <w:p w14:paraId="464B1FCE" w14:textId="7C7B56E1" w:rsidR="001305DB" w:rsidRDefault="008B2AC6" w:rsidP="008B2AC6">
      <w:pPr>
        <w:pStyle w:val="Heading2"/>
        <w:ind w:left="567" w:hanging="567"/>
      </w:pPr>
      <w:bookmarkStart w:id="19" w:name="_Toc95736469"/>
      <w:r>
        <w:lastRenderedPageBreak/>
        <w:t>Financial Plan Statements</w:t>
      </w:r>
      <w:bookmarkEnd w:id="19"/>
    </w:p>
    <w:p w14:paraId="352B6FA4" w14:textId="545287C0" w:rsidR="008B2AC6" w:rsidRDefault="008B2AC6" w:rsidP="008B2AC6">
      <w:r>
        <w:t>The Financial Plan Statements comprise the following statements for the ensuing 10 years:</w:t>
      </w:r>
    </w:p>
    <w:p w14:paraId="44FAF0DA" w14:textId="77777777" w:rsidR="008B2AC6" w:rsidRDefault="008B2AC6" w:rsidP="008B2AC6">
      <w:r>
        <w:t>•</w:t>
      </w:r>
      <w:r>
        <w:tab/>
        <w:t>Comprehensive Income Statement</w:t>
      </w:r>
    </w:p>
    <w:p w14:paraId="244FF8CF" w14:textId="2695340F" w:rsidR="008B2AC6" w:rsidRDefault="008B2AC6" w:rsidP="008B2AC6">
      <w:r>
        <w:t>•</w:t>
      </w:r>
      <w:r>
        <w:tab/>
        <w:t>Balance Sheet</w:t>
      </w:r>
    </w:p>
    <w:p w14:paraId="2B08D579" w14:textId="77777777" w:rsidR="008B2AC6" w:rsidRDefault="008B2AC6" w:rsidP="008B2AC6">
      <w:r>
        <w:t>•</w:t>
      </w:r>
      <w:r>
        <w:tab/>
        <w:t>Statement of Changes in Equity</w:t>
      </w:r>
    </w:p>
    <w:p w14:paraId="0CF2463F" w14:textId="77777777" w:rsidR="008B2AC6" w:rsidRDefault="008B2AC6" w:rsidP="008B2AC6">
      <w:r>
        <w:t>•</w:t>
      </w:r>
      <w:r>
        <w:tab/>
        <w:t>Statement of Cash Flows</w:t>
      </w:r>
    </w:p>
    <w:p w14:paraId="457D96B5" w14:textId="77777777" w:rsidR="008B2AC6" w:rsidRDefault="008B2AC6" w:rsidP="008B2AC6">
      <w:r>
        <w:t>•</w:t>
      </w:r>
      <w:r>
        <w:tab/>
        <w:t>Statement of Capital Works</w:t>
      </w:r>
    </w:p>
    <w:p w14:paraId="60C0C4D8" w14:textId="7E0B83F4" w:rsidR="008B2AC6" w:rsidRDefault="008B2AC6" w:rsidP="008B2AC6">
      <w:r>
        <w:t>•</w:t>
      </w:r>
      <w:r>
        <w:tab/>
        <w:t>Statement of Human Resources</w:t>
      </w:r>
    </w:p>
    <w:p w14:paraId="567B6843" w14:textId="3D56CA09" w:rsidR="008B2AC6" w:rsidRDefault="008B2AC6" w:rsidP="00477FF2"/>
    <w:p w14:paraId="0564CE2C" w14:textId="777CE2F1" w:rsidR="00960144" w:rsidRDefault="00960144" w:rsidP="00477FF2">
      <w:r w:rsidRPr="00960144">
        <w:t>Where possible the first 4 years of the 10</w:t>
      </w:r>
      <w:r>
        <w:t>-</w:t>
      </w:r>
      <w:r w:rsidRPr="00960144">
        <w:t xml:space="preserve">year Financial Plan Statements should align to the Budget as it relates to the same financial years. Alignment will ensure consistent financial year projections for both the Financial Plan and the Budget. </w:t>
      </w:r>
    </w:p>
    <w:p w14:paraId="5EBEAB49" w14:textId="77777777" w:rsidR="00E77A96" w:rsidRDefault="00477FF2" w:rsidP="002837F4">
      <w:pPr>
        <w:pStyle w:val="Heading2"/>
        <w:ind w:left="567" w:hanging="567"/>
      </w:pPr>
      <w:bookmarkStart w:id="20" w:name="_Toc95736470"/>
      <w:r>
        <w:t>Financial Performance Ind</w:t>
      </w:r>
      <w:r w:rsidR="00E77A96">
        <w:t>icators</w:t>
      </w:r>
      <w:bookmarkEnd w:id="20"/>
    </w:p>
    <w:p w14:paraId="1CF1622A" w14:textId="28DAFF0C" w:rsidR="005E7FCA" w:rsidRPr="005E7FCA" w:rsidRDefault="005E7FCA" w:rsidP="005E7FCA">
      <w:r w:rsidRPr="005E7FCA">
        <w:t xml:space="preserve">A range of financial indicators </w:t>
      </w:r>
      <w:r w:rsidR="0033408F">
        <w:t>should be u</w:t>
      </w:r>
      <w:r w:rsidRPr="005E7FCA">
        <w:t xml:space="preserve">sed to </w:t>
      </w:r>
      <w:r w:rsidR="0033408F">
        <w:t xml:space="preserve">demonstrate the financial sustainability of the ten year </w:t>
      </w:r>
      <w:r w:rsidR="00B404FB">
        <w:t xml:space="preserve">Financial Plan and </w:t>
      </w:r>
      <w:r w:rsidRPr="005E7FCA">
        <w:t xml:space="preserve">allow the reader to gain a better understanding of key measures such as indebtedness and liquidity which are often hidden when financial information is presented in financial statement format. The use of indicators over a </w:t>
      </w:r>
      <w:r w:rsidR="00B404FB">
        <w:t xml:space="preserve">ten </w:t>
      </w:r>
      <w:r w:rsidRPr="005E7FCA">
        <w:t>year horizon also allows trends to be assessed helping the reader to confirm the council’s service delivery, infrastructure renewal, rating and debt strategies. </w:t>
      </w:r>
    </w:p>
    <w:p w14:paraId="4F75380A" w14:textId="22D0D736" w:rsidR="005E7FCA" w:rsidRPr="005E7FCA" w:rsidRDefault="005E7FCA" w:rsidP="005E7FCA">
      <w:r w:rsidRPr="005E7FCA">
        <w:t>The financial performance indicators </w:t>
      </w:r>
      <w:r w:rsidR="00B404FB">
        <w:t>are</w:t>
      </w:r>
      <w:r w:rsidR="00F70D17">
        <w:t xml:space="preserve"> also</w:t>
      </w:r>
      <w:r w:rsidR="00B404FB">
        <w:t xml:space="preserve"> </w:t>
      </w:r>
      <w:r w:rsidRPr="005E7FCA">
        <w:t xml:space="preserve">included </w:t>
      </w:r>
      <w:r w:rsidR="00F70D17">
        <w:t>in</w:t>
      </w:r>
      <w:r w:rsidR="0092158F">
        <w:t xml:space="preserve"> the </w:t>
      </w:r>
      <w:r w:rsidR="00F70D17">
        <w:t>M</w:t>
      </w:r>
      <w:r w:rsidRPr="005E7FCA">
        <w:t xml:space="preserve">odel </w:t>
      </w:r>
      <w:r w:rsidR="00F70D17">
        <w:t>B</w:t>
      </w:r>
      <w:r w:rsidR="0092158F">
        <w:t xml:space="preserve">udget and </w:t>
      </w:r>
      <w:r w:rsidRPr="005E7FCA">
        <w:t xml:space="preserve">are the prescribed financial performance indicators contained in the Regulations. Results against these indicators </w:t>
      </w:r>
      <w:r w:rsidR="0092158F">
        <w:t xml:space="preserve">are also </w:t>
      </w:r>
      <w:r w:rsidRPr="005E7FCA">
        <w:t>reported in council’s performance statement included in the annual report. </w:t>
      </w:r>
    </w:p>
    <w:p w14:paraId="4442D3C5" w14:textId="08275A6F" w:rsidR="005E7FCA" w:rsidRPr="005E7FCA" w:rsidRDefault="005E7FCA" w:rsidP="005E7FCA">
      <w:r w:rsidRPr="005E7FCA">
        <w:t xml:space="preserve">The Act and regulations require councils to report actual results against these indicators, together with the other prescribed indicators contained in the regulations. </w:t>
      </w:r>
    </w:p>
    <w:p w14:paraId="7B497769" w14:textId="656ECA73" w:rsidR="00E77A96" w:rsidRDefault="00106052">
      <w:pPr>
        <w:spacing w:before="0" w:line="276" w:lineRule="auto"/>
      </w:pPr>
      <w:r>
        <w:t xml:space="preserve">The </w:t>
      </w:r>
      <w:r w:rsidR="00B61C24">
        <w:t xml:space="preserve">Model Financial Plan includes a table of </w:t>
      </w:r>
      <w:r w:rsidR="004911C2">
        <w:t xml:space="preserve">indicative performance indicators that are designed to align with the Model Budget. </w:t>
      </w:r>
      <w:r w:rsidR="00F12500">
        <w:t xml:space="preserve">Individual councils may </w:t>
      </w:r>
      <w:r w:rsidR="001A0335" w:rsidRPr="001A0335">
        <w:t xml:space="preserve">consider </w:t>
      </w:r>
      <w:r w:rsidR="00F12500">
        <w:t xml:space="preserve">the inclusion of additional </w:t>
      </w:r>
      <w:r w:rsidR="001A0335" w:rsidRPr="001A0335">
        <w:t>sustainable capacity indicators</w:t>
      </w:r>
      <w:r w:rsidR="00F12500">
        <w:t>, such as indicators include</w:t>
      </w:r>
      <w:r w:rsidR="00F70D17">
        <w:t>d</w:t>
      </w:r>
      <w:r w:rsidR="00F12500">
        <w:t xml:space="preserve"> </w:t>
      </w:r>
      <w:r w:rsidR="00F70D17">
        <w:t>in</w:t>
      </w:r>
      <w:r w:rsidR="00F12500">
        <w:t xml:space="preserve"> the </w:t>
      </w:r>
      <w:r w:rsidR="008867A4">
        <w:t>Local Government P</w:t>
      </w:r>
      <w:r w:rsidR="00F70D17">
        <w:t>erformance</w:t>
      </w:r>
      <w:r w:rsidR="008867A4">
        <w:t xml:space="preserve"> </w:t>
      </w:r>
      <w:r w:rsidR="001A0335" w:rsidRPr="001A0335">
        <w:t>R</w:t>
      </w:r>
      <w:r w:rsidR="008867A4">
        <w:t xml:space="preserve">eporting </w:t>
      </w:r>
      <w:r w:rsidR="001A0335" w:rsidRPr="001A0335">
        <w:t>F</w:t>
      </w:r>
      <w:r w:rsidR="008867A4">
        <w:t>ramework (LGPRF).</w:t>
      </w:r>
    </w:p>
    <w:p w14:paraId="00A79BEF" w14:textId="7DB7CD40" w:rsidR="005507DA" w:rsidRDefault="0030466C" w:rsidP="002837F4">
      <w:pPr>
        <w:pStyle w:val="Heading2"/>
        <w:ind w:left="567" w:hanging="567"/>
      </w:pPr>
      <w:bookmarkStart w:id="21" w:name="_Toc95736471"/>
      <w:r>
        <w:t>Borrowing Strategy</w:t>
      </w:r>
      <w:bookmarkEnd w:id="21"/>
    </w:p>
    <w:p w14:paraId="4AC9ACC6" w14:textId="77777777" w:rsidR="00EB4CD5" w:rsidRPr="00CB7454" w:rsidRDefault="00EB4CD5" w:rsidP="00EB4CD5">
      <w:r w:rsidRPr="00CB7454">
        <w:t>A schedule and commentary of existing borrowings that comprise the current loan balance.</w:t>
      </w:r>
    </w:p>
    <w:p w14:paraId="48BD560A" w14:textId="5054EFD1" w:rsidR="005507DA" w:rsidRDefault="00DA6A36" w:rsidP="000E56EB">
      <w:r>
        <w:t xml:space="preserve">An explanation of the current debt position and a ten year projection that discloses </w:t>
      </w:r>
      <w:r w:rsidR="00844F87">
        <w:t>the debt position at the end of each financial year comprising:</w:t>
      </w:r>
    </w:p>
    <w:p w14:paraId="689D5D4E" w14:textId="3618BFCB" w:rsidR="00844F87" w:rsidRDefault="004D5D53" w:rsidP="00544465">
      <w:pPr>
        <w:pStyle w:val="ListParagraph"/>
        <w:numPr>
          <w:ilvl w:val="0"/>
          <w:numId w:val="8"/>
        </w:numPr>
      </w:pPr>
      <w:r>
        <w:t>new loan borrowings</w:t>
      </w:r>
    </w:p>
    <w:p w14:paraId="6E82AA9B" w14:textId="06A6744B" w:rsidR="004D5D53" w:rsidRDefault="004D5D53" w:rsidP="00544465">
      <w:pPr>
        <w:pStyle w:val="ListParagraph"/>
        <w:numPr>
          <w:ilvl w:val="0"/>
          <w:numId w:val="8"/>
        </w:numPr>
      </w:pPr>
      <w:r>
        <w:t>the amo</w:t>
      </w:r>
      <w:r w:rsidR="001C2C6E">
        <w:t>u</w:t>
      </w:r>
      <w:r>
        <w:t>nt of loan repayment</w:t>
      </w:r>
    </w:p>
    <w:p w14:paraId="14E81F60" w14:textId="4D1ED259" w:rsidR="004D5D53" w:rsidRDefault="004D5D53" w:rsidP="00544465">
      <w:pPr>
        <w:pStyle w:val="ListParagraph"/>
        <w:numPr>
          <w:ilvl w:val="0"/>
          <w:numId w:val="8"/>
        </w:numPr>
      </w:pPr>
      <w:r>
        <w:t>the amount of interest payments</w:t>
      </w:r>
    </w:p>
    <w:p w14:paraId="327880D7" w14:textId="64A0C105" w:rsidR="004D5D53" w:rsidRDefault="004D5D53" w:rsidP="00544465">
      <w:pPr>
        <w:pStyle w:val="ListParagraph"/>
        <w:numPr>
          <w:ilvl w:val="0"/>
          <w:numId w:val="8"/>
        </w:numPr>
      </w:pPr>
      <w:r>
        <w:t>the opening and closing debt balance</w:t>
      </w:r>
    </w:p>
    <w:p w14:paraId="78BA0DD8" w14:textId="2F060F35" w:rsidR="005507DA" w:rsidRDefault="001C2C6E" w:rsidP="000E56EB">
      <w:r>
        <w:t>F</w:t>
      </w:r>
      <w:r w:rsidR="00BE3C14">
        <w:t>inancial performance indicators that disclose for each year of the ten year Financial Plan:</w:t>
      </w:r>
    </w:p>
    <w:p w14:paraId="1250AF5E" w14:textId="00A7D722" w:rsidR="00BE3C14" w:rsidRDefault="006E0205" w:rsidP="00544465">
      <w:pPr>
        <w:pStyle w:val="ListParagraph"/>
        <w:numPr>
          <w:ilvl w:val="0"/>
          <w:numId w:val="9"/>
        </w:numPr>
      </w:pPr>
      <w:r>
        <w:t>the total borrowings divided by rate revenue</w:t>
      </w:r>
    </w:p>
    <w:p w14:paraId="41F4DE10" w14:textId="6747E094" w:rsidR="006E0205" w:rsidRDefault="00FF5F00" w:rsidP="00544465">
      <w:pPr>
        <w:pStyle w:val="ListParagraph"/>
        <w:numPr>
          <w:ilvl w:val="0"/>
          <w:numId w:val="9"/>
        </w:numPr>
      </w:pPr>
      <w:r>
        <w:t xml:space="preserve">total debt servicing (interest payments) divided by rate </w:t>
      </w:r>
      <w:r w:rsidR="004402B9">
        <w:t>r</w:t>
      </w:r>
      <w:r>
        <w:t>evenue</w:t>
      </w:r>
    </w:p>
    <w:p w14:paraId="7D5A78FA" w14:textId="4BE6DEC4" w:rsidR="00FF5F00" w:rsidRDefault="004402B9" w:rsidP="00544465">
      <w:pPr>
        <w:pStyle w:val="ListParagraph"/>
        <w:numPr>
          <w:ilvl w:val="0"/>
          <w:numId w:val="9"/>
        </w:numPr>
      </w:pPr>
      <w:r>
        <w:t xml:space="preserve">total debt commitment (interest and principle repayments) </w:t>
      </w:r>
      <w:r w:rsidR="00FA5777">
        <w:t>divided by rate revenue</w:t>
      </w:r>
    </w:p>
    <w:p w14:paraId="72FCD167" w14:textId="09DAB6CC" w:rsidR="00FA5777" w:rsidRDefault="004E126A" w:rsidP="00544465">
      <w:pPr>
        <w:pStyle w:val="ListParagraph"/>
        <w:numPr>
          <w:ilvl w:val="0"/>
          <w:numId w:val="9"/>
        </w:numPr>
      </w:pPr>
      <w:r>
        <w:t>total indebtedness divided by own source revenue</w:t>
      </w:r>
    </w:p>
    <w:p w14:paraId="49AE913E" w14:textId="0621ACF4" w:rsidR="00CB7454" w:rsidRDefault="00B41BDB" w:rsidP="00CB7454">
      <w:r>
        <w:t>A</w:t>
      </w:r>
      <w:r w:rsidR="00EB1970">
        <w:t xml:space="preserve">n explanation of the performance of </w:t>
      </w:r>
      <w:r>
        <w:t>each indicator over the life of the ten year plan</w:t>
      </w:r>
      <w:r w:rsidR="00DD12A7">
        <w:t>.</w:t>
      </w:r>
      <w:r w:rsidR="00B32F10">
        <w:t xml:space="preserve"> </w:t>
      </w:r>
      <w:r w:rsidR="00DB2C0C">
        <w:t xml:space="preserve">The Model Financial Plan includes target </w:t>
      </w:r>
      <w:r w:rsidR="00B32F10">
        <w:t>performance measures that are indicative only</w:t>
      </w:r>
      <w:r w:rsidR="00CF61DE">
        <w:t xml:space="preserve">. </w:t>
      </w:r>
      <w:r w:rsidR="00B46F86">
        <w:t>Each Council may choose to amend the target performance measures to suit their indiv</w:t>
      </w:r>
      <w:r w:rsidR="002F1A1F">
        <w:t>idual circumstances.</w:t>
      </w:r>
    </w:p>
    <w:p w14:paraId="54F4AFDB" w14:textId="77777777" w:rsidR="002F1A1F" w:rsidRDefault="002F1A1F" w:rsidP="00CB7454"/>
    <w:p w14:paraId="37424F7A" w14:textId="65F76B9F" w:rsidR="006B56B0" w:rsidRDefault="006B56B0" w:rsidP="002837F4">
      <w:pPr>
        <w:pStyle w:val="Heading2"/>
        <w:ind w:left="567" w:hanging="567"/>
      </w:pPr>
      <w:bookmarkStart w:id="22" w:name="_Toc95736472"/>
      <w:r>
        <w:lastRenderedPageBreak/>
        <w:t>Reserves Str</w:t>
      </w:r>
      <w:r w:rsidR="002C2E09">
        <w:t>ategy</w:t>
      </w:r>
      <w:bookmarkEnd w:id="22"/>
    </w:p>
    <w:p w14:paraId="5B195DA2" w14:textId="47BDB961" w:rsidR="00960144" w:rsidRDefault="00960144" w:rsidP="00B41BDB">
      <w:r w:rsidRPr="00960144">
        <w:t>Reserve</w:t>
      </w:r>
      <w:r>
        <w:t>s are allocations</w:t>
      </w:r>
      <w:r w:rsidRPr="00960144">
        <w:t xml:space="preserve"> set aside for specific purposes in later years. Ideally </w:t>
      </w:r>
      <w:r>
        <w:t>reserves</w:t>
      </w:r>
      <w:r w:rsidRPr="00960144">
        <w:t xml:space="preserve"> will be cash backed in order to form an important source of funding for the Financial Plan. The following disclosures are recommended.</w:t>
      </w:r>
    </w:p>
    <w:p w14:paraId="1F6DD4CD" w14:textId="1AF9579A" w:rsidR="002C2E09" w:rsidRDefault="00E311B8" w:rsidP="00B41BDB">
      <w:r>
        <w:t>A list of each reserve indicating if restricted or disc</w:t>
      </w:r>
      <w:r w:rsidR="00B94EE4">
        <w:t>retionary in nature.</w:t>
      </w:r>
    </w:p>
    <w:p w14:paraId="6AA27E98" w14:textId="5C3A4FD4" w:rsidR="00B94EE4" w:rsidRDefault="00EE7A03" w:rsidP="00B41BDB">
      <w:r>
        <w:t xml:space="preserve">A table that discloses the ten year </w:t>
      </w:r>
      <w:r w:rsidR="0023778D">
        <w:t xml:space="preserve">reserve </w:t>
      </w:r>
      <w:r>
        <w:t>movement</w:t>
      </w:r>
      <w:r w:rsidR="0023778D">
        <w:t>s comprising:</w:t>
      </w:r>
    </w:p>
    <w:p w14:paraId="44155F44" w14:textId="6917D612" w:rsidR="0023778D" w:rsidRDefault="0023778D" w:rsidP="00544465">
      <w:pPr>
        <w:pStyle w:val="ListParagraph"/>
        <w:numPr>
          <w:ilvl w:val="0"/>
          <w:numId w:val="10"/>
        </w:numPr>
      </w:pPr>
      <w:r>
        <w:t xml:space="preserve">the </w:t>
      </w:r>
      <w:r w:rsidR="009B46BA">
        <w:t>opening balance</w:t>
      </w:r>
      <w:r w:rsidR="006D7BDE">
        <w:t xml:space="preserve"> of each reserve</w:t>
      </w:r>
    </w:p>
    <w:p w14:paraId="2E7E05AC" w14:textId="476EB04B" w:rsidR="009B46BA" w:rsidRDefault="009B46BA" w:rsidP="00544465">
      <w:pPr>
        <w:pStyle w:val="ListParagraph"/>
        <w:numPr>
          <w:ilvl w:val="0"/>
          <w:numId w:val="10"/>
        </w:numPr>
      </w:pPr>
      <w:r>
        <w:t xml:space="preserve">the value transferred into each reserve </w:t>
      </w:r>
      <w:r w:rsidR="00010B92">
        <w:t>per annum</w:t>
      </w:r>
    </w:p>
    <w:p w14:paraId="7C6E1937" w14:textId="56D58528" w:rsidR="00010B92" w:rsidRDefault="00010B92" w:rsidP="00544465">
      <w:pPr>
        <w:pStyle w:val="ListParagraph"/>
        <w:numPr>
          <w:ilvl w:val="0"/>
          <w:numId w:val="10"/>
        </w:numPr>
      </w:pPr>
      <w:r>
        <w:t>the value transferred from each reserve per annum</w:t>
      </w:r>
    </w:p>
    <w:p w14:paraId="58622D57" w14:textId="6B292474" w:rsidR="00010B92" w:rsidRDefault="00010B92" w:rsidP="00544465">
      <w:pPr>
        <w:pStyle w:val="ListParagraph"/>
        <w:numPr>
          <w:ilvl w:val="0"/>
          <w:numId w:val="10"/>
        </w:numPr>
      </w:pPr>
      <w:r>
        <w:t xml:space="preserve">the closing </w:t>
      </w:r>
      <w:r w:rsidR="006D7BDE">
        <w:t xml:space="preserve">balance of each </w:t>
      </w:r>
      <w:r>
        <w:t xml:space="preserve">reserve </w:t>
      </w:r>
    </w:p>
    <w:p w14:paraId="6FCF58F6" w14:textId="5341290D" w:rsidR="00B94EE4" w:rsidRDefault="006332D2" w:rsidP="00B41BDB">
      <w:r>
        <w:t xml:space="preserve">Transfers into each reserve should </w:t>
      </w:r>
      <w:r w:rsidR="00B1661D">
        <w:t xml:space="preserve">include a </w:t>
      </w:r>
      <w:r w:rsidR="00C07DCA">
        <w:t>descr</w:t>
      </w:r>
      <w:r w:rsidR="00BF2C69">
        <w:t xml:space="preserve">iption of the </w:t>
      </w:r>
      <w:r w:rsidR="00C07DCA">
        <w:t>s</w:t>
      </w:r>
      <w:r w:rsidR="00CA111E">
        <w:t xml:space="preserve">ource </w:t>
      </w:r>
      <w:r w:rsidR="00C07DCA">
        <w:t xml:space="preserve">and frequency of </w:t>
      </w:r>
      <w:r w:rsidR="00BF2C69">
        <w:t xml:space="preserve">funding that may include </w:t>
      </w:r>
      <w:r w:rsidR="00C32539">
        <w:t>either receipt of income from external sources or</w:t>
      </w:r>
      <w:r w:rsidR="00397829">
        <w:t xml:space="preserve"> appropriation </w:t>
      </w:r>
      <w:r w:rsidR="00265D17">
        <w:t xml:space="preserve">from council’s existing cash funds. </w:t>
      </w:r>
    </w:p>
    <w:p w14:paraId="40B626A6" w14:textId="18F4FCD0" w:rsidR="00135125" w:rsidRDefault="00DB2CD5" w:rsidP="00B41BDB">
      <w:r>
        <w:t>T</w:t>
      </w:r>
      <w:r w:rsidR="00D8364E">
        <w:t xml:space="preserve">ransfers out of each reserve </w:t>
      </w:r>
      <w:r>
        <w:t>should include a</w:t>
      </w:r>
      <w:r w:rsidR="00135125">
        <w:t xml:space="preserve">n explanation of </w:t>
      </w:r>
      <w:r w:rsidR="00DC3184">
        <w:t xml:space="preserve">how each reserve is used </w:t>
      </w:r>
      <w:r w:rsidR="00EB7A9E">
        <w:t xml:space="preserve">to fund </w:t>
      </w:r>
      <w:r>
        <w:t>operating and capital expenditure within t</w:t>
      </w:r>
      <w:r w:rsidR="00EB7A9E">
        <w:t>he Financial Plan</w:t>
      </w:r>
      <w:r w:rsidR="00D01AA3">
        <w:t>.</w:t>
      </w:r>
    </w:p>
    <w:p w14:paraId="21441AC9" w14:textId="48EEA1FF" w:rsidR="00764107" w:rsidRPr="00764107" w:rsidRDefault="00272C6D" w:rsidP="00272C6D">
      <w:r>
        <w:t xml:space="preserve">The Reserves Strategy </w:t>
      </w:r>
      <w:r w:rsidR="0042511B">
        <w:t>is to include a description of</w:t>
      </w:r>
      <w:r w:rsidR="00764107" w:rsidRPr="00764107">
        <w:t xml:space="preserve"> the nature and purpose of each reserve including any usage restrictions. </w:t>
      </w:r>
    </w:p>
    <w:p w14:paraId="258F4ABF" w14:textId="3F9BC9D0" w:rsidR="00764107" w:rsidRDefault="00B74FE7" w:rsidP="00B74FE7">
      <w:r>
        <w:t>The t</w:t>
      </w:r>
      <w:r w:rsidR="00764107" w:rsidRPr="00764107">
        <w:t xml:space="preserve">otal reserves </w:t>
      </w:r>
      <w:r>
        <w:t xml:space="preserve">are required to </w:t>
      </w:r>
      <w:r w:rsidR="00764107" w:rsidRPr="00764107">
        <w:t xml:space="preserve">balance to </w:t>
      </w:r>
      <w:r>
        <w:t xml:space="preserve">the </w:t>
      </w:r>
      <w:r w:rsidR="00764107" w:rsidRPr="00764107">
        <w:t>Other Reserves within the Statement of Changes in Equity</w:t>
      </w:r>
      <w:r w:rsidR="00AA2E17">
        <w:t>.</w:t>
      </w:r>
    </w:p>
    <w:p w14:paraId="54439F16" w14:textId="6BF4917E" w:rsidR="00F56058" w:rsidRPr="00764107" w:rsidRDefault="00125D92" w:rsidP="00B74FE7">
      <w:r>
        <w:t xml:space="preserve">The </w:t>
      </w:r>
      <w:r w:rsidR="00FE6726">
        <w:t>Model Financial Plan includes examples</w:t>
      </w:r>
      <w:r w:rsidR="002F5D01">
        <w:t>,</w:t>
      </w:r>
      <w:r w:rsidR="00FE6726">
        <w:t xml:space="preserve"> </w:t>
      </w:r>
      <w:r w:rsidR="002F5D01">
        <w:t xml:space="preserve">by </w:t>
      </w:r>
      <w:r w:rsidR="00FD1AF5">
        <w:t xml:space="preserve">individual </w:t>
      </w:r>
      <w:r w:rsidR="002F5D01">
        <w:t xml:space="preserve">reserves, for both </w:t>
      </w:r>
      <w:r w:rsidR="00B42016">
        <w:t xml:space="preserve">restricted and discretionary. </w:t>
      </w:r>
      <w:r w:rsidR="00242F2E">
        <w:t xml:space="preserve"> Each</w:t>
      </w:r>
      <w:r w:rsidR="008255BE">
        <w:t xml:space="preserve"> </w:t>
      </w:r>
      <w:r w:rsidR="000021CD">
        <w:t>c</w:t>
      </w:r>
      <w:r w:rsidR="00B42016">
        <w:t>ouncil</w:t>
      </w:r>
      <w:r w:rsidR="000021CD">
        <w:t xml:space="preserve"> may choose to disclose</w:t>
      </w:r>
      <w:r w:rsidR="001163F9">
        <w:t xml:space="preserve"> </w:t>
      </w:r>
      <w:r w:rsidR="00242F2E">
        <w:t xml:space="preserve">reserves either by </w:t>
      </w:r>
      <w:r w:rsidR="001163F9">
        <w:t>ind</w:t>
      </w:r>
      <w:r w:rsidR="00DD12A7">
        <w:t>ividual</w:t>
      </w:r>
      <w:r w:rsidR="001163F9">
        <w:t xml:space="preserve"> </w:t>
      </w:r>
      <w:r w:rsidR="00242F2E">
        <w:t xml:space="preserve">items or in </w:t>
      </w:r>
      <w:r w:rsidR="00DD12A7">
        <w:t xml:space="preserve">aggregate. </w:t>
      </w:r>
      <w:r w:rsidR="0034302F">
        <w:t>Aggregation would result in a single disclosure</w:t>
      </w:r>
      <w:r w:rsidR="00DD12A7">
        <w:t xml:space="preserve"> for</w:t>
      </w:r>
      <w:r w:rsidR="0034302F">
        <w:t xml:space="preserve"> </w:t>
      </w:r>
      <w:r w:rsidR="00DD12A7">
        <w:t xml:space="preserve">the total of </w:t>
      </w:r>
      <w:r w:rsidR="0034302F">
        <w:t xml:space="preserve">restricted (non-discretionary) </w:t>
      </w:r>
      <w:r w:rsidR="00DD12A7">
        <w:t xml:space="preserve">reserves </w:t>
      </w:r>
      <w:r w:rsidR="0034302F">
        <w:t xml:space="preserve">plus a single disclosure for the </w:t>
      </w:r>
      <w:r w:rsidR="00EC0FED">
        <w:t>total of discretionary reserves.</w:t>
      </w:r>
      <w:r w:rsidR="00B42016">
        <w:t xml:space="preserve"> </w:t>
      </w:r>
    </w:p>
    <w:p w14:paraId="3A9BA2D1" w14:textId="77777777" w:rsidR="004E126A" w:rsidRDefault="004E126A" w:rsidP="004E126A"/>
    <w:p w14:paraId="4BDF4C21" w14:textId="77777777" w:rsidR="00ED645E" w:rsidRDefault="00ED645E" w:rsidP="000E56EB"/>
    <w:p w14:paraId="25B6F7CF" w14:textId="65455050" w:rsidR="000E56EB" w:rsidRDefault="000E56EB" w:rsidP="00B63B43"/>
    <w:p w14:paraId="2F26FD88" w14:textId="7306E879" w:rsidR="000E56EB" w:rsidRDefault="000E56EB" w:rsidP="00B63B43"/>
    <w:p w14:paraId="6B115853" w14:textId="15ED12BC" w:rsidR="000E56EB" w:rsidRDefault="000E56EB" w:rsidP="00B63B43"/>
    <w:p w14:paraId="42F46221" w14:textId="77777777" w:rsidR="000E56EB" w:rsidRDefault="000E56EB" w:rsidP="00B63B43"/>
    <w:p w14:paraId="4B7F3BCB" w14:textId="77777777" w:rsidR="004371F6" w:rsidRDefault="004371F6" w:rsidP="00B63B43">
      <w:bookmarkStart w:id="23" w:name="_Toc314822267"/>
      <w:bookmarkEnd w:id="4"/>
      <w:bookmarkEnd w:id="5"/>
      <w:bookmarkEnd w:id="6"/>
    </w:p>
    <w:p w14:paraId="6B25AEBD" w14:textId="49BAF6B4" w:rsidR="004371F6" w:rsidRDefault="004371F6" w:rsidP="00AB1D65">
      <w:pPr>
        <w:pStyle w:val="Heading1"/>
        <w:rPr>
          <w:noProof/>
        </w:rPr>
      </w:pPr>
      <w:bookmarkStart w:id="24" w:name="_Toc315765098"/>
      <w:bookmarkStart w:id="25" w:name="_Toc95736473"/>
      <w:r>
        <w:lastRenderedPageBreak/>
        <w:t>Appen</w:t>
      </w:r>
      <w:r w:rsidRPr="00AB1D65">
        <w:t>di</w:t>
      </w:r>
      <w:bookmarkEnd w:id="23"/>
      <w:r w:rsidRPr="00AB1D65">
        <w:t>c</w:t>
      </w:r>
      <w:r>
        <w:t>es</w:t>
      </w:r>
      <w:bookmarkEnd w:id="24"/>
      <w:bookmarkEnd w:id="25"/>
      <w:r w:rsidR="0086526A" w:rsidRPr="0086526A">
        <w:rPr>
          <w:noProof/>
        </w:rPr>
        <w:t xml:space="preserve"> </w:t>
      </w:r>
    </w:p>
    <w:p w14:paraId="249722FF" w14:textId="532293FA" w:rsidR="00AE2EEE" w:rsidRDefault="000E2AB7" w:rsidP="00814E12">
      <w:pPr>
        <w:pStyle w:val="Heading2"/>
        <w:ind w:left="426" w:hanging="426"/>
      </w:pPr>
      <w:bookmarkStart w:id="26" w:name="_Toc95736474"/>
      <w:r w:rsidRPr="00814E12">
        <w:rPr>
          <w:u w:val="single"/>
        </w:rPr>
        <w:t>Appendix A</w:t>
      </w:r>
      <w:r>
        <w:t xml:space="preserve">: </w:t>
      </w:r>
      <w:r w:rsidRPr="00814E12">
        <w:rPr>
          <w:b/>
          <w:bCs w:val="0"/>
        </w:rPr>
        <w:t>Model Financial Plan 202</w:t>
      </w:r>
      <w:r w:rsidR="00F84AE9">
        <w:rPr>
          <w:b/>
          <w:bCs w:val="0"/>
        </w:rPr>
        <w:t>2</w:t>
      </w:r>
      <w:r w:rsidRPr="00814E12">
        <w:rPr>
          <w:b/>
          <w:bCs w:val="0"/>
        </w:rPr>
        <w:t>-2</w:t>
      </w:r>
      <w:r w:rsidR="00F84AE9">
        <w:rPr>
          <w:b/>
          <w:bCs w:val="0"/>
        </w:rPr>
        <w:t>3</w:t>
      </w:r>
      <w:r w:rsidRPr="00814E12">
        <w:rPr>
          <w:b/>
          <w:bCs w:val="0"/>
        </w:rPr>
        <w:t xml:space="preserve"> to 203</w:t>
      </w:r>
      <w:r w:rsidR="00F84AE9">
        <w:rPr>
          <w:b/>
          <w:bCs w:val="0"/>
        </w:rPr>
        <w:t>1</w:t>
      </w:r>
      <w:r w:rsidRPr="00814E12">
        <w:rPr>
          <w:b/>
          <w:bCs w:val="0"/>
        </w:rPr>
        <w:t>-203</w:t>
      </w:r>
      <w:r w:rsidR="00F84AE9">
        <w:rPr>
          <w:b/>
          <w:bCs w:val="0"/>
        </w:rPr>
        <w:t>2</w:t>
      </w:r>
      <w:bookmarkEnd w:id="26"/>
    </w:p>
    <w:p w14:paraId="5F34BAE4" w14:textId="77777777" w:rsidR="000E2AB7" w:rsidRDefault="000E2AB7" w:rsidP="00AE2EEE"/>
    <w:p w14:paraId="0A84EAD7" w14:textId="77777777" w:rsidR="000E2AB7" w:rsidRPr="00960144" w:rsidRDefault="000E2AB7" w:rsidP="00814E12"/>
    <w:p w14:paraId="1FAD7A41" w14:textId="50427A41" w:rsidR="00481CAB" w:rsidRDefault="00481CAB">
      <w:pPr>
        <w:spacing w:before="0" w:line="276" w:lineRule="auto"/>
      </w:pPr>
      <w:r>
        <w:br w:type="page"/>
      </w:r>
    </w:p>
    <w:p w14:paraId="21590182" w14:textId="3332FDAC" w:rsidR="004371F6" w:rsidRPr="00644924" w:rsidRDefault="00D14041" w:rsidP="00644924">
      <w:r>
        <w:rPr>
          <w:noProof/>
        </w:rPr>
        <w:lastRenderedPageBreak/>
        <mc:AlternateContent>
          <mc:Choice Requires="wps">
            <w:drawing>
              <wp:anchor distT="0" distB="0" distL="114300" distR="114300" simplePos="0" relativeHeight="251658243" behindDoc="1" locked="0" layoutInCell="1" allowOverlap="1" wp14:anchorId="02502A27" wp14:editId="776D5B9C">
                <wp:simplePos x="0" y="0"/>
                <wp:positionH relativeFrom="column">
                  <wp:posOffset>-127635</wp:posOffset>
                </wp:positionH>
                <wp:positionV relativeFrom="page">
                  <wp:posOffset>1236980</wp:posOffset>
                </wp:positionV>
                <wp:extent cx="2769325" cy="7681866"/>
                <wp:effectExtent l="0" t="0" r="0"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2769325" cy="768186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AA6FF6B" id="Rectangle 3" o:spid="_x0000_s1026" alt="white rectangle for text on cover" style="position:absolute;margin-left:-10.05pt;margin-top:97.4pt;width:218.05pt;height:604.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" fillcolor="white [3212]" stroked="f" strokeweight="2pt">
                <w10:wrap anchory="page"/>
              </v:rect>
            </w:pict>
          </mc:Fallback>
        </mc:AlternateContent>
      </w:r>
    </w:p>
    <w:p w14:paraId="44F51198" w14:textId="77777777" w:rsidR="001C6920" w:rsidRDefault="001C6920" w:rsidP="001C6920">
      <w:r>
        <w:rPr>
          <w:noProof/>
        </w:rPr>
        <w:drawing>
          <wp:anchor distT="0" distB="0" distL="114300" distR="114300" simplePos="0" relativeHeight="251658241" behindDoc="1" locked="0" layoutInCell="1" allowOverlap="1" wp14:anchorId="3FE2CA5A" wp14:editId="7A79A606">
            <wp:simplePos x="0" y="0"/>
            <wp:positionH relativeFrom="column">
              <wp:posOffset>-139337</wp:posOffset>
            </wp:positionH>
            <wp:positionV relativeFrom="page">
              <wp:posOffset>757646</wp:posOffset>
            </wp:positionV>
            <wp:extent cx="7036163" cy="532032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7044399" cy="5326554"/>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1C6920" w14:paraId="3EEB500F" w14:textId="77777777" w:rsidTr="00BC0E06">
        <w:trPr>
          <w:trHeight w:val="1894"/>
        </w:trPr>
        <w:tc>
          <w:tcPr>
            <w:tcW w:w="5580" w:type="dxa"/>
            <w:tcBorders>
              <w:top w:val="nil"/>
              <w:left w:val="nil"/>
              <w:bottom w:val="nil"/>
              <w:right w:val="nil"/>
            </w:tcBorders>
          </w:tcPr>
          <w:p w14:paraId="08B0CC6A" w14:textId="3BF413B3" w:rsidR="001C6920" w:rsidRDefault="001C6920" w:rsidP="00BC0E06">
            <w:r>
              <w:rPr>
                <w:noProof/>
              </w:rPr>
              <mc:AlternateContent>
                <mc:Choice Requires="wps">
                  <w:drawing>
                    <wp:inline distT="0" distB="0" distL="0" distR="0" wp14:anchorId="27E33163" wp14:editId="4D59625D">
                      <wp:extent cx="2886891" cy="1504950"/>
                      <wp:effectExtent l="0" t="0" r="0" b="0"/>
                      <wp:docPr id="8" name="Text Box 8"/>
                      <wp:cNvGraphicFramePr/>
                      <a:graphic xmlns:a="http://schemas.openxmlformats.org/drawingml/2006/main">
                        <a:graphicData uri="http://schemas.microsoft.com/office/word/2010/wordprocessingShape">
                          <wps:wsp>
                            <wps:cNvSpPr txBox="1"/>
                            <wps:spPr>
                              <a:xfrm>
                                <a:off x="0" y="0"/>
                                <a:ext cx="2886891" cy="1504950"/>
                              </a:xfrm>
                              <a:prstGeom prst="rect">
                                <a:avLst/>
                              </a:prstGeom>
                              <a:noFill/>
                              <a:ln w="6350">
                                <a:noFill/>
                              </a:ln>
                            </wps:spPr>
                            <wps:txbx>
                              <w:txbxContent>
                                <w:p w14:paraId="23F1256D" w14:textId="77777777" w:rsidR="00D14041" w:rsidRDefault="001C6920" w:rsidP="001C6920">
                                  <w:pPr>
                                    <w:pStyle w:val="Title"/>
                                    <w:rPr>
                                      <w:color w:val="auto"/>
                                      <w:sz w:val="48"/>
                                      <w:szCs w:val="48"/>
                                    </w:rPr>
                                  </w:pPr>
                                  <w:r w:rsidRPr="00814E12">
                                    <w:rPr>
                                      <w:color w:val="auto"/>
                                      <w:sz w:val="48"/>
                                      <w:szCs w:val="48"/>
                                    </w:rPr>
                                    <w:t xml:space="preserve">Financial Plan </w:t>
                                  </w:r>
                                </w:p>
                                <w:p w14:paraId="23F1512E" w14:textId="3D22A535" w:rsidR="001C6920" w:rsidRPr="00814E12" w:rsidRDefault="001C6920" w:rsidP="001C6920">
                                  <w:pPr>
                                    <w:pStyle w:val="Title"/>
                                    <w:rPr>
                                      <w:color w:val="auto"/>
                                      <w:sz w:val="48"/>
                                      <w:szCs w:val="48"/>
                                    </w:rPr>
                                  </w:pPr>
                                  <w:r w:rsidRPr="00814E12">
                                    <w:rPr>
                                      <w:color w:val="auto"/>
                                      <w:sz w:val="48"/>
                                      <w:szCs w:val="48"/>
                                    </w:rPr>
                                    <w:t>202</w:t>
                                  </w:r>
                                  <w:r w:rsidR="00F84AE9">
                                    <w:rPr>
                                      <w:color w:val="auto"/>
                                      <w:sz w:val="48"/>
                                      <w:szCs w:val="48"/>
                                    </w:rPr>
                                    <w:t>2</w:t>
                                  </w:r>
                                  <w:r w:rsidRPr="00814E12">
                                    <w:rPr>
                                      <w:color w:val="auto"/>
                                      <w:sz w:val="48"/>
                                      <w:szCs w:val="48"/>
                                    </w:rPr>
                                    <w:t>-2</w:t>
                                  </w:r>
                                  <w:r w:rsidR="00F84AE9">
                                    <w:rPr>
                                      <w:color w:val="auto"/>
                                      <w:sz w:val="48"/>
                                      <w:szCs w:val="48"/>
                                    </w:rPr>
                                    <w:t>3</w:t>
                                  </w:r>
                                  <w:r w:rsidRPr="00814E12">
                                    <w:rPr>
                                      <w:color w:val="auto"/>
                                      <w:sz w:val="48"/>
                                      <w:szCs w:val="48"/>
                                    </w:rPr>
                                    <w:t xml:space="preserve"> to </w:t>
                                  </w:r>
                                </w:p>
                                <w:p w14:paraId="7BC42733" w14:textId="31917BAE" w:rsidR="001C6920" w:rsidRPr="00814E12" w:rsidRDefault="001C6920" w:rsidP="001C6920">
                                  <w:pPr>
                                    <w:pStyle w:val="Title"/>
                                    <w:rPr>
                                      <w:color w:val="auto"/>
                                      <w:sz w:val="48"/>
                                      <w:szCs w:val="48"/>
                                    </w:rPr>
                                  </w:pPr>
                                  <w:r w:rsidRPr="00814E12">
                                    <w:rPr>
                                      <w:color w:val="auto"/>
                                      <w:sz w:val="48"/>
                                      <w:szCs w:val="48"/>
                                    </w:rPr>
                                    <w:t>203</w:t>
                                  </w:r>
                                  <w:r w:rsidR="00F84AE9">
                                    <w:rPr>
                                      <w:color w:val="auto"/>
                                      <w:sz w:val="48"/>
                                      <w:szCs w:val="48"/>
                                    </w:rPr>
                                    <w:t>1</w:t>
                                  </w:r>
                                  <w:r w:rsidRPr="00814E12">
                                    <w:rPr>
                                      <w:color w:val="auto"/>
                                      <w:sz w:val="48"/>
                                      <w:szCs w:val="48"/>
                                    </w:rPr>
                                    <w:t>-3</w:t>
                                  </w:r>
                                  <w:r w:rsidR="00F84AE9">
                                    <w:rPr>
                                      <w:color w:val="auto"/>
                                      <w:sz w:val="48"/>
                                      <w:szCs w:val="48"/>
                                    </w:rPr>
                                    <w:t>2</w:t>
                                  </w:r>
                                </w:p>
                                <w:p w14:paraId="2F20D966" w14:textId="77777777" w:rsidR="001C6920" w:rsidRPr="00814E12" w:rsidRDefault="001C6920" w:rsidP="001C6920">
                                  <w:pPr>
                                    <w:pStyle w:val="Title"/>
                                    <w:spacing w:after="0"/>
                                    <w:rPr>
                                      <w:color w:val="au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7E33163" id="_x0000_t202" coordsize="21600,21600" o:spt="202" path="m,l,21600r21600,l21600,xe">
                      <v:stroke joinstyle="miter"/>
                      <v:path gradientshapeok="t" o:connecttype="rect"/>
                    </v:shapetype>
                    <v:shape id="Text Box 8" o:spid="_x0000_s1026" type="#_x0000_t202" style="width:227.3pt;height:1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" filled="f" stroked="f" strokeweight=".5pt">
                      <v:textbox>
                        <w:txbxContent>
                          <w:p w14:paraId="23F1256D" w14:textId="77777777" w:rsidR="00D14041" w:rsidRDefault="001C6920" w:rsidP="001C6920">
                            <w:pPr>
                              <w:pStyle w:val="Title"/>
                              <w:rPr>
                                <w:color w:val="auto"/>
                                <w:sz w:val="48"/>
                                <w:szCs w:val="48"/>
                              </w:rPr>
                            </w:pPr>
                            <w:r w:rsidRPr="00814E12">
                              <w:rPr>
                                <w:color w:val="auto"/>
                                <w:sz w:val="48"/>
                                <w:szCs w:val="48"/>
                              </w:rPr>
                              <w:t xml:space="preserve">Financial Plan </w:t>
                            </w:r>
                          </w:p>
                          <w:p w14:paraId="23F1512E" w14:textId="3D22A535" w:rsidR="001C6920" w:rsidRPr="00814E12" w:rsidRDefault="001C6920" w:rsidP="001C6920">
                            <w:pPr>
                              <w:pStyle w:val="Title"/>
                              <w:rPr>
                                <w:color w:val="auto"/>
                                <w:sz w:val="48"/>
                                <w:szCs w:val="48"/>
                              </w:rPr>
                            </w:pPr>
                            <w:r w:rsidRPr="00814E12">
                              <w:rPr>
                                <w:color w:val="auto"/>
                                <w:sz w:val="48"/>
                                <w:szCs w:val="48"/>
                              </w:rPr>
                              <w:t>202</w:t>
                            </w:r>
                            <w:r w:rsidR="00F84AE9">
                              <w:rPr>
                                <w:color w:val="auto"/>
                                <w:sz w:val="48"/>
                                <w:szCs w:val="48"/>
                              </w:rPr>
                              <w:t>2</w:t>
                            </w:r>
                            <w:r w:rsidRPr="00814E12">
                              <w:rPr>
                                <w:color w:val="auto"/>
                                <w:sz w:val="48"/>
                                <w:szCs w:val="48"/>
                              </w:rPr>
                              <w:t>-2</w:t>
                            </w:r>
                            <w:r w:rsidR="00F84AE9">
                              <w:rPr>
                                <w:color w:val="auto"/>
                                <w:sz w:val="48"/>
                                <w:szCs w:val="48"/>
                              </w:rPr>
                              <w:t>3</w:t>
                            </w:r>
                            <w:r w:rsidRPr="00814E12">
                              <w:rPr>
                                <w:color w:val="auto"/>
                                <w:sz w:val="48"/>
                                <w:szCs w:val="48"/>
                              </w:rPr>
                              <w:t xml:space="preserve"> to </w:t>
                            </w:r>
                          </w:p>
                          <w:p w14:paraId="7BC42733" w14:textId="31917BAE" w:rsidR="001C6920" w:rsidRPr="00814E12" w:rsidRDefault="001C6920" w:rsidP="001C6920">
                            <w:pPr>
                              <w:pStyle w:val="Title"/>
                              <w:rPr>
                                <w:color w:val="auto"/>
                                <w:sz w:val="48"/>
                                <w:szCs w:val="48"/>
                              </w:rPr>
                            </w:pPr>
                            <w:r w:rsidRPr="00814E12">
                              <w:rPr>
                                <w:color w:val="auto"/>
                                <w:sz w:val="48"/>
                                <w:szCs w:val="48"/>
                              </w:rPr>
                              <w:t>203</w:t>
                            </w:r>
                            <w:r w:rsidR="00F84AE9">
                              <w:rPr>
                                <w:color w:val="auto"/>
                                <w:sz w:val="48"/>
                                <w:szCs w:val="48"/>
                              </w:rPr>
                              <w:t>1</w:t>
                            </w:r>
                            <w:r w:rsidRPr="00814E12">
                              <w:rPr>
                                <w:color w:val="auto"/>
                                <w:sz w:val="48"/>
                                <w:szCs w:val="48"/>
                              </w:rPr>
                              <w:t>-3</w:t>
                            </w:r>
                            <w:r w:rsidR="00F84AE9">
                              <w:rPr>
                                <w:color w:val="auto"/>
                                <w:sz w:val="48"/>
                                <w:szCs w:val="48"/>
                              </w:rPr>
                              <w:t>2</w:t>
                            </w:r>
                          </w:p>
                          <w:p w14:paraId="2F20D966" w14:textId="77777777" w:rsidR="001C6920" w:rsidRPr="00814E12" w:rsidRDefault="001C6920" w:rsidP="001C6920">
                            <w:pPr>
                              <w:pStyle w:val="Title"/>
                              <w:spacing w:after="0"/>
                              <w:rPr>
                                <w:color w:val="auto"/>
                              </w:rPr>
                            </w:pPr>
                          </w:p>
                        </w:txbxContent>
                      </v:textbox>
                      <w10:anchorlock/>
                    </v:shape>
                  </w:pict>
                </mc:Fallback>
              </mc:AlternateContent>
            </w:r>
          </w:p>
          <w:p w14:paraId="019EA9F8" w14:textId="77777777" w:rsidR="001C6920" w:rsidRDefault="001C6920" w:rsidP="00BC0E06">
            <w:r>
              <w:rPr>
                <w:noProof/>
              </w:rPr>
              <mc:AlternateContent>
                <mc:Choice Requires="wps">
                  <w:drawing>
                    <wp:inline distT="0" distB="0" distL="0" distR="0" wp14:anchorId="29055C11" wp14:editId="4DA9B34B">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6F5EDBE6"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" strokecolor="#201547 [3215]" strokeweight="3pt">
                      <w10:anchorlock/>
                    </v:line>
                  </w:pict>
                </mc:Fallback>
              </mc:AlternateContent>
            </w:r>
          </w:p>
        </w:tc>
      </w:tr>
      <w:tr w:rsidR="001C6920" w14:paraId="7B221B49" w14:textId="77777777" w:rsidTr="00BC0E06">
        <w:trPr>
          <w:trHeight w:val="7636"/>
        </w:trPr>
        <w:tc>
          <w:tcPr>
            <w:tcW w:w="5580" w:type="dxa"/>
            <w:tcBorders>
              <w:top w:val="nil"/>
              <w:left w:val="nil"/>
              <w:bottom w:val="nil"/>
              <w:right w:val="nil"/>
            </w:tcBorders>
          </w:tcPr>
          <w:p w14:paraId="646B156E" w14:textId="1F2395B5" w:rsidR="001C6920" w:rsidRDefault="001C6920" w:rsidP="00BC0E06">
            <w:pPr>
              <w:rPr>
                <w:noProof/>
              </w:rPr>
            </w:pPr>
          </w:p>
        </w:tc>
      </w:tr>
      <w:tr w:rsidR="001C6920" w14:paraId="7C0BE41C" w14:textId="77777777" w:rsidTr="00BC0E06">
        <w:trPr>
          <w:trHeight w:val="2171"/>
        </w:trPr>
        <w:tc>
          <w:tcPr>
            <w:tcW w:w="5580" w:type="dxa"/>
            <w:tcBorders>
              <w:top w:val="nil"/>
              <w:left w:val="nil"/>
              <w:bottom w:val="nil"/>
              <w:right w:val="nil"/>
            </w:tcBorders>
          </w:tcPr>
          <w:sdt>
            <w:sdtPr>
              <w:id w:val="1080870105"/>
              <w:placeholder>
                <w:docPart w:val="2CE50F366C4740FAAE915A4DB8265ED5"/>
              </w:placeholder>
              <w15:appearance w15:val="hidden"/>
            </w:sdtPr>
            <w:sdtEndPr/>
            <w:sdtContent>
              <w:p w14:paraId="667DC929" w14:textId="77777777" w:rsidR="001C6920" w:rsidRDefault="001C6920" w:rsidP="00BC0E06">
                <w:r>
                  <w:t>One City Council</w:t>
                </w:r>
              </w:p>
            </w:sdtContent>
          </w:sdt>
          <w:p w14:paraId="029B1DAA" w14:textId="77777777" w:rsidR="001C6920" w:rsidRDefault="001C6920" w:rsidP="00BC0E06">
            <w:pPr>
              <w:rPr>
                <w:noProof/>
                <w:sz w:val="10"/>
                <w:szCs w:val="10"/>
              </w:rPr>
            </w:pPr>
            <w:r w:rsidRPr="00D86945">
              <w:rPr>
                <w:noProof/>
                <w:sz w:val="10"/>
                <w:szCs w:val="10"/>
              </w:rPr>
              <mc:AlternateContent>
                <mc:Choice Requires="wps">
                  <w:drawing>
                    <wp:inline distT="0" distB="0" distL="0" distR="0" wp14:anchorId="07A5028D" wp14:editId="605F89AD">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35543C9B"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" strokecolor="#201547 [3215]" strokeweight="3pt">
                      <w10:anchorlock/>
                    </v:line>
                  </w:pict>
                </mc:Fallback>
              </mc:AlternateContent>
            </w:r>
          </w:p>
          <w:p w14:paraId="13CDA83A" w14:textId="77777777" w:rsidR="001C6920" w:rsidRDefault="001C6920" w:rsidP="00BC0E06">
            <w:pPr>
              <w:rPr>
                <w:noProof/>
                <w:sz w:val="10"/>
                <w:szCs w:val="10"/>
              </w:rPr>
            </w:pPr>
          </w:p>
          <w:p w14:paraId="53BB65A7" w14:textId="77777777" w:rsidR="001C6920" w:rsidRDefault="001C6920" w:rsidP="00BC0E06">
            <w:pPr>
              <w:rPr>
                <w:noProof/>
                <w:sz w:val="10"/>
                <w:szCs w:val="10"/>
              </w:rPr>
            </w:pPr>
          </w:p>
          <w:p w14:paraId="5737AB6E" w14:textId="77777777" w:rsidR="001C6920" w:rsidRDefault="009A5823" w:rsidP="00BC0E06">
            <w:sdt>
              <w:sdtPr>
                <w:id w:val="-1740469667"/>
                <w:placeholder>
                  <w:docPart w:val="A4077C37AE004A3EBB012EAEAFC9A8AA"/>
                </w:placeholder>
                <w15:appearance w15:val="hidden"/>
              </w:sdtPr>
              <w:sdtEndPr/>
              <w:sdtContent/>
            </w:sdt>
          </w:p>
          <w:p w14:paraId="0DB88D28" w14:textId="77777777" w:rsidR="001C6920" w:rsidRPr="00D86945" w:rsidRDefault="001C6920" w:rsidP="00BC0E06">
            <w:pPr>
              <w:rPr>
                <w:noProof/>
                <w:sz w:val="10"/>
                <w:szCs w:val="10"/>
              </w:rPr>
            </w:pPr>
          </w:p>
        </w:tc>
      </w:tr>
    </w:tbl>
    <w:p w14:paraId="6F3B094B" w14:textId="64E3E266" w:rsidR="001C6920" w:rsidRDefault="001C6920" w:rsidP="001C6920">
      <w:r>
        <w:rPr>
          <w:noProof/>
        </w:rPr>
        <mc:AlternateContent>
          <mc:Choice Requires="wps">
            <w:drawing>
              <wp:anchor distT="0" distB="0" distL="114300" distR="114300" simplePos="0" relativeHeight="251658242" behindDoc="1" locked="0" layoutInCell="1" allowOverlap="1" wp14:anchorId="4C31A35D" wp14:editId="275507BF">
                <wp:simplePos x="0" y="0"/>
                <wp:positionH relativeFrom="column">
                  <wp:posOffset>-746975</wp:posOffset>
                </wp:positionH>
                <wp:positionV relativeFrom="page">
                  <wp:posOffset>6670040</wp:posOffset>
                </wp:positionV>
                <wp:extent cx="7760970"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104ED34B" id="Rectangle 2" o:spid="_x0000_s1026" alt="colored rectangle" style="position:absolute;margin-left:-58.8pt;margin-top:525.2pt;width:611.1pt;height:265.7pt;z-index:-25165004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" fillcolor="#917dd8 [1300]" stroked="f" strokeweight="2pt">
                <w10:wrap anchory="page"/>
              </v:rect>
            </w:pict>
          </mc:Fallback>
        </mc:AlternateContent>
      </w:r>
      <w:r>
        <w:br w:type="page"/>
      </w:r>
    </w:p>
    <w:sdt>
      <w:sdtPr>
        <w:rPr>
          <w:rFonts w:asciiTheme="minorHAnsi" w:eastAsiaTheme="minorEastAsia" w:hAnsiTheme="minorHAnsi" w:cstheme="minorBidi"/>
          <w:b w:val="0"/>
          <w:caps w:val="0"/>
          <w:color w:val="201547" w:themeColor="text2"/>
          <w:sz w:val="28"/>
          <w:szCs w:val="22"/>
        </w:rPr>
        <w:id w:val="-876853288"/>
        <w:docPartObj>
          <w:docPartGallery w:val="Table of Contents"/>
          <w:docPartUnique/>
        </w:docPartObj>
      </w:sdtPr>
      <w:sdtEndPr>
        <w:rPr>
          <w:rFonts w:ascii="Arial" w:eastAsia="Times New Roman" w:hAnsi="Arial" w:cs="Times New Roman"/>
          <w:bCs/>
          <w:noProof/>
          <w:color w:val="53565A" w:themeColor="accent2"/>
          <w:sz w:val="18"/>
          <w:szCs w:val="20"/>
        </w:rPr>
      </w:sdtEndPr>
      <w:sdtContent>
        <w:p w14:paraId="46E07DA7" w14:textId="77777777" w:rsidR="001C6920" w:rsidRDefault="001C6920" w:rsidP="001C6920">
          <w:pPr>
            <w:pStyle w:val="TOCHeading"/>
          </w:pPr>
          <w:r>
            <w:t>Contents</w:t>
          </w:r>
        </w:p>
        <w:p w14:paraId="2D414FCD" w14:textId="4CB720D0" w:rsidR="001C6920" w:rsidRDefault="001C6920" w:rsidP="001C6920">
          <w:pPr>
            <w:pStyle w:val="TOC1"/>
            <w:tabs>
              <w:tab w:val="right" w:leader="dot" w:pos="9926"/>
            </w:tabs>
            <w:rPr>
              <w:b/>
              <w:noProof/>
              <w:color w:val="auto"/>
              <w:sz w:val="22"/>
              <w:szCs w:val="28"/>
              <w:lang w:eastAsia="zh-CN" w:bidi="th-TH"/>
            </w:rPr>
          </w:pPr>
          <w:r>
            <w:fldChar w:fldCharType="begin"/>
          </w:r>
          <w:r>
            <w:instrText xml:space="preserve"> TOC \o "1-3" \h \z \u </w:instrText>
          </w:r>
          <w:r>
            <w:fldChar w:fldCharType="separate"/>
          </w:r>
          <w:hyperlink w:anchor="_Toc58430395" w:history="1">
            <w:r w:rsidRPr="00F745B4">
              <w:rPr>
                <w:rStyle w:val="Hyperlink"/>
                <w:bCs/>
                <w:noProof/>
              </w:rPr>
              <w:t xml:space="preserve">1. </w:t>
            </w:r>
            <w:r w:rsidRPr="00F745B4">
              <w:rPr>
                <w:rStyle w:val="Hyperlink"/>
                <w:noProof/>
              </w:rPr>
              <w:t>Legislative Requirements</w:t>
            </w:r>
            <w:r>
              <w:rPr>
                <w:noProof/>
                <w:webHidden/>
              </w:rPr>
              <w:tab/>
            </w:r>
            <w:r>
              <w:rPr>
                <w:noProof/>
                <w:webHidden/>
              </w:rPr>
              <w:fldChar w:fldCharType="begin"/>
            </w:r>
            <w:r>
              <w:rPr>
                <w:noProof/>
                <w:webHidden/>
              </w:rPr>
              <w:instrText xml:space="preserve"> PAGEREF _Toc58430395 \h </w:instrText>
            </w:r>
            <w:r>
              <w:rPr>
                <w:noProof/>
                <w:webHidden/>
              </w:rPr>
            </w:r>
            <w:r>
              <w:rPr>
                <w:noProof/>
                <w:webHidden/>
              </w:rPr>
              <w:fldChar w:fldCharType="separate"/>
            </w:r>
            <w:r w:rsidR="0078577F">
              <w:rPr>
                <w:noProof/>
                <w:webHidden/>
              </w:rPr>
              <w:t>15</w:t>
            </w:r>
            <w:r>
              <w:rPr>
                <w:noProof/>
                <w:webHidden/>
              </w:rPr>
              <w:fldChar w:fldCharType="end"/>
            </w:r>
          </w:hyperlink>
        </w:p>
        <w:p w14:paraId="3D9F4709" w14:textId="4F1E21AA" w:rsidR="001C6920" w:rsidRDefault="009A5823" w:rsidP="001C6920">
          <w:pPr>
            <w:pStyle w:val="TOC1"/>
            <w:tabs>
              <w:tab w:val="right" w:leader="dot" w:pos="9926"/>
            </w:tabs>
            <w:rPr>
              <w:b/>
              <w:noProof/>
              <w:color w:val="auto"/>
              <w:sz w:val="22"/>
              <w:szCs w:val="28"/>
              <w:lang w:eastAsia="zh-CN" w:bidi="th-TH"/>
            </w:rPr>
          </w:pPr>
          <w:hyperlink w:anchor="_Toc58430396" w:history="1">
            <w:r w:rsidR="001C6920" w:rsidRPr="00F745B4">
              <w:rPr>
                <w:rStyle w:val="Hyperlink"/>
                <w:bCs/>
                <w:noProof/>
              </w:rPr>
              <w:t xml:space="preserve">2. </w:t>
            </w:r>
            <w:r w:rsidR="001C6920" w:rsidRPr="00F745B4">
              <w:rPr>
                <w:rStyle w:val="Hyperlink"/>
                <w:noProof/>
              </w:rPr>
              <w:t>Financial Plan Context</w:t>
            </w:r>
            <w:r w:rsidR="001C6920">
              <w:rPr>
                <w:noProof/>
                <w:webHidden/>
              </w:rPr>
              <w:tab/>
            </w:r>
            <w:r w:rsidR="001C6920">
              <w:rPr>
                <w:noProof/>
                <w:webHidden/>
              </w:rPr>
              <w:fldChar w:fldCharType="begin"/>
            </w:r>
            <w:r w:rsidR="001C6920">
              <w:rPr>
                <w:noProof/>
                <w:webHidden/>
              </w:rPr>
              <w:instrText xml:space="preserve"> PAGEREF _Toc58430396 \h </w:instrText>
            </w:r>
            <w:r w:rsidR="001C6920">
              <w:rPr>
                <w:noProof/>
                <w:webHidden/>
              </w:rPr>
            </w:r>
            <w:r w:rsidR="001C6920">
              <w:rPr>
                <w:noProof/>
                <w:webHidden/>
              </w:rPr>
              <w:fldChar w:fldCharType="separate"/>
            </w:r>
            <w:r w:rsidR="0078577F">
              <w:rPr>
                <w:noProof/>
                <w:webHidden/>
              </w:rPr>
              <w:t>18</w:t>
            </w:r>
            <w:r w:rsidR="001C6920">
              <w:rPr>
                <w:noProof/>
                <w:webHidden/>
              </w:rPr>
              <w:fldChar w:fldCharType="end"/>
            </w:r>
          </w:hyperlink>
        </w:p>
        <w:p w14:paraId="2274FCC3" w14:textId="25556486" w:rsidR="001C6920" w:rsidRDefault="009A5823" w:rsidP="001C6920">
          <w:pPr>
            <w:pStyle w:val="TOC1"/>
            <w:tabs>
              <w:tab w:val="right" w:leader="dot" w:pos="9926"/>
            </w:tabs>
            <w:rPr>
              <w:b/>
              <w:noProof/>
              <w:color w:val="auto"/>
              <w:sz w:val="22"/>
              <w:szCs w:val="28"/>
              <w:lang w:eastAsia="zh-CN" w:bidi="th-TH"/>
            </w:rPr>
          </w:pPr>
          <w:hyperlink w:anchor="_Toc58430397" w:history="1">
            <w:r w:rsidR="001C6920" w:rsidRPr="00F745B4">
              <w:rPr>
                <w:rStyle w:val="Hyperlink"/>
                <w:bCs/>
                <w:noProof/>
              </w:rPr>
              <w:t>3. Financial Plan Statements</w:t>
            </w:r>
            <w:r w:rsidR="001C6920">
              <w:rPr>
                <w:noProof/>
                <w:webHidden/>
              </w:rPr>
              <w:tab/>
            </w:r>
            <w:r w:rsidR="001C6920">
              <w:rPr>
                <w:noProof/>
                <w:webHidden/>
              </w:rPr>
              <w:fldChar w:fldCharType="begin"/>
            </w:r>
            <w:r w:rsidR="001C6920">
              <w:rPr>
                <w:noProof/>
                <w:webHidden/>
              </w:rPr>
              <w:instrText xml:space="preserve"> PAGEREF _Toc58430397 \h </w:instrText>
            </w:r>
            <w:r w:rsidR="001C6920">
              <w:rPr>
                <w:noProof/>
                <w:webHidden/>
              </w:rPr>
            </w:r>
            <w:r w:rsidR="001C6920">
              <w:rPr>
                <w:noProof/>
                <w:webHidden/>
              </w:rPr>
              <w:fldChar w:fldCharType="separate"/>
            </w:r>
            <w:r w:rsidR="0078577F">
              <w:rPr>
                <w:noProof/>
                <w:webHidden/>
              </w:rPr>
              <w:t>23</w:t>
            </w:r>
            <w:r w:rsidR="001C6920">
              <w:rPr>
                <w:noProof/>
                <w:webHidden/>
              </w:rPr>
              <w:fldChar w:fldCharType="end"/>
            </w:r>
          </w:hyperlink>
        </w:p>
        <w:p w14:paraId="7D118C2B" w14:textId="4AF5576B" w:rsidR="001C6920" w:rsidRDefault="009A5823" w:rsidP="001C6920">
          <w:pPr>
            <w:pStyle w:val="TOC1"/>
            <w:tabs>
              <w:tab w:val="right" w:leader="dot" w:pos="9926"/>
            </w:tabs>
            <w:rPr>
              <w:b/>
              <w:noProof/>
              <w:color w:val="auto"/>
              <w:sz w:val="22"/>
              <w:szCs w:val="28"/>
              <w:lang w:eastAsia="zh-CN" w:bidi="th-TH"/>
            </w:rPr>
          </w:pPr>
          <w:hyperlink w:anchor="_Toc58430398" w:history="1">
            <w:r w:rsidR="001C6920" w:rsidRPr="00F745B4">
              <w:rPr>
                <w:rStyle w:val="Hyperlink"/>
                <w:bCs/>
                <w:noProof/>
              </w:rPr>
              <w:t>4. Financial Performance Indicators</w:t>
            </w:r>
            <w:r w:rsidR="001C6920">
              <w:rPr>
                <w:noProof/>
                <w:webHidden/>
              </w:rPr>
              <w:tab/>
            </w:r>
            <w:r w:rsidR="001C6920">
              <w:rPr>
                <w:noProof/>
                <w:webHidden/>
              </w:rPr>
              <w:fldChar w:fldCharType="begin"/>
            </w:r>
            <w:r w:rsidR="001C6920">
              <w:rPr>
                <w:noProof/>
                <w:webHidden/>
              </w:rPr>
              <w:instrText xml:space="preserve"> PAGEREF _Toc58430398 \h </w:instrText>
            </w:r>
            <w:r w:rsidR="001C6920">
              <w:rPr>
                <w:noProof/>
                <w:webHidden/>
              </w:rPr>
            </w:r>
            <w:r w:rsidR="001C6920">
              <w:rPr>
                <w:noProof/>
                <w:webHidden/>
              </w:rPr>
              <w:fldChar w:fldCharType="separate"/>
            </w:r>
            <w:r w:rsidR="0078577F">
              <w:rPr>
                <w:noProof/>
                <w:webHidden/>
              </w:rPr>
              <w:t>31</w:t>
            </w:r>
            <w:r w:rsidR="001C6920">
              <w:rPr>
                <w:noProof/>
                <w:webHidden/>
              </w:rPr>
              <w:fldChar w:fldCharType="end"/>
            </w:r>
          </w:hyperlink>
        </w:p>
        <w:p w14:paraId="253B4AD4" w14:textId="23229FE3" w:rsidR="001C6920" w:rsidRDefault="009A5823" w:rsidP="001C6920">
          <w:pPr>
            <w:pStyle w:val="TOC1"/>
            <w:tabs>
              <w:tab w:val="right" w:leader="dot" w:pos="9926"/>
            </w:tabs>
            <w:rPr>
              <w:b/>
              <w:noProof/>
              <w:color w:val="auto"/>
              <w:sz w:val="22"/>
              <w:szCs w:val="28"/>
              <w:lang w:eastAsia="zh-CN" w:bidi="th-TH"/>
            </w:rPr>
          </w:pPr>
          <w:hyperlink w:anchor="_Toc58430399" w:history="1">
            <w:r w:rsidR="001C6920" w:rsidRPr="00F745B4">
              <w:rPr>
                <w:rStyle w:val="Hyperlink"/>
                <w:bCs/>
                <w:noProof/>
              </w:rPr>
              <w:t>5. Strategies and Plans</w:t>
            </w:r>
            <w:r w:rsidR="001C6920">
              <w:rPr>
                <w:noProof/>
                <w:webHidden/>
              </w:rPr>
              <w:tab/>
            </w:r>
            <w:r w:rsidR="001C6920">
              <w:rPr>
                <w:noProof/>
                <w:webHidden/>
              </w:rPr>
              <w:fldChar w:fldCharType="begin"/>
            </w:r>
            <w:r w:rsidR="001C6920">
              <w:rPr>
                <w:noProof/>
                <w:webHidden/>
              </w:rPr>
              <w:instrText xml:space="preserve"> PAGEREF _Toc58430399 \h </w:instrText>
            </w:r>
            <w:r w:rsidR="001C6920">
              <w:rPr>
                <w:noProof/>
                <w:webHidden/>
              </w:rPr>
            </w:r>
            <w:r w:rsidR="001C6920">
              <w:rPr>
                <w:noProof/>
                <w:webHidden/>
              </w:rPr>
              <w:fldChar w:fldCharType="separate"/>
            </w:r>
            <w:r w:rsidR="0078577F">
              <w:rPr>
                <w:noProof/>
                <w:webHidden/>
              </w:rPr>
              <w:t>32</w:t>
            </w:r>
            <w:r w:rsidR="001C6920">
              <w:rPr>
                <w:noProof/>
                <w:webHidden/>
              </w:rPr>
              <w:fldChar w:fldCharType="end"/>
            </w:r>
          </w:hyperlink>
        </w:p>
        <w:p w14:paraId="6EB26E92" w14:textId="77777777" w:rsidR="001C6920" w:rsidRDefault="001C6920" w:rsidP="001C6920">
          <w:r>
            <w:rPr>
              <w:bCs/>
              <w:noProof/>
            </w:rPr>
            <w:fldChar w:fldCharType="end"/>
          </w:r>
        </w:p>
      </w:sdtContent>
    </w:sdt>
    <w:p w14:paraId="4E48C2C9" w14:textId="77777777" w:rsidR="001C6920" w:rsidRDefault="001C6920" w:rsidP="001C6920">
      <w:pPr>
        <w:rPr>
          <w:rFonts w:asciiTheme="majorHAnsi" w:eastAsiaTheme="majorEastAsia" w:hAnsiTheme="majorHAnsi" w:cstheme="majorBidi"/>
          <w:color w:val="170F34" w:themeColor="text2" w:themeShade="BF"/>
          <w:kern w:val="28"/>
          <w:sz w:val="52"/>
          <w:szCs w:val="32"/>
        </w:rPr>
      </w:pPr>
      <w:r>
        <w:br w:type="page"/>
      </w:r>
    </w:p>
    <w:p w14:paraId="58657AA6" w14:textId="77777777" w:rsidR="001C6920" w:rsidRPr="00960144" w:rsidRDefault="001C6920" w:rsidP="00814E12">
      <w:pPr>
        <w:rPr>
          <w:sz w:val="28"/>
          <w:szCs w:val="28"/>
        </w:rPr>
      </w:pPr>
      <w:bookmarkStart w:id="27" w:name="_Toc58430395"/>
      <w:r w:rsidRPr="00814E12">
        <w:rPr>
          <w:b/>
          <w:sz w:val="28"/>
          <w:szCs w:val="28"/>
        </w:rPr>
        <w:lastRenderedPageBreak/>
        <w:t>1. Legislative Requirements</w:t>
      </w:r>
      <w:bookmarkEnd w:id="27"/>
    </w:p>
    <w:p w14:paraId="10930D7E" w14:textId="77777777" w:rsidR="0097392F" w:rsidRDefault="0097392F" w:rsidP="001C6920">
      <w:pPr>
        <w:rPr>
          <w:rFonts w:cs="Arial"/>
          <w:b/>
          <w:color w:val="auto"/>
          <w:sz w:val="20"/>
          <w:lang w:eastAsia="zh-CN" w:bidi="th-TH"/>
        </w:rPr>
      </w:pPr>
    </w:p>
    <w:p w14:paraId="6E072C3C"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This section describes how the Financial Plan links to the achievement of the Community Vision and the Council Plan within the Integrated Strategic Planning &amp; Reporting framework. This framework guides the Council in identifying community needs and aspirations over the long term (Community Vision), medium term (Council Plan) and short term (Annual Budget) and then holding itself accountable (Annual Report).</w:t>
      </w:r>
    </w:p>
    <w:p w14:paraId="373516AF"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The following diagram provides an overview of the core legislated elements of an integrated strategic planning and reporting framework and outcomes.</w:t>
      </w:r>
    </w:p>
    <w:p w14:paraId="0AB408F3" w14:textId="77777777" w:rsidR="001C6920" w:rsidRDefault="001C6920" w:rsidP="001C6920">
      <w:pPr>
        <w:rPr>
          <w:rFonts w:cs="Arial"/>
          <w:b/>
          <w:color w:val="auto"/>
          <w:sz w:val="20"/>
          <w:lang w:eastAsia="zh-CN" w:bidi="th-TH"/>
        </w:rPr>
      </w:pPr>
    </w:p>
    <w:p w14:paraId="37C80FCB" w14:textId="77777777" w:rsidR="001C6920" w:rsidRDefault="001C6920" w:rsidP="001C6920">
      <w:pPr>
        <w:jc w:val="center"/>
        <w:rPr>
          <w:rFonts w:cs="Arial"/>
          <w:b/>
          <w:color w:val="auto"/>
          <w:sz w:val="20"/>
          <w:lang w:eastAsia="zh-CN" w:bidi="th-TH"/>
        </w:rPr>
      </w:pPr>
      <w:r>
        <w:rPr>
          <w:noProof/>
        </w:rPr>
        <w:drawing>
          <wp:inline distT="0" distB="0" distL="0" distR="0" wp14:anchorId="0416DF84" wp14:editId="7C89761C">
            <wp:extent cx="5012018" cy="6629711"/>
            <wp:effectExtent l="0" t="8890" r="889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9">
                      <a:extLst>
                        <a:ext uri="{28A0092B-C50C-407E-A947-70E740481C1C}">
                          <a14:useLocalDpi xmlns:a14="http://schemas.microsoft.com/office/drawing/2010/main" val="0"/>
                        </a:ext>
                      </a:extLst>
                    </a:blip>
                    <a:stretch>
                      <a:fillRect/>
                    </a:stretch>
                  </pic:blipFill>
                  <pic:spPr>
                    <a:xfrm rot="5400000">
                      <a:off x="0" y="0"/>
                      <a:ext cx="5012018" cy="6629711"/>
                    </a:xfrm>
                    <a:prstGeom prst="rect">
                      <a:avLst/>
                    </a:prstGeom>
                  </pic:spPr>
                </pic:pic>
              </a:graphicData>
            </a:graphic>
          </wp:inline>
        </w:drawing>
      </w:r>
    </w:p>
    <w:p w14:paraId="1112BD75" w14:textId="77777777" w:rsidR="001C6920" w:rsidRDefault="001C6920" w:rsidP="001C6920">
      <w:pPr>
        <w:rPr>
          <w:rFonts w:cs="Arial"/>
          <w:b/>
          <w:color w:val="auto"/>
          <w:sz w:val="20"/>
          <w:lang w:eastAsia="zh-CN" w:bidi="th-TH"/>
        </w:rPr>
      </w:pPr>
    </w:p>
    <w:p w14:paraId="16FAFBC3" w14:textId="77777777" w:rsidR="001C6920" w:rsidRDefault="001C6920" w:rsidP="001C6920">
      <w:pPr>
        <w:rPr>
          <w:rFonts w:cs="Arial"/>
          <w:bCs/>
          <w:color w:val="auto"/>
          <w:sz w:val="24"/>
          <w:szCs w:val="24"/>
          <w:lang w:eastAsia="zh-CN" w:bidi="th-TH"/>
        </w:rPr>
      </w:pPr>
      <w:r>
        <w:rPr>
          <w:rFonts w:cs="Arial"/>
          <w:bCs/>
          <w:color w:val="auto"/>
          <w:sz w:val="24"/>
          <w:szCs w:val="24"/>
          <w:lang w:eastAsia="zh-CN" w:bidi="th-TH"/>
        </w:rPr>
        <w:br w:type="page"/>
      </w:r>
    </w:p>
    <w:p w14:paraId="35991B8B"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lastRenderedPageBreak/>
        <w:t>The following figure demonstrates how each element might inform or be informed by other parts of the integrated framework.</w:t>
      </w:r>
    </w:p>
    <w:p w14:paraId="4DC263B6" w14:textId="77777777" w:rsidR="001C6920" w:rsidRDefault="001C6920" w:rsidP="001C6920">
      <w:pPr>
        <w:rPr>
          <w:rFonts w:cs="Arial"/>
          <w:bCs/>
          <w:color w:val="auto"/>
          <w:sz w:val="24"/>
          <w:szCs w:val="24"/>
          <w:lang w:eastAsia="zh-CN" w:bidi="th-TH"/>
        </w:rPr>
      </w:pPr>
      <w:r>
        <w:rPr>
          <w:noProof/>
        </w:rPr>
        <w:drawing>
          <wp:inline distT="0" distB="0" distL="0" distR="0" wp14:anchorId="408501FD" wp14:editId="49AA1D74">
            <wp:extent cx="4908668" cy="6489414"/>
            <wp:effectExtent l="0" t="9208"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0">
                      <a:extLst>
                        <a:ext uri="{28A0092B-C50C-407E-A947-70E740481C1C}">
                          <a14:useLocalDpi xmlns:a14="http://schemas.microsoft.com/office/drawing/2010/main" val="0"/>
                        </a:ext>
                      </a:extLst>
                    </a:blip>
                    <a:stretch>
                      <a:fillRect/>
                    </a:stretch>
                  </pic:blipFill>
                  <pic:spPr>
                    <a:xfrm rot="5400000">
                      <a:off x="0" y="0"/>
                      <a:ext cx="4908668" cy="6489414"/>
                    </a:xfrm>
                    <a:prstGeom prst="rect">
                      <a:avLst/>
                    </a:prstGeom>
                  </pic:spPr>
                </pic:pic>
              </a:graphicData>
            </a:graphic>
          </wp:inline>
        </w:drawing>
      </w:r>
    </w:p>
    <w:p w14:paraId="5929FCCA" w14:textId="77777777" w:rsidR="001C6920" w:rsidRPr="004B25C8" w:rsidRDefault="001C6920" w:rsidP="001C6920">
      <w:pPr>
        <w:rPr>
          <w:rFonts w:cs="Arial"/>
          <w:b/>
          <w:color w:val="auto"/>
          <w:sz w:val="24"/>
          <w:szCs w:val="24"/>
          <w:lang w:eastAsia="zh-CN" w:bidi="th-TH"/>
        </w:rPr>
      </w:pPr>
      <w:r w:rsidRPr="004B25C8">
        <w:rPr>
          <w:rFonts w:cs="Arial"/>
          <w:b/>
          <w:color w:val="auto"/>
          <w:sz w:val="24"/>
          <w:szCs w:val="24"/>
          <w:lang w:eastAsia="zh-CN" w:bidi="th-TH"/>
        </w:rPr>
        <w:t>1.1 Strategic Planning Principles</w:t>
      </w:r>
    </w:p>
    <w:p w14:paraId="3AD3B8EF" w14:textId="77777777" w:rsidR="001C6920" w:rsidRDefault="001C6920" w:rsidP="001C6920"/>
    <w:p w14:paraId="676A83B6" w14:textId="77777777" w:rsidR="001C6920" w:rsidRPr="004B25C8" w:rsidRDefault="001C6920" w:rsidP="001C6920">
      <w:pPr>
        <w:jc w:val="both"/>
        <w:rPr>
          <w:rFonts w:cs="Arial"/>
          <w:bCs/>
          <w:color w:val="auto"/>
          <w:sz w:val="20"/>
          <w:lang w:eastAsia="zh-CN" w:bidi="th-TH"/>
        </w:rPr>
      </w:pPr>
      <w:r w:rsidRPr="004B25C8">
        <w:rPr>
          <w:rFonts w:cs="Arial"/>
          <w:bCs/>
          <w:color w:val="auto"/>
          <w:sz w:val="20"/>
          <w:lang w:eastAsia="zh-CN" w:bidi="th-TH"/>
        </w:rPr>
        <w:t>The Financial Plan provides a 10 year financially sustainable projection regarding how the actions of the Council Plan may be funded to achieve the Community Vision. The Financial Plan is developed in the context of the following strategic planning principles:</w:t>
      </w:r>
    </w:p>
    <w:p w14:paraId="019C70D3" w14:textId="77777777" w:rsidR="001C6920" w:rsidRPr="004B25C8" w:rsidRDefault="001C6920" w:rsidP="001C6920">
      <w:pPr>
        <w:pStyle w:val="ListParagraph"/>
        <w:numPr>
          <w:ilvl w:val="0"/>
          <w:numId w:val="18"/>
        </w:numPr>
        <w:spacing w:before="0" w:after="0" w:line="276" w:lineRule="auto"/>
        <w:rPr>
          <w:rFonts w:cs="Arial"/>
          <w:bCs/>
          <w:color w:val="auto"/>
          <w:sz w:val="20"/>
          <w:lang w:eastAsia="zh-CN" w:bidi="th-TH"/>
        </w:rPr>
      </w:pPr>
      <w:r w:rsidRPr="004B25C8">
        <w:rPr>
          <w:rFonts w:cs="Arial"/>
          <w:bCs/>
          <w:color w:val="auto"/>
          <w:sz w:val="20"/>
          <w:lang w:eastAsia="zh-CN" w:bidi="th-TH"/>
        </w:rPr>
        <w:t>Council has an integrated approach to planning, monitoring and performance reporting.</w:t>
      </w:r>
    </w:p>
    <w:p w14:paraId="69A0FBD5" w14:textId="77777777" w:rsidR="001C6920" w:rsidRPr="004B25C8" w:rsidRDefault="001C6920" w:rsidP="001C6920">
      <w:pPr>
        <w:pStyle w:val="ListParagraph"/>
        <w:rPr>
          <w:rFonts w:cs="Arial"/>
          <w:bCs/>
          <w:color w:val="auto"/>
          <w:sz w:val="20"/>
          <w:lang w:eastAsia="zh-CN" w:bidi="th-TH"/>
        </w:rPr>
      </w:pPr>
    </w:p>
    <w:p w14:paraId="5FEA0886" w14:textId="77777777" w:rsidR="001C6920" w:rsidRPr="004B25C8" w:rsidRDefault="001C6920" w:rsidP="001C6920">
      <w:pPr>
        <w:pStyle w:val="ListParagraph"/>
        <w:numPr>
          <w:ilvl w:val="0"/>
          <w:numId w:val="18"/>
        </w:numPr>
        <w:spacing w:before="0" w:after="0" w:line="276" w:lineRule="auto"/>
        <w:rPr>
          <w:rFonts w:cs="Arial"/>
          <w:bCs/>
          <w:color w:val="auto"/>
          <w:sz w:val="20"/>
          <w:lang w:eastAsia="zh-CN" w:bidi="th-TH"/>
        </w:rPr>
      </w:pPr>
      <w:r w:rsidRPr="004B25C8">
        <w:rPr>
          <w:rFonts w:cs="Arial"/>
          <w:bCs/>
          <w:color w:val="auto"/>
          <w:sz w:val="20"/>
          <w:lang w:eastAsia="zh-CN" w:bidi="th-TH"/>
        </w:rPr>
        <w:t>Council financial plan addresses the Community Vision by funding the aspirations of the Council Plan. The Council Plan aspirations and actions are formulated in the context of the Community Vision.</w:t>
      </w:r>
    </w:p>
    <w:p w14:paraId="3055E26F" w14:textId="77777777" w:rsidR="001C6920" w:rsidRPr="004B25C8" w:rsidRDefault="001C6920" w:rsidP="001C6920">
      <w:pPr>
        <w:pStyle w:val="ListParagraph"/>
        <w:rPr>
          <w:rFonts w:cs="Arial"/>
          <w:bCs/>
          <w:color w:val="auto"/>
          <w:sz w:val="20"/>
          <w:lang w:eastAsia="zh-CN" w:bidi="th-TH"/>
        </w:rPr>
      </w:pPr>
    </w:p>
    <w:p w14:paraId="69DC896C" w14:textId="77777777" w:rsidR="001C6920" w:rsidRPr="004B25C8" w:rsidRDefault="001C6920" w:rsidP="001C6920">
      <w:pPr>
        <w:pStyle w:val="ListParagraph"/>
        <w:numPr>
          <w:ilvl w:val="0"/>
          <w:numId w:val="18"/>
        </w:numPr>
        <w:spacing w:before="0" w:after="0" w:line="276" w:lineRule="auto"/>
        <w:rPr>
          <w:rFonts w:cs="Arial"/>
          <w:bCs/>
          <w:color w:val="auto"/>
          <w:sz w:val="20"/>
          <w:lang w:eastAsia="zh-CN" w:bidi="th-TH"/>
        </w:rPr>
      </w:pPr>
      <w:r w:rsidRPr="004B25C8">
        <w:rPr>
          <w:rFonts w:cs="Arial"/>
          <w:bCs/>
          <w:color w:val="auto"/>
          <w:sz w:val="20"/>
          <w:lang w:eastAsia="zh-CN" w:bidi="th-TH"/>
        </w:rPr>
        <w:t>The Financial Plan statements articulate the 10-year financial resources necessary to implement the goals and aspirations of the Council Plan to achieve the Community Vision.</w:t>
      </w:r>
    </w:p>
    <w:p w14:paraId="4C90F0EA" w14:textId="77777777" w:rsidR="001C6920" w:rsidRPr="004B25C8" w:rsidRDefault="001C6920" w:rsidP="001C6920">
      <w:pPr>
        <w:pStyle w:val="ListParagraph"/>
        <w:rPr>
          <w:rFonts w:cs="Arial"/>
          <w:bCs/>
          <w:color w:val="auto"/>
          <w:sz w:val="20"/>
          <w:lang w:eastAsia="zh-CN" w:bidi="th-TH"/>
        </w:rPr>
      </w:pPr>
    </w:p>
    <w:p w14:paraId="7F4C070E" w14:textId="77777777" w:rsidR="004B25C8" w:rsidRDefault="001C6920" w:rsidP="001C6920">
      <w:pPr>
        <w:pStyle w:val="ListParagraph"/>
        <w:numPr>
          <w:ilvl w:val="0"/>
          <w:numId w:val="18"/>
        </w:numPr>
        <w:spacing w:before="0" w:after="0" w:line="276" w:lineRule="auto"/>
        <w:rPr>
          <w:rFonts w:cs="Arial"/>
          <w:bCs/>
          <w:color w:val="auto"/>
          <w:sz w:val="20"/>
          <w:lang w:eastAsia="zh-CN" w:bidi="th-TH"/>
        </w:rPr>
      </w:pPr>
      <w:r w:rsidRPr="004B25C8">
        <w:rPr>
          <w:rFonts w:cs="Arial"/>
          <w:bCs/>
          <w:color w:val="auto"/>
          <w:sz w:val="20"/>
          <w:lang w:eastAsia="zh-CN" w:bidi="th-TH"/>
        </w:rPr>
        <w:t>Council's strategic planning principles identify and address the risks to effective implementation of the Financial Plan. The financial risks are included at section 1.2.2 below.</w:t>
      </w:r>
    </w:p>
    <w:p w14:paraId="1DB02755" w14:textId="77777777" w:rsidR="004B25C8" w:rsidRPr="004B25C8" w:rsidRDefault="004B25C8" w:rsidP="004B25C8">
      <w:pPr>
        <w:pStyle w:val="ListParagraph"/>
        <w:rPr>
          <w:rFonts w:cs="Arial"/>
          <w:bCs/>
          <w:color w:val="auto"/>
          <w:sz w:val="20"/>
          <w:lang w:eastAsia="zh-CN" w:bidi="th-TH"/>
        </w:rPr>
      </w:pPr>
    </w:p>
    <w:p w14:paraId="3146C869" w14:textId="3F1B4097" w:rsidR="001C6920" w:rsidRPr="004B25C8" w:rsidRDefault="001C6920" w:rsidP="001C6920">
      <w:pPr>
        <w:pStyle w:val="ListParagraph"/>
        <w:numPr>
          <w:ilvl w:val="0"/>
          <w:numId w:val="18"/>
        </w:numPr>
        <w:spacing w:before="0" w:after="0" w:line="276" w:lineRule="auto"/>
        <w:rPr>
          <w:rFonts w:cs="Arial"/>
          <w:bCs/>
          <w:color w:val="auto"/>
          <w:sz w:val="20"/>
          <w:lang w:eastAsia="zh-CN" w:bidi="th-TH"/>
        </w:rPr>
      </w:pPr>
      <w:r w:rsidRPr="004B25C8">
        <w:rPr>
          <w:rFonts w:cs="Arial"/>
          <w:bCs/>
          <w:color w:val="auto"/>
          <w:sz w:val="20"/>
          <w:lang w:eastAsia="zh-CN" w:bidi="th-TH"/>
        </w:rPr>
        <w:t>The Financial Plan provides for the strategic planning principles of progress monitoring of progress and reviews to identify and adapt to changing circumstances.</w:t>
      </w:r>
    </w:p>
    <w:p w14:paraId="0383238A" w14:textId="77777777" w:rsidR="001C6920" w:rsidRDefault="001C6920" w:rsidP="001C6920"/>
    <w:p w14:paraId="58F70BDF" w14:textId="77777777" w:rsidR="001C6920" w:rsidRPr="004B25C8" w:rsidRDefault="001C6920" w:rsidP="001C6920">
      <w:pPr>
        <w:rPr>
          <w:rFonts w:cs="Arial"/>
          <w:b/>
          <w:color w:val="auto"/>
          <w:sz w:val="24"/>
          <w:szCs w:val="24"/>
          <w:lang w:eastAsia="zh-CN" w:bidi="th-TH"/>
        </w:rPr>
      </w:pPr>
      <w:r w:rsidRPr="004B25C8">
        <w:rPr>
          <w:rFonts w:cs="Arial"/>
          <w:b/>
          <w:color w:val="auto"/>
          <w:sz w:val="24"/>
          <w:szCs w:val="24"/>
          <w:lang w:eastAsia="zh-CN" w:bidi="th-TH"/>
        </w:rPr>
        <w:t xml:space="preserve"> 1.2 Financial Management Principles</w:t>
      </w:r>
    </w:p>
    <w:p w14:paraId="188F4055" w14:textId="77777777" w:rsidR="001C6920" w:rsidRPr="00AC266B" w:rsidRDefault="001C6920" w:rsidP="001C6920">
      <w:pPr>
        <w:rPr>
          <w:rFonts w:cs="Arial"/>
          <w:b/>
          <w:color w:val="auto"/>
          <w:sz w:val="20"/>
          <w:lang w:eastAsia="zh-CN" w:bidi="th-TH"/>
        </w:rPr>
      </w:pPr>
    </w:p>
    <w:p w14:paraId="4AA3B9F2" w14:textId="77777777" w:rsidR="001C6920" w:rsidRPr="004B25C8" w:rsidRDefault="001C6920" w:rsidP="001C6920">
      <w:pPr>
        <w:rPr>
          <w:rFonts w:cs="Arial"/>
          <w:bCs/>
          <w:color w:val="auto"/>
          <w:sz w:val="20"/>
          <w:lang w:eastAsia="zh-CN" w:bidi="th-TH"/>
        </w:rPr>
      </w:pPr>
      <w:r w:rsidRPr="004B25C8">
        <w:rPr>
          <w:rFonts w:cs="Arial"/>
          <w:bCs/>
          <w:color w:val="auto"/>
          <w:sz w:val="20"/>
          <w:lang w:eastAsia="zh-CN" w:bidi="th-TH"/>
        </w:rPr>
        <w:t>The Financial Plan demonstrates the following financial management principles:</w:t>
      </w:r>
    </w:p>
    <w:p w14:paraId="0621542E" w14:textId="77777777" w:rsidR="001C6920" w:rsidRPr="004B25C8" w:rsidRDefault="001C6920" w:rsidP="001C6920">
      <w:pPr>
        <w:rPr>
          <w:rFonts w:cs="Arial"/>
          <w:bCs/>
          <w:color w:val="auto"/>
          <w:sz w:val="20"/>
          <w:lang w:eastAsia="zh-CN" w:bidi="th-TH"/>
        </w:rPr>
      </w:pPr>
    </w:p>
    <w:p w14:paraId="47A72554" w14:textId="77777777" w:rsidR="001C6920" w:rsidRPr="004B25C8" w:rsidRDefault="001C6920" w:rsidP="001C6920">
      <w:pPr>
        <w:pStyle w:val="ListParagraph"/>
        <w:numPr>
          <w:ilvl w:val="2"/>
          <w:numId w:val="19"/>
        </w:numPr>
        <w:spacing w:before="0" w:after="0" w:line="276" w:lineRule="auto"/>
        <w:rPr>
          <w:rFonts w:cs="Arial"/>
          <w:bCs/>
          <w:color w:val="auto"/>
          <w:sz w:val="20"/>
          <w:lang w:eastAsia="zh-CN" w:bidi="th-TH"/>
        </w:rPr>
      </w:pPr>
      <w:r w:rsidRPr="004B25C8">
        <w:rPr>
          <w:rFonts w:cs="Arial"/>
          <w:bCs/>
          <w:color w:val="auto"/>
          <w:sz w:val="20"/>
          <w:lang w:eastAsia="zh-CN" w:bidi="th-TH"/>
        </w:rPr>
        <w:t>Revenue, expenses, assets, liabilities, investments and financial transactions are managed in accordance with Council's financial policies and strategic plans.</w:t>
      </w:r>
    </w:p>
    <w:p w14:paraId="724FDF54" w14:textId="77777777" w:rsidR="001C6920" w:rsidRPr="004B25C8" w:rsidRDefault="001C6920" w:rsidP="001C6920">
      <w:pPr>
        <w:pStyle w:val="ListParagraph"/>
        <w:rPr>
          <w:rFonts w:cs="Arial"/>
          <w:bCs/>
          <w:color w:val="auto"/>
          <w:sz w:val="20"/>
          <w:lang w:eastAsia="zh-CN" w:bidi="th-TH"/>
        </w:rPr>
      </w:pPr>
    </w:p>
    <w:p w14:paraId="7D379538" w14:textId="77777777" w:rsidR="001C6920" w:rsidRPr="004B25C8" w:rsidRDefault="001C6920" w:rsidP="001C6920">
      <w:pPr>
        <w:pStyle w:val="ListParagraph"/>
        <w:numPr>
          <w:ilvl w:val="2"/>
          <w:numId w:val="19"/>
        </w:numPr>
        <w:spacing w:before="0" w:after="0" w:line="276" w:lineRule="auto"/>
        <w:rPr>
          <w:rFonts w:cs="Arial"/>
          <w:bCs/>
          <w:color w:val="auto"/>
          <w:sz w:val="20"/>
          <w:lang w:eastAsia="zh-CN" w:bidi="th-TH"/>
        </w:rPr>
      </w:pPr>
      <w:r w:rsidRPr="004B25C8">
        <w:rPr>
          <w:rFonts w:cs="Arial"/>
          <w:bCs/>
          <w:color w:val="auto"/>
          <w:sz w:val="20"/>
          <w:lang w:eastAsia="zh-CN" w:bidi="th-TH"/>
        </w:rPr>
        <w:t>Management of the following financial risks:</w:t>
      </w:r>
    </w:p>
    <w:p w14:paraId="58648159" w14:textId="77777777" w:rsidR="001C6920" w:rsidRPr="004B25C8" w:rsidRDefault="001C6920" w:rsidP="001C6920">
      <w:pPr>
        <w:pStyle w:val="ListParagraph"/>
        <w:rPr>
          <w:rFonts w:cs="Arial"/>
          <w:bCs/>
          <w:color w:val="auto"/>
          <w:sz w:val="20"/>
          <w:lang w:eastAsia="zh-CN" w:bidi="th-TH"/>
        </w:rPr>
      </w:pPr>
    </w:p>
    <w:p w14:paraId="22C324DA" w14:textId="77777777" w:rsidR="001C6920" w:rsidRPr="004B25C8" w:rsidRDefault="001C6920" w:rsidP="00814E12">
      <w:pPr>
        <w:pStyle w:val="ListParagraph"/>
        <w:numPr>
          <w:ilvl w:val="0"/>
          <w:numId w:val="22"/>
        </w:numPr>
        <w:spacing w:before="0" w:after="0" w:line="276" w:lineRule="auto"/>
        <w:rPr>
          <w:rFonts w:cs="Arial"/>
          <w:bCs/>
          <w:color w:val="auto"/>
          <w:sz w:val="20"/>
          <w:lang w:eastAsia="zh-CN" w:bidi="th-TH"/>
        </w:rPr>
      </w:pPr>
      <w:r w:rsidRPr="004B25C8">
        <w:rPr>
          <w:rFonts w:cs="Arial"/>
          <w:bCs/>
          <w:color w:val="auto"/>
          <w:sz w:val="20"/>
          <w:lang w:eastAsia="zh-CN" w:bidi="th-TH"/>
        </w:rPr>
        <w:t>the financial viability of the Council (refer to section 2.1 Financial Policy Statements).</w:t>
      </w:r>
    </w:p>
    <w:p w14:paraId="336979CA" w14:textId="77777777" w:rsidR="001C6920" w:rsidRPr="004B25C8" w:rsidRDefault="001C6920" w:rsidP="001C6920">
      <w:pPr>
        <w:pStyle w:val="ListParagraph"/>
        <w:rPr>
          <w:rFonts w:cs="Arial"/>
          <w:bCs/>
          <w:color w:val="auto"/>
          <w:sz w:val="20"/>
          <w:lang w:eastAsia="zh-CN" w:bidi="th-TH"/>
        </w:rPr>
      </w:pPr>
    </w:p>
    <w:p w14:paraId="63BDDD88" w14:textId="297DA47F" w:rsidR="001C6920" w:rsidRPr="004B25C8" w:rsidRDefault="001C6920" w:rsidP="00814E12">
      <w:pPr>
        <w:pStyle w:val="ListParagraph"/>
        <w:numPr>
          <w:ilvl w:val="0"/>
          <w:numId w:val="22"/>
        </w:numPr>
        <w:spacing w:before="0" w:after="0" w:line="276" w:lineRule="auto"/>
        <w:rPr>
          <w:rFonts w:cs="Arial"/>
          <w:bCs/>
          <w:color w:val="auto"/>
          <w:sz w:val="20"/>
          <w:lang w:eastAsia="zh-CN" w:bidi="th-TH"/>
        </w:rPr>
      </w:pPr>
      <w:r w:rsidRPr="004B25C8">
        <w:rPr>
          <w:rFonts w:cs="Arial"/>
          <w:bCs/>
          <w:color w:val="auto"/>
          <w:sz w:val="20"/>
          <w:lang w:eastAsia="zh-CN" w:bidi="th-TH"/>
        </w:rPr>
        <w:t>the management of current and future liabilities of the Council. The estimated 10 year-liabilities are disclosed in section 3.2 Balance Sheet projections.</w:t>
      </w:r>
    </w:p>
    <w:p w14:paraId="05E89C3A" w14:textId="77777777" w:rsidR="001C6920" w:rsidRPr="004B25C8" w:rsidRDefault="001C6920" w:rsidP="00814E12">
      <w:pPr>
        <w:pStyle w:val="ListParagraph"/>
        <w:numPr>
          <w:ilvl w:val="0"/>
          <w:numId w:val="22"/>
        </w:numPr>
        <w:spacing w:before="0" w:after="0" w:line="276" w:lineRule="auto"/>
        <w:rPr>
          <w:rFonts w:cs="Arial"/>
          <w:bCs/>
          <w:color w:val="auto"/>
          <w:sz w:val="20"/>
          <w:lang w:eastAsia="zh-CN" w:bidi="th-TH"/>
        </w:rPr>
      </w:pPr>
      <w:r w:rsidRPr="004B25C8">
        <w:rPr>
          <w:rFonts w:cs="Arial"/>
          <w:bCs/>
          <w:color w:val="auto"/>
          <w:sz w:val="20"/>
          <w:lang w:eastAsia="zh-CN" w:bidi="th-TH"/>
        </w:rPr>
        <w:t>the beneficial enterprises of Council (where appropriate).</w:t>
      </w:r>
    </w:p>
    <w:p w14:paraId="610C4259" w14:textId="77777777" w:rsidR="001C6920" w:rsidRPr="004B25C8" w:rsidRDefault="001C6920" w:rsidP="001C6920">
      <w:pPr>
        <w:rPr>
          <w:rFonts w:cs="Arial"/>
          <w:bCs/>
          <w:color w:val="auto"/>
          <w:sz w:val="20"/>
          <w:lang w:eastAsia="zh-CN" w:bidi="th-TH"/>
        </w:rPr>
      </w:pPr>
    </w:p>
    <w:p w14:paraId="2E5A49B8" w14:textId="77777777" w:rsidR="001C6920" w:rsidRPr="004B25C8" w:rsidRDefault="001C6920" w:rsidP="001C6920">
      <w:pPr>
        <w:pStyle w:val="ListParagraph"/>
        <w:numPr>
          <w:ilvl w:val="2"/>
          <w:numId w:val="19"/>
        </w:numPr>
        <w:spacing w:before="0" w:after="0" w:line="276" w:lineRule="auto"/>
        <w:rPr>
          <w:rFonts w:cs="Arial"/>
          <w:bCs/>
          <w:color w:val="auto"/>
          <w:sz w:val="20"/>
          <w:lang w:eastAsia="zh-CN" w:bidi="th-TH"/>
        </w:rPr>
      </w:pPr>
      <w:r w:rsidRPr="004B25C8">
        <w:rPr>
          <w:rFonts w:cs="Arial"/>
          <w:bCs/>
          <w:color w:val="auto"/>
          <w:sz w:val="20"/>
          <w:lang w:eastAsia="zh-CN" w:bidi="th-TH"/>
        </w:rPr>
        <w:t xml:space="preserve">Financial policies and strategic plans are designed to provide financial stability and predictability to the community. </w:t>
      </w:r>
    </w:p>
    <w:p w14:paraId="58CAD535" w14:textId="77777777" w:rsidR="001C6920" w:rsidRPr="004B25C8" w:rsidRDefault="001C6920" w:rsidP="001C6920">
      <w:pPr>
        <w:pStyle w:val="ListParagraph"/>
        <w:rPr>
          <w:rFonts w:cs="Arial"/>
          <w:bCs/>
          <w:color w:val="auto"/>
          <w:sz w:val="20"/>
          <w:lang w:eastAsia="zh-CN" w:bidi="th-TH"/>
        </w:rPr>
      </w:pPr>
    </w:p>
    <w:p w14:paraId="78624963" w14:textId="77777777" w:rsidR="001C6920" w:rsidRPr="004B25C8" w:rsidRDefault="001C6920" w:rsidP="001C6920">
      <w:pPr>
        <w:pStyle w:val="ListParagraph"/>
        <w:numPr>
          <w:ilvl w:val="2"/>
          <w:numId w:val="19"/>
        </w:numPr>
        <w:spacing w:before="0" w:after="0" w:line="276" w:lineRule="auto"/>
        <w:rPr>
          <w:rFonts w:cs="Arial"/>
          <w:bCs/>
          <w:color w:val="auto"/>
          <w:sz w:val="20"/>
          <w:lang w:eastAsia="zh-CN" w:bidi="th-TH"/>
        </w:rPr>
      </w:pPr>
      <w:r w:rsidRPr="004B25C8">
        <w:rPr>
          <w:rFonts w:cs="Arial"/>
          <w:bCs/>
          <w:color w:val="auto"/>
          <w:sz w:val="20"/>
          <w:lang w:eastAsia="zh-CN" w:bidi="th-TH"/>
        </w:rPr>
        <w:t>Council maintains accounts and records that explain its financial operations and financial position (refer section 3 Financial Statements)</w:t>
      </w:r>
    </w:p>
    <w:p w14:paraId="6DA653D2" w14:textId="77777777" w:rsidR="001C6920" w:rsidRPr="004B25C8" w:rsidRDefault="001C6920" w:rsidP="001C6920">
      <w:pPr>
        <w:rPr>
          <w:rFonts w:cs="Arial"/>
          <w:bCs/>
          <w:color w:val="auto"/>
          <w:sz w:val="20"/>
          <w:lang w:eastAsia="zh-CN" w:bidi="th-TH"/>
        </w:rPr>
      </w:pPr>
    </w:p>
    <w:p w14:paraId="20EA9F0B" w14:textId="77777777" w:rsidR="001C6920" w:rsidRDefault="001C6920" w:rsidP="001C6920">
      <w:pPr>
        <w:rPr>
          <w:rFonts w:cs="Arial"/>
          <w:b/>
          <w:color w:val="auto"/>
          <w:sz w:val="20"/>
          <w:lang w:eastAsia="zh-CN" w:bidi="th-TH"/>
        </w:rPr>
      </w:pPr>
    </w:p>
    <w:p w14:paraId="63E4374B" w14:textId="77777777" w:rsidR="001C6920" w:rsidRPr="006659DD" w:rsidRDefault="001C6920" w:rsidP="001C6920">
      <w:pPr>
        <w:rPr>
          <w:rFonts w:cs="Arial"/>
          <w:b/>
          <w:color w:val="auto"/>
          <w:sz w:val="20"/>
          <w:lang w:eastAsia="zh-CN" w:bidi="th-TH"/>
        </w:rPr>
      </w:pPr>
    </w:p>
    <w:p w14:paraId="452A3155" w14:textId="77777777" w:rsidR="001C6920" w:rsidRPr="00814E12" w:rsidRDefault="001C6920" w:rsidP="001C6920">
      <w:pPr>
        <w:rPr>
          <w:rFonts w:cs="Arial"/>
          <w:b/>
          <w:color w:val="auto"/>
          <w:sz w:val="24"/>
          <w:szCs w:val="24"/>
          <w:lang w:eastAsia="zh-CN" w:bidi="th-TH"/>
        </w:rPr>
      </w:pPr>
      <w:r w:rsidRPr="00814E12">
        <w:rPr>
          <w:rFonts w:cs="Arial"/>
          <w:b/>
          <w:color w:val="auto"/>
          <w:sz w:val="24"/>
          <w:szCs w:val="24"/>
          <w:lang w:eastAsia="zh-CN" w:bidi="th-TH"/>
        </w:rPr>
        <w:t>1.3 Engagement Principles</w:t>
      </w:r>
    </w:p>
    <w:p w14:paraId="7EB351BB" w14:textId="77777777" w:rsidR="001C6920" w:rsidRPr="006659DD" w:rsidRDefault="001C6920" w:rsidP="001C6920">
      <w:pPr>
        <w:rPr>
          <w:rFonts w:cs="Arial"/>
          <w:b/>
          <w:color w:val="auto"/>
          <w:sz w:val="20"/>
          <w:lang w:eastAsia="zh-CN" w:bidi="th-TH"/>
        </w:rPr>
      </w:pPr>
    </w:p>
    <w:p w14:paraId="40537A8E"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 xml:space="preserve">Council is in the process of developing a comprehensive community engagement framework. In the interim, Council has implemented the following consultation process to ensure due consideration and feedback is received from relevant stakeholders. </w:t>
      </w:r>
    </w:p>
    <w:p w14:paraId="5D916ABB" w14:textId="77777777" w:rsidR="001C6920" w:rsidRPr="00814E12" w:rsidRDefault="001C6920" w:rsidP="001C6920">
      <w:pPr>
        <w:rPr>
          <w:rFonts w:cs="Arial"/>
          <w:bCs/>
          <w:color w:val="auto"/>
          <w:sz w:val="20"/>
          <w:lang w:eastAsia="zh-CN" w:bidi="th-TH"/>
        </w:rPr>
      </w:pPr>
    </w:p>
    <w:p w14:paraId="2EB87D46" w14:textId="77777777" w:rsidR="001C6920" w:rsidRPr="00814E12" w:rsidRDefault="001C6920" w:rsidP="001C6920">
      <w:pPr>
        <w:pStyle w:val="ListParagraph"/>
        <w:numPr>
          <w:ilvl w:val="0"/>
          <w:numId w:val="20"/>
        </w:numPr>
        <w:spacing w:before="0" w:after="0" w:line="276" w:lineRule="auto"/>
        <w:rPr>
          <w:rFonts w:cs="Arial"/>
          <w:bCs/>
          <w:color w:val="auto"/>
          <w:sz w:val="20"/>
          <w:lang w:eastAsia="zh-CN" w:bidi="th-TH"/>
        </w:rPr>
      </w:pPr>
      <w:r w:rsidRPr="00814E12">
        <w:rPr>
          <w:rFonts w:cs="Arial"/>
          <w:bCs/>
          <w:color w:val="auto"/>
          <w:sz w:val="20"/>
          <w:lang w:eastAsia="zh-CN" w:bidi="th-TH"/>
        </w:rPr>
        <w:t>Draft Financial Plan prepared by management;</w:t>
      </w:r>
    </w:p>
    <w:p w14:paraId="76AAAB23" w14:textId="77777777" w:rsidR="001C6920" w:rsidRPr="00814E12" w:rsidRDefault="001C6920" w:rsidP="001C6920">
      <w:pPr>
        <w:pStyle w:val="ListParagraph"/>
        <w:numPr>
          <w:ilvl w:val="0"/>
          <w:numId w:val="20"/>
        </w:numPr>
        <w:spacing w:before="0" w:after="0" w:line="276" w:lineRule="auto"/>
        <w:rPr>
          <w:rFonts w:cs="Arial"/>
          <w:bCs/>
          <w:color w:val="auto"/>
          <w:sz w:val="20"/>
          <w:lang w:eastAsia="zh-CN" w:bidi="th-TH"/>
        </w:rPr>
      </w:pPr>
      <w:r w:rsidRPr="00814E12">
        <w:rPr>
          <w:rFonts w:cs="Arial"/>
          <w:bCs/>
          <w:color w:val="auto"/>
          <w:sz w:val="20"/>
          <w:lang w:eastAsia="zh-CN" w:bidi="th-TH"/>
        </w:rPr>
        <w:t>Draft Financial Plan placed on public exhibition at (April) Council meeting for a period of 28 day and calling for public submissions;</w:t>
      </w:r>
    </w:p>
    <w:p w14:paraId="0C744D36" w14:textId="77777777" w:rsidR="001C6920" w:rsidRPr="00814E12" w:rsidRDefault="001C6920" w:rsidP="001C6920">
      <w:pPr>
        <w:pStyle w:val="ListParagraph"/>
        <w:numPr>
          <w:ilvl w:val="0"/>
          <w:numId w:val="20"/>
        </w:numPr>
        <w:spacing w:before="0" w:after="0" w:line="276" w:lineRule="auto"/>
        <w:rPr>
          <w:rFonts w:cs="Arial"/>
          <w:bCs/>
          <w:color w:val="auto"/>
          <w:sz w:val="20"/>
          <w:lang w:eastAsia="zh-CN" w:bidi="th-TH"/>
        </w:rPr>
      </w:pPr>
      <w:r w:rsidRPr="00814E12">
        <w:rPr>
          <w:rFonts w:cs="Arial"/>
          <w:bCs/>
          <w:color w:val="auto"/>
          <w:sz w:val="20"/>
          <w:lang w:eastAsia="zh-CN" w:bidi="th-TH"/>
        </w:rPr>
        <w:t xml:space="preserve">Community engagement is conducted using local news outlets and social media; </w:t>
      </w:r>
    </w:p>
    <w:p w14:paraId="64C2CEE1" w14:textId="77777777" w:rsidR="001C6920" w:rsidRPr="00814E12" w:rsidRDefault="001C6920" w:rsidP="001C6920">
      <w:pPr>
        <w:pStyle w:val="ListParagraph"/>
        <w:numPr>
          <w:ilvl w:val="0"/>
          <w:numId w:val="20"/>
        </w:numPr>
        <w:spacing w:before="0" w:after="0" w:line="276" w:lineRule="auto"/>
        <w:rPr>
          <w:rFonts w:cs="Arial"/>
          <w:bCs/>
          <w:color w:val="auto"/>
          <w:sz w:val="20"/>
          <w:lang w:eastAsia="zh-CN" w:bidi="th-TH"/>
        </w:rPr>
      </w:pPr>
      <w:r w:rsidRPr="00814E12">
        <w:rPr>
          <w:rFonts w:cs="Arial"/>
          <w:bCs/>
          <w:color w:val="auto"/>
          <w:sz w:val="20"/>
          <w:lang w:eastAsia="zh-CN" w:bidi="th-TH"/>
        </w:rPr>
        <w:t xml:space="preserve">Hearing of public submissions to the Financial Plan (June); </w:t>
      </w:r>
    </w:p>
    <w:p w14:paraId="20878BC5" w14:textId="77777777" w:rsidR="001C6920" w:rsidRPr="00814E12" w:rsidRDefault="001C6920" w:rsidP="001C6920">
      <w:pPr>
        <w:pStyle w:val="ListParagraph"/>
        <w:numPr>
          <w:ilvl w:val="0"/>
          <w:numId w:val="20"/>
        </w:numPr>
        <w:spacing w:before="0" w:after="0" w:line="276" w:lineRule="auto"/>
        <w:rPr>
          <w:rFonts w:cs="Arial"/>
          <w:bCs/>
          <w:color w:val="auto"/>
          <w:sz w:val="20"/>
          <w:lang w:eastAsia="zh-CN" w:bidi="th-TH"/>
        </w:rPr>
      </w:pPr>
      <w:r w:rsidRPr="00814E12">
        <w:rPr>
          <w:rFonts w:cs="Arial"/>
          <w:bCs/>
          <w:color w:val="auto"/>
          <w:sz w:val="20"/>
          <w:lang w:eastAsia="zh-CN" w:bidi="th-TH"/>
        </w:rPr>
        <w:t>Draft Financial Plan, including any revisions, presented to (June) Council meeting for adoption.</w:t>
      </w:r>
    </w:p>
    <w:p w14:paraId="0B09CBFA" w14:textId="37673D22" w:rsidR="0049155F" w:rsidRDefault="0049155F">
      <w:pPr>
        <w:spacing w:before="0" w:line="276" w:lineRule="auto"/>
        <w:rPr>
          <w:rFonts w:cs="Arial"/>
          <w:b/>
          <w:color w:val="auto"/>
          <w:sz w:val="20"/>
          <w:lang w:eastAsia="zh-CN" w:bidi="th-TH"/>
        </w:rPr>
      </w:pPr>
      <w:r>
        <w:rPr>
          <w:rFonts w:cs="Arial"/>
          <w:b/>
          <w:color w:val="auto"/>
          <w:sz w:val="20"/>
          <w:lang w:eastAsia="zh-CN" w:bidi="th-TH"/>
        </w:rPr>
        <w:br w:type="page"/>
      </w:r>
    </w:p>
    <w:p w14:paraId="7C34B3FB" w14:textId="77777777" w:rsidR="001C6920" w:rsidRPr="00814E12" w:rsidRDefault="001C6920" w:rsidP="001C6920">
      <w:pPr>
        <w:rPr>
          <w:rFonts w:cs="Arial"/>
          <w:b/>
          <w:color w:val="auto"/>
          <w:sz w:val="24"/>
          <w:szCs w:val="24"/>
          <w:lang w:eastAsia="zh-CN" w:bidi="th-TH"/>
        </w:rPr>
      </w:pPr>
      <w:r w:rsidRPr="00814E12">
        <w:rPr>
          <w:rFonts w:cs="Arial"/>
          <w:b/>
          <w:color w:val="auto"/>
          <w:sz w:val="24"/>
          <w:szCs w:val="24"/>
          <w:lang w:eastAsia="zh-CN" w:bidi="th-TH"/>
        </w:rPr>
        <w:lastRenderedPageBreak/>
        <w:t xml:space="preserve">1.4 Service Performance Principles   </w:t>
      </w:r>
    </w:p>
    <w:p w14:paraId="0CE98C6A" w14:textId="77777777" w:rsidR="001C6920" w:rsidRPr="006659DD" w:rsidRDefault="001C6920" w:rsidP="001C6920">
      <w:pPr>
        <w:rPr>
          <w:rFonts w:cs="Arial"/>
          <w:b/>
          <w:color w:val="auto"/>
          <w:sz w:val="20"/>
          <w:lang w:eastAsia="zh-CN" w:bidi="th-TH"/>
        </w:rPr>
      </w:pPr>
    </w:p>
    <w:p w14:paraId="76BC6518"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Council services are designed to be purpose, targeted to community needs and value for money. The service performance principles are listed below:</w:t>
      </w:r>
    </w:p>
    <w:p w14:paraId="347F3877" w14:textId="77777777" w:rsidR="001C6920" w:rsidRPr="00814E12" w:rsidRDefault="001C6920" w:rsidP="001C6920">
      <w:pPr>
        <w:rPr>
          <w:rFonts w:cs="Arial"/>
          <w:bCs/>
          <w:color w:val="auto"/>
          <w:sz w:val="20"/>
          <w:lang w:eastAsia="zh-CN" w:bidi="th-TH"/>
        </w:rPr>
      </w:pPr>
    </w:p>
    <w:p w14:paraId="0FA5F2B1" w14:textId="77777777" w:rsidR="001C6920" w:rsidRPr="00814E12" w:rsidRDefault="001C6920" w:rsidP="001C6920">
      <w:pPr>
        <w:pStyle w:val="ListParagraph"/>
        <w:numPr>
          <w:ilvl w:val="0"/>
          <w:numId w:val="21"/>
        </w:numPr>
        <w:spacing w:before="0" w:after="0" w:line="276" w:lineRule="auto"/>
        <w:rPr>
          <w:rFonts w:cs="Arial"/>
          <w:bCs/>
          <w:color w:val="auto"/>
          <w:sz w:val="20"/>
          <w:lang w:eastAsia="zh-CN" w:bidi="th-TH"/>
        </w:rPr>
      </w:pPr>
      <w:r w:rsidRPr="00814E12">
        <w:rPr>
          <w:rFonts w:cs="Arial"/>
          <w:bCs/>
          <w:color w:val="auto"/>
          <w:sz w:val="20"/>
          <w:lang w:eastAsia="zh-CN" w:bidi="th-TH"/>
        </w:rPr>
        <w:t>Services are provided in an equitable manner and are responsive to the diverse needs of the community. The Council Plan is designed to identify the key services and projects to be delivered to the community. The Financial Plan provides the mechanism to demonstrate how the service aspirations within the Council Plan may be funded.</w:t>
      </w:r>
    </w:p>
    <w:p w14:paraId="6C5C3263" w14:textId="77777777" w:rsidR="001C6920" w:rsidRPr="00814E12" w:rsidRDefault="001C6920" w:rsidP="001C6920">
      <w:pPr>
        <w:pStyle w:val="ListParagraph"/>
        <w:ind w:left="740"/>
        <w:rPr>
          <w:rFonts w:cs="Arial"/>
          <w:bCs/>
          <w:color w:val="auto"/>
          <w:sz w:val="20"/>
          <w:lang w:eastAsia="zh-CN" w:bidi="th-TH"/>
        </w:rPr>
      </w:pPr>
    </w:p>
    <w:p w14:paraId="2805E1C0" w14:textId="77777777" w:rsidR="001C6920" w:rsidRPr="00814E12" w:rsidRDefault="001C6920" w:rsidP="001C6920">
      <w:pPr>
        <w:pStyle w:val="ListParagraph"/>
        <w:numPr>
          <w:ilvl w:val="0"/>
          <w:numId w:val="21"/>
        </w:numPr>
        <w:spacing w:before="0" w:after="0" w:line="276" w:lineRule="auto"/>
        <w:rPr>
          <w:rFonts w:cs="Arial"/>
          <w:bCs/>
          <w:color w:val="auto"/>
          <w:sz w:val="20"/>
          <w:lang w:eastAsia="zh-CN" w:bidi="th-TH"/>
        </w:rPr>
      </w:pPr>
      <w:r w:rsidRPr="00814E12">
        <w:rPr>
          <w:rFonts w:cs="Arial"/>
          <w:bCs/>
          <w:color w:val="auto"/>
          <w:sz w:val="20"/>
          <w:lang w:eastAsia="zh-CN" w:bidi="th-TH"/>
        </w:rPr>
        <w:t>Services are accessible to the relevant users within the community.</w:t>
      </w:r>
    </w:p>
    <w:p w14:paraId="04B237E1" w14:textId="77777777" w:rsidR="001C6920" w:rsidRPr="00814E12" w:rsidRDefault="001C6920" w:rsidP="001C6920">
      <w:pPr>
        <w:pStyle w:val="ListParagraph"/>
        <w:rPr>
          <w:rFonts w:cs="Arial"/>
          <w:bCs/>
          <w:color w:val="auto"/>
          <w:sz w:val="20"/>
          <w:lang w:eastAsia="zh-CN" w:bidi="th-TH"/>
        </w:rPr>
      </w:pPr>
    </w:p>
    <w:p w14:paraId="44165DE6" w14:textId="77777777" w:rsidR="001C6920" w:rsidRPr="00814E12" w:rsidRDefault="001C6920" w:rsidP="001C6920">
      <w:pPr>
        <w:pStyle w:val="ListParagraph"/>
        <w:numPr>
          <w:ilvl w:val="0"/>
          <w:numId w:val="21"/>
        </w:numPr>
        <w:spacing w:before="0" w:after="0" w:line="276" w:lineRule="auto"/>
        <w:rPr>
          <w:rFonts w:cs="Arial"/>
          <w:bCs/>
          <w:color w:val="auto"/>
          <w:sz w:val="20"/>
          <w:lang w:eastAsia="zh-CN" w:bidi="th-TH"/>
        </w:rPr>
      </w:pPr>
      <w:r w:rsidRPr="00814E12">
        <w:rPr>
          <w:rFonts w:cs="Arial"/>
          <w:bCs/>
          <w:color w:val="auto"/>
          <w:sz w:val="20"/>
          <w:lang w:eastAsia="zh-CN" w:bidi="th-TH"/>
        </w:rPr>
        <w:t>Council provides quality services that provide value for money to the community. The Local Government Performance Reporting Framework (LGPRF) is designed to communicate council’s performance regarding the provision of quality and efficient services.</w:t>
      </w:r>
    </w:p>
    <w:p w14:paraId="291D0C02" w14:textId="77777777" w:rsidR="001C6920" w:rsidRPr="00814E12" w:rsidRDefault="001C6920" w:rsidP="001C6920">
      <w:pPr>
        <w:pStyle w:val="ListParagraph"/>
        <w:ind w:left="740"/>
        <w:rPr>
          <w:rFonts w:cs="Arial"/>
          <w:bCs/>
          <w:color w:val="auto"/>
          <w:sz w:val="20"/>
          <w:lang w:eastAsia="zh-CN" w:bidi="th-TH"/>
        </w:rPr>
      </w:pPr>
    </w:p>
    <w:p w14:paraId="5A627F31" w14:textId="77777777" w:rsidR="001C6920" w:rsidRPr="00814E12" w:rsidRDefault="001C6920" w:rsidP="001C6920">
      <w:pPr>
        <w:pStyle w:val="ListParagraph"/>
        <w:numPr>
          <w:ilvl w:val="0"/>
          <w:numId w:val="21"/>
        </w:numPr>
        <w:spacing w:before="0" w:after="0" w:line="276" w:lineRule="auto"/>
        <w:rPr>
          <w:rFonts w:cs="Arial"/>
          <w:bCs/>
          <w:color w:val="auto"/>
          <w:sz w:val="20"/>
          <w:lang w:eastAsia="zh-CN" w:bidi="th-TH"/>
        </w:rPr>
      </w:pPr>
      <w:r w:rsidRPr="00814E12">
        <w:rPr>
          <w:rFonts w:cs="Arial"/>
          <w:bCs/>
          <w:color w:val="auto"/>
          <w:sz w:val="20"/>
          <w:lang w:eastAsia="zh-CN" w:bidi="th-TH"/>
        </w:rPr>
        <w:t xml:space="preserve">Council is developing a performance monitoring framework to continuously improve its service delivery standards.  </w:t>
      </w:r>
    </w:p>
    <w:p w14:paraId="0FB66C2C" w14:textId="77777777" w:rsidR="001C6920" w:rsidRPr="00814E12" w:rsidRDefault="001C6920" w:rsidP="001C6920">
      <w:pPr>
        <w:pStyle w:val="ListParagraph"/>
        <w:rPr>
          <w:rFonts w:cs="Arial"/>
          <w:bCs/>
          <w:color w:val="auto"/>
          <w:sz w:val="20"/>
          <w:lang w:eastAsia="zh-CN" w:bidi="th-TH"/>
        </w:rPr>
      </w:pPr>
    </w:p>
    <w:p w14:paraId="646080A4" w14:textId="77777777" w:rsidR="001C6920" w:rsidRPr="00814E12" w:rsidRDefault="001C6920" w:rsidP="001C6920">
      <w:pPr>
        <w:pStyle w:val="ListParagraph"/>
        <w:numPr>
          <w:ilvl w:val="0"/>
          <w:numId w:val="21"/>
        </w:numPr>
        <w:spacing w:before="0" w:after="0" w:line="276" w:lineRule="auto"/>
        <w:rPr>
          <w:rFonts w:cs="Arial"/>
          <w:bCs/>
          <w:color w:val="auto"/>
          <w:sz w:val="20"/>
          <w:lang w:eastAsia="zh-CN" w:bidi="th-TH"/>
        </w:rPr>
      </w:pPr>
      <w:r w:rsidRPr="00814E12">
        <w:rPr>
          <w:rFonts w:cs="Arial"/>
          <w:bCs/>
          <w:color w:val="auto"/>
          <w:sz w:val="20"/>
          <w:lang w:eastAsia="zh-CN" w:bidi="th-TH"/>
        </w:rPr>
        <w:t>Council is developing a service delivery framework that considers and responds to community feedback and complaints regards service provision.</w:t>
      </w:r>
    </w:p>
    <w:p w14:paraId="6533F74E" w14:textId="77777777" w:rsidR="001C6920" w:rsidRDefault="001C6920" w:rsidP="001C6920">
      <w:pPr>
        <w:pStyle w:val="ListParagraph"/>
        <w:ind w:left="740"/>
        <w:rPr>
          <w:rFonts w:cs="Arial"/>
          <w:b/>
          <w:color w:val="auto"/>
          <w:sz w:val="20"/>
          <w:lang w:eastAsia="zh-CN" w:bidi="th-TH"/>
        </w:rPr>
      </w:pPr>
    </w:p>
    <w:p w14:paraId="15A3627A" w14:textId="77777777" w:rsidR="001C6920" w:rsidRDefault="001C6920" w:rsidP="001C6920">
      <w:pPr>
        <w:rPr>
          <w:rFonts w:cs="Arial"/>
          <w:b/>
          <w:color w:val="auto"/>
          <w:sz w:val="20"/>
          <w:lang w:eastAsia="zh-CN" w:bidi="th-TH"/>
        </w:rPr>
      </w:pPr>
    </w:p>
    <w:p w14:paraId="38058E74" w14:textId="77777777" w:rsidR="001C6920" w:rsidRDefault="001C6920" w:rsidP="001C6920">
      <w:pPr>
        <w:rPr>
          <w:rFonts w:cs="Arial"/>
          <w:bCs/>
          <w:color w:val="auto"/>
          <w:sz w:val="20"/>
          <w:lang w:eastAsia="zh-CN" w:bidi="th-TH"/>
        </w:rPr>
      </w:pPr>
    </w:p>
    <w:p w14:paraId="4836D174" w14:textId="77777777" w:rsidR="001C6920" w:rsidRPr="00814E12" w:rsidRDefault="001C6920" w:rsidP="001C6920">
      <w:pPr>
        <w:rPr>
          <w:rFonts w:cs="Arial"/>
          <w:b/>
          <w:color w:val="auto"/>
          <w:sz w:val="24"/>
          <w:szCs w:val="24"/>
          <w:lang w:eastAsia="zh-CN" w:bidi="th-TH"/>
        </w:rPr>
      </w:pPr>
      <w:bookmarkStart w:id="28" w:name="_Toc58430396"/>
      <w:r w:rsidRPr="00814E12">
        <w:rPr>
          <w:rFonts w:cs="Arial"/>
          <w:b/>
          <w:color w:val="auto"/>
          <w:sz w:val="24"/>
          <w:szCs w:val="24"/>
          <w:lang w:eastAsia="zh-CN" w:bidi="th-TH"/>
        </w:rPr>
        <w:t>1.5 Asset Plan Integration</w:t>
      </w:r>
    </w:p>
    <w:p w14:paraId="7A0E3CC2" w14:textId="77777777" w:rsidR="001C6920" w:rsidRPr="00814E12" w:rsidRDefault="001C6920" w:rsidP="001C6920">
      <w:pPr>
        <w:rPr>
          <w:rFonts w:cs="Arial"/>
          <w:bCs/>
          <w:color w:val="auto"/>
          <w:sz w:val="20"/>
          <w:lang w:eastAsia="zh-CN" w:bidi="th-TH"/>
        </w:rPr>
      </w:pPr>
    </w:p>
    <w:p w14:paraId="0F3DD4B7"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Integration to the Asset Plan is a key principle of the Council’s strategic financial planning principles. The purpose of this integration is designed to ensure that future funding is allocated in a manner that supports service delivery in terms of the plans and the effective management of Council’s assets into the future.</w:t>
      </w:r>
    </w:p>
    <w:p w14:paraId="52163C3B" w14:textId="77777777" w:rsidR="001C6920" w:rsidRPr="00814E12" w:rsidRDefault="001C6920" w:rsidP="001C6920">
      <w:pPr>
        <w:rPr>
          <w:rFonts w:cs="Arial"/>
          <w:bCs/>
          <w:color w:val="auto"/>
          <w:sz w:val="20"/>
          <w:lang w:eastAsia="zh-CN" w:bidi="th-TH"/>
        </w:rPr>
      </w:pPr>
    </w:p>
    <w:p w14:paraId="3A1195C6"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 xml:space="preserve">The Asset Plan identifies the operational and strategic practices which will ensure that Council manages assets across their life cycle in a financially sustainable manner. The Asset Plan, and associated asset management policies, provide council with a sound base to understand the risk associated with managing its assets for the community’s benefit. </w:t>
      </w:r>
    </w:p>
    <w:p w14:paraId="4FABADD0" w14:textId="77777777" w:rsidR="001C6920" w:rsidRPr="00814E12" w:rsidRDefault="001C6920" w:rsidP="001C6920">
      <w:pPr>
        <w:rPr>
          <w:rFonts w:cs="Arial"/>
          <w:bCs/>
          <w:color w:val="auto"/>
          <w:sz w:val="20"/>
          <w:lang w:eastAsia="zh-CN" w:bidi="th-TH"/>
        </w:rPr>
      </w:pPr>
    </w:p>
    <w:p w14:paraId="0837D916"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 xml:space="preserve">The Asset Plan is designed to inform the 10-year Financial Plan by identifying the amount of capital renewal, backlog and maintenance funding that is required over the life of each asset category. The level of funding will incorporate knowledge of asset condition, the risk assessment issues as well as the impact of reviewing and setting intervention and service levels for each asset class. </w:t>
      </w:r>
    </w:p>
    <w:p w14:paraId="618FD045" w14:textId="77777777" w:rsidR="001C6920" w:rsidRPr="00814E12" w:rsidRDefault="001C6920" w:rsidP="001C6920">
      <w:pPr>
        <w:rPr>
          <w:rFonts w:cs="Arial"/>
          <w:bCs/>
          <w:color w:val="auto"/>
          <w:sz w:val="20"/>
          <w:lang w:eastAsia="zh-CN" w:bidi="th-TH"/>
        </w:rPr>
      </w:pPr>
    </w:p>
    <w:p w14:paraId="6535D882" w14:textId="0231F330"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In addition to identifying the operational and strategic practices that ensure that Council manages assets across their life cycle in a financially sustainable manner, the Asset Plan quantifies the asset portfolio and the financial implications of those practices. Together the Financial Plan and Asset Plan seek to balance  projected investment requirements against projected budgets.</w:t>
      </w:r>
    </w:p>
    <w:p w14:paraId="22309697" w14:textId="77777777" w:rsidR="001C6920" w:rsidRPr="00960144" w:rsidRDefault="001C6920" w:rsidP="00814E12">
      <w:pPr>
        <w:rPr>
          <w:sz w:val="28"/>
          <w:szCs w:val="28"/>
        </w:rPr>
      </w:pPr>
      <w:r w:rsidRPr="00814E12">
        <w:rPr>
          <w:b/>
          <w:sz w:val="28"/>
          <w:szCs w:val="28"/>
        </w:rPr>
        <w:lastRenderedPageBreak/>
        <w:t>2. Financial Plan Context</w:t>
      </w:r>
      <w:bookmarkEnd w:id="28"/>
    </w:p>
    <w:p w14:paraId="3D0DF001" w14:textId="7A9F0424"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 xml:space="preserve">This section describes the context and external / internal environment and consideration in </w:t>
      </w:r>
      <w:r w:rsidR="004F52A0">
        <w:rPr>
          <w:rFonts w:cs="Arial"/>
          <w:bCs/>
          <w:color w:val="auto"/>
          <w:sz w:val="20"/>
          <w:lang w:eastAsia="zh-CN" w:bidi="th-TH"/>
        </w:rPr>
        <w:t>d</w:t>
      </w:r>
      <w:r w:rsidRPr="00814E12">
        <w:rPr>
          <w:rFonts w:cs="Arial"/>
          <w:bCs/>
          <w:color w:val="auto"/>
          <w:sz w:val="20"/>
          <w:lang w:eastAsia="zh-CN" w:bidi="th-TH"/>
        </w:rPr>
        <w:t xml:space="preserve">etermining the 10-year financial projections and assumptions. </w:t>
      </w:r>
    </w:p>
    <w:p w14:paraId="5ABD2556" w14:textId="77777777" w:rsidR="001C6920" w:rsidRDefault="001C6920" w:rsidP="001C6920">
      <w:pPr>
        <w:rPr>
          <w:rFonts w:cs="Arial"/>
          <w:b/>
          <w:color w:val="auto"/>
          <w:sz w:val="20"/>
          <w:lang w:eastAsia="zh-CN" w:bidi="th-TH"/>
        </w:rPr>
      </w:pPr>
    </w:p>
    <w:p w14:paraId="45DFCF8E" w14:textId="77777777" w:rsidR="001C6920" w:rsidRPr="00814E12" w:rsidRDefault="001C6920" w:rsidP="001C6920">
      <w:pPr>
        <w:rPr>
          <w:rFonts w:cs="Arial"/>
          <w:b/>
          <w:color w:val="auto"/>
          <w:sz w:val="24"/>
          <w:szCs w:val="24"/>
          <w:lang w:eastAsia="zh-CN" w:bidi="th-TH"/>
        </w:rPr>
      </w:pPr>
      <w:r w:rsidRPr="00814E12">
        <w:rPr>
          <w:rFonts w:cs="Arial"/>
          <w:b/>
          <w:color w:val="auto"/>
          <w:sz w:val="24"/>
          <w:szCs w:val="24"/>
          <w:lang w:eastAsia="zh-CN" w:bidi="th-TH"/>
        </w:rPr>
        <w:t>2.1 Financial Policy Statements</w:t>
      </w:r>
    </w:p>
    <w:p w14:paraId="4353DFB6"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This section defines the policy statements, and associated measures, that demonstrates Council's financial sustainability to fund the aspirations of the Community Vision and the Council Plan.</w:t>
      </w:r>
    </w:p>
    <w:p w14:paraId="03BA26EE" w14:textId="77777777" w:rsidR="001C6920" w:rsidRDefault="001C6920" w:rsidP="001C6920">
      <w:pPr>
        <w:rPr>
          <w:rFonts w:cs="Arial"/>
          <w:b/>
          <w:color w:val="auto"/>
          <w:sz w:val="20"/>
          <w:lang w:eastAsia="zh-CN" w:bidi="th-TH"/>
        </w:rPr>
      </w:pPr>
    </w:p>
    <w:p w14:paraId="17743BD3" w14:textId="02BBD083" w:rsidR="001C6920" w:rsidRDefault="001C6920" w:rsidP="001C6920">
      <w:pPr>
        <w:rPr>
          <w:rFonts w:cs="Arial"/>
          <w:b/>
          <w:i/>
          <w:iCs/>
          <w:color w:val="auto"/>
          <w:sz w:val="20"/>
          <w:lang w:eastAsia="zh-CN" w:bidi="th-TH"/>
        </w:rPr>
      </w:pPr>
      <w:r w:rsidRPr="003E5DDF">
        <w:rPr>
          <w:rFonts w:cs="Arial"/>
          <w:b/>
          <w:i/>
          <w:iCs/>
          <w:color w:val="auto"/>
          <w:sz w:val="20"/>
          <w:lang w:eastAsia="zh-CN" w:bidi="th-TH"/>
        </w:rPr>
        <w:t>Examples:</w:t>
      </w:r>
    </w:p>
    <w:p w14:paraId="7A3AD8C6" w14:textId="28CA29E2" w:rsidR="00EF6102" w:rsidRPr="003E5DDF" w:rsidRDefault="00EF6102" w:rsidP="001C6920">
      <w:pPr>
        <w:rPr>
          <w:rFonts w:cs="Arial"/>
          <w:b/>
          <w:i/>
          <w:iCs/>
          <w:color w:val="auto"/>
          <w:sz w:val="20"/>
          <w:lang w:eastAsia="zh-CN" w:bidi="th-TH"/>
        </w:rPr>
      </w:pPr>
      <w:r w:rsidRPr="00EF6102">
        <w:rPr>
          <w:noProof/>
        </w:rPr>
        <w:drawing>
          <wp:inline distT="0" distB="0" distL="0" distR="0" wp14:anchorId="6EB59645" wp14:editId="4A1F53E4">
            <wp:extent cx="6210300" cy="2391421"/>
            <wp:effectExtent l="19050" t="19050" r="19050" b="279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27845" cy="2398177"/>
                    </a:xfrm>
                    <a:prstGeom prst="rect">
                      <a:avLst/>
                    </a:prstGeom>
                    <a:ln w="9525">
                      <a:solidFill>
                        <a:schemeClr val="tx1"/>
                      </a:solidFill>
                    </a:ln>
                  </pic:spPr>
                </pic:pic>
              </a:graphicData>
            </a:graphic>
          </wp:inline>
        </w:drawing>
      </w:r>
    </w:p>
    <w:p w14:paraId="25FC4A5C" w14:textId="77777777" w:rsidR="001C6920" w:rsidRPr="00814E12" w:rsidRDefault="001C6920" w:rsidP="001C6920">
      <w:pPr>
        <w:rPr>
          <w:rFonts w:cs="Arial"/>
          <w:b/>
          <w:color w:val="auto"/>
          <w:sz w:val="24"/>
          <w:szCs w:val="24"/>
          <w:lang w:eastAsia="zh-CN" w:bidi="th-TH"/>
        </w:rPr>
      </w:pPr>
      <w:r w:rsidRPr="00814E12">
        <w:rPr>
          <w:rFonts w:cs="Arial"/>
          <w:b/>
          <w:color w:val="auto"/>
          <w:sz w:val="24"/>
          <w:szCs w:val="24"/>
          <w:lang w:eastAsia="zh-CN" w:bidi="th-TH"/>
        </w:rPr>
        <w:t>2.2 Strategic Actions</w:t>
      </w:r>
    </w:p>
    <w:p w14:paraId="309F9F9C" w14:textId="77777777" w:rsidR="00AE5C0D" w:rsidRDefault="00AE5C0D" w:rsidP="001C6920">
      <w:pPr>
        <w:rPr>
          <w:rFonts w:cs="Arial"/>
          <w:bCs/>
          <w:color w:val="auto"/>
          <w:sz w:val="20"/>
          <w:lang w:eastAsia="zh-CN" w:bidi="th-TH"/>
        </w:rPr>
      </w:pPr>
    </w:p>
    <w:p w14:paraId="3107CB89" w14:textId="7BE2388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Following a series of community engagement activities, Council has identified the following strategic actions that will support the aspirations of the Council Plan.</w:t>
      </w:r>
    </w:p>
    <w:p w14:paraId="1BDC3E0F" w14:textId="77777777" w:rsidR="001C6920" w:rsidRPr="00814E12" w:rsidRDefault="001C6920" w:rsidP="001C6920">
      <w:pPr>
        <w:rPr>
          <w:rFonts w:cs="Arial"/>
          <w:bCs/>
          <w:color w:val="auto"/>
          <w:sz w:val="20"/>
          <w:lang w:eastAsia="zh-CN" w:bidi="th-TH"/>
        </w:rPr>
      </w:pPr>
      <w:bookmarkStart w:id="29" w:name="_Hlk61125894"/>
      <w:r w:rsidRPr="00814E12">
        <w:rPr>
          <w:rFonts w:cs="Arial"/>
          <w:bCs/>
          <w:color w:val="auto"/>
          <w:sz w:val="20"/>
          <w:lang w:eastAsia="zh-CN" w:bidi="th-TH"/>
        </w:rPr>
        <w:t xml:space="preserve">The strategic actions are included to the 10-year financial plan and, where appropriate, referenced in the commentary associated with the </w:t>
      </w:r>
      <w:bookmarkStart w:id="30" w:name="_Hlk61125836"/>
      <w:r w:rsidRPr="00814E12">
        <w:rPr>
          <w:rFonts w:cs="Arial"/>
          <w:bCs/>
          <w:color w:val="auto"/>
          <w:sz w:val="20"/>
          <w:lang w:eastAsia="zh-CN" w:bidi="th-TH"/>
        </w:rPr>
        <w:t>10-year Comprehensive Income Statement and the 10-year Statement of Capital Works.</w:t>
      </w:r>
    </w:p>
    <w:bookmarkEnd w:id="29"/>
    <w:bookmarkEnd w:id="30"/>
    <w:p w14:paraId="0978AE7F" w14:textId="77777777" w:rsidR="00AE5C0D" w:rsidRPr="00814E12" w:rsidRDefault="00AE5C0D" w:rsidP="001C6920">
      <w:pPr>
        <w:rPr>
          <w:rFonts w:cs="Arial"/>
          <w:bCs/>
          <w:color w:val="auto"/>
          <w:sz w:val="20"/>
          <w:lang w:eastAsia="zh-CN" w:bidi="th-TH"/>
        </w:rPr>
      </w:pPr>
    </w:p>
    <w:p w14:paraId="64F1DA1C" w14:textId="77777777" w:rsidR="001C6920" w:rsidRPr="00814E12" w:rsidRDefault="001C6920" w:rsidP="001C6920">
      <w:pPr>
        <w:rPr>
          <w:rFonts w:cs="Arial"/>
          <w:bCs/>
          <w:i/>
          <w:iCs/>
          <w:color w:val="auto"/>
          <w:sz w:val="20"/>
          <w:lang w:eastAsia="zh-CN" w:bidi="th-TH"/>
        </w:rPr>
      </w:pPr>
      <w:r w:rsidRPr="00814E12">
        <w:rPr>
          <w:rFonts w:cs="Arial"/>
          <w:bCs/>
          <w:i/>
          <w:iCs/>
          <w:color w:val="auto"/>
          <w:sz w:val="20"/>
          <w:lang w:eastAsia="zh-CN" w:bidi="th-TH"/>
        </w:rPr>
        <w:t>Examples:</w:t>
      </w:r>
    </w:p>
    <w:p w14:paraId="71AE1ECA" w14:textId="77777777" w:rsidR="001C6920" w:rsidRPr="00814E12" w:rsidRDefault="001C6920" w:rsidP="001C6920">
      <w:pPr>
        <w:pStyle w:val="ListParagraph"/>
        <w:numPr>
          <w:ilvl w:val="0"/>
          <w:numId w:val="16"/>
        </w:numPr>
        <w:spacing w:before="0" w:after="0" w:line="276" w:lineRule="auto"/>
        <w:rPr>
          <w:rFonts w:cs="Arial"/>
          <w:bCs/>
          <w:color w:val="auto"/>
          <w:sz w:val="20"/>
          <w:lang w:eastAsia="zh-CN" w:bidi="th-TH"/>
        </w:rPr>
      </w:pPr>
      <w:r w:rsidRPr="00814E12">
        <w:rPr>
          <w:rFonts w:cs="Arial"/>
          <w:bCs/>
          <w:color w:val="auto"/>
          <w:sz w:val="20"/>
          <w:lang w:eastAsia="zh-CN" w:bidi="th-TH"/>
        </w:rPr>
        <w:t>Increase investment in renewal capital to reduce the</w:t>
      </w:r>
      <w:r w:rsidRPr="00814E12">
        <w:rPr>
          <w:rFonts w:ascii="Calibri Light" w:hAnsi="Calibri Light" w:cs="Calibri Light"/>
          <w:bCs/>
          <w:color w:val="0000FF"/>
          <w:sz w:val="22"/>
          <w:bdr w:val="none" w:sz="0" w:space="0" w:color="auto" w:frame="1"/>
          <w:lang w:eastAsia="zh-CN" w:bidi="th-TH"/>
        </w:rPr>
        <w:t xml:space="preserve"> </w:t>
      </w:r>
      <w:r w:rsidRPr="00814E12">
        <w:rPr>
          <w:rFonts w:cs="Arial"/>
          <w:bCs/>
          <w:color w:val="auto"/>
          <w:sz w:val="20"/>
          <w:lang w:eastAsia="zh-CN" w:bidi="th-TH"/>
        </w:rPr>
        <w:t>escalating risk and maintenance of aging infrastructure.</w:t>
      </w:r>
    </w:p>
    <w:p w14:paraId="3FE0170E" w14:textId="77777777" w:rsidR="001C6920" w:rsidRPr="00814E12" w:rsidRDefault="001C6920" w:rsidP="001C6920">
      <w:pPr>
        <w:pStyle w:val="ListParagraph"/>
        <w:rPr>
          <w:rFonts w:cs="Arial"/>
          <w:bCs/>
          <w:color w:val="auto"/>
          <w:sz w:val="20"/>
          <w:lang w:eastAsia="zh-CN" w:bidi="th-TH"/>
        </w:rPr>
      </w:pPr>
    </w:p>
    <w:p w14:paraId="12E14EAD" w14:textId="77777777" w:rsidR="001C6920" w:rsidRPr="00814E12" w:rsidRDefault="001C6920" w:rsidP="001C6920">
      <w:pPr>
        <w:pStyle w:val="ListParagraph"/>
        <w:numPr>
          <w:ilvl w:val="0"/>
          <w:numId w:val="16"/>
        </w:numPr>
        <w:spacing w:before="0" w:after="0" w:line="276" w:lineRule="auto"/>
        <w:rPr>
          <w:rFonts w:cs="Arial"/>
          <w:bCs/>
          <w:color w:val="auto"/>
          <w:sz w:val="20"/>
          <w:lang w:eastAsia="zh-CN" w:bidi="th-TH"/>
        </w:rPr>
      </w:pPr>
      <w:r w:rsidRPr="00814E12">
        <w:rPr>
          <w:rFonts w:cs="Arial"/>
          <w:bCs/>
          <w:color w:val="auto"/>
          <w:sz w:val="20"/>
          <w:lang w:eastAsia="zh-CN" w:bidi="th-TH"/>
        </w:rPr>
        <w:t>Additional funding to address climate change.</w:t>
      </w:r>
    </w:p>
    <w:p w14:paraId="68940D79" w14:textId="77777777" w:rsidR="001C6920" w:rsidRPr="00814E12" w:rsidRDefault="001C6920" w:rsidP="001C6920">
      <w:pPr>
        <w:pStyle w:val="ListParagraph"/>
        <w:rPr>
          <w:rFonts w:cs="Arial"/>
          <w:bCs/>
          <w:color w:val="auto"/>
          <w:sz w:val="20"/>
          <w:lang w:eastAsia="zh-CN" w:bidi="th-TH"/>
        </w:rPr>
      </w:pPr>
    </w:p>
    <w:p w14:paraId="12D5D7DE" w14:textId="77777777" w:rsidR="001C6920" w:rsidRPr="00814E12" w:rsidRDefault="001C6920" w:rsidP="001C6920">
      <w:pPr>
        <w:pStyle w:val="ListParagraph"/>
        <w:numPr>
          <w:ilvl w:val="0"/>
          <w:numId w:val="16"/>
        </w:numPr>
        <w:spacing w:before="0" w:after="0" w:line="276" w:lineRule="auto"/>
        <w:rPr>
          <w:rFonts w:cs="Arial"/>
          <w:bCs/>
          <w:color w:val="auto"/>
          <w:sz w:val="20"/>
          <w:lang w:eastAsia="zh-CN" w:bidi="th-TH"/>
        </w:rPr>
      </w:pPr>
      <w:r w:rsidRPr="00814E12">
        <w:rPr>
          <w:rFonts w:cs="Arial"/>
          <w:bCs/>
          <w:color w:val="auto"/>
          <w:sz w:val="20"/>
          <w:lang w:eastAsia="zh-CN" w:bidi="th-TH"/>
        </w:rPr>
        <w:t>Debt funding to be applied to growth infrastructure where necessary.</w:t>
      </w:r>
    </w:p>
    <w:p w14:paraId="30C70B42" w14:textId="2796CDF2" w:rsidR="001C6920" w:rsidRPr="00814E12" w:rsidRDefault="001C6920" w:rsidP="001C6920">
      <w:pPr>
        <w:pStyle w:val="ListParagraph"/>
        <w:numPr>
          <w:ilvl w:val="0"/>
          <w:numId w:val="16"/>
        </w:numPr>
        <w:spacing w:before="0" w:after="0" w:line="276" w:lineRule="auto"/>
        <w:rPr>
          <w:rFonts w:cs="Arial"/>
          <w:bCs/>
          <w:color w:val="auto"/>
          <w:sz w:val="20"/>
          <w:lang w:eastAsia="zh-CN" w:bidi="th-TH"/>
        </w:rPr>
      </w:pPr>
      <w:r w:rsidRPr="00814E12">
        <w:rPr>
          <w:rFonts w:cs="Arial"/>
          <w:bCs/>
          <w:color w:val="auto"/>
          <w:sz w:val="20"/>
          <w:lang w:eastAsia="zh-CN" w:bidi="th-TH"/>
        </w:rPr>
        <w:t>Maintaining current service levels for the next 4 years to enable Council sufficient time to complete a full review of its service delivery programs.</w:t>
      </w:r>
    </w:p>
    <w:p w14:paraId="5F677CFA" w14:textId="4A143B5E" w:rsidR="00E3306B" w:rsidRDefault="00E3306B" w:rsidP="00E3306B">
      <w:pPr>
        <w:spacing w:before="0" w:after="0" w:line="276" w:lineRule="auto"/>
        <w:rPr>
          <w:rFonts w:cs="Arial"/>
          <w:bCs/>
          <w:color w:val="auto"/>
          <w:sz w:val="20"/>
          <w:lang w:eastAsia="zh-CN" w:bidi="th-TH"/>
        </w:rPr>
      </w:pPr>
    </w:p>
    <w:p w14:paraId="05366B34" w14:textId="701BCCE8" w:rsidR="00E3306B" w:rsidRDefault="00E3306B" w:rsidP="00E3306B">
      <w:pPr>
        <w:spacing w:before="0" w:after="0" w:line="276" w:lineRule="auto"/>
        <w:rPr>
          <w:rFonts w:cs="Arial"/>
          <w:bCs/>
          <w:color w:val="auto"/>
          <w:sz w:val="20"/>
          <w:lang w:eastAsia="zh-CN" w:bidi="th-TH"/>
        </w:rPr>
      </w:pPr>
    </w:p>
    <w:p w14:paraId="7590D11F" w14:textId="77777777" w:rsidR="00E3306B" w:rsidRPr="00E3306B" w:rsidRDefault="00E3306B" w:rsidP="00E3306B">
      <w:pPr>
        <w:spacing w:before="0" w:after="0" w:line="276" w:lineRule="auto"/>
        <w:rPr>
          <w:rFonts w:cs="Arial"/>
          <w:bCs/>
          <w:color w:val="auto"/>
          <w:sz w:val="20"/>
          <w:lang w:eastAsia="zh-CN" w:bidi="th-TH"/>
        </w:rPr>
      </w:pPr>
    </w:p>
    <w:p w14:paraId="3A14B5EF" w14:textId="77777777" w:rsidR="001C6920" w:rsidRPr="00814E12" w:rsidRDefault="001C6920" w:rsidP="001C6920">
      <w:pPr>
        <w:rPr>
          <w:rFonts w:cs="Arial"/>
          <w:b/>
          <w:color w:val="auto"/>
          <w:sz w:val="24"/>
          <w:szCs w:val="24"/>
          <w:lang w:eastAsia="zh-CN" w:bidi="th-TH"/>
        </w:rPr>
      </w:pPr>
      <w:r w:rsidRPr="00814E12">
        <w:rPr>
          <w:rFonts w:cs="Arial"/>
          <w:b/>
          <w:color w:val="auto"/>
          <w:sz w:val="24"/>
          <w:szCs w:val="24"/>
          <w:lang w:eastAsia="zh-CN" w:bidi="th-TH"/>
        </w:rPr>
        <w:lastRenderedPageBreak/>
        <w:t>2.3 Assumptions to the financial plan statements</w:t>
      </w:r>
    </w:p>
    <w:p w14:paraId="47947614" w14:textId="77777777" w:rsidR="001C6920" w:rsidRPr="00116455" w:rsidRDefault="001C6920" w:rsidP="001C6920">
      <w:pPr>
        <w:rPr>
          <w:rFonts w:cs="Arial"/>
          <w:bCs/>
          <w:color w:val="auto"/>
          <w:sz w:val="20"/>
          <w:lang w:eastAsia="zh-CN" w:bidi="th-TH"/>
        </w:rPr>
      </w:pPr>
    </w:p>
    <w:p w14:paraId="2582B875" w14:textId="0EBF7506"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This section presents information regarding the assumptions to the Comprehensive Income Statement for the 10 years from 202</w:t>
      </w:r>
      <w:r w:rsidR="00A67EEB">
        <w:rPr>
          <w:rFonts w:cs="Arial"/>
          <w:bCs/>
          <w:color w:val="auto"/>
          <w:sz w:val="20"/>
          <w:lang w:eastAsia="zh-CN" w:bidi="th-TH"/>
        </w:rPr>
        <w:t>2</w:t>
      </w:r>
      <w:r w:rsidRPr="00814E12">
        <w:rPr>
          <w:rFonts w:cs="Arial"/>
          <w:bCs/>
          <w:color w:val="auto"/>
          <w:sz w:val="20"/>
          <w:lang w:eastAsia="zh-CN" w:bidi="th-TH"/>
        </w:rPr>
        <w:t>/2</w:t>
      </w:r>
      <w:r w:rsidR="00A67EEB">
        <w:rPr>
          <w:rFonts w:cs="Arial"/>
          <w:bCs/>
          <w:color w:val="auto"/>
          <w:sz w:val="20"/>
          <w:lang w:eastAsia="zh-CN" w:bidi="th-TH"/>
        </w:rPr>
        <w:t>3</w:t>
      </w:r>
      <w:r w:rsidRPr="00814E12">
        <w:rPr>
          <w:rFonts w:cs="Arial"/>
          <w:bCs/>
          <w:color w:val="auto"/>
          <w:sz w:val="20"/>
          <w:lang w:eastAsia="zh-CN" w:bidi="th-TH"/>
        </w:rPr>
        <w:t xml:space="preserve"> to 203</w:t>
      </w:r>
      <w:r w:rsidR="00A67EEB">
        <w:rPr>
          <w:rFonts w:cs="Arial"/>
          <w:bCs/>
          <w:color w:val="auto"/>
          <w:sz w:val="20"/>
          <w:lang w:eastAsia="zh-CN" w:bidi="th-TH"/>
        </w:rPr>
        <w:t>1</w:t>
      </w:r>
      <w:r w:rsidRPr="00814E12">
        <w:rPr>
          <w:rFonts w:cs="Arial"/>
          <w:bCs/>
          <w:color w:val="auto"/>
          <w:sz w:val="20"/>
          <w:lang w:eastAsia="zh-CN" w:bidi="th-TH"/>
        </w:rPr>
        <w:t>/3</w:t>
      </w:r>
      <w:r w:rsidR="00A67EEB">
        <w:rPr>
          <w:rFonts w:cs="Arial"/>
          <w:bCs/>
          <w:color w:val="auto"/>
          <w:sz w:val="20"/>
          <w:lang w:eastAsia="zh-CN" w:bidi="th-TH"/>
        </w:rPr>
        <w:t>2</w:t>
      </w:r>
      <w:r w:rsidRPr="00814E12">
        <w:rPr>
          <w:rFonts w:cs="Arial"/>
          <w:bCs/>
          <w:color w:val="auto"/>
          <w:sz w:val="20"/>
          <w:lang w:eastAsia="zh-CN" w:bidi="th-TH"/>
        </w:rPr>
        <w:t>. The assumptions comprise the annual escalations / movement for each line item of the Comprehensive Income Statement.</w:t>
      </w:r>
    </w:p>
    <w:p w14:paraId="22EB1628" w14:textId="7A166630" w:rsidR="001C6920" w:rsidRPr="003802FD" w:rsidRDefault="00EF6102" w:rsidP="001C6920">
      <w:pPr>
        <w:rPr>
          <w:rFonts w:cs="Arial"/>
          <w:b/>
          <w:color w:val="auto"/>
          <w:sz w:val="20"/>
          <w:lang w:eastAsia="zh-CN" w:bidi="th-TH"/>
        </w:rPr>
      </w:pPr>
      <w:r w:rsidRPr="00EF6102">
        <w:rPr>
          <w:noProof/>
        </w:rPr>
        <w:drawing>
          <wp:inline distT="0" distB="0" distL="0" distR="0" wp14:anchorId="485B3EBE" wp14:editId="6981D620">
            <wp:extent cx="6267450" cy="3145816"/>
            <wp:effectExtent l="19050" t="19050" r="19050" b="165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74190" cy="3149199"/>
                    </a:xfrm>
                    <a:prstGeom prst="rect">
                      <a:avLst/>
                    </a:prstGeom>
                    <a:ln w="9525">
                      <a:solidFill>
                        <a:schemeClr val="tx1"/>
                      </a:solidFill>
                    </a:ln>
                  </pic:spPr>
                </pic:pic>
              </a:graphicData>
            </a:graphic>
          </wp:inline>
        </w:drawing>
      </w:r>
    </w:p>
    <w:p w14:paraId="1B668AC8" w14:textId="2CFE3998" w:rsidR="001C6920" w:rsidRDefault="001C6920" w:rsidP="001C6920">
      <w:pPr>
        <w:rPr>
          <w:rFonts w:cs="Arial"/>
          <w:b/>
          <w:color w:val="auto"/>
          <w:sz w:val="20"/>
          <w:lang w:eastAsia="zh-CN" w:bidi="th-TH"/>
        </w:rPr>
      </w:pPr>
    </w:p>
    <w:p w14:paraId="47E6CD62" w14:textId="77777777" w:rsidR="001C6920" w:rsidRDefault="001C6920" w:rsidP="001C6920">
      <w:pPr>
        <w:rPr>
          <w:rFonts w:cs="Arial"/>
          <w:b/>
          <w:color w:val="auto"/>
          <w:sz w:val="20"/>
          <w:lang w:eastAsia="zh-CN" w:bidi="th-TH"/>
        </w:rPr>
      </w:pPr>
    </w:p>
    <w:p w14:paraId="7C620150" w14:textId="77777777" w:rsidR="001C6920" w:rsidRDefault="001C6920" w:rsidP="001C6920">
      <w:pPr>
        <w:rPr>
          <w:rFonts w:cs="Arial"/>
          <w:b/>
          <w:color w:val="auto"/>
          <w:sz w:val="20"/>
          <w:lang w:eastAsia="zh-CN" w:bidi="th-TH"/>
        </w:rPr>
      </w:pPr>
    </w:p>
    <w:p w14:paraId="56D95CA9" w14:textId="77777777" w:rsidR="001C6920" w:rsidRPr="00814E12" w:rsidRDefault="001C6920" w:rsidP="001C6920">
      <w:pPr>
        <w:rPr>
          <w:rFonts w:cs="Arial"/>
          <w:b/>
          <w:color w:val="auto"/>
          <w:sz w:val="20"/>
          <w:lang w:eastAsia="zh-CN" w:bidi="th-TH"/>
        </w:rPr>
      </w:pPr>
      <w:r w:rsidRPr="00814E12">
        <w:rPr>
          <w:rFonts w:cs="Arial"/>
          <w:b/>
          <w:color w:val="auto"/>
          <w:sz w:val="20"/>
          <w:lang w:eastAsia="zh-CN" w:bidi="th-TH"/>
        </w:rPr>
        <w:t>2.3.1 Rates and charges</w:t>
      </w:r>
    </w:p>
    <w:p w14:paraId="73ACBCA2" w14:textId="77777777" w:rsidR="001C6920" w:rsidRPr="00814E12" w:rsidRDefault="001C6920" w:rsidP="001C6920">
      <w:pPr>
        <w:rPr>
          <w:rFonts w:cs="Arial"/>
          <w:bCs/>
          <w:color w:val="auto"/>
          <w:sz w:val="20"/>
          <w:lang w:eastAsia="zh-CN" w:bidi="th-TH"/>
        </w:rPr>
      </w:pPr>
      <w:bookmarkStart w:id="31" w:name="_Hlk56974824"/>
      <w:r w:rsidRPr="00814E12">
        <w:rPr>
          <w:rFonts w:cs="Arial"/>
          <w:bCs/>
          <w:color w:val="auto"/>
          <w:sz w:val="20"/>
          <w:lang w:eastAsia="zh-CN" w:bidi="th-TH"/>
        </w:rPr>
        <w:t>Example only:</w:t>
      </w:r>
    </w:p>
    <w:p w14:paraId="1D05580B" w14:textId="36CB0824"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Base rate revenue will increase by 1.</w:t>
      </w:r>
      <w:r w:rsidR="00EF6102">
        <w:rPr>
          <w:rFonts w:cs="Arial"/>
          <w:bCs/>
          <w:color w:val="auto"/>
          <w:sz w:val="20"/>
          <w:lang w:eastAsia="zh-CN" w:bidi="th-TH"/>
        </w:rPr>
        <w:t>7</w:t>
      </w:r>
      <w:r w:rsidRPr="00814E12">
        <w:rPr>
          <w:rFonts w:cs="Arial"/>
          <w:bCs/>
          <w:color w:val="auto"/>
          <w:sz w:val="20"/>
          <w:lang w:eastAsia="zh-CN" w:bidi="th-TH"/>
        </w:rPr>
        <w:t>5% for the 202</w:t>
      </w:r>
      <w:r w:rsidR="00EF6102">
        <w:rPr>
          <w:rFonts w:cs="Arial"/>
          <w:bCs/>
          <w:color w:val="auto"/>
          <w:sz w:val="20"/>
          <w:lang w:eastAsia="zh-CN" w:bidi="th-TH"/>
        </w:rPr>
        <w:t>2</w:t>
      </w:r>
      <w:r w:rsidRPr="00814E12">
        <w:rPr>
          <w:rFonts w:cs="Arial"/>
          <w:bCs/>
          <w:color w:val="auto"/>
          <w:sz w:val="20"/>
          <w:lang w:eastAsia="zh-CN" w:bidi="th-TH"/>
        </w:rPr>
        <w:t>/2</w:t>
      </w:r>
      <w:r w:rsidR="00EF6102">
        <w:rPr>
          <w:rFonts w:cs="Arial"/>
          <w:bCs/>
          <w:color w:val="auto"/>
          <w:sz w:val="20"/>
          <w:lang w:eastAsia="zh-CN" w:bidi="th-TH"/>
        </w:rPr>
        <w:t>3</w:t>
      </w:r>
      <w:r w:rsidRPr="00814E12">
        <w:rPr>
          <w:rFonts w:cs="Arial"/>
          <w:bCs/>
          <w:color w:val="auto"/>
          <w:sz w:val="20"/>
          <w:lang w:eastAsia="zh-CN" w:bidi="th-TH"/>
        </w:rPr>
        <w:t xml:space="preserve"> year, based on the state government rate cap, with estimated future annual increases of x.x% per annum for the ensuing years of the long term financial plan. In addition, it is expected that during the 202</w:t>
      </w:r>
      <w:r w:rsidR="00EF6102">
        <w:rPr>
          <w:rFonts w:cs="Arial"/>
          <w:bCs/>
          <w:color w:val="auto"/>
          <w:sz w:val="20"/>
          <w:lang w:eastAsia="zh-CN" w:bidi="th-TH"/>
        </w:rPr>
        <w:t>2</w:t>
      </w:r>
      <w:r w:rsidRPr="00814E12">
        <w:rPr>
          <w:rFonts w:cs="Arial"/>
          <w:bCs/>
          <w:color w:val="auto"/>
          <w:sz w:val="20"/>
          <w:lang w:eastAsia="zh-CN" w:bidi="th-TH"/>
        </w:rPr>
        <w:t>/2</w:t>
      </w:r>
      <w:r w:rsidR="00EF6102">
        <w:rPr>
          <w:rFonts w:cs="Arial"/>
          <w:bCs/>
          <w:color w:val="auto"/>
          <w:sz w:val="20"/>
          <w:lang w:eastAsia="zh-CN" w:bidi="th-TH"/>
        </w:rPr>
        <w:t>3</w:t>
      </w:r>
      <w:r w:rsidRPr="00814E12">
        <w:rPr>
          <w:rFonts w:cs="Arial"/>
          <w:bCs/>
          <w:color w:val="auto"/>
          <w:sz w:val="20"/>
          <w:lang w:eastAsia="zh-CN" w:bidi="th-TH"/>
        </w:rPr>
        <w:t xml:space="preserve"> year a further increase of y.y% per annum will be received for growth (additional properties) as a result of supplementary rates.</w:t>
      </w:r>
    </w:p>
    <w:p w14:paraId="75956B07" w14:textId="64BFD490"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Waste charges are proposed to increase by z.z% compared to 202</w:t>
      </w:r>
      <w:r w:rsidR="00EF6102">
        <w:rPr>
          <w:rFonts w:cs="Arial"/>
          <w:bCs/>
          <w:color w:val="auto"/>
          <w:sz w:val="20"/>
          <w:lang w:eastAsia="zh-CN" w:bidi="th-TH"/>
        </w:rPr>
        <w:t>1</w:t>
      </w:r>
      <w:r w:rsidRPr="00814E12">
        <w:rPr>
          <w:rFonts w:cs="Arial"/>
          <w:bCs/>
          <w:color w:val="auto"/>
          <w:sz w:val="20"/>
          <w:lang w:eastAsia="zh-CN" w:bidi="th-TH"/>
        </w:rPr>
        <w:t>/2</w:t>
      </w:r>
      <w:r w:rsidR="00EF6102">
        <w:rPr>
          <w:rFonts w:cs="Arial"/>
          <w:bCs/>
          <w:color w:val="auto"/>
          <w:sz w:val="20"/>
          <w:lang w:eastAsia="zh-CN" w:bidi="th-TH"/>
        </w:rPr>
        <w:t>2</w:t>
      </w:r>
      <w:r w:rsidRPr="00814E12">
        <w:rPr>
          <w:rFonts w:cs="Arial"/>
          <w:bCs/>
          <w:color w:val="auto"/>
          <w:sz w:val="20"/>
          <w:lang w:eastAsia="zh-CN" w:bidi="th-TH"/>
        </w:rPr>
        <w:t xml:space="preserve"> levels in order to defray the total costs of waste management incurred across the municipal district. Future years waste charges are estimated to increase in line with the growth % increase to ensure Council continues to recover the full costs of providing waste services.</w:t>
      </w:r>
    </w:p>
    <w:p w14:paraId="0037EDB3" w14:textId="77777777" w:rsidR="001C6920" w:rsidRPr="00814E12" w:rsidRDefault="001C6920" w:rsidP="001C6920">
      <w:pPr>
        <w:rPr>
          <w:rFonts w:cs="Arial"/>
          <w:bCs/>
          <w:color w:val="auto"/>
          <w:sz w:val="20"/>
          <w:lang w:eastAsia="zh-CN" w:bidi="th-TH"/>
        </w:rPr>
      </w:pPr>
    </w:p>
    <w:bookmarkEnd w:id="31"/>
    <w:p w14:paraId="10CD2BC1" w14:textId="77777777" w:rsidR="001C6920" w:rsidRPr="00814E12" w:rsidRDefault="001C6920" w:rsidP="001C6920">
      <w:pPr>
        <w:rPr>
          <w:rFonts w:cs="Arial"/>
          <w:b/>
          <w:color w:val="auto"/>
          <w:sz w:val="20"/>
          <w:lang w:eastAsia="zh-CN" w:bidi="th-TH"/>
        </w:rPr>
      </w:pPr>
      <w:r w:rsidRPr="00814E12">
        <w:rPr>
          <w:rFonts w:cs="Arial"/>
          <w:b/>
          <w:color w:val="auto"/>
          <w:sz w:val="20"/>
          <w:lang w:eastAsia="zh-CN" w:bidi="th-TH"/>
        </w:rPr>
        <w:t>2.3.2 Statutory fees and fines</w:t>
      </w:r>
    </w:p>
    <w:p w14:paraId="67B7613F"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Example only:</w:t>
      </w:r>
    </w:p>
    <w:p w14:paraId="7595D10B"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 xml:space="preserve">The Financial Plan indexes statutory fees, set by legislation, according on the estimated annual rate of CPI. This is often a best case scenario given some fees are outside of the control by Council and therefore may be subject to increases less than CPI. </w:t>
      </w:r>
    </w:p>
    <w:p w14:paraId="0F819766" w14:textId="77777777" w:rsidR="001C6920" w:rsidRDefault="001C6920" w:rsidP="001C6920">
      <w:pPr>
        <w:rPr>
          <w:rFonts w:cs="Arial"/>
          <w:b/>
          <w:color w:val="auto"/>
          <w:sz w:val="20"/>
          <w:lang w:eastAsia="zh-CN" w:bidi="th-TH"/>
        </w:rPr>
      </w:pPr>
    </w:p>
    <w:p w14:paraId="7999E191" w14:textId="77777777" w:rsidR="001C6920" w:rsidRDefault="001C6920" w:rsidP="001C6920">
      <w:pPr>
        <w:rPr>
          <w:rFonts w:cs="Arial"/>
          <w:bCs/>
          <w:color w:val="auto"/>
          <w:sz w:val="20"/>
          <w:lang w:eastAsia="zh-CN" w:bidi="th-TH"/>
        </w:rPr>
      </w:pPr>
    </w:p>
    <w:p w14:paraId="1F6F7CC0" w14:textId="77777777" w:rsidR="001C6920" w:rsidRPr="00814E12" w:rsidRDefault="001C6920" w:rsidP="001C6920">
      <w:pPr>
        <w:rPr>
          <w:rFonts w:cs="Arial"/>
          <w:b/>
          <w:color w:val="auto"/>
          <w:sz w:val="20"/>
          <w:lang w:eastAsia="zh-CN" w:bidi="th-TH"/>
        </w:rPr>
      </w:pPr>
      <w:r w:rsidRPr="00814E12">
        <w:rPr>
          <w:rFonts w:cs="Arial"/>
          <w:b/>
          <w:color w:val="auto"/>
          <w:sz w:val="20"/>
          <w:lang w:eastAsia="zh-CN" w:bidi="th-TH"/>
        </w:rPr>
        <w:lastRenderedPageBreak/>
        <w:t>2.3.3 User fees</w:t>
      </w:r>
    </w:p>
    <w:p w14:paraId="259AAC6E"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Example only:</w:t>
      </w:r>
    </w:p>
    <w:p w14:paraId="5707635F" w14:textId="176F5EC2"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 xml:space="preserve">Revenue from user fees is expected to increase by x.x% for the </w:t>
      </w:r>
      <w:r w:rsidR="00EF6102" w:rsidRPr="00814E12">
        <w:rPr>
          <w:rFonts w:cs="Arial"/>
          <w:bCs/>
          <w:color w:val="auto"/>
          <w:sz w:val="20"/>
          <w:lang w:eastAsia="zh-CN" w:bidi="th-TH"/>
        </w:rPr>
        <w:t>202</w:t>
      </w:r>
      <w:r w:rsidR="00EF6102">
        <w:rPr>
          <w:rFonts w:cs="Arial"/>
          <w:bCs/>
          <w:color w:val="auto"/>
          <w:sz w:val="20"/>
          <w:lang w:eastAsia="zh-CN" w:bidi="th-TH"/>
        </w:rPr>
        <w:t>2</w:t>
      </w:r>
      <w:r w:rsidR="00EF6102" w:rsidRPr="00814E12">
        <w:rPr>
          <w:rFonts w:cs="Arial"/>
          <w:bCs/>
          <w:color w:val="auto"/>
          <w:sz w:val="20"/>
          <w:lang w:eastAsia="zh-CN" w:bidi="th-TH"/>
        </w:rPr>
        <w:t>/2</w:t>
      </w:r>
      <w:r w:rsidR="00EF6102">
        <w:rPr>
          <w:rFonts w:cs="Arial"/>
          <w:bCs/>
          <w:color w:val="auto"/>
          <w:sz w:val="20"/>
          <w:lang w:eastAsia="zh-CN" w:bidi="th-TH"/>
        </w:rPr>
        <w:t>3</w:t>
      </w:r>
      <w:r w:rsidR="00EF6102" w:rsidRPr="00814E12">
        <w:rPr>
          <w:rFonts w:cs="Arial"/>
          <w:bCs/>
          <w:color w:val="auto"/>
          <w:sz w:val="20"/>
          <w:lang w:eastAsia="zh-CN" w:bidi="th-TH"/>
        </w:rPr>
        <w:t xml:space="preserve"> </w:t>
      </w:r>
      <w:r w:rsidRPr="00814E12">
        <w:rPr>
          <w:rFonts w:cs="Arial"/>
          <w:bCs/>
          <w:color w:val="auto"/>
          <w:sz w:val="20"/>
          <w:lang w:eastAsia="zh-CN" w:bidi="th-TH"/>
        </w:rPr>
        <w:t xml:space="preserve">year. Details of user fees for the </w:t>
      </w:r>
      <w:r w:rsidR="00EF6102" w:rsidRPr="00814E12">
        <w:rPr>
          <w:rFonts w:cs="Arial"/>
          <w:bCs/>
          <w:color w:val="auto"/>
          <w:sz w:val="20"/>
          <w:lang w:eastAsia="zh-CN" w:bidi="th-TH"/>
        </w:rPr>
        <w:t>202</w:t>
      </w:r>
      <w:r w:rsidR="00EF6102">
        <w:rPr>
          <w:rFonts w:cs="Arial"/>
          <w:bCs/>
          <w:color w:val="auto"/>
          <w:sz w:val="20"/>
          <w:lang w:eastAsia="zh-CN" w:bidi="th-TH"/>
        </w:rPr>
        <w:t>2</w:t>
      </w:r>
      <w:r w:rsidR="00EF6102" w:rsidRPr="00814E12">
        <w:rPr>
          <w:rFonts w:cs="Arial"/>
          <w:bCs/>
          <w:color w:val="auto"/>
          <w:sz w:val="20"/>
          <w:lang w:eastAsia="zh-CN" w:bidi="th-TH"/>
        </w:rPr>
        <w:t>/2</w:t>
      </w:r>
      <w:r w:rsidR="00EF6102">
        <w:rPr>
          <w:rFonts w:cs="Arial"/>
          <w:bCs/>
          <w:color w:val="auto"/>
          <w:sz w:val="20"/>
          <w:lang w:eastAsia="zh-CN" w:bidi="th-TH"/>
        </w:rPr>
        <w:t>3</w:t>
      </w:r>
      <w:r w:rsidR="00EF6102" w:rsidRPr="00814E12">
        <w:rPr>
          <w:rFonts w:cs="Arial"/>
          <w:bCs/>
          <w:color w:val="auto"/>
          <w:sz w:val="20"/>
          <w:lang w:eastAsia="zh-CN" w:bidi="th-TH"/>
        </w:rPr>
        <w:t xml:space="preserve"> </w:t>
      </w:r>
      <w:r w:rsidRPr="00814E12">
        <w:rPr>
          <w:rFonts w:cs="Arial"/>
          <w:bCs/>
          <w:color w:val="auto"/>
          <w:sz w:val="20"/>
          <w:lang w:eastAsia="zh-CN" w:bidi="th-TH"/>
        </w:rPr>
        <w:t xml:space="preserve">budget year can be found in Council’s schedule of Fees and Charges that is adopted in conjunction with the budget. </w:t>
      </w:r>
    </w:p>
    <w:p w14:paraId="23465743"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Revenue increases for the ensuing years are based on a conservative annual rate of increase of x.x% to reflect, as a minimum, annual increases in line with the state government rate cap.</w:t>
      </w:r>
    </w:p>
    <w:p w14:paraId="5C8E59DD" w14:textId="77777777" w:rsidR="001C6920" w:rsidRPr="00814E12" w:rsidRDefault="001C6920" w:rsidP="001C6920">
      <w:pPr>
        <w:rPr>
          <w:rFonts w:cs="Arial"/>
          <w:bCs/>
          <w:color w:val="auto"/>
          <w:sz w:val="20"/>
          <w:lang w:eastAsia="zh-CN" w:bidi="th-TH"/>
        </w:rPr>
      </w:pPr>
    </w:p>
    <w:p w14:paraId="08C7A286" w14:textId="77777777" w:rsidR="001C6920" w:rsidRPr="00814E12" w:rsidRDefault="001C6920" w:rsidP="001C6920">
      <w:pPr>
        <w:rPr>
          <w:rFonts w:cs="Arial"/>
          <w:b/>
          <w:color w:val="auto"/>
          <w:sz w:val="20"/>
          <w:lang w:eastAsia="zh-CN" w:bidi="th-TH"/>
        </w:rPr>
      </w:pPr>
      <w:r w:rsidRPr="00814E12">
        <w:rPr>
          <w:rFonts w:cs="Arial"/>
          <w:b/>
          <w:color w:val="auto"/>
          <w:sz w:val="20"/>
          <w:lang w:eastAsia="zh-CN" w:bidi="th-TH"/>
        </w:rPr>
        <w:t>2.3.4 Grants</w:t>
      </w:r>
    </w:p>
    <w:p w14:paraId="7B0912EC"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 xml:space="preserve">Example only: </w:t>
      </w:r>
    </w:p>
    <w:p w14:paraId="61FFCAB2"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Council currently receives grants for tied (specific purpose grants) and un-tied Financial Assistance grant funding received via the Victorian Local Government Grants Commission (VLGGC). Operating grants are expected to increase on an annual basis by approximately x.x%.</w:t>
      </w:r>
    </w:p>
    <w:p w14:paraId="2D0FEB6D" w14:textId="77777777" w:rsidR="001C6920" w:rsidRDefault="001C6920" w:rsidP="001C6920">
      <w:pPr>
        <w:rPr>
          <w:rFonts w:cs="Arial"/>
          <w:b/>
          <w:color w:val="auto"/>
          <w:sz w:val="20"/>
          <w:lang w:eastAsia="zh-CN" w:bidi="th-TH"/>
        </w:rPr>
      </w:pPr>
    </w:p>
    <w:p w14:paraId="5414C607" w14:textId="77777777" w:rsidR="001C6920" w:rsidRPr="00814E12" w:rsidRDefault="001C6920" w:rsidP="001C6920">
      <w:pPr>
        <w:rPr>
          <w:rFonts w:cs="Arial"/>
          <w:b/>
          <w:color w:val="auto"/>
          <w:sz w:val="20"/>
          <w:lang w:eastAsia="zh-CN" w:bidi="th-TH"/>
        </w:rPr>
      </w:pPr>
      <w:r w:rsidRPr="00814E12">
        <w:rPr>
          <w:rFonts w:cs="Arial"/>
          <w:b/>
          <w:color w:val="auto"/>
          <w:sz w:val="20"/>
          <w:lang w:eastAsia="zh-CN" w:bidi="th-TH"/>
        </w:rPr>
        <w:t>2.3.5 Contributions</w:t>
      </w:r>
    </w:p>
    <w:p w14:paraId="141721C9"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 xml:space="preserve">Example only: </w:t>
      </w:r>
    </w:p>
    <w:p w14:paraId="4DE166FD"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Council receives contributions from developers. These contributions represent funds to enable council to provide the necessary infrastructure and infrastructure improvements to accommodate development growth.  The contributions are for specific purposes and often require Council to outlay funds for infrastructure works often before receipt of this income source. These contributions are statutory contributions and are transferred to a restricted reserve until utilised for a specific purpose through the capital works program or delivered as works in kind by developers.</w:t>
      </w:r>
    </w:p>
    <w:p w14:paraId="67F4145E" w14:textId="77777777" w:rsidR="001C6920" w:rsidRDefault="001C6920" w:rsidP="001C6920">
      <w:pPr>
        <w:rPr>
          <w:rFonts w:cs="Arial"/>
          <w:bCs/>
          <w:color w:val="auto"/>
          <w:sz w:val="20"/>
          <w:lang w:eastAsia="zh-CN" w:bidi="th-TH"/>
        </w:rPr>
      </w:pPr>
    </w:p>
    <w:p w14:paraId="19BE429A" w14:textId="77777777" w:rsidR="001C6920" w:rsidRPr="00814E12" w:rsidRDefault="001C6920" w:rsidP="001C6920">
      <w:pPr>
        <w:rPr>
          <w:rFonts w:cs="Arial"/>
          <w:b/>
          <w:color w:val="auto"/>
          <w:sz w:val="20"/>
          <w:lang w:eastAsia="zh-CN" w:bidi="th-TH"/>
        </w:rPr>
      </w:pPr>
      <w:r w:rsidRPr="00814E12">
        <w:rPr>
          <w:rFonts w:cs="Arial"/>
          <w:b/>
          <w:color w:val="auto"/>
          <w:sz w:val="20"/>
          <w:lang w:eastAsia="zh-CN" w:bidi="th-TH"/>
        </w:rPr>
        <w:t>2.3.6 Other income</w:t>
      </w:r>
    </w:p>
    <w:p w14:paraId="32F2D033"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 xml:space="preserve">Example only: </w:t>
      </w:r>
    </w:p>
    <w:p w14:paraId="6E2B9833"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Revenue from other income mainly comprises investment income plus the recovery income from a variety of sources and rental income received from the hire of Council buildings.</w:t>
      </w:r>
    </w:p>
    <w:p w14:paraId="197AD8FC" w14:textId="77777777" w:rsidR="001C6920" w:rsidRDefault="001C6920" w:rsidP="001C6920">
      <w:pPr>
        <w:rPr>
          <w:rFonts w:cs="Arial"/>
          <w:b/>
          <w:color w:val="auto"/>
          <w:sz w:val="20"/>
          <w:lang w:eastAsia="zh-CN" w:bidi="th-TH"/>
        </w:rPr>
      </w:pPr>
    </w:p>
    <w:p w14:paraId="12F5682D" w14:textId="77777777" w:rsidR="001C6920" w:rsidRPr="00814E12" w:rsidRDefault="001C6920" w:rsidP="001C6920">
      <w:pPr>
        <w:rPr>
          <w:rFonts w:cs="Arial"/>
          <w:b/>
          <w:color w:val="auto"/>
          <w:sz w:val="20"/>
          <w:lang w:eastAsia="zh-CN" w:bidi="th-TH"/>
        </w:rPr>
      </w:pPr>
      <w:r w:rsidRPr="00814E12">
        <w:rPr>
          <w:rFonts w:cs="Arial"/>
          <w:b/>
          <w:color w:val="auto"/>
          <w:sz w:val="20"/>
          <w:lang w:eastAsia="zh-CN" w:bidi="th-TH"/>
        </w:rPr>
        <w:t>2.3.7 Employee costs</w:t>
      </w:r>
    </w:p>
    <w:p w14:paraId="7DA6F7BE"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Example only:</w:t>
      </w:r>
    </w:p>
    <w:p w14:paraId="54E5F9F5" w14:textId="07442ED3"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 xml:space="preserve">The </w:t>
      </w:r>
      <w:r w:rsidR="00EF6102" w:rsidRPr="00814E12">
        <w:rPr>
          <w:rFonts w:cs="Arial"/>
          <w:bCs/>
          <w:color w:val="auto"/>
          <w:sz w:val="20"/>
          <w:lang w:eastAsia="zh-CN" w:bidi="th-TH"/>
        </w:rPr>
        <w:t>202</w:t>
      </w:r>
      <w:r w:rsidR="00EF6102">
        <w:rPr>
          <w:rFonts w:cs="Arial"/>
          <w:bCs/>
          <w:color w:val="auto"/>
          <w:sz w:val="20"/>
          <w:lang w:eastAsia="zh-CN" w:bidi="th-TH"/>
        </w:rPr>
        <w:t>2</w:t>
      </w:r>
      <w:r w:rsidR="00EF6102" w:rsidRPr="00814E12">
        <w:rPr>
          <w:rFonts w:cs="Arial"/>
          <w:bCs/>
          <w:color w:val="auto"/>
          <w:sz w:val="20"/>
          <w:lang w:eastAsia="zh-CN" w:bidi="th-TH"/>
        </w:rPr>
        <w:t>/2</w:t>
      </w:r>
      <w:r w:rsidR="00EF6102">
        <w:rPr>
          <w:rFonts w:cs="Arial"/>
          <w:bCs/>
          <w:color w:val="auto"/>
          <w:sz w:val="20"/>
          <w:lang w:eastAsia="zh-CN" w:bidi="th-TH"/>
        </w:rPr>
        <w:t>3</w:t>
      </w:r>
      <w:r w:rsidR="00EF6102" w:rsidRPr="00814E12">
        <w:rPr>
          <w:rFonts w:cs="Arial"/>
          <w:bCs/>
          <w:color w:val="auto"/>
          <w:sz w:val="20"/>
          <w:lang w:eastAsia="zh-CN" w:bidi="th-TH"/>
        </w:rPr>
        <w:t xml:space="preserve"> </w:t>
      </w:r>
      <w:r w:rsidRPr="00814E12">
        <w:rPr>
          <w:rFonts w:cs="Arial"/>
          <w:bCs/>
          <w:color w:val="auto"/>
          <w:sz w:val="20"/>
          <w:lang w:eastAsia="zh-CN" w:bidi="th-TH"/>
        </w:rPr>
        <w:t>year includes a x.x% increase for employee costs that mainly reflects the salary increase for all staff pursuant to the Enterprise Bargaining Agreement as well as a further y.y% to fund increased staff resources in the areas of planning and customer service due to service demands.</w:t>
      </w:r>
    </w:p>
    <w:p w14:paraId="10589C9E" w14:textId="2CCE557C"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The ensuing years, from 202</w:t>
      </w:r>
      <w:r w:rsidR="00EF6102">
        <w:rPr>
          <w:rFonts w:cs="Arial"/>
          <w:bCs/>
          <w:color w:val="auto"/>
          <w:sz w:val="20"/>
          <w:lang w:eastAsia="zh-CN" w:bidi="th-TH"/>
        </w:rPr>
        <w:t>3</w:t>
      </w:r>
      <w:r w:rsidRPr="00814E12">
        <w:rPr>
          <w:rFonts w:cs="Arial"/>
          <w:bCs/>
          <w:color w:val="auto"/>
          <w:sz w:val="20"/>
          <w:lang w:eastAsia="zh-CN" w:bidi="th-TH"/>
        </w:rPr>
        <w:t>/2</w:t>
      </w:r>
      <w:r w:rsidR="00EF6102">
        <w:rPr>
          <w:rFonts w:cs="Arial"/>
          <w:bCs/>
          <w:color w:val="auto"/>
          <w:sz w:val="20"/>
          <w:lang w:eastAsia="zh-CN" w:bidi="th-TH"/>
        </w:rPr>
        <w:t>4</w:t>
      </w:r>
      <w:r w:rsidRPr="00814E12">
        <w:rPr>
          <w:rFonts w:cs="Arial"/>
          <w:bCs/>
          <w:color w:val="auto"/>
          <w:sz w:val="20"/>
          <w:lang w:eastAsia="zh-CN" w:bidi="th-TH"/>
        </w:rPr>
        <w:t xml:space="preserve"> to 20</w:t>
      </w:r>
      <w:r w:rsidR="00EF6102">
        <w:rPr>
          <w:rFonts w:cs="Arial"/>
          <w:bCs/>
          <w:color w:val="auto"/>
          <w:sz w:val="20"/>
          <w:lang w:eastAsia="zh-CN" w:bidi="th-TH"/>
        </w:rPr>
        <w:t>31</w:t>
      </w:r>
      <w:r w:rsidRPr="00814E12">
        <w:rPr>
          <w:rFonts w:cs="Arial"/>
          <w:bCs/>
          <w:color w:val="auto"/>
          <w:sz w:val="20"/>
          <w:lang w:eastAsia="zh-CN" w:bidi="th-TH"/>
        </w:rPr>
        <w:t>/3</w:t>
      </w:r>
      <w:r w:rsidR="00EF6102">
        <w:rPr>
          <w:rFonts w:cs="Arial"/>
          <w:bCs/>
          <w:color w:val="auto"/>
          <w:sz w:val="20"/>
          <w:lang w:eastAsia="zh-CN" w:bidi="th-TH"/>
        </w:rPr>
        <w:t>2</w:t>
      </w:r>
      <w:r w:rsidRPr="00814E12">
        <w:rPr>
          <w:rFonts w:cs="Arial"/>
          <w:bCs/>
          <w:color w:val="auto"/>
          <w:sz w:val="20"/>
          <w:lang w:eastAsia="zh-CN" w:bidi="th-TH"/>
        </w:rPr>
        <w:t>, reflect annual increases of z.z% per annum to provide for annual EBA increases, some required increases to staff salaries as well as a marginal increase to the delivery of existing services.</w:t>
      </w:r>
    </w:p>
    <w:p w14:paraId="327D15A4" w14:textId="77777777" w:rsidR="001C6920" w:rsidRDefault="001C6920" w:rsidP="001C6920">
      <w:pPr>
        <w:rPr>
          <w:rFonts w:cs="Arial"/>
          <w:b/>
          <w:color w:val="auto"/>
          <w:sz w:val="20"/>
          <w:lang w:eastAsia="zh-CN" w:bidi="th-TH"/>
        </w:rPr>
      </w:pPr>
    </w:p>
    <w:p w14:paraId="03B40FEB" w14:textId="4E8FA633" w:rsidR="003777EE" w:rsidRDefault="003777EE">
      <w:pPr>
        <w:spacing w:before="0" w:line="276" w:lineRule="auto"/>
        <w:rPr>
          <w:rFonts w:cs="Arial"/>
          <w:b/>
          <w:color w:val="auto"/>
          <w:sz w:val="20"/>
          <w:lang w:eastAsia="zh-CN" w:bidi="th-TH"/>
        </w:rPr>
      </w:pPr>
      <w:r>
        <w:rPr>
          <w:rFonts w:cs="Arial"/>
          <w:b/>
          <w:color w:val="auto"/>
          <w:sz w:val="20"/>
          <w:lang w:eastAsia="zh-CN" w:bidi="th-TH"/>
        </w:rPr>
        <w:br w:type="page"/>
      </w:r>
    </w:p>
    <w:p w14:paraId="2DD36DF5" w14:textId="77777777" w:rsidR="001C6920" w:rsidRPr="00814E12" w:rsidRDefault="001C6920" w:rsidP="001C6920">
      <w:pPr>
        <w:rPr>
          <w:rFonts w:cs="Arial"/>
          <w:b/>
          <w:color w:val="auto"/>
          <w:sz w:val="20"/>
          <w:lang w:eastAsia="zh-CN" w:bidi="th-TH"/>
        </w:rPr>
      </w:pPr>
      <w:r w:rsidRPr="00814E12">
        <w:rPr>
          <w:rFonts w:cs="Arial"/>
          <w:b/>
          <w:color w:val="auto"/>
          <w:sz w:val="20"/>
          <w:lang w:eastAsia="zh-CN" w:bidi="th-TH"/>
        </w:rPr>
        <w:lastRenderedPageBreak/>
        <w:t>2.3.8 Materials and services</w:t>
      </w:r>
    </w:p>
    <w:p w14:paraId="3C1C5FBF"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 xml:space="preserve">Example only: </w:t>
      </w:r>
    </w:p>
    <w:p w14:paraId="255B1C32"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Material costs include items required for the maintenance and repairs of Council buildings, roads, drains and footpaths which are more governed by market forces based on availability than CPI. Council’s payments to family day carers are also included under this category. Other associated costs included under this category are utilities, materials for the supply of meals on wheels and consumable items for a range of services. Council also utilises external expertise on a range of matters, including legal services and audit. These costs are kept to within CPI levels year on year.</w:t>
      </w:r>
    </w:p>
    <w:p w14:paraId="6DE1E3A5" w14:textId="77777777" w:rsidR="001C6920" w:rsidRDefault="001C6920" w:rsidP="001C6920">
      <w:pPr>
        <w:rPr>
          <w:rFonts w:cs="Arial"/>
          <w:b/>
          <w:color w:val="auto"/>
          <w:sz w:val="20"/>
          <w:lang w:eastAsia="zh-CN" w:bidi="th-TH"/>
        </w:rPr>
      </w:pPr>
    </w:p>
    <w:p w14:paraId="0DE711AD" w14:textId="77777777" w:rsidR="001C6920" w:rsidRPr="00814E12" w:rsidRDefault="001C6920" w:rsidP="001C6920">
      <w:pPr>
        <w:rPr>
          <w:rFonts w:cs="Arial"/>
          <w:b/>
          <w:color w:val="auto"/>
          <w:sz w:val="20"/>
          <w:lang w:eastAsia="zh-CN" w:bidi="th-TH"/>
        </w:rPr>
      </w:pPr>
      <w:r w:rsidRPr="00814E12">
        <w:rPr>
          <w:rFonts w:cs="Arial"/>
          <w:b/>
          <w:color w:val="auto"/>
          <w:sz w:val="20"/>
          <w:lang w:eastAsia="zh-CN" w:bidi="th-TH"/>
        </w:rPr>
        <w:t>2.3.9 Depreciation &amp; amortisation</w:t>
      </w:r>
    </w:p>
    <w:p w14:paraId="67BA99B7"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 xml:space="preserve">Example only: </w:t>
      </w:r>
    </w:p>
    <w:p w14:paraId="516A09DF"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Depreciation estimates have been based on the projected capital spending contained within this LTFS document. Depreciation has been further increased by the indexing of the replacement cost of Council’s fixed assets.</w:t>
      </w:r>
    </w:p>
    <w:p w14:paraId="6C0986DA" w14:textId="77777777" w:rsidR="001C6920" w:rsidRDefault="001C6920" w:rsidP="001C6920">
      <w:pPr>
        <w:rPr>
          <w:rFonts w:cs="Arial"/>
          <w:b/>
          <w:color w:val="auto"/>
          <w:sz w:val="20"/>
          <w:lang w:eastAsia="zh-CN" w:bidi="th-TH"/>
        </w:rPr>
      </w:pPr>
    </w:p>
    <w:p w14:paraId="14BD2F90" w14:textId="77777777" w:rsidR="001C6920" w:rsidRPr="00814E12" w:rsidRDefault="001C6920" w:rsidP="001C6920">
      <w:pPr>
        <w:rPr>
          <w:rFonts w:cs="Arial"/>
          <w:b/>
          <w:color w:val="auto"/>
          <w:sz w:val="20"/>
          <w:lang w:eastAsia="zh-CN" w:bidi="th-TH"/>
        </w:rPr>
      </w:pPr>
      <w:r w:rsidRPr="00814E12">
        <w:rPr>
          <w:rFonts w:cs="Arial"/>
          <w:b/>
          <w:color w:val="auto"/>
          <w:sz w:val="20"/>
          <w:lang w:eastAsia="zh-CN" w:bidi="th-TH"/>
        </w:rPr>
        <w:t>2.3.10 Borrowing costs</w:t>
      </w:r>
    </w:p>
    <w:p w14:paraId="163FBCB3"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Borrowing costs comprise the interest expense to service Council's loan portfolio that is described in Section 5.1 Borrowing Plan.</w:t>
      </w:r>
    </w:p>
    <w:p w14:paraId="559C432D" w14:textId="77777777" w:rsidR="001C6920" w:rsidRPr="009F145A" w:rsidRDefault="001C6920" w:rsidP="001C6920">
      <w:pPr>
        <w:rPr>
          <w:rFonts w:cs="Arial"/>
          <w:bCs/>
          <w:color w:val="808080"/>
          <w:sz w:val="20"/>
          <w:lang w:eastAsia="zh-CN" w:bidi="th-TH"/>
        </w:rPr>
      </w:pPr>
    </w:p>
    <w:p w14:paraId="66C9FEEB" w14:textId="77777777" w:rsidR="001C6920" w:rsidRPr="00814E12" w:rsidRDefault="001C6920" w:rsidP="001C6920">
      <w:pPr>
        <w:rPr>
          <w:rFonts w:cs="Arial"/>
          <w:b/>
          <w:color w:val="auto"/>
          <w:sz w:val="20"/>
          <w:lang w:eastAsia="zh-CN" w:bidi="th-TH"/>
        </w:rPr>
      </w:pPr>
      <w:r w:rsidRPr="00814E12">
        <w:rPr>
          <w:rFonts w:cs="Arial"/>
          <w:b/>
          <w:color w:val="auto"/>
          <w:sz w:val="20"/>
          <w:lang w:eastAsia="zh-CN" w:bidi="th-TH"/>
        </w:rPr>
        <w:t>2.3.11 Other expenses</w:t>
      </w:r>
    </w:p>
    <w:p w14:paraId="7A8AA699"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 xml:space="preserve">Example only: </w:t>
      </w:r>
    </w:p>
    <w:p w14:paraId="38607052"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Other expenses include administration costs such as Councillor allowances, election costs, sponsorships, partnerships, community grants, lease expenditure, fire services property levy, audit costs and other costs associated with the day to day running of Council.</w:t>
      </w:r>
    </w:p>
    <w:p w14:paraId="66C1D08E" w14:textId="77777777" w:rsidR="001C6920" w:rsidRDefault="001C6920" w:rsidP="001C6920">
      <w:pPr>
        <w:rPr>
          <w:rFonts w:cs="Arial"/>
          <w:b/>
          <w:color w:val="auto"/>
          <w:sz w:val="20"/>
          <w:lang w:eastAsia="zh-CN" w:bidi="th-TH"/>
        </w:rPr>
      </w:pPr>
    </w:p>
    <w:p w14:paraId="37C64D6F" w14:textId="77777777" w:rsidR="001C6920" w:rsidRPr="00814E12" w:rsidRDefault="001C6920" w:rsidP="001C6920">
      <w:pPr>
        <w:rPr>
          <w:rFonts w:cs="Arial"/>
          <w:b/>
          <w:color w:val="auto"/>
          <w:sz w:val="24"/>
          <w:szCs w:val="24"/>
          <w:lang w:eastAsia="zh-CN" w:bidi="th-TH"/>
        </w:rPr>
      </w:pPr>
      <w:r w:rsidRPr="00814E12">
        <w:rPr>
          <w:rFonts w:cs="Arial"/>
          <w:b/>
          <w:color w:val="auto"/>
          <w:sz w:val="24"/>
          <w:szCs w:val="24"/>
          <w:lang w:eastAsia="zh-CN" w:bidi="th-TH"/>
        </w:rPr>
        <w:t>2.4 Other Matters impacting the 10-year financial projections</w:t>
      </w:r>
    </w:p>
    <w:p w14:paraId="4D955E16"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Description of the current challenges and expected future events likely to impact the Financial Plan projections.</w:t>
      </w:r>
    </w:p>
    <w:p w14:paraId="764745C2" w14:textId="77777777" w:rsidR="001C6920" w:rsidRDefault="001C6920" w:rsidP="001C6920">
      <w:pPr>
        <w:rPr>
          <w:rFonts w:cs="Arial"/>
          <w:b/>
          <w:color w:val="auto"/>
          <w:sz w:val="20"/>
          <w:lang w:eastAsia="zh-CN" w:bidi="th-TH"/>
        </w:rPr>
      </w:pPr>
      <w:r>
        <w:rPr>
          <w:rFonts w:cs="Arial"/>
          <w:b/>
          <w:color w:val="auto"/>
          <w:sz w:val="20"/>
          <w:lang w:eastAsia="zh-CN" w:bidi="th-TH"/>
        </w:rPr>
        <w:br w:type="page"/>
      </w:r>
    </w:p>
    <w:p w14:paraId="344A0A5F" w14:textId="58E96C70" w:rsidR="001C6920" w:rsidRPr="00960144" w:rsidRDefault="001C6920" w:rsidP="00814E12">
      <w:pPr>
        <w:rPr>
          <w:sz w:val="28"/>
          <w:szCs w:val="28"/>
        </w:rPr>
      </w:pPr>
      <w:bookmarkStart w:id="32" w:name="_Toc58430397"/>
      <w:r w:rsidRPr="00814E12">
        <w:rPr>
          <w:b/>
          <w:sz w:val="28"/>
          <w:szCs w:val="28"/>
        </w:rPr>
        <w:lastRenderedPageBreak/>
        <w:t>3. Financial Plan Statements</w:t>
      </w:r>
      <w:bookmarkEnd w:id="32"/>
    </w:p>
    <w:p w14:paraId="177CB3B5" w14:textId="77777777" w:rsidR="000F6F58" w:rsidRDefault="000F6F58" w:rsidP="000F6F58">
      <w:pPr>
        <w:rPr>
          <w:rFonts w:cs="Arial"/>
          <w:bCs/>
          <w:color w:val="auto"/>
          <w:sz w:val="20"/>
          <w:lang w:eastAsia="zh-CN" w:bidi="th-TH"/>
        </w:rPr>
      </w:pPr>
    </w:p>
    <w:p w14:paraId="2606EE63" w14:textId="77777777" w:rsidR="000F6F58" w:rsidRPr="00960144" w:rsidRDefault="000F6F58" w:rsidP="000F6F58">
      <w:pPr>
        <w:rPr>
          <w:bCs/>
          <w:sz w:val="20"/>
          <w:lang w:eastAsia="zh-CN" w:bidi="th-TH"/>
        </w:rPr>
      </w:pPr>
      <w:r w:rsidRPr="00814E12">
        <w:rPr>
          <w:rFonts w:cs="Arial"/>
          <w:bCs/>
          <w:color w:val="auto"/>
          <w:sz w:val="20"/>
          <w:lang w:eastAsia="zh-CN" w:bidi="th-TH"/>
        </w:rPr>
        <w:t>This section presents information regarding the Financial Plan Statements for the 10 years from 202</w:t>
      </w:r>
      <w:r>
        <w:rPr>
          <w:rFonts w:cs="Arial"/>
          <w:bCs/>
          <w:color w:val="auto"/>
          <w:sz w:val="20"/>
          <w:lang w:eastAsia="zh-CN" w:bidi="th-TH"/>
        </w:rPr>
        <w:t>2</w:t>
      </w:r>
      <w:r w:rsidRPr="00814E12">
        <w:rPr>
          <w:rFonts w:cs="Arial"/>
          <w:bCs/>
          <w:color w:val="auto"/>
          <w:sz w:val="20"/>
          <w:lang w:eastAsia="zh-CN" w:bidi="th-TH"/>
        </w:rPr>
        <w:t>/2</w:t>
      </w:r>
      <w:r>
        <w:rPr>
          <w:rFonts w:cs="Arial"/>
          <w:bCs/>
          <w:color w:val="auto"/>
          <w:sz w:val="20"/>
          <w:lang w:eastAsia="zh-CN" w:bidi="th-TH"/>
        </w:rPr>
        <w:t>3</w:t>
      </w:r>
      <w:r w:rsidRPr="00814E12">
        <w:rPr>
          <w:rFonts w:cs="Arial"/>
          <w:bCs/>
          <w:color w:val="auto"/>
          <w:sz w:val="20"/>
          <w:lang w:eastAsia="zh-CN" w:bidi="th-TH"/>
        </w:rPr>
        <w:t xml:space="preserve"> to 203</w:t>
      </w:r>
      <w:r>
        <w:rPr>
          <w:rFonts w:cs="Arial"/>
          <w:bCs/>
          <w:color w:val="auto"/>
          <w:sz w:val="20"/>
          <w:lang w:eastAsia="zh-CN" w:bidi="th-TH"/>
        </w:rPr>
        <w:t>1</w:t>
      </w:r>
      <w:r w:rsidRPr="00814E12">
        <w:rPr>
          <w:rFonts w:cs="Arial"/>
          <w:bCs/>
          <w:color w:val="auto"/>
          <w:sz w:val="20"/>
          <w:lang w:eastAsia="zh-CN" w:bidi="th-TH"/>
        </w:rPr>
        <w:t>/3</w:t>
      </w:r>
      <w:r>
        <w:rPr>
          <w:rFonts w:cs="Arial"/>
          <w:bCs/>
          <w:color w:val="auto"/>
          <w:sz w:val="20"/>
          <w:lang w:eastAsia="zh-CN" w:bidi="th-TH"/>
        </w:rPr>
        <w:t>2</w:t>
      </w:r>
      <w:r w:rsidRPr="00814E12">
        <w:rPr>
          <w:rFonts w:cs="Arial"/>
          <w:bCs/>
          <w:color w:val="auto"/>
          <w:sz w:val="20"/>
          <w:lang w:eastAsia="zh-CN" w:bidi="th-TH"/>
        </w:rPr>
        <w:t>.</w:t>
      </w:r>
    </w:p>
    <w:p w14:paraId="72F41850" w14:textId="77777777" w:rsidR="000F6F58" w:rsidRPr="00814E12" w:rsidRDefault="000F6F58" w:rsidP="000F6F58">
      <w:pPr>
        <w:pStyle w:val="ListParagraph"/>
        <w:numPr>
          <w:ilvl w:val="0"/>
          <w:numId w:val="17"/>
        </w:numPr>
        <w:spacing w:before="0" w:after="0"/>
        <w:rPr>
          <w:rFonts w:cs="Arial"/>
          <w:bCs/>
          <w:color w:val="auto"/>
          <w:sz w:val="20"/>
          <w:lang w:eastAsia="zh-CN" w:bidi="th-TH"/>
        </w:rPr>
      </w:pPr>
      <w:r w:rsidRPr="00814E12">
        <w:rPr>
          <w:rFonts w:cs="Arial"/>
          <w:bCs/>
          <w:color w:val="auto"/>
          <w:sz w:val="20"/>
          <w:lang w:eastAsia="zh-CN" w:bidi="th-TH"/>
        </w:rPr>
        <w:t>Comprehensive Income Statement</w:t>
      </w:r>
    </w:p>
    <w:p w14:paraId="1955B8CA" w14:textId="77777777" w:rsidR="000F6F58" w:rsidRPr="00814E12" w:rsidRDefault="000F6F58" w:rsidP="000F6F58">
      <w:pPr>
        <w:pStyle w:val="ListParagraph"/>
        <w:numPr>
          <w:ilvl w:val="0"/>
          <w:numId w:val="17"/>
        </w:numPr>
        <w:spacing w:before="0" w:after="0"/>
        <w:rPr>
          <w:rFonts w:cs="Arial"/>
          <w:bCs/>
          <w:color w:val="auto"/>
          <w:sz w:val="20"/>
          <w:lang w:eastAsia="zh-CN" w:bidi="th-TH"/>
        </w:rPr>
      </w:pPr>
      <w:r w:rsidRPr="00814E12">
        <w:rPr>
          <w:rFonts w:cs="Arial"/>
          <w:bCs/>
          <w:color w:val="auto"/>
          <w:sz w:val="20"/>
          <w:lang w:eastAsia="zh-CN" w:bidi="th-TH"/>
        </w:rPr>
        <w:t>Balance Sheet</w:t>
      </w:r>
    </w:p>
    <w:p w14:paraId="089EDD73" w14:textId="77777777" w:rsidR="000F6F58" w:rsidRPr="00814E12" w:rsidRDefault="000F6F58" w:rsidP="000F6F58">
      <w:pPr>
        <w:pStyle w:val="ListParagraph"/>
        <w:numPr>
          <w:ilvl w:val="0"/>
          <w:numId w:val="17"/>
        </w:numPr>
        <w:spacing w:before="0" w:after="0"/>
        <w:rPr>
          <w:rFonts w:cs="Arial"/>
          <w:bCs/>
          <w:color w:val="auto"/>
          <w:sz w:val="20"/>
          <w:lang w:eastAsia="zh-CN" w:bidi="th-TH"/>
        </w:rPr>
      </w:pPr>
      <w:r w:rsidRPr="00814E12">
        <w:rPr>
          <w:rFonts w:cs="Arial"/>
          <w:bCs/>
          <w:color w:val="auto"/>
          <w:sz w:val="20"/>
          <w:lang w:eastAsia="zh-CN" w:bidi="th-TH"/>
        </w:rPr>
        <w:t>Statement of Changes in Equity</w:t>
      </w:r>
    </w:p>
    <w:p w14:paraId="51A243DE" w14:textId="77777777" w:rsidR="000F6F58" w:rsidRPr="00814E12" w:rsidRDefault="000F6F58" w:rsidP="000F6F58">
      <w:pPr>
        <w:pStyle w:val="ListParagraph"/>
        <w:numPr>
          <w:ilvl w:val="0"/>
          <w:numId w:val="17"/>
        </w:numPr>
        <w:spacing w:before="0" w:after="0"/>
        <w:rPr>
          <w:rFonts w:cs="Arial"/>
          <w:bCs/>
          <w:color w:val="auto"/>
          <w:sz w:val="20"/>
          <w:lang w:eastAsia="zh-CN" w:bidi="th-TH"/>
        </w:rPr>
      </w:pPr>
      <w:r w:rsidRPr="00814E12">
        <w:rPr>
          <w:rFonts w:cs="Arial"/>
          <w:bCs/>
          <w:color w:val="auto"/>
          <w:sz w:val="20"/>
          <w:lang w:eastAsia="zh-CN" w:bidi="th-TH"/>
        </w:rPr>
        <w:t>Statement of Cash Flows</w:t>
      </w:r>
    </w:p>
    <w:p w14:paraId="5912733D" w14:textId="77777777" w:rsidR="000F6F58" w:rsidRPr="00814E12" w:rsidRDefault="000F6F58" w:rsidP="000F6F58">
      <w:pPr>
        <w:pStyle w:val="ListParagraph"/>
        <w:numPr>
          <w:ilvl w:val="0"/>
          <w:numId w:val="17"/>
        </w:numPr>
        <w:spacing w:before="0" w:after="0"/>
        <w:rPr>
          <w:rFonts w:cs="Arial"/>
          <w:bCs/>
          <w:color w:val="auto"/>
          <w:sz w:val="20"/>
          <w:lang w:eastAsia="zh-CN" w:bidi="th-TH"/>
        </w:rPr>
      </w:pPr>
      <w:r w:rsidRPr="00814E12">
        <w:rPr>
          <w:rFonts w:cs="Arial"/>
          <w:bCs/>
          <w:color w:val="auto"/>
          <w:sz w:val="20"/>
          <w:lang w:eastAsia="zh-CN" w:bidi="th-TH"/>
        </w:rPr>
        <w:t>Statement of Capital Works</w:t>
      </w:r>
    </w:p>
    <w:p w14:paraId="33DBD1F6" w14:textId="77777777" w:rsidR="000F6F58" w:rsidRPr="00814E12" w:rsidRDefault="000F6F58" w:rsidP="000F6F58">
      <w:pPr>
        <w:pStyle w:val="ListParagraph"/>
        <w:numPr>
          <w:ilvl w:val="0"/>
          <w:numId w:val="17"/>
        </w:numPr>
        <w:spacing w:before="0" w:after="0"/>
        <w:rPr>
          <w:rFonts w:cs="Arial"/>
          <w:bCs/>
          <w:color w:val="auto"/>
          <w:sz w:val="20"/>
          <w:lang w:eastAsia="zh-CN" w:bidi="th-TH"/>
        </w:rPr>
      </w:pPr>
      <w:r w:rsidRPr="00814E12">
        <w:rPr>
          <w:rFonts w:cs="Arial"/>
          <w:bCs/>
          <w:color w:val="auto"/>
          <w:sz w:val="20"/>
          <w:lang w:eastAsia="zh-CN" w:bidi="th-TH"/>
        </w:rPr>
        <w:t>Statement of Human Resources</w:t>
      </w:r>
    </w:p>
    <w:p w14:paraId="1312AC4D" w14:textId="77777777" w:rsidR="000F6F58" w:rsidRDefault="000F6F58" w:rsidP="000F6F58">
      <w:pPr>
        <w:rPr>
          <w:rFonts w:cs="Arial"/>
          <w:b/>
          <w:color w:val="auto"/>
          <w:sz w:val="22"/>
          <w:lang w:eastAsia="zh-CN" w:bidi="th-TH"/>
        </w:rPr>
      </w:pPr>
    </w:p>
    <w:p w14:paraId="4E68C8F5" w14:textId="77777777" w:rsidR="000F6F58" w:rsidRPr="00814E12" w:rsidRDefault="000F6F58" w:rsidP="000F6F58">
      <w:pPr>
        <w:rPr>
          <w:rFonts w:cs="Arial"/>
          <w:b/>
          <w:color w:val="auto"/>
          <w:sz w:val="24"/>
          <w:szCs w:val="24"/>
          <w:lang w:eastAsia="zh-CN" w:bidi="th-TH"/>
        </w:rPr>
      </w:pPr>
      <w:r w:rsidRPr="00814E12">
        <w:rPr>
          <w:rFonts w:cs="Arial"/>
          <w:b/>
          <w:color w:val="auto"/>
          <w:sz w:val="24"/>
          <w:szCs w:val="24"/>
          <w:lang w:eastAsia="zh-CN" w:bidi="th-TH"/>
        </w:rPr>
        <w:t>3.1 Comprehensive Income Statement</w:t>
      </w:r>
    </w:p>
    <w:p w14:paraId="24F247AE" w14:textId="77777777" w:rsidR="000F6F58" w:rsidRDefault="000F6F58" w:rsidP="000F6F58">
      <w:pPr>
        <w:rPr>
          <w:rFonts w:cs="Arial"/>
          <w:b/>
          <w:color w:val="auto"/>
          <w:sz w:val="22"/>
          <w:lang w:eastAsia="zh-CN" w:bidi="th-TH"/>
        </w:rPr>
      </w:pPr>
      <w:r w:rsidRPr="00852879">
        <w:rPr>
          <w:noProof/>
        </w:rPr>
        <w:drawing>
          <wp:inline distT="0" distB="0" distL="0" distR="0" wp14:anchorId="1E8CF604" wp14:editId="20C6AB02">
            <wp:extent cx="5760085" cy="3946525"/>
            <wp:effectExtent l="19050" t="19050" r="12065" b="158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085" cy="3946525"/>
                    </a:xfrm>
                    <a:prstGeom prst="rect">
                      <a:avLst/>
                    </a:prstGeom>
                    <a:ln w="9525">
                      <a:solidFill>
                        <a:schemeClr val="tx1"/>
                      </a:solidFill>
                    </a:ln>
                  </pic:spPr>
                </pic:pic>
              </a:graphicData>
            </a:graphic>
          </wp:inline>
        </w:drawing>
      </w:r>
    </w:p>
    <w:p w14:paraId="7DB4AE88" w14:textId="77777777" w:rsidR="000F6F58" w:rsidRDefault="000F6F58" w:rsidP="000F6F58">
      <w:pPr>
        <w:rPr>
          <w:rFonts w:cs="Arial"/>
          <w:b/>
          <w:color w:val="auto"/>
          <w:sz w:val="22"/>
          <w:lang w:eastAsia="zh-CN" w:bidi="th-TH"/>
        </w:rPr>
      </w:pPr>
    </w:p>
    <w:p w14:paraId="17988CD2" w14:textId="77777777" w:rsidR="000F6F58" w:rsidRDefault="000F6F58" w:rsidP="000F6F58">
      <w:pPr>
        <w:rPr>
          <w:rFonts w:cs="Arial"/>
          <w:b/>
          <w:color w:val="auto"/>
          <w:sz w:val="22"/>
          <w:lang w:eastAsia="zh-CN" w:bidi="th-TH"/>
        </w:rPr>
      </w:pPr>
    </w:p>
    <w:p w14:paraId="525F200A" w14:textId="77777777" w:rsidR="000F6F58" w:rsidRDefault="000F6F58" w:rsidP="000F6F58">
      <w:pPr>
        <w:rPr>
          <w:rFonts w:cs="Arial"/>
          <w:b/>
          <w:color w:val="auto"/>
          <w:sz w:val="22"/>
          <w:lang w:eastAsia="zh-CN" w:bidi="th-TH"/>
        </w:rPr>
      </w:pPr>
    </w:p>
    <w:p w14:paraId="265D11FA" w14:textId="77777777" w:rsidR="000F6F58" w:rsidRDefault="000F6F58" w:rsidP="000F6F58">
      <w:pPr>
        <w:rPr>
          <w:rFonts w:cs="Arial"/>
          <w:bCs/>
          <w:color w:val="auto"/>
          <w:sz w:val="20"/>
          <w:lang w:eastAsia="zh-CN" w:bidi="th-TH"/>
        </w:rPr>
      </w:pPr>
      <w:r>
        <w:rPr>
          <w:rFonts w:cs="Arial"/>
          <w:bCs/>
          <w:color w:val="auto"/>
          <w:sz w:val="20"/>
          <w:lang w:eastAsia="zh-CN" w:bidi="th-TH"/>
        </w:rPr>
        <w:br w:type="page"/>
      </w:r>
    </w:p>
    <w:p w14:paraId="5B875E57" w14:textId="77777777" w:rsidR="000F6F58" w:rsidRPr="00814E12" w:rsidRDefault="000F6F58" w:rsidP="000F6F58">
      <w:pPr>
        <w:rPr>
          <w:rFonts w:cs="Arial"/>
          <w:b/>
          <w:color w:val="auto"/>
          <w:sz w:val="24"/>
          <w:szCs w:val="24"/>
          <w:lang w:eastAsia="zh-CN" w:bidi="th-TH"/>
        </w:rPr>
      </w:pPr>
      <w:r w:rsidRPr="00814E12">
        <w:rPr>
          <w:rFonts w:cs="Arial"/>
          <w:b/>
          <w:color w:val="auto"/>
          <w:sz w:val="24"/>
          <w:szCs w:val="24"/>
          <w:lang w:eastAsia="zh-CN" w:bidi="th-TH"/>
        </w:rPr>
        <w:lastRenderedPageBreak/>
        <w:t>3.2 Balance Sheet</w:t>
      </w:r>
    </w:p>
    <w:p w14:paraId="733B041F" w14:textId="77777777" w:rsidR="000F6F58" w:rsidRDefault="000F6F58" w:rsidP="000F6F58">
      <w:pPr>
        <w:rPr>
          <w:rFonts w:cs="Arial"/>
          <w:b/>
          <w:color w:val="auto"/>
          <w:sz w:val="22"/>
          <w:lang w:eastAsia="zh-CN" w:bidi="th-TH"/>
        </w:rPr>
      </w:pPr>
      <w:r w:rsidRPr="000F1B0A">
        <w:rPr>
          <w:noProof/>
        </w:rPr>
        <w:drawing>
          <wp:inline distT="0" distB="0" distL="0" distR="0" wp14:anchorId="009B1E02" wp14:editId="59DAE1A1">
            <wp:extent cx="5760085" cy="4450715"/>
            <wp:effectExtent l="19050" t="19050" r="12065" b="260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085" cy="4450715"/>
                    </a:xfrm>
                    <a:prstGeom prst="rect">
                      <a:avLst/>
                    </a:prstGeom>
                    <a:ln w="9525">
                      <a:solidFill>
                        <a:schemeClr val="tx1"/>
                      </a:solidFill>
                    </a:ln>
                  </pic:spPr>
                </pic:pic>
              </a:graphicData>
            </a:graphic>
          </wp:inline>
        </w:drawing>
      </w:r>
    </w:p>
    <w:p w14:paraId="3A1A1545" w14:textId="77777777" w:rsidR="000F6F58" w:rsidRDefault="000F6F58" w:rsidP="000F6F58">
      <w:pPr>
        <w:rPr>
          <w:rFonts w:cs="Arial"/>
          <w:b/>
          <w:color w:val="auto"/>
          <w:sz w:val="22"/>
          <w:lang w:eastAsia="zh-CN" w:bidi="th-TH"/>
        </w:rPr>
      </w:pPr>
    </w:p>
    <w:p w14:paraId="15AEC339" w14:textId="77777777" w:rsidR="000F6F58" w:rsidRDefault="000F6F58" w:rsidP="000F6F58">
      <w:pPr>
        <w:rPr>
          <w:rFonts w:cs="Arial"/>
          <w:b/>
          <w:color w:val="auto"/>
          <w:sz w:val="22"/>
          <w:lang w:eastAsia="zh-CN" w:bidi="th-TH"/>
        </w:rPr>
      </w:pPr>
    </w:p>
    <w:p w14:paraId="6C841C4C" w14:textId="77777777" w:rsidR="000F6F58" w:rsidRDefault="000F6F58" w:rsidP="000F6F58">
      <w:pPr>
        <w:rPr>
          <w:rFonts w:cs="Arial"/>
          <w:b/>
          <w:color w:val="auto"/>
          <w:sz w:val="22"/>
          <w:lang w:eastAsia="zh-CN" w:bidi="th-TH"/>
        </w:rPr>
      </w:pPr>
    </w:p>
    <w:p w14:paraId="233E9176" w14:textId="77777777" w:rsidR="000F6F58" w:rsidRDefault="000F6F58" w:rsidP="000F6F58">
      <w:pPr>
        <w:rPr>
          <w:rFonts w:cs="Arial"/>
          <w:b/>
          <w:color w:val="auto"/>
          <w:sz w:val="22"/>
          <w:lang w:eastAsia="zh-CN" w:bidi="th-TH"/>
        </w:rPr>
      </w:pPr>
    </w:p>
    <w:p w14:paraId="325F2D77" w14:textId="77777777" w:rsidR="000F6F58" w:rsidRDefault="000F6F58" w:rsidP="000F6F58">
      <w:pPr>
        <w:rPr>
          <w:rFonts w:cs="Arial"/>
          <w:bCs/>
          <w:color w:val="auto"/>
          <w:sz w:val="20"/>
          <w:lang w:eastAsia="zh-CN" w:bidi="th-TH"/>
        </w:rPr>
      </w:pPr>
      <w:r>
        <w:rPr>
          <w:rFonts w:cs="Arial"/>
          <w:bCs/>
          <w:color w:val="auto"/>
          <w:sz w:val="20"/>
          <w:lang w:eastAsia="zh-CN" w:bidi="th-TH"/>
        </w:rPr>
        <w:br w:type="page"/>
      </w:r>
    </w:p>
    <w:p w14:paraId="086000A8" w14:textId="77777777" w:rsidR="000F6F58" w:rsidRPr="00814E12" w:rsidRDefault="000F6F58" w:rsidP="000F6F58">
      <w:pPr>
        <w:rPr>
          <w:rFonts w:cs="Arial"/>
          <w:b/>
          <w:color w:val="auto"/>
          <w:sz w:val="24"/>
          <w:szCs w:val="24"/>
          <w:lang w:eastAsia="zh-CN" w:bidi="th-TH"/>
        </w:rPr>
      </w:pPr>
      <w:r w:rsidRPr="00814E12">
        <w:rPr>
          <w:rFonts w:cs="Arial"/>
          <w:b/>
          <w:color w:val="auto"/>
          <w:sz w:val="24"/>
          <w:szCs w:val="24"/>
          <w:lang w:eastAsia="zh-CN" w:bidi="th-TH"/>
        </w:rPr>
        <w:lastRenderedPageBreak/>
        <w:t>3.3 Statement of Changes in Equity</w:t>
      </w:r>
    </w:p>
    <w:p w14:paraId="6605D903" w14:textId="77777777" w:rsidR="000F6F58" w:rsidRDefault="000F6F58" w:rsidP="000F6F58">
      <w:pPr>
        <w:rPr>
          <w:rFonts w:cs="Arial"/>
          <w:b/>
          <w:color w:val="auto"/>
          <w:sz w:val="22"/>
          <w:lang w:eastAsia="zh-CN" w:bidi="th-TH"/>
        </w:rPr>
      </w:pPr>
      <w:r w:rsidRPr="000F1B0A">
        <w:rPr>
          <w:noProof/>
        </w:rPr>
        <w:drawing>
          <wp:inline distT="0" distB="0" distL="0" distR="0" wp14:anchorId="3D0ED274" wp14:editId="7CAC7FD5">
            <wp:extent cx="3048000" cy="855836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68175" cy="8615015"/>
                    </a:xfrm>
                    <a:prstGeom prst="rect">
                      <a:avLst/>
                    </a:prstGeom>
                  </pic:spPr>
                </pic:pic>
              </a:graphicData>
            </a:graphic>
          </wp:inline>
        </w:drawing>
      </w:r>
    </w:p>
    <w:p w14:paraId="096339D6" w14:textId="77777777" w:rsidR="000F6F58" w:rsidRPr="00814E12" w:rsidRDefault="000F6F58" w:rsidP="000F6F58">
      <w:pPr>
        <w:rPr>
          <w:rFonts w:cs="Arial"/>
          <w:b/>
          <w:color w:val="auto"/>
          <w:sz w:val="24"/>
          <w:szCs w:val="24"/>
          <w:lang w:eastAsia="zh-CN" w:bidi="th-TH"/>
        </w:rPr>
      </w:pPr>
      <w:r w:rsidRPr="00814E12">
        <w:rPr>
          <w:rFonts w:cs="Arial"/>
          <w:b/>
          <w:color w:val="auto"/>
          <w:sz w:val="24"/>
          <w:szCs w:val="24"/>
          <w:lang w:eastAsia="zh-CN" w:bidi="th-TH"/>
        </w:rPr>
        <w:lastRenderedPageBreak/>
        <w:t>3.4 Statement of Cash Flows</w:t>
      </w:r>
    </w:p>
    <w:p w14:paraId="3EAE6FE1" w14:textId="77777777" w:rsidR="000F6F58" w:rsidRDefault="000F6F58" w:rsidP="000F6F58">
      <w:pPr>
        <w:rPr>
          <w:rFonts w:cs="Arial"/>
          <w:b/>
          <w:color w:val="auto"/>
          <w:sz w:val="22"/>
          <w:lang w:eastAsia="zh-CN" w:bidi="th-TH"/>
        </w:rPr>
      </w:pPr>
      <w:r w:rsidRPr="000F1B0A">
        <w:rPr>
          <w:noProof/>
        </w:rPr>
        <w:drawing>
          <wp:inline distT="0" distB="0" distL="0" distR="0" wp14:anchorId="00B10A77" wp14:editId="22EB22EA">
            <wp:extent cx="6011305" cy="5105400"/>
            <wp:effectExtent l="19050" t="19050" r="2794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20903" cy="5113551"/>
                    </a:xfrm>
                    <a:prstGeom prst="rect">
                      <a:avLst/>
                    </a:prstGeom>
                    <a:ln w="9525">
                      <a:solidFill>
                        <a:schemeClr val="tx1"/>
                      </a:solidFill>
                    </a:ln>
                  </pic:spPr>
                </pic:pic>
              </a:graphicData>
            </a:graphic>
          </wp:inline>
        </w:drawing>
      </w:r>
    </w:p>
    <w:p w14:paraId="4506D9DD" w14:textId="77777777" w:rsidR="000F6F58" w:rsidRDefault="000F6F58" w:rsidP="000F6F58">
      <w:pPr>
        <w:rPr>
          <w:rFonts w:cs="Arial"/>
          <w:b/>
          <w:color w:val="auto"/>
          <w:sz w:val="22"/>
          <w:lang w:eastAsia="zh-CN" w:bidi="th-TH"/>
        </w:rPr>
      </w:pPr>
    </w:p>
    <w:p w14:paraId="32E0C5EF" w14:textId="77777777" w:rsidR="000F6F58" w:rsidRDefault="000F6F58" w:rsidP="000F6F58">
      <w:pPr>
        <w:rPr>
          <w:rFonts w:cs="Arial"/>
          <w:b/>
          <w:color w:val="auto"/>
          <w:sz w:val="22"/>
          <w:lang w:eastAsia="zh-CN" w:bidi="th-TH"/>
        </w:rPr>
      </w:pPr>
    </w:p>
    <w:p w14:paraId="741622B6" w14:textId="77777777" w:rsidR="000F6F58" w:rsidRDefault="000F6F58" w:rsidP="000F6F58">
      <w:pPr>
        <w:rPr>
          <w:rFonts w:cs="Arial"/>
          <w:b/>
          <w:color w:val="auto"/>
          <w:sz w:val="22"/>
          <w:lang w:eastAsia="zh-CN" w:bidi="th-TH"/>
        </w:rPr>
      </w:pPr>
    </w:p>
    <w:p w14:paraId="103E8580" w14:textId="77777777" w:rsidR="000F6F58" w:rsidRDefault="000F6F58" w:rsidP="000F6F58">
      <w:pPr>
        <w:rPr>
          <w:rFonts w:cs="Arial"/>
          <w:b/>
          <w:color w:val="auto"/>
          <w:sz w:val="22"/>
          <w:lang w:eastAsia="zh-CN" w:bidi="th-TH"/>
        </w:rPr>
      </w:pPr>
    </w:p>
    <w:p w14:paraId="499429D6" w14:textId="77777777" w:rsidR="000F6F58" w:rsidRDefault="000F6F58" w:rsidP="000F6F58">
      <w:pPr>
        <w:rPr>
          <w:rFonts w:cs="Arial"/>
          <w:b/>
          <w:color w:val="auto"/>
          <w:sz w:val="22"/>
          <w:lang w:eastAsia="zh-CN" w:bidi="th-TH"/>
        </w:rPr>
      </w:pPr>
    </w:p>
    <w:p w14:paraId="5415C245" w14:textId="77777777" w:rsidR="000F6F58" w:rsidRDefault="000F6F58" w:rsidP="000F6F58">
      <w:pPr>
        <w:rPr>
          <w:rFonts w:cs="Arial"/>
          <w:b/>
          <w:color w:val="auto"/>
          <w:sz w:val="22"/>
          <w:lang w:eastAsia="zh-CN" w:bidi="th-TH"/>
        </w:rPr>
      </w:pPr>
    </w:p>
    <w:p w14:paraId="61CAAE80" w14:textId="77777777" w:rsidR="000F6F58" w:rsidRDefault="000F6F58" w:rsidP="000F6F58">
      <w:pPr>
        <w:rPr>
          <w:rFonts w:cs="Arial"/>
          <w:b/>
          <w:color w:val="auto"/>
          <w:sz w:val="22"/>
          <w:lang w:eastAsia="zh-CN" w:bidi="th-TH"/>
        </w:rPr>
      </w:pPr>
    </w:p>
    <w:p w14:paraId="379551BF" w14:textId="77777777" w:rsidR="000F6F58" w:rsidRDefault="000F6F58" w:rsidP="000F6F58">
      <w:pPr>
        <w:rPr>
          <w:rFonts w:cs="Arial"/>
          <w:b/>
          <w:color w:val="auto"/>
          <w:sz w:val="22"/>
          <w:lang w:eastAsia="zh-CN" w:bidi="th-TH"/>
        </w:rPr>
      </w:pPr>
    </w:p>
    <w:p w14:paraId="766DDFC7" w14:textId="77777777" w:rsidR="000F6F58" w:rsidRDefault="000F6F58" w:rsidP="000F6F58">
      <w:pPr>
        <w:rPr>
          <w:rFonts w:cs="Arial"/>
          <w:b/>
          <w:color w:val="auto"/>
          <w:sz w:val="22"/>
          <w:lang w:eastAsia="zh-CN" w:bidi="th-TH"/>
        </w:rPr>
      </w:pPr>
    </w:p>
    <w:p w14:paraId="702EDBDD" w14:textId="77777777" w:rsidR="000F6F58" w:rsidRDefault="000F6F58" w:rsidP="000F6F58">
      <w:pPr>
        <w:rPr>
          <w:rFonts w:cs="Arial"/>
          <w:b/>
          <w:color w:val="auto"/>
          <w:sz w:val="22"/>
          <w:lang w:eastAsia="zh-CN" w:bidi="th-TH"/>
        </w:rPr>
      </w:pPr>
      <w:r>
        <w:rPr>
          <w:rFonts w:cs="Arial"/>
          <w:b/>
          <w:color w:val="auto"/>
          <w:sz w:val="22"/>
          <w:lang w:eastAsia="zh-CN" w:bidi="th-TH"/>
        </w:rPr>
        <w:br w:type="page"/>
      </w:r>
    </w:p>
    <w:p w14:paraId="50B58FD1" w14:textId="77777777" w:rsidR="000F6F58" w:rsidRPr="00814E12" w:rsidRDefault="000F6F58" w:rsidP="000F6F58">
      <w:pPr>
        <w:rPr>
          <w:rFonts w:cs="Arial"/>
          <w:b/>
          <w:color w:val="auto"/>
          <w:sz w:val="24"/>
          <w:szCs w:val="24"/>
          <w:lang w:eastAsia="zh-CN" w:bidi="th-TH"/>
        </w:rPr>
      </w:pPr>
      <w:r w:rsidRPr="00814E12">
        <w:rPr>
          <w:rFonts w:cs="Arial"/>
          <w:b/>
          <w:color w:val="auto"/>
          <w:sz w:val="24"/>
          <w:szCs w:val="24"/>
          <w:lang w:eastAsia="zh-CN" w:bidi="th-TH"/>
        </w:rPr>
        <w:lastRenderedPageBreak/>
        <w:t>3.5 Statement of Capital Works</w:t>
      </w:r>
    </w:p>
    <w:p w14:paraId="605B195E" w14:textId="77777777" w:rsidR="000F6F58" w:rsidRDefault="000F6F58" w:rsidP="000F6F58">
      <w:pPr>
        <w:rPr>
          <w:rFonts w:cs="Arial"/>
          <w:b/>
          <w:color w:val="auto"/>
          <w:sz w:val="22"/>
          <w:lang w:eastAsia="zh-CN" w:bidi="th-TH"/>
        </w:rPr>
      </w:pPr>
      <w:r w:rsidRPr="000F1B0A">
        <w:rPr>
          <w:noProof/>
        </w:rPr>
        <w:drawing>
          <wp:inline distT="0" distB="0" distL="0" distR="0" wp14:anchorId="31A740E1" wp14:editId="7870BCDB">
            <wp:extent cx="6011072" cy="4851400"/>
            <wp:effectExtent l="19050" t="19050" r="27940" b="254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31930" cy="4868234"/>
                    </a:xfrm>
                    <a:prstGeom prst="rect">
                      <a:avLst/>
                    </a:prstGeom>
                    <a:ln w="9525">
                      <a:solidFill>
                        <a:schemeClr val="tx1"/>
                      </a:solidFill>
                    </a:ln>
                  </pic:spPr>
                </pic:pic>
              </a:graphicData>
            </a:graphic>
          </wp:inline>
        </w:drawing>
      </w:r>
    </w:p>
    <w:p w14:paraId="21E92030" w14:textId="77777777" w:rsidR="000F6F58" w:rsidRDefault="000F6F58" w:rsidP="000F6F58">
      <w:pPr>
        <w:rPr>
          <w:rFonts w:cs="Arial"/>
          <w:b/>
          <w:color w:val="auto"/>
          <w:sz w:val="22"/>
          <w:lang w:eastAsia="zh-CN" w:bidi="th-TH"/>
        </w:rPr>
      </w:pPr>
    </w:p>
    <w:p w14:paraId="0784A0A4" w14:textId="77777777" w:rsidR="000F6F58" w:rsidRDefault="000F6F58" w:rsidP="000F6F58">
      <w:pPr>
        <w:rPr>
          <w:rFonts w:cs="Arial"/>
          <w:b/>
          <w:color w:val="auto"/>
          <w:sz w:val="22"/>
          <w:lang w:eastAsia="zh-CN" w:bidi="th-TH"/>
        </w:rPr>
      </w:pPr>
    </w:p>
    <w:p w14:paraId="061366D5" w14:textId="77777777" w:rsidR="000F6F58" w:rsidRDefault="000F6F58" w:rsidP="000F6F58">
      <w:pPr>
        <w:rPr>
          <w:rFonts w:cs="Arial"/>
          <w:b/>
          <w:color w:val="auto"/>
          <w:sz w:val="22"/>
          <w:lang w:eastAsia="zh-CN" w:bidi="th-TH"/>
        </w:rPr>
      </w:pPr>
    </w:p>
    <w:p w14:paraId="315CB626" w14:textId="77777777" w:rsidR="000F6F58" w:rsidRDefault="000F6F58" w:rsidP="000F6F58">
      <w:pPr>
        <w:rPr>
          <w:rFonts w:cs="Arial"/>
          <w:b/>
          <w:color w:val="auto"/>
          <w:sz w:val="22"/>
          <w:lang w:eastAsia="zh-CN" w:bidi="th-TH"/>
        </w:rPr>
      </w:pPr>
    </w:p>
    <w:p w14:paraId="4CC48F32" w14:textId="77777777" w:rsidR="000F6F58" w:rsidRDefault="000F6F58" w:rsidP="000F6F58">
      <w:pPr>
        <w:rPr>
          <w:rFonts w:cs="Arial"/>
          <w:b/>
          <w:color w:val="auto"/>
          <w:sz w:val="22"/>
          <w:lang w:eastAsia="zh-CN" w:bidi="th-TH"/>
        </w:rPr>
      </w:pPr>
    </w:p>
    <w:p w14:paraId="2BB63E44" w14:textId="77777777" w:rsidR="000F6F58" w:rsidRDefault="000F6F58" w:rsidP="000F6F58">
      <w:pPr>
        <w:rPr>
          <w:rFonts w:cs="Arial"/>
          <w:b/>
          <w:color w:val="auto"/>
          <w:sz w:val="22"/>
          <w:lang w:eastAsia="zh-CN" w:bidi="th-TH"/>
        </w:rPr>
      </w:pPr>
    </w:p>
    <w:p w14:paraId="097F8D06" w14:textId="77777777" w:rsidR="000F6F58" w:rsidRDefault="000F6F58" w:rsidP="000F6F58">
      <w:pPr>
        <w:rPr>
          <w:rFonts w:cs="Arial"/>
          <w:bCs/>
          <w:color w:val="auto"/>
          <w:sz w:val="20"/>
          <w:lang w:eastAsia="zh-CN" w:bidi="th-TH"/>
        </w:rPr>
      </w:pPr>
      <w:r>
        <w:rPr>
          <w:rFonts w:cs="Arial"/>
          <w:bCs/>
          <w:color w:val="auto"/>
          <w:sz w:val="20"/>
          <w:lang w:eastAsia="zh-CN" w:bidi="th-TH"/>
        </w:rPr>
        <w:br w:type="page"/>
      </w:r>
    </w:p>
    <w:p w14:paraId="7D51DC3E" w14:textId="77777777" w:rsidR="000F6F58" w:rsidRPr="00814E12" w:rsidRDefault="000F6F58" w:rsidP="000F6F58">
      <w:pPr>
        <w:rPr>
          <w:rFonts w:cs="Arial"/>
          <w:b/>
          <w:color w:val="auto"/>
          <w:sz w:val="24"/>
          <w:szCs w:val="24"/>
          <w:lang w:eastAsia="zh-CN" w:bidi="th-TH"/>
        </w:rPr>
      </w:pPr>
      <w:r w:rsidRPr="00814E12">
        <w:rPr>
          <w:rFonts w:cs="Arial"/>
          <w:b/>
          <w:color w:val="auto"/>
          <w:sz w:val="24"/>
          <w:szCs w:val="24"/>
          <w:lang w:eastAsia="zh-CN" w:bidi="th-TH"/>
        </w:rPr>
        <w:lastRenderedPageBreak/>
        <w:t>3.6 Statement of Human Resources</w:t>
      </w:r>
    </w:p>
    <w:p w14:paraId="487B3826" w14:textId="77777777" w:rsidR="000F6F58" w:rsidRDefault="000F6F58" w:rsidP="000F6F58">
      <w:pPr>
        <w:rPr>
          <w:rFonts w:cs="Arial"/>
          <w:bCs/>
          <w:color w:val="auto"/>
          <w:sz w:val="20"/>
          <w:lang w:eastAsia="zh-CN" w:bidi="th-TH"/>
        </w:rPr>
      </w:pPr>
    </w:p>
    <w:p w14:paraId="3A25ECEF" w14:textId="77777777" w:rsidR="000F6F58" w:rsidRDefault="000F6F58" w:rsidP="000F6F58">
      <w:pPr>
        <w:rPr>
          <w:rFonts w:cs="Arial"/>
          <w:b/>
          <w:color w:val="auto"/>
          <w:sz w:val="20"/>
          <w:lang w:eastAsia="zh-CN" w:bidi="th-TH"/>
        </w:rPr>
      </w:pPr>
      <w:r>
        <w:rPr>
          <w:rFonts w:cs="Arial"/>
          <w:bCs/>
          <w:color w:val="auto"/>
          <w:sz w:val="20"/>
          <w:lang w:eastAsia="zh-CN" w:bidi="th-TH"/>
        </w:rPr>
        <w:t xml:space="preserve">One City Council – </w:t>
      </w:r>
      <w:r w:rsidRPr="000B78DE">
        <w:rPr>
          <w:rFonts w:cs="Arial"/>
          <w:b/>
          <w:color w:val="auto"/>
          <w:sz w:val="20"/>
          <w:lang w:eastAsia="zh-CN" w:bidi="th-TH"/>
        </w:rPr>
        <w:t xml:space="preserve">to be dissected </w:t>
      </w:r>
      <w:r>
        <w:rPr>
          <w:rFonts w:cs="Arial"/>
          <w:b/>
          <w:color w:val="auto"/>
          <w:sz w:val="20"/>
          <w:lang w:eastAsia="zh-CN" w:bidi="th-TH"/>
        </w:rPr>
        <w:t xml:space="preserve">within the categories of </w:t>
      </w:r>
      <w:r w:rsidRPr="000B78DE">
        <w:rPr>
          <w:rFonts w:cs="Arial"/>
          <w:b/>
          <w:color w:val="auto"/>
          <w:sz w:val="20"/>
          <w:lang w:eastAsia="zh-CN" w:bidi="th-TH"/>
        </w:rPr>
        <w:t>the organisation structure</w:t>
      </w:r>
      <w:r>
        <w:rPr>
          <w:rFonts w:cs="Arial"/>
          <w:b/>
          <w:color w:val="auto"/>
          <w:sz w:val="20"/>
          <w:lang w:eastAsia="zh-CN" w:bidi="th-TH"/>
        </w:rPr>
        <w:t>.</w:t>
      </w:r>
    </w:p>
    <w:p w14:paraId="5BFF7293" w14:textId="77777777" w:rsidR="000F6F58" w:rsidRDefault="000F6F58" w:rsidP="000F6F58">
      <w:pPr>
        <w:rPr>
          <w:rFonts w:cs="Arial"/>
          <w:bCs/>
          <w:color w:val="auto"/>
          <w:sz w:val="20"/>
          <w:lang w:eastAsia="zh-CN" w:bidi="th-TH"/>
        </w:rPr>
      </w:pPr>
      <w:r w:rsidRPr="000E24C1">
        <w:rPr>
          <w:noProof/>
        </w:rPr>
        <w:drawing>
          <wp:inline distT="0" distB="0" distL="0" distR="0" wp14:anchorId="180A2033" wp14:editId="5781FF58">
            <wp:extent cx="6157896" cy="14351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69368" cy="1437773"/>
                    </a:xfrm>
                    <a:prstGeom prst="rect">
                      <a:avLst/>
                    </a:prstGeom>
                  </pic:spPr>
                </pic:pic>
              </a:graphicData>
            </a:graphic>
          </wp:inline>
        </w:drawing>
      </w:r>
    </w:p>
    <w:p w14:paraId="71DB64DD" w14:textId="77777777" w:rsidR="000F6F58" w:rsidRDefault="000F6F58" w:rsidP="000F6F58">
      <w:pPr>
        <w:rPr>
          <w:rFonts w:cs="Arial"/>
          <w:color w:val="auto"/>
          <w:sz w:val="20"/>
          <w:lang w:eastAsia="zh-CN" w:bidi="th-TH"/>
        </w:rPr>
      </w:pPr>
    </w:p>
    <w:p w14:paraId="08B96EF8" w14:textId="77777777" w:rsidR="000F6F58" w:rsidRDefault="000F6F58" w:rsidP="000F6F58">
      <w:pPr>
        <w:rPr>
          <w:rFonts w:cs="Arial"/>
          <w:color w:val="auto"/>
          <w:sz w:val="20"/>
          <w:lang w:eastAsia="zh-CN" w:bidi="th-TH"/>
        </w:rPr>
      </w:pPr>
      <w:r w:rsidRPr="00D47A25">
        <w:rPr>
          <w:noProof/>
        </w:rPr>
        <w:drawing>
          <wp:inline distT="0" distB="0" distL="0" distR="0" wp14:anchorId="312DC35D" wp14:editId="43AC8BF2">
            <wp:extent cx="3193113" cy="1949450"/>
            <wp:effectExtent l="0" t="0" r="762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00214" cy="1953785"/>
                    </a:xfrm>
                    <a:prstGeom prst="rect">
                      <a:avLst/>
                    </a:prstGeom>
                  </pic:spPr>
                </pic:pic>
              </a:graphicData>
            </a:graphic>
          </wp:inline>
        </w:drawing>
      </w:r>
    </w:p>
    <w:p w14:paraId="4CE2DD29" w14:textId="77777777" w:rsidR="000F6F58" w:rsidRDefault="000F6F58" w:rsidP="000F6F58">
      <w:pPr>
        <w:rPr>
          <w:rFonts w:cs="Arial"/>
          <w:bCs/>
          <w:color w:val="auto"/>
          <w:sz w:val="20"/>
          <w:lang w:eastAsia="zh-CN" w:bidi="th-TH"/>
        </w:rPr>
      </w:pPr>
      <w:r w:rsidRPr="00D47A25">
        <w:rPr>
          <w:noProof/>
        </w:rPr>
        <w:drawing>
          <wp:inline distT="0" distB="0" distL="0" distR="0" wp14:anchorId="4D818F7E" wp14:editId="7E6AA0AC">
            <wp:extent cx="3221381" cy="95885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24781" cy="959862"/>
                    </a:xfrm>
                    <a:prstGeom prst="rect">
                      <a:avLst/>
                    </a:prstGeom>
                  </pic:spPr>
                </pic:pic>
              </a:graphicData>
            </a:graphic>
          </wp:inline>
        </w:drawing>
      </w:r>
      <w:r w:rsidRPr="1A7247D3">
        <w:rPr>
          <w:rFonts w:cs="Arial"/>
          <w:color w:val="auto"/>
          <w:sz w:val="20"/>
          <w:lang w:eastAsia="zh-CN" w:bidi="th-TH"/>
        </w:rPr>
        <w:br w:type="page"/>
      </w:r>
    </w:p>
    <w:p w14:paraId="364B4928" w14:textId="77777777" w:rsidR="000F6F58" w:rsidRDefault="000F6F58" w:rsidP="000F6F58">
      <w:pPr>
        <w:rPr>
          <w:rFonts w:cs="Arial"/>
          <w:b/>
          <w:color w:val="auto"/>
          <w:sz w:val="24"/>
          <w:szCs w:val="24"/>
          <w:lang w:eastAsia="zh-CN" w:bidi="th-TH"/>
        </w:rPr>
      </w:pPr>
      <w:r w:rsidRPr="00814E12">
        <w:rPr>
          <w:rFonts w:cs="Arial"/>
          <w:b/>
          <w:color w:val="auto"/>
          <w:sz w:val="24"/>
          <w:szCs w:val="24"/>
          <w:lang w:eastAsia="zh-CN" w:bidi="th-TH"/>
        </w:rPr>
        <w:lastRenderedPageBreak/>
        <w:t xml:space="preserve">3.7 Planned Human Resource Expenditure </w:t>
      </w:r>
    </w:p>
    <w:p w14:paraId="01426684" w14:textId="77777777" w:rsidR="000F6F58" w:rsidRPr="00814E12" w:rsidRDefault="000F6F58" w:rsidP="000F6F58">
      <w:pPr>
        <w:rPr>
          <w:rFonts w:cs="Arial"/>
          <w:b/>
          <w:color w:val="auto"/>
          <w:sz w:val="24"/>
          <w:szCs w:val="24"/>
          <w:lang w:eastAsia="zh-CN" w:bidi="th-TH"/>
        </w:rPr>
      </w:pPr>
    </w:p>
    <w:p w14:paraId="6B638767" w14:textId="77777777" w:rsidR="000F6F58" w:rsidRDefault="000F6F58" w:rsidP="000F6F58">
      <w:pPr>
        <w:rPr>
          <w:rFonts w:cs="Arial"/>
          <w:bCs/>
          <w:color w:val="auto"/>
          <w:sz w:val="24"/>
          <w:szCs w:val="24"/>
          <w:lang w:eastAsia="zh-CN" w:bidi="th-TH"/>
        </w:rPr>
      </w:pPr>
      <w:r w:rsidRPr="00D47A25">
        <w:rPr>
          <w:noProof/>
        </w:rPr>
        <w:drawing>
          <wp:inline distT="0" distB="0" distL="0" distR="0" wp14:anchorId="5BA2E6C3" wp14:editId="137B9F7C">
            <wp:extent cx="6210300" cy="5611931"/>
            <wp:effectExtent l="0" t="0" r="0" b="825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23088" cy="5623487"/>
                    </a:xfrm>
                    <a:prstGeom prst="rect">
                      <a:avLst/>
                    </a:prstGeom>
                  </pic:spPr>
                </pic:pic>
              </a:graphicData>
            </a:graphic>
          </wp:inline>
        </w:drawing>
      </w:r>
    </w:p>
    <w:p w14:paraId="644E7620" w14:textId="77777777" w:rsidR="000F6F58" w:rsidRDefault="000F6F58" w:rsidP="000F6F58">
      <w:pPr>
        <w:rPr>
          <w:rFonts w:cs="Arial"/>
          <w:bCs/>
          <w:color w:val="auto"/>
          <w:sz w:val="24"/>
          <w:szCs w:val="24"/>
          <w:lang w:eastAsia="zh-CN" w:bidi="th-TH"/>
        </w:rPr>
      </w:pPr>
    </w:p>
    <w:p w14:paraId="31168ACF" w14:textId="77777777" w:rsidR="000F6F58" w:rsidRPr="0014709A" w:rsidRDefault="000F6F58" w:rsidP="000F6F58">
      <w:pPr>
        <w:rPr>
          <w:rFonts w:cs="Arial"/>
          <w:bCs/>
          <w:color w:val="auto"/>
          <w:sz w:val="24"/>
          <w:szCs w:val="24"/>
          <w:lang w:eastAsia="zh-CN" w:bidi="th-TH"/>
        </w:rPr>
      </w:pPr>
    </w:p>
    <w:p w14:paraId="48D7F13A" w14:textId="77777777" w:rsidR="000F6F58" w:rsidRDefault="000F6F58" w:rsidP="000F6F58">
      <w:pPr>
        <w:rPr>
          <w:rFonts w:cs="Arial"/>
          <w:bCs/>
          <w:color w:val="auto"/>
          <w:sz w:val="20"/>
          <w:lang w:eastAsia="zh-CN" w:bidi="th-TH"/>
        </w:rPr>
      </w:pPr>
      <w:r w:rsidRPr="00D47A25">
        <w:rPr>
          <w:noProof/>
        </w:rPr>
        <w:lastRenderedPageBreak/>
        <w:drawing>
          <wp:inline distT="0" distB="0" distL="0" distR="0" wp14:anchorId="08A206F5" wp14:editId="4AF18D3D">
            <wp:extent cx="6197871" cy="56007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18828" cy="5619638"/>
                    </a:xfrm>
                    <a:prstGeom prst="rect">
                      <a:avLst/>
                    </a:prstGeom>
                  </pic:spPr>
                </pic:pic>
              </a:graphicData>
            </a:graphic>
          </wp:inline>
        </w:drawing>
      </w:r>
    </w:p>
    <w:p w14:paraId="1F4E2998" w14:textId="77777777" w:rsidR="000F6F58" w:rsidRDefault="000F6F58" w:rsidP="000F6F58">
      <w:pPr>
        <w:rPr>
          <w:rFonts w:cs="Arial"/>
          <w:bCs/>
          <w:color w:val="auto"/>
          <w:sz w:val="20"/>
          <w:lang w:eastAsia="zh-CN" w:bidi="th-TH"/>
        </w:rPr>
      </w:pPr>
    </w:p>
    <w:p w14:paraId="6698CBA4" w14:textId="77777777" w:rsidR="00323839" w:rsidRDefault="00323839" w:rsidP="000F6F58">
      <w:pPr>
        <w:rPr>
          <w:rFonts w:cs="Arial"/>
          <w:bCs/>
          <w:color w:val="auto"/>
          <w:sz w:val="20"/>
          <w:lang w:eastAsia="zh-CN" w:bidi="th-TH"/>
        </w:rPr>
      </w:pPr>
    </w:p>
    <w:p w14:paraId="7D43E946" w14:textId="77777777" w:rsidR="00323839" w:rsidRDefault="00323839" w:rsidP="000F6F58">
      <w:pPr>
        <w:rPr>
          <w:rFonts w:cs="Arial"/>
          <w:bCs/>
          <w:color w:val="auto"/>
          <w:sz w:val="20"/>
          <w:lang w:eastAsia="zh-CN" w:bidi="th-TH"/>
        </w:rPr>
      </w:pPr>
    </w:p>
    <w:p w14:paraId="40CB94C5" w14:textId="77777777" w:rsidR="00323839" w:rsidRDefault="00323839" w:rsidP="000F6F58">
      <w:pPr>
        <w:rPr>
          <w:rFonts w:cs="Arial"/>
          <w:bCs/>
          <w:color w:val="auto"/>
          <w:sz w:val="20"/>
          <w:lang w:eastAsia="zh-CN" w:bidi="th-TH"/>
        </w:rPr>
      </w:pPr>
    </w:p>
    <w:p w14:paraId="2B956781" w14:textId="77777777" w:rsidR="00323839" w:rsidRDefault="00323839" w:rsidP="000F6F58">
      <w:pPr>
        <w:rPr>
          <w:rFonts w:cs="Arial"/>
          <w:bCs/>
          <w:color w:val="auto"/>
          <w:sz w:val="20"/>
          <w:lang w:eastAsia="zh-CN" w:bidi="th-TH"/>
        </w:rPr>
      </w:pPr>
    </w:p>
    <w:p w14:paraId="73311DC1" w14:textId="77777777" w:rsidR="00323839" w:rsidRDefault="00323839" w:rsidP="000F6F58">
      <w:pPr>
        <w:rPr>
          <w:rFonts w:cs="Arial"/>
          <w:bCs/>
          <w:color w:val="auto"/>
          <w:sz w:val="20"/>
          <w:lang w:eastAsia="zh-CN" w:bidi="th-TH"/>
        </w:rPr>
      </w:pPr>
    </w:p>
    <w:p w14:paraId="26AF263C" w14:textId="77777777" w:rsidR="00323839" w:rsidRDefault="00323839" w:rsidP="000F6F58">
      <w:pPr>
        <w:rPr>
          <w:rFonts w:cs="Arial"/>
          <w:bCs/>
          <w:color w:val="auto"/>
          <w:sz w:val="20"/>
          <w:lang w:eastAsia="zh-CN" w:bidi="th-TH"/>
        </w:rPr>
      </w:pPr>
    </w:p>
    <w:p w14:paraId="47BED239" w14:textId="77777777" w:rsidR="00323839" w:rsidRDefault="00323839" w:rsidP="000F6F58">
      <w:pPr>
        <w:rPr>
          <w:rFonts w:cs="Arial"/>
          <w:bCs/>
          <w:color w:val="auto"/>
          <w:sz w:val="20"/>
          <w:lang w:eastAsia="zh-CN" w:bidi="th-TH"/>
        </w:rPr>
      </w:pPr>
    </w:p>
    <w:p w14:paraId="6447EFB1" w14:textId="77777777" w:rsidR="00323839" w:rsidRDefault="00323839" w:rsidP="000F6F58">
      <w:pPr>
        <w:rPr>
          <w:rFonts w:cs="Arial"/>
          <w:bCs/>
          <w:color w:val="auto"/>
          <w:sz w:val="20"/>
          <w:lang w:eastAsia="zh-CN" w:bidi="th-TH"/>
        </w:rPr>
      </w:pPr>
    </w:p>
    <w:p w14:paraId="2C615171" w14:textId="77777777" w:rsidR="00323839" w:rsidRDefault="00323839" w:rsidP="000F6F58">
      <w:pPr>
        <w:rPr>
          <w:rFonts w:cs="Arial"/>
          <w:bCs/>
          <w:color w:val="auto"/>
          <w:sz w:val="20"/>
          <w:lang w:eastAsia="zh-CN" w:bidi="th-TH"/>
        </w:rPr>
      </w:pPr>
    </w:p>
    <w:p w14:paraId="66FC2296" w14:textId="77777777" w:rsidR="00323839" w:rsidRDefault="00323839" w:rsidP="000F6F58">
      <w:pPr>
        <w:rPr>
          <w:rFonts w:cs="Arial"/>
          <w:bCs/>
          <w:color w:val="auto"/>
          <w:sz w:val="20"/>
          <w:lang w:eastAsia="zh-CN" w:bidi="th-TH"/>
        </w:rPr>
      </w:pPr>
    </w:p>
    <w:p w14:paraId="045CA0FB" w14:textId="77777777" w:rsidR="00323839" w:rsidRDefault="00323839" w:rsidP="000F6F58">
      <w:pPr>
        <w:rPr>
          <w:rFonts w:cs="Arial"/>
          <w:bCs/>
          <w:color w:val="auto"/>
          <w:sz w:val="20"/>
          <w:lang w:eastAsia="zh-CN" w:bidi="th-TH"/>
        </w:rPr>
      </w:pPr>
    </w:p>
    <w:p w14:paraId="0697C672" w14:textId="1B18AF8D" w:rsidR="00323839" w:rsidRDefault="00323839" w:rsidP="00323839">
      <w:pPr>
        <w:rPr>
          <w:rFonts w:cs="Arial"/>
          <w:b/>
          <w:color w:val="auto"/>
          <w:sz w:val="24"/>
          <w:szCs w:val="24"/>
          <w:lang w:eastAsia="zh-CN" w:bidi="th-TH"/>
        </w:rPr>
      </w:pPr>
      <w:r w:rsidRPr="00814E12">
        <w:rPr>
          <w:rFonts w:cs="Arial"/>
          <w:b/>
          <w:color w:val="auto"/>
          <w:sz w:val="24"/>
          <w:szCs w:val="24"/>
          <w:lang w:eastAsia="zh-CN" w:bidi="th-TH"/>
        </w:rPr>
        <w:lastRenderedPageBreak/>
        <w:t xml:space="preserve">3.7 Planned Human Resource Expenditure </w:t>
      </w:r>
      <w:r>
        <w:rPr>
          <w:rFonts w:cs="Arial"/>
          <w:b/>
          <w:color w:val="auto"/>
          <w:sz w:val="24"/>
          <w:szCs w:val="24"/>
          <w:lang w:eastAsia="zh-CN" w:bidi="th-TH"/>
        </w:rPr>
        <w:t>(Optional)</w:t>
      </w:r>
    </w:p>
    <w:p w14:paraId="2DF01A69" w14:textId="53F0D42B" w:rsidR="00E65663" w:rsidRDefault="00F57919" w:rsidP="000F6F58">
      <w:pPr>
        <w:rPr>
          <w:rFonts w:cs="Arial"/>
          <w:bCs/>
          <w:color w:val="auto"/>
          <w:sz w:val="20"/>
          <w:lang w:eastAsia="zh-CN" w:bidi="th-TH"/>
        </w:rPr>
      </w:pPr>
      <w:r w:rsidRPr="00F57919">
        <w:rPr>
          <w:noProof/>
        </w:rPr>
        <w:drawing>
          <wp:inline distT="0" distB="0" distL="0" distR="0" wp14:anchorId="59085D3F" wp14:editId="159D0FDC">
            <wp:extent cx="6028725" cy="732472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32382" cy="7329168"/>
                    </a:xfrm>
                    <a:prstGeom prst="rect">
                      <a:avLst/>
                    </a:prstGeom>
                  </pic:spPr>
                </pic:pic>
              </a:graphicData>
            </a:graphic>
          </wp:inline>
        </w:drawing>
      </w:r>
    </w:p>
    <w:p w14:paraId="3375939D" w14:textId="77777777" w:rsidR="00E65663" w:rsidRDefault="00E65663" w:rsidP="000F6F58">
      <w:pPr>
        <w:rPr>
          <w:rFonts w:cs="Arial"/>
          <w:bCs/>
          <w:color w:val="auto"/>
          <w:sz w:val="20"/>
          <w:lang w:eastAsia="zh-CN" w:bidi="th-TH"/>
        </w:rPr>
      </w:pPr>
    </w:p>
    <w:p w14:paraId="7A399619" w14:textId="77777777" w:rsidR="00943CA0" w:rsidRDefault="00943CA0" w:rsidP="000F6F58">
      <w:pPr>
        <w:rPr>
          <w:rFonts w:cs="Arial"/>
          <w:bCs/>
          <w:color w:val="auto"/>
          <w:sz w:val="20"/>
          <w:lang w:eastAsia="zh-CN" w:bidi="th-TH"/>
        </w:rPr>
      </w:pPr>
    </w:p>
    <w:p w14:paraId="64BBEC56" w14:textId="56559757" w:rsidR="0097392F" w:rsidRDefault="00943CA0" w:rsidP="001C6920">
      <w:pPr>
        <w:rPr>
          <w:rFonts w:cs="Arial"/>
          <w:bCs/>
          <w:color w:val="auto"/>
          <w:sz w:val="20"/>
          <w:lang w:eastAsia="zh-CN" w:bidi="th-TH"/>
        </w:rPr>
      </w:pPr>
      <w:r w:rsidRPr="00943CA0">
        <w:rPr>
          <w:noProof/>
        </w:rPr>
        <w:lastRenderedPageBreak/>
        <w:drawing>
          <wp:inline distT="0" distB="0" distL="0" distR="0" wp14:anchorId="2C9BB9CD" wp14:editId="692AC112">
            <wp:extent cx="6169840" cy="7496175"/>
            <wp:effectExtent l="0" t="0" r="254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76826" cy="7504663"/>
                    </a:xfrm>
                    <a:prstGeom prst="rect">
                      <a:avLst/>
                    </a:prstGeom>
                  </pic:spPr>
                </pic:pic>
              </a:graphicData>
            </a:graphic>
          </wp:inline>
        </w:drawing>
      </w:r>
      <w:r w:rsidR="000F6F58">
        <w:rPr>
          <w:rFonts w:cs="Arial"/>
          <w:bCs/>
          <w:color w:val="auto"/>
          <w:sz w:val="20"/>
          <w:lang w:eastAsia="zh-CN" w:bidi="th-TH"/>
        </w:rPr>
        <w:br w:type="page"/>
      </w:r>
    </w:p>
    <w:p w14:paraId="56A33B43" w14:textId="3A672C37" w:rsidR="001C6920" w:rsidRPr="00960144" w:rsidRDefault="001C6920" w:rsidP="00814E12">
      <w:pPr>
        <w:rPr>
          <w:sz w:val="28"/>
          <w:szCs w:val="28"/>
        </w:rPr>
      </w:pPr>
      <w:r w:rsidRPr="00814E12">
        <w:rPr>
          <w:b/>
          <w:sz w:val="28"/>
          <w:szCs w:val="28"/>
        </w:rPr>
        <w:lastRenderedPageBreak/>
        <w:t>4</w:t>
      </w:r>
      <w:bookmarkStart w:id="33" w:name="_Toc58430398"/>
      <w:r w:rsidRPr="00814E12">
        <w:rPr>
          <w:b/>
          <w:sz w:val="28"/>
          <w:szCs w:val="28"/>
        </w:rPr>
        <w:t>. Financial Performance Indicators</w:t>
      </w:r>
      <w:bookmarkEnd w:id="33"/>
    </w:p>
    <w:p w14:paraId="4F254FF5" w14:textId="77777777" w:rsidR="001C6920" w:rsidRPr="00C2325C" w:rsidRDefault="001C6920" w:rsidP="001C6920">
      <w:pPr>
        <w:rPr>
          <w:rFonts w:cs="Arial"/>
          <w:bCs/>
          <w:color w:val="auto"/>
          <w:sz w:val="20"/>
          <w:lang w:eastAsia="zh-CN" w:bidi="th-TH"/>
        </w:rPr>
      </w:pPr>
    </w:p>
    <w:p w14:paraId="657942F1"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The following table highlights Council’s projected performance across a range of key financial performance indicators. These indicators provide an analysis of Council’s 10-year financial projections and should be interpreted in the context of the organisation’s objectives and financial management principles.</w:t>
      </w:r>
    </w:p>
    <w:p w14:paraId="780A08B0" w14:textId="6EA55AF9" w:rsidR="001C6920" w:rsidRDefault="00EE5C46" w:rsidP="001C6920">
      <w:pPr>
        <w:rPr>
          <w:rFonts w:cs="Arial"/>
          <w:b/>
          <w:color w:val="auto"/>
          <w:sz w:val="20"/>
          <w:lang w:eastAsia="zh-CN" w:bidi="th-TH"/>
        </w:rPr>
      </w:pPr>
      <w:r w:rsidRPr="00EE5C46">
        <w:rPr>
          <w:noProof/>
        </w:rPr>
        <w:drawing>
          <wp:inline distT="0" distB="0" distL="0" distR="0" wp14:anchorId="0AD5AAC1" wp14:editId="450A4FD2">
            <wp:extent cx="6342038" cy="4200525"/>
            <wp:effectExtent l="0" t="0" r="190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346268" cy="4203327"/>
                    </a:xfrm>
                    <a:prstGeom prst="rect">
                      <a:avLst/>
                    </a:prstGeom>
                  </pic:spPr>
                </pic:pic>
              </a:graphicData>
            </a:graphic>
          </wp:inline>
        </w:drawing>
      </w:r>
    </w:p>
    <w:p w14:paraId="54BF8785" w14:textId="5BD72712" w:rsidR="00CC147C" w:rsidRDefault="00CC147C" w:rsidP="001C6920">
      <w:pPr>
        <w:rPr>
          <w:rFonts w:cs="Arial"/>
          <w:b/>
          <w:color w:val="auto"/>
          <w:sz w:val="20"/>
          <w:lang w:eastAsia="zh-CN" w:bidi="th-TH"/>
        </w:rPr>
      </w:pPr>
    </w:p>
    <w:p w14:paraId="6802C337" w14:textId="457D2F79" w:rsidR="00CC147C" w:rsidRDefault="00CC147C" w:rsidP="001C6920">
      <w:pPr>
        <w:rPr>
          <w:rFonts w:cs="Arial"/>
          <w:b/>
          <w:color w:val="auto"/>
          <w:sz w:val="20"/>
          <w:lang w:eastAsia="zh-CN" w:bidi="th-TH"/>
        </w:rPr>
      </w:pPr>
    </w:p>
    <w:p w14:paraId="6E92FC70" w14:textId="2B7EFDBC" w:rsidR="00CC147C" w:rsidRDefault="00CC147C" w:rsidP="001C6920">
      <w:pPr>
        <w:rPr>
          <w:rFonts w:cs="Arial"/>
          <w:b/>
          <w:color w:val="auto"/>
          <w:sz w:val="20"/>
          <w:lang w:eastAsia="zh-CN" w:bidi="th-TH"/>
        </w:rPr>
      </w:pPr>
    </w:p>
    <w:p w14:paraId="41D8D91B" w14:textId="77777777" w:rsidR="00CC147C" w:rsidRDefault="00CC147C" w:rsidP="001C6920">
      <w:pPr>
        <w:rPr>
          <w:rFonts w:cs="Arial"/>
          <w:b/>
          <w:color w:val="auto"/>
          <w:sz w:val="20"/>
          <w:lang w:eastAsia="zh-CN" w:bidi="th-TH"/>
        </w:rPr>
      </w:pPr>
    </w:p>
    <w:p w14:paraId="33FC52C8" w14:textId="062801A4" w:rsidR="001C6920" w:rsidRPr="005A6C2C" w:rsidRDefault="001C6920" w:rsidP="001C6920">
      <w:pPr>
        <w:rPr>
          <w:rFonts w:cs="Arial"/>
          <w:b/>
          <w:color w:val="auto"/>
          <w:sz w:val="20"/>
          <w:lang w:eastAsia="zh-CN" w:bidi="th-TH"/>
        </w:rPr>
      </w:pPr>
    </w:p>
    <w:p w14:paraId="72008C75" w14:textId="77777777" w:rsidR="001C6920" w:rsidRDefault="001C6920" w:rsidP="001C6920">
      <w:pPr>
        <w:rPr>
          <w:rFonts w:cs="Arial"/>
          <w:b/>
          <w:color w:val="auto"/>
          <w:sz w:val="22"/>
          <w:lang w:eastAsia="zh-CN" w:bidi="th-TH"/>
        </w:rPr>
      </w:pPr>
    </w:p>
    <w:p w14:paraId="1A19617D" w14:textId="77777777" w:rsidR="001C6920" w:rsidRDefault="001C6920" w:rsidP="001C6920">
      <w:pPr>
        <w:rPr>
          <w:rFonts w:cs="Arial"/>
          <w:b/>
          <w:color w:val="auto"/>
          <w:sz w:val="22"/>
          <w:lang w:eastAsia="zh-CN" w:bidi="th-TH"/>
        </w:rPr>
      </w:pPr>
    </w:p>
    <w:p w14:paraId="5ABDAAFC" w14:textId="77777777" w:rsidR="001C6920" w:rsidRDefault="001C6920" w:rsidP="001C6920">
      <w:pPr>
        <w:rPr>
          <w:rFonts w:cs="Arial"/>
          <w:b/>
          <w:color w:val="auto"/>
          <w:sz w:val="22"/>
          <w:lang w:eastAsia="zh-CN" w:bidi="th-TH"/>
        </w:rPr>
      </w:pPr>
    </w:p>
    <w:p w14:paraId="395576B0" w14:textId="77777777" w:rsidR="001C6920" w:rsidRDefault="001C6920" w:rsidP="001C6920">
      <w:pPr>
        <w:rPr>
          <w:rFonts w:cs="Arial"/>
          <w:b/>
          <w:color w:val="auto"/>
          <w:sz w:val="22"/>
          <w:lang w:eastAsia="zh-CN" w:bidi="th-TH"/>
        </w:rPr>
      </w:pPr>
      <w:r w:rsidRPr="1A7247D3">
        <w:rPr>
          <w:rFonts w:cs="Arial"/>
          <w:b/>
          <w:color w:val="auto"/>
          <w:sz w:val="22"/>
          <w:lang w:eastAsia="zh-CN" w:bidi="th-TH"/>
        </w:rPr>
        <w:br w:type="page"/>
      </w:r>
    </w:p>
    <w:p w14:paraId="1EB7226B" w14:textId="77777777" w:rsidR="001C6920" w:rsidRPr="00960144" w:rsidRDefault="001C6920" w:rsidP="00814E12">
      <w:pPr>
        <w:rPr>
          <w:sz w:val="28"/>
          <w:szCs w:val="28"/>
        </w:rPr>
      </w:pPr>
      <w:bookmarkStart w:id="34" w:name="_Toc58430399"/>
      <w:r w:rsidRPr="00814E12">
        <w:rPr>
          <w:b/>
          <w:sz w:val="28"/>
          <w:szCs w:val="28"/>
        </w:rPr>
        <w:lastRenderedPageBreak/>
        <w:t>5. Strategies and Plans</w:t>
      </w:r>
      <w:bookmarkEnd w:id="34"/>
    </w:p>
    <w:p w14:paraId="72B02C99" w14:textId="628A7A5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This section describes the strategies and plans that support the 10-year financial projections included to the Financial Plan.</w:t>
      </w:r>
    </w:p>
    <w:p w14:paraId="3BADA75B" w14:textId="585831C8" w:rsidR="001C6920" w:rsidRPr="00814E12" w:rsidRDefault="001C6920" w:rsidP="001C6920">
      <w:pPr>
        <w:rPr>
          <w:rFonts w:cs="Arial"/>
          <w:b/>
          <w:color w:val="auto"/>
          <w:sz w:val="24"/>
          <w:szCs w:val="24"/>
          <w:lang w:eastAsia="zh-CN" w:bidi="th-TH"/>
        </w:rPr>
      </w:pPr>
      <w:bookmarkStart w:id="35" w:name="_Hlk56778948"/>
      <w:r w:rsidRPr="00814E12">
        <w:rPr>
          <w:rFonts w:cs="Arial"/>
          <w:b/>
          <w:color w:val="auto"/>
          <w:sz w:val="24"/>
          <w:szCs w:val="24"/>
          <w:lang w:eastAsia="zh-CN" w:bidi="th-TH"/>
        </w:rPr>
        <w:t>5.1 Borrowing Strate</w:t>
      </w:r>
      <w:bookmarkEnd w:id="35"/>
      <w:r w:rsidRPr="00814E12">
        <w:rPr>
          <w:rFonts w:cs="Arial"/>
          <w:b/>
          <w:color w:val="auto"/>
          <w:sz w:val="24"/>
          <w:szCs w:val="24"/>
          <w:lang w:eastAsia="zh-CN" w:bidi="th-TH"/>
        </w:rPr>
        <w:t>gy</w:t>
      </w:r>
    </w:p>
    <w:p w14:paraId="099782B7" w14:textId="77777777" w:rsidR="001C6920" w:rsidRPr="00814E12" w:rsidRDefault="001C6920" w:rsidP="001C6920">
      <w:pPr>
        <w:rPr>
          <w:rFonts w:cs="Arial"/>
          <w:b/>
          <w:color w:val="auto"/>
          <w:sz w:val="20"/>
          <w:lang w:eastAsia="zh-CN" w:bidi="th-TH"/>
        </w:rPr>
      </w:pPr>
      <w:r w:rsidRPr="00814E12">
        <w:rPr>
          <w:rFonts w:cs="Arial"/>
          <w:b/>
          <w:color w:val="auto"/>
          <w:sz w:val="20"/>
          <w:lang w:eastAsia="zh-CN" w:bidi="th-TH"/>
        </w:rPr>
        <w:t>5.1.1 Current Debt Position</w:t>
      </w:r>
    </w:p>
    <w:p w14:paraId="4E6A9C62"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Example:</w:t>
      </w:r>
    </w:p>
    <w:p w14:paraId="34D6876A"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The total amount borrowed as at 30 June 2022 is $x.x million.</w:t>
      </w:r>
    </w:p>
    <w:p w14:paraId="4DEF85A0"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Council has accessed debt funding to complete a range of major infrastructure projects including the construction of the ABC Community Hub (due for completion mid 2023), the XYZ Civic Centre and Library, as well as redevelopment of the One City Theatre, Market and Aquatic Centre.</w:t>
      </w:r>
    </w:p>
    <w:p w14:paraId="0EE33BE0" w14:textId="77777777" w:rsidR="001C6920" w:rsidRPr="00814E12" w:rsidRDefault="001C6920" w:rsidP="001C6920">
      <w:pPr>
        <w:rPr>
          <w:rFonts w:cs="Arial"/>
          <w:b/>
          <w:color w:val="auto"/>
          <w:sz w:val="20"/>
          <w:lang w:eastAsia="zh-CN" w:bidi="th-TH"/>
        </w:rPr>
      </w:pPr>
      <w:r w:rsidRPr="00814E12">
        <w:rPr>
          <w:rFonts w:cs="Arial"/>
          <w:b/>
          <w:color w:val="auto"/>
          <w:sz w:val="20"/>
          <w:lang w:eastAsia="zh-CN" w:bidi="th-TH"/>
        </w:rPr>
        <w:t>5.1.2 Future Borrowing Requirements</w:t>
      </w:r>
    </w:p>
    <w:p w14:paraId="51ECB9C7"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The following table highlights Council’s projected loan balance, including new loans and loan repayments for the 10 years of the Financial Plan</w:t>
      </w:r>
    </w:p>
    <w:p w14:paraId="2CDC46B4" w14:textId="454C61E5" w:rsidR="001C6920" w:rsidRDefault="003A0E17" w:rsidP="001C6920">
      <w:pPr>
        <w:rPr>
          <w:rFonts w:cs="Arial"/>
          <w:b/>
          <w:color w:val="auto"/>
          <w:sz w:val="20"/>
          <w:lang w:eastAsia="zh-CN" w:bidi="th-TH"/>
        </w:rPr>
      </w:pPr>
      <w:r w:rsidRPr="003A0E17">
        <w:rPr>
          <w:noProof/>
        </w:rPr>
        <w:drawing>
          <wp:inline distT="0" distB="0" distL="0" distR="0" wp14:anchorId="1E546B68" wp14:editId="0DA2AC88">
            <wp:extent cx="6309360" cy="1003300"/>
            <wp:effectExtent l="0" t="0" r="0" b="635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09360" cy="1003300"/>
                    </a:xfrm>
                    <a:prstGeom prst="rect">
                      <a:avLst/>
                    </a:prstGeom>
                  </pic:spPr>
                </pic:pic>
              </a:graphicData>
            </a:graphic>
          </wp:inline>
        </w:drawing>
      </w:r>
    </w:p>
    <w:p w14:paraId="30911D54" w14:textId="77777777" w:rsidR="001C6920" w:rsidRPr="00814E12" w:rsidRDefault="001C6920" w:rsidP="001C6920">
      <w:pPr>
        <w:rPr>
          <w:rFonts w:cs="Arial"/>
          <w:b/>
          <w:color w:val="auto"/>
          <w:sz w:val="20"/>
          <w:lang w:eastAsia="zh-CN" w:bidi="th-TH"/>
        </w:rPr>
      </w:pPr>
      <w:r w:rsidRPr="00814E12">
        <w:rPr>
          <w:rFonts w:cs="Arial"/>
          <w:b/>
          <w:color w:val="auto"/>
          <w:sz w:val="20"/>
          <w:lang w:eastAsia="zh-CN" w:bidi="th-TH"/>
        </w:rPr>
        <w:t>5.1.3 Performance Indicators</w:t>
      </w:r>
    </w:p>
    <w:p w14:paraId="22118111" w14:textId="53EB354E"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 xml:space="preserve">The following table highlights Council’s projected performance across a range of debt management  performance indicators. </w:t>
      </w:r>
    </w:p>
    <w:p w14:paraId="0168E541" w14:textId="0F4CDBB8" w:rsidR="001C6920" w:rsidRPr="00814E12" w:rsidRDefault="008E7BC8" w:rsidP="001C6920">
      <w:pPr>
        <w:rPr>
          <w:rFonts w:cs="Arial"/>
          <w:color w:val="auto"/>
          <w:sz w:val="20"/>
          <w:lang w:eastAsia="zh-CN" w:bidi="th-TH"/>
        </w:rPr>
      </w:pPr>
      <w:r w:rsidRPr="008E7BC8">
        <w:rPr>
          <w:noProof/>
        </w:rPr>
        <w:drawing>
          <wp:inline distT="0" distB="0" distL="0" distR="0" wp14:anchorId="1295D639" wp14:editId="3CB3FA7F">
            <wp:extent cx="6288405" cy="872793"/>
            <wp:effectExtent l="0" t="0" r="0" b="381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337516" cy="879609"/>
                    </a:xfrm>
                    <a:prstGeom prst="rect">
                      <a:avLst/>
                    </a:prstGeom>
                  </pic:spPr>
                </pic:pic>
              </a:graphicData>
            </a:graphic>
          </wp:inline>
        </w:drawing>
      </w:r>
    </w:p>
    <w:p w14:paraId="6307F8B7" w14:textId="6D37F9F9"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 xml:space="preserve">Council maintains its loan borrowing within prudent and management limits as demonstrated by the following performance indicators. </w:t>
      </w:r>
    </w:p>
    <w:p w14:paraId="07813D93" w14:textId="4AF92B19" w:rsidR="001C6920" w:rsidRPr="00793720" w:rsidRDefault="001C6920" w:rsidP="001C6920">
      <w:pPr>
        <w:rPr>
          <w:rFonts w:cs="Arial"/>
          <w:b/>
          <w:color w:val="auto"/>
          <w:sz w:val="20"/>
          <w:u w:val="single"/>
          <w:lang w:eastAsia="zh-CN" w:bidi="th-TH"/>
        </w:rPr>
      </w:pPr>
      <w:r w:rsidRPr="00793720">
        <w:rPr>
          <w:rFonts w:cs="Arial"/>
          <w:b/>
          <w:color w:val="auto"/>
          <w:sz w:val="20"/>
          <w:u w:val="single"/>
          <w:lang w:eastAsia="zh-CN" w:bidi="th-TH"/>
        </w:rPr>
        <w:t xml:space="preserve">Total borrowings / Rate revenue </w:t>
      </w:r>
    </w:p>
    <w:p w14:paraId="72BE5FD1"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Performance – describe how the ratio performs against the target over the life of the Financial Plan.</w:t>
      </w:r>
    </w:p>
    <w:p w14:paraId="7D47C13E" w14:textId="77777777" w:rsidR="001C6920" w:rsidRPr="00793720" w:rsidRDefault="001C6920" w:rsidP="001C6920">
      <w:pPr>
        <w:rPr>
          <w:rFonts w:cs="Arial"/>
          <w:b/>
          <w:color w:val="auto"/>
          <w:sz w:val="20"/>
          <w:u w:val="single"/>
          <w:lang w:eastAsia="zh-CN" w:bidi="th-TH"/>
        </w:rPr>
      </w:pPr>
      <w:r w:rsidRPr="00793720">
        <w:rPr>
          <w:rFonts w:cs="Arial"/>
          <w:b/>
          <w:color w:val="auto"/>
          <w:sz w:val="20"/>
          <w:u w:val="single"/>
          <w:lang w:eastAsia="zh-CN" w:bidi="th-TH"/>
        </w:rPr>
        <w:t xml:space="preserve">Debt servicing / Rate revenue </w:t>
      </w:r>
    </w:p>
    <w:p w14:paraId="27C63DBA"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Performance – describe how the ratio performs against the target over the life of the Financial Plan.</w:t>
      </w:r>
    </w:p>
    <w:p w14:paraId="67A69A86" w14:textId="590FF8D7" w:rsidR="001C6920" w:rsidRPr="00793720" w:rsidRDefault="001C6920" w:rsidP="001C6920">
      <w:pPr>
        <w:rPr>
          <w:rFonts w:cs="Arial"/>
          <w:b/>
          <w:color w:val="auto"/>
          <w:sz w:val="20"/>
          <w:u w:val="single"/>
          <w:lang w:eastAsia="zh-CN" w:bidi="th-TH"/>
        </w:rPr>
      </w:pPr>
      <w:r w:rsidRPr="00793720">
        <w:rPr>
          <w:rFonts w:cs="Arial"/>
          <w:b/>
          <w:color w:val="auto"/>
          <w:sz w:val="20"/>
          <w:u w:val="single"/>
          <w:lang w:eastAsia="zh-CN" w:bidi="th-TH"/>
        </w:rPr>
        <w:t>Debt commitment / Rate revenue</w:t>
      </w:r>
    </w:p>
    <w:p w14:paraId="61D8CC08"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Performance – describe how the ratio performs against the target over the life of the Financial Plan.</w:t>
      </w:r>
    </w:p>
    <w:p w14:paraId="2B7EBB4C" w14:textId="7D46E0D0" w:rsidR="001C6920" w:rsidRPr="00793720" w:rsidRDefault="001C6920" w:rsidP="001C6920">
      <w:pPr>
        <w:rPr>
          <w:rFonts w:cs="Arial"/>
          <w:b/>
          <w:color w:val="auto"/>
          <w:sz w:val="20"/>
          <w:u w:val="single"/>
          <w:lang w:eastAsia="zh-CN" w:bidi="th-TH"/>
        </w:rPr>
      </w:pPr>
      <w:r w:rsidRPr="00793720">
        <w:rPr>
          <w:rFonts w:cs="Arial"/>
          <w:b/>
          <w:color w:val="auto"/>
          <w:sz w:val="20"/>
          <w:u w:val="single"/>
          <w:lang w:eastAsia="zh-CN" w:bidi="th-TH"/>
        </w:rPr>
        <w:t xml:space="preserve">Indebtedness / Own source revenue </w:t>
      </w:r>
    </w:p>
    <w:p w14:paraId="594D7C02"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Performance – describe how the ratio performs against the target over the life of the Financial Plan.</w:t>
      </w:r>
    </w:p>
    <w:p w14:paraId="0C9B508A" w14:textId="77777777" w:rsidR="001C6920" w:rsidRDefault="001C6920" w:rsidP="001C6920">
      <w:pPr>
        <w:rPr>
          <w:rFonts w:cs="Arial"/>
          <w:b/>
          <w:color w:val="auto"/>
          <w:sz w:val="20"/>
          <w:lang w:eastAsia="zh-CN" w:bidi="th-TH"/>
        </w:rPr>
      </w:pPr>
    </w:p>
    <w:p w14:paraId="3D6D829E" w14:textId="77777777" w:rsidR="001C6920" w:rsidRDefault="001C6920" w:rsidP="001C6920">
      <w:pPr>
        <w:rPr>
          <w:rFonts w:cs="Arial"/>
          <w:b/>
          <w:color w:val="auto"/>
          <w:sz w:val="20"/>
          <w:lang w:eastAsia="zh-CN" w:bidi="th-TH"/>
        </w:rPr>
      </w:pPr>
    </w:p>
    <w:p w14:paraId="5182CBE5" w14:textId="77777777" w:rsidR="001C6920" w:rsidRPr="00814E12" w:rsidRDefault="001C6920" w:rsidP="001C6920">
      <w:pPr>
        <w:rPr>
          <w:rFonts w:cs="Arial"/>
          <w:b/>
          <w:color w:val="auto"/>
          <w:sz w:val="24"/>
          <w:szCs w:val="24"/>
          <w:lang w:eastAsia="zh-CN" w:bidi="th-TH"/>
        </w:rPr>
      </w:pPr>
      <w:r w:rsidRPr="00814E12">
        <w:rPr>
          <w:rFonts w:cs="Arial"/>
          <w:b/>
          <w:color w:val="auto"/>
          <w:sz w:val="24"/>
          <w:szCs w:val="24"/>
          <w:lang w:eastAsia="zh-CN" w:bidi="th-TH"/>
        </w:rPr>
        <w:lastRenderedPageBreak/>
        <w:t>5.2 Reserves Strategy</w:t>
      </w:r>
    </w:p>
    <w:p w14:paraId="49839A77" w14:textId="77777777" w:rsidR="0050584E" w:rsidRDefault="0050584E" w:rsidP="001C6920">
      <w:pPr>
        <w:rPr>
          <w:rFonts w:cs="Arial"/>
          <w:bCs/>
          <w:color w:val="auto"/>
          <w:sz w:val="20"/>
          <w:lang w:eastAsia="zh-CN" w:bidi="th-TH"/>
        </w:rPr>
      </w:pPr>
    </w:p>
    <w:p w14:paraId="7F8AAD6E" w14:textId="77777777" w:rsidR="001C6920" w:rsidRPr="00814E12" w:rsidRDefault="001C6920" w:rsidP="001C6920">
      <w:pPr>
        <w:rPr>
          <w:rFonts w:cs="Arial"/>
          <w:b/>
          <w:color w:val="auto"/>
          <w:sz w:val="20"/>
          <w:lang w:eastAsia="zh-CN" w:bidi="th-TH"/>
        </w:rPr>
      </w:pPr>
      <w:r w:rsidRPr="00814E12">
        <w:rPr>
          <w:rFonts w:cs="Arial"/>
          <w:b/>
          <w:color w:val="auto"/>
          <w:sz w:val="20"/>
          <w:lang w:eastAsia="zh-CN" w:bidi="th-TH"/>
        </w:rPr>
        <w:t>5.2.1 Current Reserves</w:t>
      </w:r>
    </w:p>
    <w:p w14:paraId="0F0400AD" w14:textId="77777777" w:rsidR="001C6920" w:rsidRPr="00814E12" w:rsidRDefault="001C6920" w:rsidP="001C6920">
      <w:pPr>
        <w:rPr>
          <w:rFonts w:cs="Arial"/>
          <w:bCs/>
          <w:i/>
          <w:iCs/>
          <w:color w:val="auto"/>
          <w:sz w:val="20"/>
          <w:lang w:eastAsia="zh-CN" w:bidi="th-TH"/>
        </w:rPr>
      </w:pPr>
      <w:r w:rsidRPr="00814E12">
        <w:rPr>
          <w:rFonts w:cs="Arial"/>
          <w:bCs/>
          <w:i/>
          <w:iCs/>
          <w:color w:val="auto"/>
          <w:sz w:val="20"/>
          <w:lang w:eastAsia="zh-CN" w:bidi="th-TH"/>
        </w:rPr>
        <w:t>Examples:</w:t>
      </w:r>
    </w:p>
    <w:p w14:paraId="72A65A94" w14:textId="77777777" w:rsidR="001C6920" w:rsidRPr="00814E12" w:rsidRDefault="001C6920" w:rsidP="001C6920">
      <w:pPr>
        <w:rPr>
          <w:rFonts w:cs="Arial"/>
          <w:bCs/>
          <w:color w:val="auto"/>
          <w:sz w:val="20"/>
          <w:u w:val="single"/>
          <w:lang w:eastAsia="zh-CN" w:bidi="th-TH"/>
        </w:rPr>
      </w:pPr>
      <w:r w:rsidRPr="00814E12">
        <w:rPr>
          <w:rFonts w:cs="Arial"/>
          <w:bCs/>
          <w:color w:val="auto"/>
          <w:sz w:val="20"/>
          <w:u w:val="single"/>
          <w:lang w:eastAsia="zh-CN" w:bidi="th-TH"/>
        </w:rPr>
        <w:t>Public Open Space Reserve</w:t>
      </w:r>
    </w:p>
    <w:p w14:paraId="2A8DC0A7" w14:textId="77777777" w:rsidR="001C6920" w:rsidRPr="00814E12" w:rsidRDefault="001C6920" w:rsidP="001C6920">
      <w:pPr>
        <w:pStyle w:val="ListParagraph"/>
        <w:numPr>
          <w:ilvl w:val="0"/>
          <w:numId w:val="13"/>
        </w:numPr>
        <w:spacing w:before="0" w:after="0"/>
        <w:rPr>
          <w:rFonts w:cs="Arial"/>
          <w:bCs/>
          <w:color w:val="auto"/>
          <w:sz w:val="20"/>
          <w:lang w:eastAsia="zh-CN" w:bidi="th-TH"/>
        </w:rPr>
      </w:pPr>
      <w:bookmarkStart w:id="36" w:name="_Hlk57891548"/>
      <w:r w:rsidRPr="00814E12">
        <w:rPr>
          <w:rFonts w:cs="Arial"/>
          <w:bCs/>
          <w:color w:val="auto"/>
          <w:sz w:val="20"/>
          <w:lang w:eastAsia="zh-CN" w:bidi="th-TH"/>
        </w:rPr>
        <w:t xml:space="preserve">Purpose - The Open Space Reserve holds funds contributed by developers for works associated with developing and improved public open space and recreational facilities within Council. Funds are contributed in accordance with Section 18 of the Subdivision Act and transfers are restricted to the purpose of creating open space such as parks, playgrounds, pavilions and other such items where it is deemed that these works should occur at a later point than the initial development. </w:t>
      </w:r>
    </w:p>
    <w:p w14:paraId="1B249412" w14:textId="77777777" w:rsidR="001C6920" w:rsidRPr="00814E12" w:rsidRDefault="001C6920" w:rsidP="001C6920">
      <w:pPr>
        <w:pStyle w:val="ListParagraph"/>
        <w:rPr>
          <w:rFonts w:cs="Arial"/>
          <w:bCs/>
          <w:color w:val="auto"/>
          <w:sz w:val="20"/>
          <w:lang w:eastAsia="zh-CN" w:bidi="th-TH"/>
        </w:rPr>
      </w:pPr>
    </w:p>
    <w:p w14:paraId="6551425D" w14:textId="77777777" w:rsidR="001C6920" w:rsidRPr="00814E12" w:rsidRDefault="001C6920" w:rsidP="001C6920">
      <w:pPr>
        <w:pStyle w:val="ListParagraph"/>
        <w:numPr>
          <w:ilvl w:val="0"/>
          <w:numId w:val="13"/>
        </w:numPr>
        <w:spacing w:before="0" w:after="0"/>
        <w:rPr>
          <w:rFonts w:cs="Arial"/>
          <w:bCs/>
          <w:color w:val="auto"/>
          <w:sz w:val="20"/>
          <w:lang w:eastAsia="zh-CN" w:bidi="th-TH"/>
        </w:rPr>
      </w:pPr>
      <w:r w:rsidRPr="00814E12">
        <w:rPr>
          <w:rFonts w:cs="Arial"/>
          <w:bCs/>
          <w:color w:val="auto"/>
          <w:sz w:val="20"/>
          <w:lang w:eastAsia="zh-CN" w:bidi="th-TH"/>
        </w:rPr>
        <w:t>Movements - transfers to the reserve (inflows) comprise contribution income from subdividers in lieu of the 5.0% Public Open Space requirement. Transfers from the reserve (outflows) are applied to fund Open Space capital projects on an annual basis.</w:t>
      </w:r>
    </w:p>
    <w:p w14:paraId="796BE317" w14:textId="77777777" w:rsidR="001C6920" w:rsidRPr="00814E12" w:rsidRDefault="001C6920" w:rsidP="001C6920">
      <w:pPr>
        <w:pStyle w:val="ListParagraph"/>
        <w:rPr>
          <w:rFonts w:cs="Arial"/>
          <w:bCs/>
          <w:color w:val="auto"/>
          <w:sz w:val="20"/>
          <w:lang w:eastAsia="zh-CN" w:bidi="th-TH"/>
        </w:rPr>
      </w:pPr>
    </w:p>
    <w:bookmarkEnd w:id="36"/>
    <w:p w14:paraId="0C3662A2" w14:textId="77777777" w:rsidR="001C6920" w:rsidRPr="00814E12" w:rsidRDefault="001C6920" w:rsidP="001C6920">
      <w:pPr>
        <w:rPr>
          <w:rFonts w:cs="Arial"/>
          <w:bCs/>
          <w:color w:val="auto"/>
          <w:sz w:val="20"/>
          <w:u w:val="single"/>
          <w:lang w:eastAsia="zh-CN" w:bidi="th-TH"/>
        </w:rPr>
      </w:pPr>
      <w:r w:rsidRPr="00814E12">
        <w:rPr>
          <w:rFonts w:cs="Arial"/>
          <w:bCs/>
          <w:color w:val="auto"/>
          <w:sz w:val="20"/>
          <w:u w:val="single"/>
          <w:lang w:eastAsia="zh-CN" w:bidi="th-TH"/>
        </w:rPr>
        <w:t>Development Contributions Reserve</w:t>
      </w:r>
    </w:p>
    <w:p w14:paraId="4EE7F53D" w14:textId="77777777" w:rsidR="001C6920" w:rsidRPr="00814E12" w:rsidRDefault="001C6920" w:rsidP="001C6920">
      <w:pPr>
        <w:pStyle w:val="ListParagraph"/>
        <w:numPr>
          <w:ilvl w:val="0"/>
          <w:numId w:val="13"/>
        </w:numPr>
        <w:spacing w:before="0" w:after="0"/>
        <w:rPr>
          <w:rFonts w:cs="Arial"/>
          <w:bCs/>
          <w:color w:val="auto"/>
          <w:sz w:val="20"/>
          <w:lang w:eastAsia="zh-CN" w:bidi="th-TH"/>
        </w:rPr>
      </w:pPr>
      <w:r w:rsidRPr="00814E12">
        <w:rPr>
          <w:rFonts w:cs="Arial"/>
          <w:bCs/>
          <w:color w:val="auto"/>
          <w:sz w:val="20"/>
          <w:lang w:eastAsia="zh-CN" w:bidi="th-TH"/>
        </w:rPr>
        <w:t>Purpose – This reserve retains funds received from developers for infrastructure provision related to Council’s Development Contributions Plans. Council has two (2) Development Contribution Plans with currently two reserves established to manage levy income contributed by developers. Development Contribution Plan reserves were introduced to manage proceeds from the recently adopted Precinct Structure Plans within the district A and district B within the municipality.</w:t>
      </w:r>
    </w:p>
    <w:p w14:paraId="37A9D30C" w14:textId="77777777" w:rsidR="001C6920" w:rsidRPr="00814E12" w:rsidRDefault="001C6920" w:rsidP="001C6920">
      <w:pPr>
        <w:pStyle w:val="ListParagraph"/>
        <w:rPr>
          <w:rFonts w:cs="Arial"/>
          <w:bCs/>
          <w:color w:val="auto"/>
          <w:sz w:val="20"/>
          <w:lang w:eastAsia="zh-CN" w:bidi="th-TH"/>
        </w:rPr>
      </w:pPr>
    </w:p>
    <w:p w14:paraId="09124F73" w14:textId="77777777" w:rsidR="001C6920" w:rsidRPr="00814E12" w:rsidRDefault="001C6920" w:rsidP="001C6920">
      <w:pPr>
        <w:pStyle w:val="ListParagraph"/>
        <w:numPr>
          <w:ilvl w:val="0"/>
          <w:numId w:val="13"/>
        </w:numPr>
        <w:spacing w:before="0" w:after="0"/>
        <w:rPr>
          <w:rFonts w:cs="Arial"/>
          <w:bCs/>
          <w:color w:val="auto"/>
          <w:sz w:val="20"/>
          <w:lang w:eastAsia="zh-CN" w:bidi="th-TH"/>
        </w:rPr>
      </w:pPr>
      <w:r w:rsidRPr="00814E12">
        <w:rPr>
          <w:rFonts w:cs="Arial"/>
          <w:bCs/>
          <w:color w:val="auto"/>
          <w:sz w:val="20"/>
          <w:lang w:eastAsia="zh-CN" w:bidi="th-TH"/>
        </w:rPr>
        <w:t>Movements – Transfers from this reserve will be for nominated capital works for Development Infrastructure projects and Community Infrastructure projects. These funds are tied directly to the income received or cash funds refunded to developers for capital works completed directly by the developer.</w:t>
      </w:r>
    </w:p>
    <w:p w14:paraId="1E7EAB52" w14:textId="77777777" w:rsidR="001C6920" w:rsidRPr="00814E12" w:rsidRDefault="001C6920" w:rsidP="001C6920">
      <w:pPr>
        <w:pStyle w:val="ListParagraph"/>
        <w:rPr>
          <w:rFonts w:cs="Arial"/>
          <w:bCs/>
          <w:color w:val="auto"/>
          <w:sz w:val="20"/>
          <w:lang w:eastAsia="zh-CN" w:bidi="th-TH"/>
        </w:rPr>
      </w:pPr>
    </w:p>
    <w:p w14:paraId="340E178E" w14:textId="77777777" w:rsidR="001C6920" w:rsidRPr="00814E12" w:rsidRDefault="001C6920" w:rsidP="001C6920">
      <w:pPr>
        <w:rPr>
          <w:rFonts w:cs="Arial"/>
          <w:bCs/>
          <w:color w:val="auto"/>
          <w:sz w:val="20"/>
          <w:u w:val="single"/>
          <w:lang w:eastAsia="zh-CN" w:bidi="th-TH"/>
        </w:rPr>
      </w:pPr>
      <w:r w:rsidRPr="00814E12">
        <w:rPr>
          <w:rFonts w:cs="Arial"/>
          <w:bCs/>
          <w:color w:val="auto"/>
          <w:sz w:val="20"/>
          <w:u w:val="single"/>
          <w:lang w:eastAsia="zh-CN" w:bidi="th-TH"/>
        </w:rPr>
        <w:t>Plant Replacement Reserve</w:t>
      </w:r>
    </w:p>
    <w:p w14:paraId="75D05AA3" w14:textId="77777777" w:rsidR="001C6920" w:rsidRPr="00814E12" w:rsidRDefault="001C6920" w:rsidP="001C6920">
      <w:pPr>
        <w:pStyle w:val="ListParagraph"/>
        <w:numPr>
          <w:ilvl w:val="0"/>
          <w:numId w:val="13"/>
        </w:numPr>
        <w:spacing w:before="0" w:after="0"/>
        <w:rPr>
          <w:rFonts w:cs="Arial"/>
          <w:bCs/>
          <w:color w:val="auto"/>
          <w:sz w:val="20"/>
          <w:lang w:eastAsia="zh-CN" w:bidi="th-TH"/>
        </w:rPr>
      </w:pPr>
      <w:r w:rsidRPr="00814E12">
        <w:rPr>
          <w:rFonts w:cs="Arial"/>
          <w:bCs/>
          <w:color w:val="auto"/>
          <w:sz w:val="20"/>
          <w:lang w:eastAsia="zh-CN" w:bidi="th-TH"/>
        </w:rPr>
        <w:t>Purpose – This reserve is to set aside funds to replace Council’s heavy plant and equipment at the end of the service life.</w:t>
      </w:r>
    </w:p>
    <w:p w14:paraId="553223B0" w14:textId="77777777" w:rsidR="001C6920" w:rsidRPr="00814E12" w:rsidRDefault="001C6920" w:rsidP="001C6920">
      <w:pPr>
        <w:pStyle w:val="ListParagraph"/>
        <w:rPr>
          <w:rFonts w:cs="Arial"/>
          <w:bCs/>
          <w:color w:val="auto"/>
          <w:sz w:val="20"/>
          <w:lang w:eastAsia="zh-CN" w:bidi="th-TH"/>
        </w:rPr>
      </w:pPr>
    </w:p>
    <w:p w14:paraId="7F8FF62B" w14:textId="77777777" w:rsidR="001C6920" w:rsidRPr="00814E12" w:rsidRDefault="001C6920" w:rsidP="001C6920">
      <w:pPr>
        <w:pStyle w:val="ListParagraph"/>
        <w:numPr>
          <w:ilvl w:val="0"/>
          <w:numId w:val="13"/>
        </w:numPr>
        <w:spacing w:before="0" w:after="0"/>
        <w:rPr>
          <w:rFonts w:cs="Arial"/>
          <w:bCs/>
          <w:color w:val="auto"/>
          <w:sz w:val="20"/>
          <w:lang w:eastAsia="zh-CN" w:bidi="th-TH"/>
        </w:rPr>
      </w:pPr>
      <w:r w:rsidRPr="00814E12">
        <w:rPr>
          <w:rFonts w:cs="Arial"/>
          <w:bCs/>
          <w:color w:val="auto"/>
          <w:sz w:val="20"/>
          <w:lang w:eastAsia="zh-CN" w:bidi="th-TH"/>
        </w:rPr>
        <w:t xml:space="preserve">Movements – Inflows to the reserve are mainly sourced from  budget savings in depot maintenance and operations. Transfers from the reserve are aligned to Councill’s replacement schedule to fund plant acquisitions on an annual basis. </w:t>
      </w:r>
    </w:p>
    <w:p w14:paraId="15B61D66" w14:textId="77777777" w:rsidR="00193E63" w:rsidRDefault="00193E63" w:rsidP="001C6920">
      <w:pPr>
        <w:rPr>
          <w:rFonts w:cs="Arial"/>
          <w:bCs/>
          <w:color w:val="auto"/>
          <w:sz w:val="20"/>
          <w:u w:val="single"/>
          <w:lang w:eastAsia="zh-CN" w:bidi="th-TH"/>
        </w:rPr>
      </w:pPr>
    </w:p>
    <w:p w14:paraId="3C0D72FB" w14:textId="6A4FE2A1" w:rsidR="001C6920" w:rsidRPr="00814E12" w:rsidRDefault="001C6920" w:rsidP="001C6920">
      <w:pPr>
        <w:rPr>
          <w:rFonts w:cs="Arial"/>
          <w:bCs/>
          <w:color w:val="auto"/>
          <w:sz w:val="20"/>
          <w:u w:val="single"/>
          <w:lang w:eastAsia="zh-CN" w:bidi="th-TH"/>
        </w:rPr>
      </w:pPr>
      <w:r w:rsidRPr="00814E12">
        <w:rPr>
          <w:rFonts w:cs="Arial"/>
          <w:bCs/>
          <w:color w:val="auto"/>
          <w:sz w:val="20"/>
          <w:u w:val="single"/>
          <w:lang w:eastAsia="zh-CN" w:bidi="th-TH"/>
        </w:rPr>
        <w:t xml:space="preserve">Loan Repayment Reserve </w:t>
      </w:r>
    </w:p>
    <w:p w14:paraId="3C7E8B9C" w14:textId="77777777" w:rsidR="001C6920" w:rsidRPr="00814E12" w:rsidRDefault="001C6920" w:rsidP="001C6920">
      <w:pPr>
        <w:pStyle w:val="ListParagraph"/>
        <w:numPr>
          <w:ilvl w:val="0"/>
          <w:numId w:val="13"/>
        </w:numPr>
        <w:spacing w:before="0" w:after="0"/>
        <w:rPr>
          <w:rFonts w:cs="Arial"/>
          <w:bCs/>
          <w:color w:val="auto"/>
          <w:sz w:val="20"/>
          <w:lang w:eastAsia="zh-CN" w:bidi="th-TH"/>
        </w:rPr>
      </w:pPr>
      <w:r w:rsidRPr="00814E12">
        <w:rPr>
          <w:rFonts w:cs="Arial"/>
          <w:bCs/>
          <w:color w:val="auto"/>
          <w:sz w:val="20"/>
          <w:lang w:eastAsia="zh-CN" w:bidi="th-TH"/>
        </w:rPr>
        <w:t xml:space="preserve">Purpose –  The Loan Repayment reserve is discretionary in nature and designed to hold funds for the repayment of interest only loans. </w:t>
      </w:r>
    </w:p>
    <w:p w14:paraId="5DBEA128" w14:textId="77777777" w:rsidR="001C6920" w:rsidRPr="00814E12" w:rsidRDefault="001C6920" w:rsidP="001C6920">
      <w:pPr>
        <w:pStyle w:val="ListParagraph"/>
        <w:rPr>
          <w:rFonts w:cs="Arial"/>
          <w:bCs/>
          <w:color w:val="auto"/>
          <w:sz w:val="20"/>
          <w:lang w:eastAsia="zh-CN" w:bidi="th-TH"/>
        </w:rPr>
      </w:pPr>
    </w:p>
    <w:p w14:paraId="7539724A" w14:textId="77777777" w:rsidR="001C6920" w:rsidRPr="00814E12" w:rsidRDefault="001C6920" w:rsidP="001C6920">
      <w:pPr>
        <w:pStyle w:val="ListParagraph"/>
        <w:numPr>
          <w:ilvl w:val="0"/>
          <w:numId w:val="13"/>
        </w:numPr>
        <w:spacing w:before="0" w:after="0"/>
        <w:rPr>
          <w:rFonts w:cs="Arial"/>
          <w:bCs/>
          <w:color w:val="auto"/>
          <w:sz w:val="20"/>
          <w:lang w:eastAsia="zh-CN" w:bidi="th-TH"/>
        </w:rPr>
      </w:pPr>
      <w:r w:rsidRPr="00814E12">
        <w:rPr>
          <w:rFonts w:cs="Arial"/>
          <w:bCs/>
          <w:color w:val="auto"/>
          <w:sz w:val="20"/>
          <w:lang w:eastAsia="zh-CN" w:bidi="th-TH"/>
        </w:rPr>
        <w:t>Movements – The annual contributions are equal to the deemed principle repayment so sufficient funds will be available to fund the future repayment of interest only loans.</w:t>
      </w:r>
    </w:p>
    <w:p w14:paraId="37E27D44"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br w:type="page"/>
      </w:r>
    </w:p>
    <w:p w14:paraId="06EC6143" w14:textId="77777777" w:rsidR="001C6920" w:rsidRPr="00814E12" w:rsidRDefault="001C6920" w:rsidP="001C6920">
      <w:pPr>
        <w:rPr>
          <w:rFonts w:cs="Arial"/>
          <w:b/>
          <w:color w:val="auto"/>
          <w:sz w:val="20"/>
          <w:lang w:eastAsia="zh-CN" w:bidi="th-TH"/>
        </w:rPr>
      </w:pPr>
      <w:r w:rsidRPr="00814E12">
        <w:rPr>
          <w:rFonts w:cs="Arial"/>
          <w:b/>
          <w:color w:val="auto"/>
          <w:sz w:val="20"/>
          <w:lang w:eastAsia="zh-CN" w:bidi="th-TH"/>
        </w:rPr>
        <w:lastRenderedPageBreak/>
        <w:t>5.2.2 Reserve Usage Projections</w:t>
      </w:r>
    </w:p>
    <w:p w14:paraId="64ADC9DD" w14:textId="77777777" w:rsidR="0050584E" w:rsidRPr="00814E12" w:rsidRDefault="0050584E" w:rsidP="001C6920">
      <w:pPr>
        <w:rPr>
          <w:rFonts w:cs="Arial"/>
          <w:bCs/>
          <w:color w:val="auto"/>
          <w:sz w:val="20"/>
          <w:lang w:eastAsia="zh-CN" w:bidi="th-TH"/>
        </w:rPr>
      </w:pPr>
    </w:p>
    <w:p w14:paraId="2760F6B1"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The table below discloses the balance and annual movement for each reserve over the 10-year life of the Financial Plan. Total amount of reserves, for each year, is to align with the Statement of Changes in Equity.</w:t>
      </w:r>
    </w:p>
    <w:p w14:paraId="576E4A24" w14:textId="77777777" w:rsidR="001C6920" w:rsidRPr="00814E12" w:rsidRDefault="001C6920" w:rsidP="001C6920">
      <w:pPr>
        <w:rPr>
          <w:rFonts w:cs="Arial"/>
          <w:bCs/>
          <w:color w:val="auto"/>
          <w:sz w:val="20"/>
          <w:lang w:eastAsia="zh-CN" w:bidi="th-TH"/>
        </w:rPr>
      </w:pPr>
      <w:r w:rsidRPr="00814E12">
        <w:rPr>
          <w:rFonts w:cs="Arial"/>
          <w:bCs/>
          <w:color w:val="auto"/>
          <w:sz w:val="20"/>
          <w:lang w:eastAsia="zh-CN" w:bidi="th-TH"/>
        </w:rPr>
        <w:t>Restricted reserves are to be included to the disclosure of restricted cash assets.</w:t>
      </w:r>
    </w:p>
    <w:p w14:paraId="68AC46FF" w14:textId="77777777" w:rsidR="00DC1346" w:rsidRDefault="001C6920" w:rsidP="001C6920">
      <w:pPr>
        <w:rPr>
          <w:noProof/>
        </w:rPr>
      </w:pPr>
      <w:r w:rsidRPr="00814E12">
        <w:rPr>
          <w:rFonts w:cs="Arial"/>
          <w:bCs/>
          <w:i/>
          <w:iCs/>
          <w:color w:val="auto"/>
          <w:sz w:val="20"/>
          <w:lang w:eastAsia="zh-CN" w:bidi="th-TH"/>
        </w:rPr>
        <w:t>Example:</w:t>
      </w:r>
      <w:r w:rsidR="00DC1346" w:rsidRPr="00DC1346">
        <w:rPr>
          <w:noProof/>
        </w:rPr>
        <w:t xml:space="preserve"> </w:t>
      </w:r>
    </w:p>
    <w:p w14:paraId="6DE849F1" w14:textId="5B2BFC71" w:rsidR="00DC1346" w:rsidRDefault="00777683" w:rsidP="001C6920">
      <w:pPr>
        <w:rPr>
          <w:noProof/>
        </w:rPr>
      </w:pPr>
      <w:r w:rsidRPr="00777683">
        <w:rPr>
          <w:noProof/>
        </w:rPr>
        <w:drawing>
          <wp:inline distT="0" distB="0" distL="0" distR="0" wp14:anchorId="6D0BA51A" wp14:editId="76531BC2">
            <wp:extent cx="6126709" cy="4371975"/>
            <wp:effectExtent l="0" t="0" r="762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8499" cy="4373252"/>
                    </a:xfrm>
                    <a:prstGeom prst="rect">
                      <a:avLst/>
                    </a:prstGeom>
                  </pic:spPr>
                </pic:pic>
              </a:graphicData>
            </a:graphic>
          </wp:inline>
        </w:drawing>
      </w:r>
    </w:p>
    <w:p w14:paraId="4CC8792C" w14:textId="77777777" w:rsidR="00777683" w:rsidRDefault="00777683" w:rsidP="001C6920">
      <w:pPr>
        <w:rPr>
          <w:noProof/>
        </w:rPr>
      </w:pPr>
    </w:p>
    <w:p w14:paraId="723B1B21" w14:textId="7A51B7E3" w:rsidR="001C6920" w:rsidRDefault="001C6920" w:rsidP="001C6920">
      <w:pPr>
        <w:rPr>
          <w:rFonts w:cs="Arial"/>
          <w:bCs/>
          <w:i/>
          <w:iCs/>
          <w:color w:val="auto"/>
          <w:sz w:val="20"/>
          <w:lang w:eastAsia="zh-CN" w:bidi="th-TH"/>
        </w:rPr>
      </w:pPr>
    </w:p>
    <w:p w14:paraId="5D37D12D" w14:textId="26A9A5FF" w:rsidR="00184C35" w:rsidRDefault="00184C35">
      <w:pPr>
        <w:spacing w:before="0" w:line="276" w:lineRule="auto"/>
      </w:pPr>
      <w:r>
        <w:br w:type="page"/>
      </w:r>
    </w:p>
    <w:p w14:paraId="5551EC0C" w14:textId="4D95170E" w:rsidR="004371F6" w:rsidRPr="00B14DDB" w:rsidRDefault="00184C35" w:rsidP="00B14DDB">
      <w:r>
        <w:rPr>
          <w:noProof/>
        </w:rPr>
        <w:lastRenderedPageBreak/>
        <mc:AlternateContent>
          <mc:Choice Requires="wps">
            <w:drawing>
              <wp:anchor distT="0" distB="0" distL="114300" distR="114300" simplePos="0" relativeHeight="251658244" behindDoc="0" locked="1" layoutInCell="1" allowOverlap="1" wp14:anchorId="6BA256FD" wp14:editId="323F38A9">
                <wp:simplePos x="0" y="0"/>
                <wp:positionH relativeFrom="margin">
                  <wp:align>left</wp:align>
                </wp:positionH>
                <wp:positionV relativeFrom="margin">
                  <wp:posOffset>6981190</wp:posOffset>
                </wp:positionV>
                <wp:extent cx="5762625" cy="1885950"/>
                <wp:effectExtent l="0" t="0" r="9525" b="0"/>
                <wp:wrapNone/>
                <wp:docPr id="123" name="Text Box 123"/>
                <wp:cNvGraphicFramePr/>
                <a:graphic xmlns:a="http://schemas.openxmlformats.org/drawingml/2006/main">
                  <a:graphicData uri="http://schemas.microsoft.com/office/word/2010/wordprocessingShape">
                    <wps:wsp>
                      <wps:cNvSpPr txBox="1"/>
                      <wps:spPr>
                        <a:xfrm>
                          <a:off x="0" y="0"/>
                          <a:ext cx="5762625" cy="1885950"/>
                        </a:xfrm>
                        <a:prstGeom prst="rect">
                          <a:avLst/>
                        </a:prstGeom>
                        <a:solidFill>
                          <a:schemeClr val="lt1"/>
                        </a:solidFill>
                        <a:ln w="6350">
                          <a:noFill/>
                        </a:ln>
                      </wps:spPr>
                      <wps:txbx>
                        <w:txbxContent>
                          <w:p w14:paraId="6B4D2F02" w14:textId="72986997" w:rsidR="00184C35" w:rsidRPr="00E02831" w:rsidRDefault="00184C35" w:rsidP="00184C35">
                            <w:r w:rsidRPr="00E02831">
                              <w:t xml:space="preserve">Authorised by the </w:t>
                            </w:r>
                            <w:sdt>
                              <w:sdtPr>
                                <w:alias w:val="Authorised by"/>
                                <w:tag w:val="Authorised by"/>
                                <w:id w:val="1974017056"/>
                                <w:placeholder>
                                  <w:docPart w:val="B3DEC0435DA54DAE9373D577F9E134FC"/>
                                </w:placeholder>
                                <w15:color w:val="FF0000"/>
                              </w:sdtPr>
                              <w:sdtEndPr/>
                              <w:sdtContent>
                                <w:r w:rsidR="00B16E74">
                                  <w:t>Local Government Victoria</w:t>
                                </w:r>
                              </w:sdtContent>
                            </w:sdt>
                            <w:r w:rsidRPr="00E02831">
                              <w:t xml:space="preserve"> </w:t>
                            </w:r>
                            <w:r w:rsidRPr="00043BBD">
                              <w:rPr>
                                <w:vanish/>
                                <w:highlight w:val="yellow"/>
                              </w:rPr>
                              <w:t>(example Hon.        )</w:t>
                            </w:r>
                            <w:r w:rsidRPr="00E02831">
                              <w:br/>
                              <w:t xml:space="preserve">Department of Jobs, </w:t>
                            </w:r>
                            <w:r w:rsidRPr="005E284D">
                              <w:rPr>
                                <w:lang w:val="en-US"/>
                              </w:rPr>
                              <w:t>Precincts and Regions</w:t>
                            </w:r>
                            <w:r w:rsidRPr="00E02831">
                              <w:br/>
                              <w:t>1 Spring Street Melbourne Victoria 3000</w:t>
                            </w:r>
                            <w:r w:rsidRPr="00E02831">
                              <w:br/>
                              <w:t>Telephone (03) 9651 9999</w:t>
                            </w:r>
                          </w:p>
                          <w:p w14:paraId="0B113D2A" w14:textId="77777777" w:rsidR="00184C35" w:rsidRPr="00E02831" w:rsidRDefault="00184C35" w:rsidP="00184C35">
                            <w:r w:rsidRPr="00E02831">
                              <w:t xml:space="preserve">© Copyright State of Victoria, </w:t>
                            </w:r>
                            <w:r w:rsidRPr="00E02831">
                              <w:br/>
                              <w:t xml:space="preserve">Department of Jobs, </w:t>
                            </w:r>
                            <w:r w:rsidRPr="005E284D">
                              <w:rPr>
                                <w:lang w:val="en-US"/>
                              </w:rPr>
                              <w:t>Precincts and Regions</w:t>
                            </w:r>
                            <w:r w:rsidRPr="00E02831">
                              <w:t xml:space="preserve"> 201</w:t>
                            </w:r>
                            <w:r>
                              <w:t>9</w:t>
                            </w:r>
                          </w:p>
                          <w:p w14:paraId="2F643B37" w14:textId="77777777" w:rsidR="00184C35" w:rsidRPr="00E02831" w:rsidRDefault="00184C35" w:rsidP="00184C35">
                            <w:r w:rsidRPr="00E02831">
                              <w:t>Except for any logos, emblems, trademarks, artwork and photography this document is made available under the terms of the Creative Commons Attribution 3.0 Australia license.</w:t>
                            </w:r>
                          </w:p>
                          <w:p w14:paraId="33408758" w14:textId="77777777" w:rsidR="00184C35" w:rsidRPr="00E02831" w:rsidRDefault="00184C35" w:rsidP="00184C35">
                            <w:r w:rsidRPr="00E02831">
                              <w:t xml:space="preserve">This document is also available in an accessible format at </w:t>
                            </w:r>
                            <w:hyperlink r:id="rId39" w:history="1">
                              <w:r w:rsidRPr="004F10C7">
                                <w:rPr>
                                  <w:rStyle w:val="Hyperlink"/>
                                </w:rPr>
                                <w:t>djpr.vic.gov.au</w:t>
                              </w:r>
                            </w:hyperlink>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256FD" id="Text Box 123" o:spid="_x0000_s1027" type="#_x0000_t202" style="position:absolute;margin-left:0;margin-top:549.7pt;width:453.75pt;height:148.5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" fillcolor="white [3201]" stroked="f" strokeweight=".5pt">
                <v:textbox inset="0,0,0,0">
                  <w:txbxContent>
                    <w:p w14:paraId="6B4D2F02" w14:textId="72986997" w:rsidR="00184C35" w:rsidRPr="00E02831" w:rsidRDefault="00184C35" w:rsidP="00184C35">
                      <w:r w:rsidRPr="00E02831">
                        <w:t xml:space="preserve">Authorised by the </w:t>
                      </w:r>
                      <w:sdt>
                        <w:sdtPr>
                          <w:alias w:val="Authorised by"/>
                          <w:tag w:val="Authorised by"/>
                          <w:id w:val="1974017056"/>
                          <w:placeholder>
                            <w:docPart w:val="B3DEC0435DA54DAE9373D577F9E134FC"/>
                          </w:placeholder>
                          <w15:color w:val="FF0000"/>
                        </w:sdtPr>
                        <w:sdtEndPr/>
                        <w:sdtContent>
                          <w:r w:rsidR="00B16E74">
                            <w:t>Local Government Victoria</w:t>
                          </w:r>
                        </w:sdtContent>
                      </w:sdt>
                      <w:r w:rsidRPr="00E02831">
                        <w:t xml:space="preserve"> </w:t>
                      </w:r>
                      <w:r w:rsidRPr="00043BBD">
                        <w:rPr>
                          <w:vanish/>
                          <w:highlight w:val="yellow"/>
                        </w:rPr>
                        <w:t>(example Hon.        )</w:t>
                      </w:r>
                      <w:r w:rsidRPr="00E02831">
                        <w:br/>
                        <w:t xml:space="preserve">Department of Jobs, </w:t>
                      </w:r>
                      <w:r w:rsidRPr="005E284D">
                        <w:rPr>
                          <w:lang w:val="en-US"/>
                        </w:rPr>
                        <w:t>Precincts and Regions</w:t>
                      </w:r>
                      <w:r w:rsidRPr="00E02831">
                        <w:br/>
                        <w:t>1 Spring Street Melbourne Victoria 3000</w:t>
                      </w:r>
                      <w:r w:rsidRPr="00E02831">
                        <w:br/>
                        <w:t>Telephone (03) 9651 9999</w:t>
                      </w:r>
                    </w:p>
                    <w:p w14:paraId="0B113D2A" w14:textId="77777777" w:rsidR="00184C35" w:rsidRPr="00E02831" w:rsidRDefault="00184C35" w:rsidP="00184C35">
                      <w:r w:rsidRPr="00E02831">
                        <w:t xml:space="preserve">© Copyright State of Victoria, </w:t>
                      </w:r>
                      <w:r w:rsidRPr="00E02831">
                        <w:br/>
                        <w:t xml:space="preserve">Department of Jobs, </w:t>
                      </w:r>
                      <w:r w:rsidRPr="005E284D">
                        <w:rPr>
                          <w:lang w:val="en-US"/>
                        </w:rPr>
                        <w:t>Precincts and Regions</w:t>
                      </w:r>
                      <w:r w:rsidRPr="00E02831">
                        <w:t xml:space="preserve"> 201</w:t>
                      </w:r>
                      <w:r>
                        <w:t>9</w:t>
                      </w:r>
                    </w:p>
                    <w:p w14:paraId="2F643B37" w14:textId="77777777" w:rsidR="00184C35" w:rsidRPr="00E02831" w:rsidRDefault="00184C35" w:rsidP="00184C35">
                      <w:r w:rsidRPr="00E02831">
                        <w:t>Except for any logos, emblems, trademarks, artwork and photography this document is made available under the terms of the Creative Commons Attribution 3.0 Australia license.</w:t>
                      </w:r>
                    </w:p>
                    <w:p w14:paraId="33408758" w14:textId="77777777" w:rsidR="00184C35" w:rsidRPr="00E02831" w:rsidRDefault="00184C35" w:rsidP="00184C35">
                      <w:r w:rsidRPr="00E02831">
                        <w:t xml:space="preserve">This document is also available in an accessible format at </w:t>
                      </w:r>
                      <w:hyperlink r:id="rId40" w:history="1">
                        <w:r w:rsidRPr="004F10C7">
                          <w:rPr>
                            <w:rStyle w:val="Hyperlink"/>
                          </w:rPr>
                          <w:t>djpr.vic.gov.au</w:t>
                        </w:r>
                      </w:hyperlink>
                    </w:p>
                  </w:txbxContent>
                </v:textbox>
                <w10:wrap anchorx="margin" anchory="margin"/>
                <w10:anchorlock/>
              </v:shape>
            </w:pict>
          </mc:Fallback>
        </mc:AlternateContent>
      </w:r>
    </w:p>
    <w:sectPr w:rsidR="004371F6" w:rsidRPr="00B14DDB" w:rsidSect="00FE5BB6">
      <w:headerReference w:type="default" r:id="rId41"/>
      <w:headerReference w:type="first" r:id="rId42"/>
      <w:type w:val="oddPage"/>
      <w:pgSz w:w="11906" w:h="16838" w:code="9"/>
      <w:pgMar w:top="1134" w:right="1701" w:bottom="1134" w:left="1134" w:header="709" w:footer="34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6F5BE7" w14:textId="77777777" w:rsidR="009A5823" w:rsidRDefault="009A5823" w:rsidP="00D96C1E">
      <w:r>
        <w:separator/>
      </w:r>
    </w:p>
    <w:p w14:paraId="3B257A2B" w14:textId="77777777" w:rsidR="009A5823" w:rsidRDefault="009A5823" w:rsidP="00D96C1E"/>
  </w:endnote>
  <w:endnote w:type="continuationSeparator" w:id="0">
    <w:p w14:paraId="7151178F" w14:textId="77777777" w:rsidR="009A5823" w:rsidRDefault="009A5823" w:rsidP="00D96C1E">
      <w:r>
        <w:continuationSeparator/>
      </w:r>
    </w:p>
    <w:p w14:paraId="4F01CB53" w14:textId="77777777" w:rsidR="009A5823" w:rsidRDefault="009A5823" w:rsidP="00D96C1E"/>
  </w:endnote>
  <w:endnote w:type="continuationNotice" w:id="1">
    <w:p w14:paraId="04D04654" w14:textId="77777777" w:rsidR="009A5823" w:rsidRDefault="009A582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1C65D" w14:textId="77777777" w:rsidR="00F84AE9" w:rsidRDefault="00F84A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410"/>
      <w:gridCol w:w="4211"/>
    </w:tblGrid>
    <w:sdt>
      <w:sdtPr>
        <w:id w:val="1097994085"/>
        <w:docPartObj>
          <w:docPartGallery w:val="Page Numbers (Bottom of Page)"/>
          <w:docPartUnique/>
        </w:docPartObj>
      </w:sdtPr>
      <w:sdtEndPr/>
      <w:sdtContent>
        <w:sdt>
          <w:sdtPr>
            <w:id w:val="-726373178"/>
            <w:docPartObj>
              <w:docPartGallery w:val="Page Numbers (Top of Page)"/>
              <w:docPartUnique/>
            </w:docPartObj>
          </w:sdtPr>
          <w:sdtEndPr/>
          <w:sdtContent>
            <w:tr w:rsidR="00F628FB" w:rsidRPr="00FB0DEA" w14:paraId="59B1DFA8" w14:textId="77777777" w:rsidTr="00F821D9">
              <w:tc>
                <w:tcPr>
                  <w:tcW w:w="3402" w:type="dxa"/>
                  <w:vAlign w:val="center"/>
                </w:tcPr>
                <w:p w14:paraId="5E8AAA7C" w14:textId="62A76AD6" w:rsidR="00F628FB" w:rsidRPr="005723C8" w:rsidRDefault="009A5823" w:rsidP="005723C8">
                  <w:pPr>
                    <w:pStyle w:val="Footer"/>
                    <w:tabs>
                      <w:tab w:val="clear" w:pos="14570"/>
                    </w:tabs>
                    <w:spacing w:before="0"/>
                  </w:pPr>
                  <w:r>
                    <w:fldChar w:fldCharType="begin"/>
                  </w:r>
                  <w:r>
                    <w:instrText>STYLEREF  "Report title"  \* MERGEFORMAT</w:instrText>
                  </w:r>
                  <w:r>
                    <w:fldChar w:fldCharType="separate"/>
                  </w:r>
                  <w:r w:rsidR="00A67EEB" w:rsidRPr="00A67EEB">
                    <w:rPr>
                      <w:b/>
                      <w:bCs/>
                      <w:noProof/>
                      <w:lang w:val="en-US"/>
                    </w:rPr>
                    <w:t>Financial Plan</w:t>
                  </w:r>
                  <w:r>
                    <w:rPr>
                      <w:b/>
                      <w:bCs/>
                      <w:noProof/>
                      <w:lang w:val="en-US"/>
                    </w:rPr>
                    <w:fldChar w:fldCharType="end"/>
                  </w:r>
                </w:p>
              </w:tc>
              <w:tc>
                <w:tcPr>
                  <w:tcW w:w="2410" w:type="dxa"/>
                  <w:vAlign w:val="center"/>
                </w:tcPr>
                <w:p w14:paraId="08BB3EE7" w14:textId="52DD5A02" w:rsidR="00F628FB" w:rsidRPr="005723C8" w:rsidRDefault="00F628FB" w:rsidP="005723C8">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r w:rsidRPr="005723C8">
                    <w:rPr>
                      <w:rStyle w:val="PageNumber"/>
                    </w:rPr>
                    <w:t xml:space="preserve"> of </w:t>
                  </w:r>
                  <w:r w:rsidR="00814E12">
                    <w:rPr>
                      <w:rStyle w:val="PageNumber"/>
                    </w:rPr>
                    <w:t>36</w:t>
                  </w:r>
                </w:p>
              </w:tc>
              <w:tc>
                <w:tcPr>
                  <w:tcW w:w="4211" w:type="dxa"/>
                </w:tcPr>
                <w:p w14:paraId="1268CDF5" w14:textId="77777777" w:rsidR="00F628FB" w:rsidRPr="00FB0DEA" w:rsidRDefault="00F628FB" w:rsidP="005723C8">
                  <w:pPr>
                    <w:pStyle w:val="Footer"/>
                    <w:tabs>
                      <w:tab w:val="clear" w:pos="14570"/>
                    </w:tabs>
                    <w:spacing w:before="0"/>
                    <w:jc w:val="right"/>
                  </w:pPr>
                  <w:r w:rsidRPr="00EE5398">
                    <w:rPr>
                      <w:noProof/>
                      <w:lang w:val="en-GB" w:eastAsia="en-GB"/>
                    </w:rPr>
                    <w:drawing>
                      <wp:inline distT="0" distB="0" distL="0" distR="0" wp14:anchorId="76D85247" wp14:editId="63D96AB2">
                        <wp:extent cx="1335600" cy="403200"/>
                        <wp:effectExtent l="0" t="0" r="0" b="0"/>
                        <wp:docPr id="129" name="Picture 129"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extLst>
                                    <a:ext uri="{28A0092B-C50C-407E-A947-70E740481C1C}">
                                      <a14:useLocalDpi xmlns:a14="http://schemas.microsoft.com/office/drawing/2010/main" val="0"/>
                                    </a:ext>
                                  </a:extLst>
                                </a:blip>
                                <a:stretch>
                                  <a:fillRect/>
                                </a:stretch>
                              </pic:blipFill>
                              <pic:spPr>
                                <a:xfrm>
                                  <a:off x="0" y="0"/>
                                  <a:ext cx="1335600" cy="403200"/>
                                </a:xfrm>
                                <a:prstGeom prst="rect">
                                  <a:avLst/>
                                </a:prstGeom>
                              </pic:spPr>
                            </pic:pic>
                          </a:graphicData>
                        </a:graphic>
                      </wp:inline>
                    </w:drawing>
                  </w:r>
                </w:p>
              </w:tc>
            </w:tr>
          </w:sdtContent>
        </w:sdt>
      </w:sdtContent>
    </w:sdt>
  </w:tbl>
  <w:p w14:paraId="17DE1DF4" w14:textId="77777777" w:rsidR="00F628FB" w:rsidRPr="005723C8" w:rsidRDefault="00F628FB" w:rsidP="005723C8">
    <w:pPr>
      <w:pStyle w:val="Footer"/>
      <w:tabs>
        <w:tab w:val="right" w:pos="7371"/>
      </w:tabs>
      <w:spacing w:before="0" w:after="0"/>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B6D23" w14:textId="77777777" w:rsidR="00F84AE9" w:rsidRDefault="00F84A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5F89A" w14:textId="77777777" w:rsidR="009A5823" w:rsidRDefault="009A5823" w:rsidP="00D96C1E">
      <w:r>
        <w:separator/>
      </w:r>
    </w:p>
    <w:p w14:paraId="61FED3F5" w14:textId="77777777" w:rsidR="009A5823" w:rsidRDefault="009A5823" w:rsidP="00D96C1E"/>
  </w:footnote>
  <w:footnote w:type="continuationSeparator" w:id="0">
    <w:p w14:paraId="57636B66" w14:textId="77777777" w:rsidR="009A5823" w:rsidRDefault="009A5823" w:rsidP="00D96C1E">
      <w:r>
        <w:continuationSeparator/>
      </w:r>
    </w:p>
    <w:p w14:paraId="1C1C09B0" w14:textId="77777777" w:rsidR="009A5823" w:rsidRDefault="009A5823" w:rsidP="00D96C1E"/>
  </w:footnote>
  <w:footnote w:type="continuationNotice" w:id="1">
    <w:p w14:paraId="44AE1F4E" w14:textId="77777777" w:rsidR="009A5823" w:rsidRDefault="009A5823">
      <w:pPr>
        <w:spacing w:before="0" w:after="0"/>
      </w:pPr>
    </w:p>
  </w:footnote>
  <w:footnote w:id="2">
    <w:p w14:paraId="7C3222DD" w14:textId="0AB2776E" w:rsidR="00F628FB" w:rsidRPr="00E32BCF" w:rsidRDefault="00F628FB">
      <w:pPr>
        <w:pStyle w:val="FootnoteText"/>
        <w:rPr>
          <w:sz w:val="16"/>
          <w:szCs w:val="16"/>
        </w:rPr>
      </w:pPr>
      <w:r w:rsidRPr="00E32BCF">
        <w:rPr>
          <w:rStyle w:val="FootnoteReference"/>
          <w:sz w:val="16"/>
          <w:szCs w:val="16"/>
        </w:rPr>
        <w:footnoteRef/>
      </w:r>
      <w:r w:rsidRPr="00E32BCF">
        <w:rPr>
          <w:sz w:val="16"/>
          <w:szCs w:val="16"/>
        </w:rPr>
        <w:t xml:space="preserve"> Section 89(2)(a) of the </w:t>
      </w:r>
      <w:r w:rsidRPr="00E32BCF">
        <w:rPr>
          <w:i/>
          <w:iCs/>
          <w:sz w:val="16"/>
          <w:szCs w:val="16"/>
        </w:rPr>
        <w:t>Local Government Act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9FB0B" w14:textId="77777777" w:rsidR="00F84AE9" w:rsidRDefault="00F84A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6CAB0" w14:textId="77777777" w:rsidR="00F628FB" w:rsidRPr="00644924" w:rsidRDefault="00F628FB" w:rsidP="00644924">
    <w:r>
      <w:rPr>
        <w:noProof/>
      </w:rPr>
      <w:drawing>
        <wp:anchor distT="0" distB="0" distL="114300" distR="114300" simplePos="0" relativeHeight="251658240" behindDoc="1" locked="0" layoutInCell="1" allowOverlap="1" wp14:anchorId="0C7E846D" wp14:editId="6CAAFDD2">
          <wp:simplePos x="0" y="0"/>
          <wp:positionH relativeFrom="page">
            <wp:align>left</wp:align>
          </wp:positionH>
          <wp:positionV relativeFrom="page">
            <wp:align>top</wp:align>
          </wp:positionV>
          <wp:extent cx="10684798" cy="7559400"/>
          <wp:effectExtent l="0" t="0" r="0" b="0"/>
          <wp:wrapNone/>
          <wp:docPr id="128" name="Picture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Report Follow Page.png"/>
                  <pic:cNvPicPr/>
                </pic:nvPicPr>
                <pic:blipFill>
                  <a:blip r:embed="rId1">
                    <a:extLst>
                      <a:ext uri="{28A0092B-C50C-407E-A947-70E740481C1C}">
                        <a14:useLocalDpi xmlns:a14="http://schemas.microsoft.com/office/drawing/2010/main" val="0"/>
                      </a:ext>
                    </a:extLst>
                  </a:blip>
                  <a:stretch>
                    <a:fillRect/>
                  </a:stretch>
                </pic:blipFill>
                <pic:spPr>
                  <a:xfrm>
                    <a:off x="0" y="0"/>
                    <a:ext cx="10684798" cy="7559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BCAAA" w14:textId="77777777" w:rsidR="00F628FB" w:rsidRDefault="00F628FB" w:rsidP="0060555E">
    <w:r>
      <w:rPr>
        <w:noProof/>
      </w:rPr>
      <w:drawing>
        <wp:anchor distT="0" distB="0" distL="114300" distR="114300" simplePos="0" relativeHeight="251658241" behindDoc="1" locked="1" layoutInCell="1" allowOverlap="1" wp14:anchorId="26DF2713" wp14:editId="59EAD9C5">
          <wp:simplePos x="0" y="0"/>
          <wp:positionH relativeFrom="page">
            <wp:align>left</wp:align>
          </wp:positionH>
          <wp:positionV relativeFrom="page">
            <wp:align>top</wp:align>
          </wp:positionV>
          <wp:extent cx="7560000" cy="10684800"/>
          <wp:effectExtent l="0" t="0" r="3175" b="2540"/>
          <wp:wrapNone/>
          <wp:docPr id="130" name="Picture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JPR Corporate A4 Reports V3.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48DA5" w14:textId="5DDCB968" w:rsidR="00F628FB" w:rsidRDefault="00F628FB" w:rsidP="00F821D9">
    <w:pPr>
      <w:rPr>
        <w:color w:val="auto"/>
        <w:sz w:val="20"/>
      </w:rPr>
    </w:pPr>
    <w:r>
      <w:rPr>
        <w:noProof/>
        <w:color w:val="auto"/>
        <w:sz w:val="20"/>
      </w:rPr>
      <w:drawing>
        <wp:anchor distT="0" distB="0" distL="114300" distR="114300" simplePos="0" relativeHeight="251658243" behindDoc="1" locked="1" layoutInCell="1" allowOverlap="1" wp14:anchorId="21B13A8D" wp14:editId="272000DA">
          <wp:simplePos x="0" y="0"/>
          <wp:positionH relativeFrom="page">
            <wp:align>center</wp:align>
          </wp:positionH>
          <wp:positionV relativeFrom="page">
            <wp:posOffset>180340</wp:posOffset>
          </wp:positionV>
          <wp:extent cx="7203600" cy="324000"/>
          <wp:effectExtent l="0" t="0" r="0" b="0"/>
          <wp:wrapNone/>
          <wp:docPr id="133" name="Picture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A4 Report Portrait Follower.png"/>
                  <pic:cNvPicPr/>
                </pic:nvPicPr>
                <pic:blipFill rotWithShape="1">
                  <a:blip r:embed="rId1">
                    <a:extLst>
                      <a:ext uri="{28A0092B-C50C-407E-A947-70E740481C1C}">
                        <a14:useLocalDpi xmlns:a14="http://schemas.microsoft.com/office/drawing/2010/main" val="0"/>
                      </a:ext>
                    </a:extLst>
                  </a:blip>
                  <a:srcRect t="35455"/>
                  <a:stretch/>
                </pic:blipFill>
                <pic:spPr bwMode="auto">
                  <a:xfrm>
                    <a:off x="0" y="0"/>
                    <a:ext cx="7203600" cy="3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CAE762" w14:textId="77777777" w:rsidR="00F628FB" w:rsidRDefault="00F628FB" w:rsidP="00F821D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194D6" w14:textId="77777777" w:rsidR="00F628FB" w:rsidRDefault="00F628FB" w:rsidP="00687E64">
    <w:pPr>
      <w:rPr>
        <w:color w:val="auto"/>
        <w:sz w:val="20"/>
      </w:rPr>
    </w:pPr>
    <w:r>
      <w:rPr>
        <w:noProof/>
        <w:color w:val="auto"/>
        <w:sz w:val="20"/>
      </w:rPr>
      <w:drawing>
        <wp:anchor distT="0" distB="0" distL="114300" distR="114300" simplePos="0" relativeHeight="251658242" behindDoc="1" locked="1" layoutInCell="1" allowOverlap="1" wp14:anchorId="11CD6591" wp14:editId="0FBE3243">
          <wp:simplePos x="0" y="0"/>
          <wp:positionH relativeFrom="page">
            <wp:align>center</wp:align>
          </wp:positionH>
          <wp:positionV relativeFrom="page">
            <wp:posOffset>180340</wp:posOffset>
          </wp:positionV>
          <wp:extent cx="7203600" cy="324000"/>
          <wp:effectExtent l="0" t="0" r="0" b="0"/>
          <wp:wrapNone/>
          <wp:docPr id="131" name="Picture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A4 Report Portrait Follower.png"/>
                  <pic:cNvPicPr/>
                </pic:nvPicPr>
                <pic:blipFill rotWithShape="1">
                  <a:blip r:embed="rId1">
                    <a:extLst>
                      <a:ext uri="{28A0092B-C50C-407E-A947-70E740481C1C}">
                        <a14:useLocalDpi xmlns:a14="http://schemas.microsoft.com/office/drawing/2010/main" val="0"/>
                      </a:ext>
                    </a:extLst>
                  </a:blip>
                  <a:srcRect t="35455"/>
                  <a:stretch/>
                </pic:blipFill>
                <pic:spPr bwMode="auto">
                  <a:xfrm>
                    <a:off x="0" y="0"/>
                    <a:ext cx="7203600" cy="3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578746" w14:textId="77777777" w:rsidR="00F628FB" w:rsidRDefault="00F628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E32AE"/>
    <w:multiLevelType w:val="hybridMultilevel"/>
    <w:tmpl w:val="002E3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8F5318"/>
    <w:multiLevelType w:val="hybridMultilevel"/>
    <w:tmpl w:val="2188A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FF2469"/>
    <w:multiLevelType w:val="hybridMultilevel"/>
    <w:tmpl w:val="93BAF3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3F2D76"/>
    <w:multiLevelType w:val="hybridMultilevel"/>
    <w:tmpl w:val="8A8EEC42"/>
    <w:lvl w:ilvl="0" w:tplc="0C090017">
      <w:start w:val="1"/>
      <w:numFmt w:val="lowerLetter"/>
      <w:lvlText w:val="%1)"/>
      <w:lvlJc w:val="left"/>
      <w:pPr>
        <w:ind w:left="740" w:hanging="38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6904BE8"/>
    <w:multiLevelType w:val="hybridMultilevel"/>
    <w:tmpl w:val="943A08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6E2349"/>
    <w:multiLevelType w:val="hybridMultilevel"/>
    <w:tmpl w:val="22D6E52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2A31265"/>
    <w:multiLevelType w:val="hybridMultilevel"/>
    <w:tmpl w:val="ABF2F7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3DE1564"/>
    <w:multiLevelType w:val="hybridMultilevel"/>
    <w:tmpl w:val="3E9AFA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9842EB1"/>
    <w:multiLevelType w:val="hybridMultilevel"/>
    <w:tmpl w:val="DDFCA01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400123AA"/>
    <w:multiLevelType w:val="hybridMultilevel"/>
    <w:tmpl w:val="EBB054F6"/>
    <w:lvl w:ilvl="0" w:tplc="D6B0C102">
      <w:start w:val="1"/>
      <w:numFmt w:val="bullet"/>
      <w:pStyle w:val="ListBullet2"/>
      <w:lvlText w:val=""/>
      <w:lvlJc w:val="left"/>
      <w:pPr>
        <w:ind w:left="1145" w:hanging="360"/>
      </w:pPr>
      <w:rPr>
        <w:rFonts w:ascii="Symbol" w:hAnsi="Symbol" w:hint="default"/>
        <w:sz w:val="19"/>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0" w15:restartNumberingAfterBreak="0">
    <w:nsid w:val="42AF705D"/>
    <w:multiLevelType w:val="hybridMultilevel"/>
    <w:tmpl w:val="D5501D78"/>
    <w:lvl w:ilvl="0" w:tplc="CEFAE5CA">
      <w:numFmt w:val="none"/>
      <w:lvlText w:val=""/>
      <w:lvlJc w:val="left"/>
      <w:pPr>
        <w:tabs>
          <w:tab w:val="num" w:pos="360"/>
        </w:tabs>
      </w:pPr>
    </w:lvl>
    <w:lvl w:ilvl="1" w:tplc="38DEE4B4">
      <w:start w:val="1"/>
      <w:numFmt w:val="lowerLetter"/>
      <w:lvlText w:val="%2."/>
      <w:lvlJc w:val="left"/>
      <w:pPr>
        <w:ind w:left="1440" w:hanging="360"/>
      </w:pPr>
    </w:lvl>
    <w:lvl w:ilvl="2" w:tplc="83EA487C">
      <w:start w:val="1"/>
      <w:numFmt w:val="lowerRoman"/>
      <w:lvlText w:val="%3."/>
      <w:lvlJc w:val="right"/>
      <w:pPr>
        <w:ind w:left="2160" w:hanging="180"/>
      </w:pPr>
    </w:lvl>
    <w:lvl w:ilvl="3" w:tplc="3AD67488">
      <w:start w:val="1"/>
      <w:numFmt w:val="decimal"/>
      <w:lvlText w:val="%4."/>
      <w:lvlJc w:val="left"/>
      <w:pPr>
        <w:ind w:left="2880" w:hanging="360"/>
      </w:pPr>
    </w:lvl>
    <w:lvl w:ilvl="4" w:tplc="27401A0A">
      <w:start w:val="1"/>
      <w:numFmt w:val="lowerLetter"/>
      <w:lvlText w:val="%5."/>
      <w:lvlJc w:val="left"/>
      <w:pPr>
        <w:ind w:left="3600" w:hanging="360"/>
      </w:pPr>
    </w:lvl>
    <w:lvl w:ilvl="5" w:tplc="50486CFE">
      <w:start w:val="1"/>
      <w:numFmt w:val="lowerRoman"/>
      <w:lvlText w:val="%6."/>
      <w:lvlJc w:val="right"/>
      <w:pPr>
        <w:ind w:left="4320" w:hanging="180"/>
      </w:pPr>
    </w:lvl>
    <w:lvl w:ilvl="6" w:tplc="E130A44E">
      <w:start w:val="1"/>
      <w:numFmt w:val="decimal"/>
      <w:lvlText w:val="%7."/>
      <w:lvlJc w:val="left"/>
      <w:pPr>
        <w:ind w:left="5040" w:hanging="360"/>
      </w:pPr>
    </w:lvl>
    <w:lvl w:ilvl="7" w:tplc="E87A49A0">
      <w:start w:val="1"/>
      <w:numFmt w:val="lowerLetter"/>
      <w:lvlText w:val="%8."/>
      <w:lvlJc w:val="left"/>
      <w:pPr>
        <w:ind w:left="5760" w:hanging="360"/>
      </w:pPr>
    </w:lvl>
    <w:lvl w:ilvl="8" w:tplc="0346D388">
      <w:start w:val="1"/>
      <w:numFmt w:val="lowerRoman"/>
      <w:lvlText w:val="%9."/>
      <w:lvlJc w:val="right"/>
      <w:pPr>
        <w:ind w:left="6480" w:hanging="180"/>
      </w:pPr>
    </w:lvl>
  </w:abstractNum>
  <w:abstractNum w:abstractNumId="11" w15:restartNumberingAfterBreak="0">
    <w:nsid w:val="472D5E3B"/>
    <w:multiLevelType w:val="multilevel"/>
    <w:tmpl w:val="6DD4FE36"/>
    <w:lvl w:ilvl="0">
      <w:start w:val="1"/>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56550E7"/>
    <w:multiLevelType w:val="hybridMultilevel"/>
    <w:tmpl w:val="22D6E52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5DB68FC"/>
    <w:multiLevelType w:val="hybridMultilevel"/>
    <w:tmpl w:val="66C4FEDE"/>
    <w:lvl w:ilvl="0" w:tplc="16681832">
      <w:start w:val="1"/>
      <w:numFmt w:val="bullet"/>
      <w:pStyle w:val="ListBullet"/>
      <w:lvlText w:val=""/>
      <w:lvlJc w:val="left"/>
      <w:pPr>
        <w:ind w:left="360" w:hanging="360"/>
      </w:pPr>
      <w:rPr>
        <w:rFonts w:ascii="Symbol" w:hAnsi="Symbol" w:hint="default"/>
        <w:color w:val="626464"/>
        <w:sz w:val="18"/>
      </w:rPr>
    </w:lvl>
    <w:lvl w:ilvl="1" w:tplc="13D088DA">
      <w:start w:val="1"/>
      <w:numFmt w:val="bullet"/>
      <w:lvlText w:val=""/>
      <w:lvlJc w:val="left"/>
      <w:pPr>
        <w:tabs>
          <w:tab w:val="num" w:pos="1080"/>
        </w:tabs>
        <w:ind w:left="1080" w:hanging="360"/>
      </w:pPr>
      <w:rPr>
        <w:rFonts w:ascii="Symbol" w:hAnsi="Symbol" w:hint="default"/>
        <w:sz w:val="19"/>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5F55332"/>
    <w:multiLevelType w:val="hybridMultilevel"/>
    <w:tmpl w:val="E2E4F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56B74F0"/>
    <w:multiLevelType w:val="hybridMultilevel"/>
    <w:tmpl w:val="E8C671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62D0D8B"/>
    <w:multiLevelType w:val="hybridMultilevel"/>
    <w:tmpl w:val="A4B8C760"/>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90542F2"/>
    <w:multiLevelType w:val="multilevel"/>
    <w:tmpl w:val="6B50392C"/>
    <w:lvl w:ilvl="0">
      <w:start w:val="1"/>
      <w:numFmt w:val="decimal"/>
      <w:pStyle w:val="Heading1"/>
      <w:lvlText w:val="%1"/>
      <w:lvlJc w:val="left"/>
      <w:pPr>
        <w:ind w:left="432" w:hanging="432"/>
      </w:pPr>
    </w:lvl>
    <w:lvl w:ilvl="1">
      <w:start w:val="1"/>
      <w:numFmt w:val="decimal"/>
      <w:pStyle w:val="Heading2"/>
      <w:lvlText w:val="%1.%2"/>
      <w:lvlJc w:val="left"/>
      <w:pPr>
        <w:ind w:left="227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73DF026C"/>
    <w:multiLevelType w:val="hybridMultilevel"/>
    <w:tmpl w:val="1AAA50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9883ADD"/>
    <w:multiLevelType w:val="hybridMultilevel"/>
    <w:tmpl w:val="F3E4052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7EDF725C"/>
    <w:multiLevelType w:val="hybridMultilevel"/>
    <w:tmpl w:val="F0CAF3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17"/>
  </w:num>
  <w:num w:numId="4">
    <w:abstractNumId w:val="9"/>
  </w:num>
  <w:num w:numId="5">
    <w:abstractNumId w:val="7"/>
  </w:num>
  <w:num w:numId="6">
    <w:abstractNumId w:val="8"/>
  </w:num>
  <w:num w:numId="7">
    <w:abstractNumId w:val="1"/>
  </w:num>
  <w:num w:numId="8">
    <w:abstractNumId w:val="20"/>
  </w:num>
  <w:num w:numId="9">
    <w:abstractNumId w:val="6"/>
  </w:num>
  <w:num w:numId="10">
    <w:abstractNumId w:val="0"/>
  </w:num>
  <w:num w:numId="11">
    <w:abstractNumId w:val="19"/>
  </w:num>
  <w:num w:numId="12">
    <w:abstractNumId w:val="17"/>
  </w:num>
  <w:num w:numId="13">
    <w:abstractNumId w:val="2"/>
  </w:num>
  <w:num w:numId="14">
    <w:abstractNumId w:val="14"/>
  </w:num>
  <w:num w:numId="15">
    <w:abstractNumId w:val="18"/>
  </w:num>
  <w:num w:numId="16">
    <w:abstractNumId w:val="4"/>
  </w:num>
  <w:num w:numId="17">
    <w:abstractNumId w:val="15"/>
  </w:num>
  <w:num w:numId="18">
    <w:abstractNumId w:val="12"/>
  </w:num>
  <w:num w:numId="19">
    <w:abstractNumId w:val="11"/>
  </w:num>
  <w:num w:numId="20">
    <w:abstractNumId w:val="16"/>
  </w:num>
  <w:num w:numId="21">
    <w:abstractNumId w:val="3"/>
  </w:num>
  <w:num w:numId="22">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10"/>
  <w:removePersonalInformation/>
  <w:removeDateAndTime/>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D2D"/>
    <w:rsid w:val="000021CD"/>
    <w:rsid w:val="00002907"/>
    <w:rsid w:val="0000762E"/>
    <w:rsid w:val="00010B92"/>
    <w:rsid w:val="00011182"/>
    <w:rsid w:val="00021932"/>
    <w:rsid w:val="00034021"/>
    <w:rsid w:val="00034053"/>
    <w:rsid w:val="0004322F"/>
    <w:rsid w:val="00043BBD"/>
    <w:rsid w:val="00044DC5"/>
    <w:rsid w:val="00044F97"/>
    <w:rsid w:val="0004520E"/>
    <w:rsid w:val="00053E45"/>
    <w:rsid w:val="00060302"/>
    <w:rsid w:val="000636CE"/>
    <w:rsid w:val="000664EC"/>
    <w:rsid w:val="00070516"/>
    <w:rsid w:val="00072944"/>
    <w:rsid w:val="000809CD"/>
    <w:rsid w:val="00083F3A"/>
    <w:rsid w:val="000873D1"/>
    <w:rsid w:val="00087B45"/>
    <w:rsid w:val="0009314D"/>
    <w:rsid w:val="000A1AFA"/>
    <w:rsid w:val="000A7D98"/>
    <w:rsid w:val="000B2BD7"/>
    <w:rsid w:val="000B5CE2"/>
    <w:rsid w:val="000B7105"/>
    <w:rsid w:val="000C13F7"/>
    <w:rsid w:val="000C3BF9"/>
    <w:rsid w:val="000C5648"/>
    <w:rsid w:val="000D3CCF"/>
    <w:rsid w:val="000D72CC"/>
    <w:rsid w:val="000D7CC7"/>
    <w:rsid w:val="000E2AB7"/>
    <w:rsid w:val="000E39A7"/>
    <w:rsid w:val="000E56EB"/>
    <w:rsid w:val="000E6A4C"/>
    <w:rsid w:val="000F0296"/>
    <w:rsid w:val="000F0456"/>
    <w:rsid w:val="000F6F58"/>
    <w:rsid w:val="000F7643"/>
    <w:rsid w:val="00101FC6"/>
    <w:rsid w:val="00106052"/>
    <w:rsid w:val="00106B24"/>
    <w:rsid w:val="00115EB6"/>
    <w:rsid w:val="001163F9"/>
    <w:rsid w:val="0012251D"/>
    <w:rsid w:val="00125817"/>
    <w:rsid w:val="00125D92"/>
    <w:rsid w:val="00126662"/>
    <w:rsid w:val="001266CB"/>
    <w:rsid w:val="00126BDA"/>
    <w:rsid w:val="0013025C"/>
    <w:rsid w:val="001305DB"/>
    <w:rsid w:val="001310BE"/>
    <w:rsid w:val="0013189C"/>
    <w:rsid w:val="00133F06"/>
    <w:rsid w:val="00135125"/>
    <w:rsid w:val="00135B6F"/>
    <w:rsid w:val="00137161"/>
    <w:rsid w:val="001410ED"/>
    <w:rsid w:val="001417FE"/>
    <w:rsid w:val="00143076"/>
    <w:rsid w:val="001441F4"/>
    <w:rsid w:val="001470B7"/>
    <w:rsid w:val="001478BF"/>
    <w:rsid w:val="00152EB9"/>
    <w:rsid w:val="001575E7"/>
    <w:rsid w:val="00160105"/>
    <w:rsid w:val="00162799"/>
    <w:rsid w:val="00162CEF"/>
    <w:rsid w:val="00163536"/>
    <w:rsid w:val="00163CA3"/>
    <w:rsid w:val="00164024"/>
    <w:rsid w:val="00164461"/>
    <w:rsid w:val="00164987"/>
    <w:rsid w:val="00166869"/>
    <w:rsid w:val="00166D9C"/>
    <w:rsid w:val="00167C72"/>
    <w:rsid w:val="00167CD4"/>
    <w:rsid w:val="001735BA"/>
    <w:rsid w:val="001774D2"/>
    <w:rsid w:val="00181199"/>
    <w:rsid w:val="00181DBE"/>
    <w:rsid w:val="00183ECC"/>
    <w:rsid w:val="00184C35"/>
    <w:rsid w:val="001858C2"/>
    <w:rsid w:val="00186B61"/>
    <w:rsid w:val="00187CBA"/>
    <w:rsid w:val="00190A16"/>
    <w:rsid w:val="00190F9F"/>
    <w:rsid w:val="00193E63"/>
    <w:rsid w:val="001A0335"/>
    <w:rsid w:val="001A2780"/>
    <w:rsid w:val="001A653B"/>
    <w:rsid w:val="001A68EE"/>
    <w:rsid w:val="001A76F5"/>
    <w:rsid w:val="001C2C6E"/>
    <w:rsid w:val="001C33AB"/>
    <w:rsid w:val="001C5C88"/>
    <w:rsid w:val="001C6920"/>
    <w:rsid w:val="001D415E"/>
    <w:rsid w:val="001D6BF6"/>
    <w:rsid w:val="001E14D9"/>
    <w:rsid w:val="001E3DD1"/>
    <w:rsid w:val="001F0A49"/>
    <w:rsid w:val="001F38C5"/>
    <w:rsid w:val="001F3D55"/>
    <w:rsid w:val="001F76F6"/>
    <w:rsid w:val="001F7FE5"/>
    <w:rsid w:val="002019DF"/>
    <w:rsid w:val="002124A2"/>
    <w:rsid w:val="0021262D"/>
    <w:rsid w:val="002130EB"/>
    <w:rsid w:val="00213285"/>
    <w:rsid w:val="00214165"/>
    <w:rsid w:val="002156AA"/>
    <w:rsid w:val="002162FD"/>
    <w:rsid w:val="00217E58"/>
    <w:rsid w:val="0022061D"/>
    <w:rsid w:val="0022535A"/>
    <w:rsid w:val="00227B75"/>
    <w:rsid w:val="0023778D"/>
    <w:rsid w:val="00240644"/>
    <w:rsid w:val="00241905"/>
    <w:rsid w:val="00242BDE"/>
    <w:rsid w:val="00242F2E"/>
    <w:rsid w:val="00247333"/>
    <w:rsid w:val="00250C45"/>
    <w:rsid w:val="00253465"/>
    <w:rsid w:val="002541E8"/>
    <w:rsid w:val="002562AB"/>
    <w:rsid w:val="00263662"/>
    <w:rsid w:val="00265D17"/>
    <w:rsid w:val="00267E60"/>
    <w:rsid w:val="00270CB2"/>
    <w:rsid w:val="00272C6D"/>
    <w:rsid w:val="00275C41"/>
    <w:rsid w:val="002771D5"/>
    <w:rsid w:val="00277A1E"/>
    <w:rsid w:val="00280F02"/>
    <w:rsid w:val="002837F4"/>
    <w:rsid w:val="002848F0"/>
    <w:rsid w:val="0028679B"/>
    <w:rsid w:val="00287E93"/>
    <w:rsid w:val="00292254"/>
    <w:rsid w:val="00293E33"/>
    <w:rsid w:val="00294079"/>
    <w:rsid w:val="00294DCD"/>
    <w:rsid w:val="002A1FF8"/>
    <w:rsid w:val="002A41FB"/>
    <w:rsid w:val="002A56CF"/>
    <w:rsid w:val="002A72B2"/>
    <w:rsid w:val="002B0A79"/>
    <w:rsid w:val="002B38ED"/>
    <w:rsid w:val="002B3B37"/>
    <w:rsid w:val="002B5841"/>
    <w:rsid w:val="002C006F"/>
    <w:rsid w:val="002C2E09"/>
    <w:rsid w:val="002C2F1F"/>
    <w:rsid w:val="002C3B5D"/>
    <w:rsid w:val="002C59B3"/>
    <w:rsid w:val="002D1F76"/>
    <w:rsid w:val="002E04F8"/>
    <w:rsid w:val="002E26E8"/>
    <w:rsid w:val="002E3C2C"/>
    <w:rsid w:val="002F0A40"/>
    <w:rsid w:val="002F1A1F"/>
    <w:rsid w:val="002F5D01"/>
    <w:rsid w:val="00300D80"/>
    <w:rsid w:val="0030466C"/>
    <w:rsid w:val="00311E13"/>
    <w:rsid w:val="003122FF"/>
    <w:rsid w:val="0031304B"/>
    <w:rsid w:val="003219ED"/>
    <w:rsid w:val="003224B5"/>
    <w:rsid w:val="00322AE7"/>
    <w:rsid w:val="00323839"/>
    <w:rsid w:val="0033408F"/>
    <w:rsid w:val="00337688"/>
    <w:rsid w:val="0034302F"/>
    <w:rsid w:val="0034620F"/>
    <w:rsid w:val="00347BE3"/>
    <w:rsid w:val="003538AD"/>
    <w:rsid w:val="00353D57"/>
    <w:rsid w:val="00355CBC"/>
    <w:rsid w:val="003603BD"/>
    <w:rsid w:val="003628E3"/>
    <w:rsid w:val="00363B37"/>
    <w:rsid w:val="00363E3E"/>
    <w:rsid w:val="00371F8D"/>
    <w:rsid w:val="003735BB"/>
    <w:rsid w:val="00375F08"/>
    <w:rsid w:val="003777EE"/>
    <w:rsid w:val="00380DC4"/>
    <w:rsid w:val="0038297E"/>
    <w:rsid w:val="00387FE7"/>
    <w:rsid w:val="00391A43"/>
    <w:rsid w:val="00397829"/>
    <w:rsid w:val="003A0E17"/>
    <w:rsid w:val="003A7269"/>
    <w:rsid w:val="003B0708"/>
    <w:rsid w:val="003B093E"/>
    <w:rsid w:val="003B31C0"/>
    <w:rsid w:val="003B37BD"/>
    <w:rsid w:val="003B4F2D"/>
    <w:rsid w:val="003C5051"/>
    <w:rsid w:val="003C5521"/>
    <w:rsid w:val="003D44AD"/>
    <w:rsid w:val="003E11B1"/>
    <w:rsid w:val="003E55B0"/>
    <w:rsid w:val="003E690A"/>
    <w:rsid w:val="003E73DE"/>
    <w:rsid w:val="003E746F"/>
    <w:rsid w:val="003F4200"/>
    <w:rsid w:val="003F4922"/>
    <w:rsid w:val="00401445"/>
    <w:rsid w:val="00404B20"/>
    <w:rsid w:val="00412227"/>
    <w:rsid w:val="00412954"/>
    <w:rsid w:val="00412BA0"/>
    <w:rsid w:val="0041721E"/>
    <w:rsid w:val="00421E8D"/>
    <w:rsid w:val="00422F1C"/>
    <w:rsid w:val="0042511B"/>
    <w:rsid w:val="00431CED"/>
    <w:rsid w:val="00432229"/>
    <w:rsid w:val="00432C03"/>
    <w:rsid w:val="00432D17"/>
    <w:rsid w:val="00435FCF"/>
    <w:rsid w:val="004361B9"/>
    <w:rsid w:val="004368D2"/>
    <w:rsid w:val="004371F6"/>
    <w:rsid w:val="0043734C"/>
    <w:rsid w:val="004402B9"/>
    <w:rsid w:val="00440DF0"/>
    <w:rsid w:val="004464C4"/>
    <w:rsid w:val="004474AA"/>
    <w:rsid w:val="004477B6"/>
    <w:rsid w:val="004517C1"/>
    <w:rsid w:val="00456170"/>
    <w:rsid w:val="004602BE"/>
    <w:rsid w:val="004621A0"/>
    <w:rsid w:val="00463E20"/>
    <w:rsid w:val="0047003A"/>
    <w:rsid w:val="00473729"/>
    <w:rsid w:val="004746FE"/>
    <w:rsid w:val="00474D13"/>
    <w:rsid w:val="00477FF2"/>
    <w:rsid w:val="004801B5"/>
    <w:rsid w:val="00481CAB"/>
    <w:rsid w:val="004837F1"/>
    <w:rsid w:val="004911C2"/>
    <w:rsid w:val="0049155F"/>
    <w:rsid w:val="004A07AD"/>
    <w:rsid w:val="004A147F"/>
    <w:rsid w:val="004A76FC"/>
    <w:rsid w:val="004B25C8"/>
    <w:rsid w:val="004B3C74"/>
    <w:rsid w:val="004B3FC2"/>
    <w:rsid w:val="004B6310"/>
    <w:rsid w:val="004C5942"/>
    <w:rsid w:val="004D5A5B"/>
    <w:rsid w:val="004D5D53"/>
    <w:rsid w:val="004D64D8"/>
    <w:rsid w:val="004D653B"/>
    <w:rsid w:val="004E0934"/>
    <w:rsid w:val="004E126A"/>
    <w:rsid w:val="004E4C95"/>
    <w:rsid w:val="004F10C7"/>
    <w:rsid w:val="004F1E91"/>
    <w:rsid w:val="004F52A0"/>
    <w:rsid w:val="005001F0"/>
    <w:rsid w:val="0050387E"/>
    <w:rsid w:val="00504F52"/>
    <w:rsid w:val="0050584E"/>
    <w:rsid w:val="00505A3E"/>
    <w:rsid w:val="00505DD3"/>
    <w:rsid w:val="00506A93"/>
    <w:rsid w:val="005104E6"/>
    <w:rsid w:val="005163FE"/>
    <w:rsid w:val="0052155C"/>
    <w:rsid w:val="005257C6"/>
    <w:rsid w:val="005276EB"/>
    <w:rsid w:val="005301F4"/>
    <w:rsid w:val="00535D6A"/>
    <w:rsid w:val="00537F3D"/>
    <w:rsid w:val="00543220"/>
    <w:rsid w:val="00544465"/>
    <w:rsid w:val="005507DA"/>
    <w:rsid w:val="00551588"/>
    <w:rsid w:val="005656A1"/>
    <w:rsid w:val="00565C5C"/>
    <w:rsid w:val="005709C7"/>
    <w:rsid w:val="00571AAE"/>
    <w:rsid w:val="005723C8"/>
    <w:rsid w:val="005760B1"/>
    <w:rsid w:val="0058029E"/>
    <w:rsid w:val="00585115"/>
    <w:rsid w:val="00591895"/>
    <w:rsid w:val="005937AE"/>
    <w:rsid w:val="005A6D9F"/>
    <w:rsid w:val="005B0813"/>
    <w:rsid w:val="005B0BD5"/>
    <w:rsid w:val="005C0C3E"/>
    <w:rsid w:val="005C166B"/>
    <w:rsid w:val="005C7229"/>
    <w:rsid w:val="005D01DE"/>
    <w:rsid w:val="005D2D68"/>
    <w:rsid w:val="005D4B13"/>
    <w:rsid w:val="005E284D"/>
    <w:rsid w:val="005E7FCA"/>
    <w:rsid w:val="005F655D"/>
    <w:rsid w:val="005F66C6"/>
    <w:rsid w:val="005F6CE7"/>
    <w:rsid w:val="00604D7C"/>
    <w:rsid w:val="0060555E"/>
    <w:rsid w:val="00606B6E"/>
    <w:rsid w:val="00607F8D"/>
    <w:rsid w:val="00610D45"/>
    <w:rsid w:val="00613B23"/>
    <w:rsid w:val="00615E4D"/>
    <w:rsid w:val="0061632D"/>
    <w:rsid w:val="006202B7"/>
    <w:rsid w:val="00624AE3"/>
    <w:rsid w:val="00625114"/>
    <w:rsid w:val="00630B94"/>
    <w:rsid w:val="006332D2"/>
    <w:rsid w:val="00635BC0"/>
    <w:rsid w:val="00641B4F"/>
    <w:rsid w:val="00644924"/>
    <w:rsid w:val="0064636E"/>
    <w:rsid w:val="006557C7"/>
    <w:rsid w:val="006579A1"/>
    <w:rsid w:val="006652DA"/>
    <w:rsid w:val="006664B6"/>
    <w:rsid w:val="00670B56"/>
    <w:rsid w:val="00670E47"/>
    <w:rsid w:val="00677E57"/>
    <w:rsid w:val="00680E37"/>
    <w:rsid w:val="00687148"/>
    <w:rsid w:val="00687E64"/>
    <w:rsid w:val="006903D9"/>
    <w:rsid w:val="006905F9"/>
    <w:rsid w:val="00690D13"/>
    <w:rsid w:val="00696044"/>
    <w:rsid w:val="00696640"/>
    <w:rsid w:val="00696877"/>
    <w:rsid w:val="00697548"/>
    <w:rsid w:val="006A0453"/>
    <w:rsid w:val="006A2FFA"/>
    <w:rsid w:val="006A4825"/>
    <w:rsid w:val="006A6607"/>
    <w:rsid w:val="006B4C2D"/>
    <w:rsid w:val="006B56B0"/>
    <w:rsid w:val="006B778A"/>
    <w:rsid w:val="006C0F74"/>
    <w:rsid w:val="006C7DEC"/>
    <w:rsid w:val="006D7BDE"/>
    <w:rsid w:val="006E0205"/>
    <w:rsid w:val="006E6885"/>
    <w:rsid w:val="006F01F2"/>
    <w:rsid w:val="006F0E7E"/>
    <w:rsid w:val="006F0ECE"/>
    <w:rsid w:val="006F1AA2"/>
    <w:rsid w:val="006F29F7"/>
    <w:rsid w:val="006F431F"/>
    <w:rsid w:val="006F6135"/>
    <w:rsid w:val="006F6E52"/>
    <w:rsid w:val="00700124"/>
    <w:rsid w:val="00700B64"/>
    <w:rsid w:val="00702F51"/>
    <w:rsid w:val="00704AF9"/>
    <w:rsid w:val="007067D0"/>
    <w:rsid w:val="00707F05"/>
    <w:rsid w:val="00710763"/>
    <w:rsid w:val="00710B1D"/>
    <w:rsid w:val="00712D13"/>
    <w:rsid w:val="00714A0F"/>
    <w:rsid w:val="007168C0"/>
    <w:rsid w:val="0071696C"/>
    <w:rsid w:val="00716E3E"/>
    <w:rsid w:val="00720471"/>
    <w:rsid w:val="00720991"/>
    <w:rsid w:val="0072425B"/>
    <w:rsid w:val="00724531"/>
    <w:rsid w:val="007253C3"/>
    <w:rsid w:val="00727390"/>
    <w:rsid w:val="00730369"/>
    <w:rsid w:val="00734911"/>
    <w:rsid w:val="00734EE7"/>
    <w:rsid w:val="00740629"/>
    <w:rsid w:val="007431E7"/>
    <w:rsid w:val="007444DD"/>
    <w:rsid w:val="00747171"/>
    <w:rsid w:val="00747C75"/>
    <w:rsid w:val="00764107"/>
    <w:rsid w:val="007646AA"/>
    <w:rsid w:val="00770803"/>
    <w:rsid w:val="00771777"/>
    <w:rsid w:val="0077370E"/>
    <w:rsid w:val="00777683"/>
    <w:rsid w:val="00782C92"/>
    <w:rsid w:val="0078577F"/>
    <w:rsid w:val="007860FD"/>
    <w:rsid w:val="007863A8"/>
    <w:rsid w:val="007A6E9B"/>
    <w:rsid w:val="007B2841"/>
    <w:rsid w:val="007B3A2D"/>
    <w:rsid w:val="007B4719"/>
    <w:rsid w:val="007B55C8"/>
    <w:rsid w:val="007B578A"/>
    <w:rsid w:val="007C1287"/>
    <w:rsid w:val="007C5BE6"/>
    <w:rsid w:val="007D40B8"/>
    <w:rsid w:val="007E01B3"/>
    <w:rsid w:val="007E66BC"/>
    <w:rsid w:val="007F132E"/>
    <w:rsid w:val="007F1AAD"/>
    <w:rsid w:val="007F3C57"/>
    <w:rsid w:val="007F4347"/>
    <w:rsid w:val="007F51BB"/>
    <w:rsid w:val="007F656D"/>
    <w:rsid w:val="008027EC"/>
    <w:rsid w:val="00805E7C"/>
    <w:rsid w:val="00810CD1"/>
    <w:rsid w:val="00814984"/>
    <w:rsid w:val="00814E12"/>
    <w:rsid w:val="008151D9"/>
    <w:rsid w:val="00821D06"/>
    <w:rsid w:val="00824971"/>
    <w:rsid w:val="008255BE"/>
    <w:rsid w:val="00830467"/>
    <w:rsid w:val="00833B89"/>
    <w:rsid w:val="00834E0E"/>
    <w:rsid w:val="00840DDB"/>
    <w:rsid w:val="00844F87"/>
    <w:rsid w:val="00854053"/>
    <w:rsid w:val="00855D60"/>
    <w:rsid w:val="008571B4"/>
    <w:rsid w:val="00857D9A"/>
    <w:rsid w:val="00862461"/>
    <w:rsid w:val="00862D32"/>
    <w:rsid w:val="00864B2F"/>
    <w:rsid w:val="0086526A"/>
    <w:rsid w:val="008666BC"/>
    <w:rsid w:val="0087121B"/>
    <w:rsid w:val="008730BD"/>
    <w:rsid w:val="00873767"/>
    <w:rsid w:val="008766C4"/>
    <w:rsid w:val="00880983"/>
    <w:rsid w:val="00882F2E"/>
    <w:rsid w:val="008867A4"/>
    <w:rsid w:val="00892F06"/>
    <w:rsid w:val="00893B15"/>
    <w:rsid w:val="008951FF"/>
    <w:rsid w:val="008973EB"/>
    <w:rsid w:val="008A5982"/>
    <w:rsid w:val="008A79A9"/>
    <w:rsid w:val="008B0397"/>
    <w:rsid w:val="008B059F"/>
    <w:rsid w:val="008B2AC6"/>
    <w:rsid w:val="008B307E"/>
    <w:rsid w:val="008B6B3C"/>
    <w:rsid w:val="008B7F71"/>
    <w:rsid w:val="008C2215"/>
    <w:rsid w:val="008C4D45"/>
    <w:rsid w:val="008D3065"/>
    <w:rsid w:val="008D72D6"/>
    <w:rsid w:val="008D7D36"/>
    <w:rsid w:val="008E34C0"/>
    <w:rsid w:val="008E45EE"/>
    <w:rsid w:val="008E4A82"/>
    <w:rsid w:val="008E7BC8"/>
    <w:rsid w:val="008F6252"/>
    <w:rsid w:val="009053A2"/>
    <w:rsid w:val="00905AE6"/>
    <w:rsid w:val="009061C0"/>
    <w:rsid w:val="00907F21"/>
    <w:rsid w:val="009115A7"/>
    <w:rsid w:val="00911A93"/>
    <w:rsid w:val="00913117"/>
    <w:rsid w:val="00914E64"/>
    <w:rsid w:val="00914FA9"/>
    <w:rsid w:val="00915138"/>
    <w:rsid w:val="0092158F"/>
    <w:rsid w:val="00921A00"/>
    <w:rsid w:val="00924DAE"/>
    <w:rsid w:val="009277CD"/>
    <w:rsid w:val="0093205D"/>
    <w:rsid w:val="009324C3"/>
    <w:rsid w:val="0093400B"/>
    <w:rsid w:val="0093611A"/>
    <w:rsid w:val="00942086"/>
    <w:rsid w:val="00943CA0"/>
    <w:rsid w:val="009454D0"/>
    <w:rsid w:val="0094789B"/>
    <w:rsid w:val="00954EEE"/>
    <w:rsid w:val="00960144"/>
    <w:rsid w:val="009603D1"/>
    <w:rsid w:val="00960DBA"/>
    <w:rsid w:val="00961C45"/>
    <w:rsid w:val="00961E35"/>
    <w:rsid w:val="00965A99"/>
    <w:rsid w:val="00965E6E"/>
    <w:rsid w:val="009734A7"/>
    <w:rsid w:val="009734DC"/>
    <w:rsid w:val="0097392F"/>
    <w:rsid w:val="00973DE5"/>
    <w:rsid w:val="00974135"/>
    <w:rsid w:val="009749A5"/>
    <w:rsid w:val="00975A10"/>
    <w:rsid w:val="00975F0E"/>
    <w:rsid w:val="00983DA2"/>
    <w:rsid w:val="00983FCB"/>
    <w:rsid w:val="00985EE7"/>
    <w:rsid w:val="009868B8"/>
    <w:rsid w:val="009914BE"/>
    <w:rsid w:val="0099200B"/>
    <w:rsid w:val="009960AA"/>
    <w:rsid w:val="00996BDE"/>
    <w:rsid w:val="009A5823"/>
    <w:rsid w:val="009B079D"/>
    <w:rsid w:val="009B46BA"/>
    <w:rsid w:val="009B5934"/>
    <w:rsid w:val="009C2EAA"/>
    <w:rsid w:val="009C38A0"/>
    <w:rsid w:val="009C4CEE"/>
    <w:rsid w:val="009C7655"/>
    <w:rsid w:val="009D0A9F"/>
    <w:rsid w:val="009D44FC"/>
    <w:rsid w:val="009E0838"/>
    <w:rsid w:val="009E0B3D"/>
    <w:rsid w:val="009E2D7A"/>
    <w:rsid w:val="009E63E9"/>
    <w:rsid w:val="009E692C"/>
    <w:rsid w:val="00A013D3"/>
    <w:rsid w:val="00A03483"/>
    <w:rsid w:val="00A0687D"/>
    <w:rsid w:val="00A07DF2"/>
    <w:rsid w:val="00A11752"/>
    <w:rsid w:val="00A1590C"/>
    <w:rsid w:val="00A17119"/>
    <w:rsid w:val="00A22F97"/>
    <w:rsid w:val="00A275F2"/>
    <w:rsid w:val="00A34096"/>
    <w:rsid w:val="00A362AA"/>
    <w:rsid w:val="00A40738"/>
    <w:rsid w:val="00A41A0F"/>
    <w:rsid w:val="00A465E3"/>
    <w:rsid w:val="00A507DC"/>
    <w:rsid w:val="00A52815"/>
    <w:rsid w:val="00A529EA"/>
    <w:rsid w:val="00A54392"/>
    <w:rsid w:val="00A56A8C"/>
    <w:rsid w:val="00A6196F"/>
    <w:rsid w:val="00A63D2D"/>
    <w:rsid w:val="00A67EEB"/>
    <w:rsid w:val="00A72BC5"/>
    <w:rsid w:val="00A74712"/>
    <w:rsid w:val="00A83B1C"/>
    <w:rsid w:val="00A92447"/>
    <w:rsid w:val="00A94CD5"/>
    <w:rsid w:val="00A95894"/>
    <w:rsid w:val="00A97882"/>
    <w:rsid w:val="00AA2E17"/>
    <w:rsid w:val="00AA44D7"/>
    <w:rsid w:val="00AA748B"/>
    <w:rsid w:val="00AB1D65"/>
    <w:rsid w:val="00AB2E25"/>
    <w:rsid w:val="00AC3F8A"/>
    <w:rsid w:val="00AD211E"/>
    <w:rsid w:val="00AD7309"/>
    <w:rsid w:val="00AD7F5C"/>
    <w:rsid w:val="00AE10C0"/>
    <w:rsid w:val="00AE2EEE"/>
    <w:rsid w:val="00AE5C0D"/>
    <w:rsid w:val="00AE6758"/>
    <w:rsid w:val="00AF00E7"/>
    <w:rsid w:val="00AF152C"/>
    <w:rsid w:val="00AF1A9B"/>
    <w:rsid w:val="00AF4C36"/>
    <w:rsid w:val="00B00A39"/>
    <w:rsid w:val="00B01A99"/>
    <w:rsid w:val="00B02218"/>
    <w:rsid w:val="00B067D1"/>
    <w:rsid w:val="00B1093A"/>
    <w:rsid w:val="00B14DDB"/>
    <w:rsid w:val="00B1661D"/>
    <w:rsid w:val="00B16E74"/>
    <w:rsid w:val="00B30B6E"/>
    <w:rsid w:val="00B32F10"/>
    <w:rsid w:val="00B33731"/>
    <w:rsid w:val="00B33D08"/>
    <w:rsid w:val="00B349EC"/>
    <w:rsid w:val="00B404FB"/>
    <w:rsid w:val="00B405FC"/>
    <w:rsid w:val="00B41BDB"/>
    <w:rsid w:val="00B42016"/>
    <w:rsid w:val="00B44D10"/>
    <w:rsid w:val="00B45152"/>
    <w:rsid w:val="00B46F86"/>
    <w:rsid w:val="00B5046E"/>
    <w:rsid w:val="00B54FAA"/>
    <w:rsid w:val="00B57927"/>
    <w:rsid w:val="00B61C24"/>
    <w:rsid w:val="00B6259B"/>
    <w:rsid w:val="00B62A2A"/>
    <w:rsid w:val="00B62DFD"/>
    <w:rsid w:val="00B634E4"/>
    <w:rsid w:val="00B63B43"/>
    <w:rsid w:val="00B66556"/>
    <w:rsid w:val="00B71016"/>
    <w:rsid w:val="00B71068"/>
    <w:rsid w:val="00B74FE7"/>
    <w:rsid w:val="00B75079"/>
    <w:rsid w:val="00B83FEC"/>
    <w:rsid w:val="00B863CD"/>
    <w:rsid w:val="00B909FC"/>
    <w:rsid w:val="00B938A7"/>
    <w:rsid w:val="00B93FD6"/>
    <w:rsid w:val="00B94EE4"/>
    <w:rsid w:val="00B97001"/>
    <w:rsid w:val="00B973EE"/>
    <w:rsid w:val="00BA390F"/>
    <w:rsid w:val="00BA70A6"/>
    <w:rsid w:val="00BB002F"/>
    <w:rsid w:val="00BB13A2"/>
    <w:rsid w:val="00BC0E06"/>
    <w:rsid w:val="00BC4ABE"/>
    <w:rsid w:val="00BC4B89"/>
    <w:rsid w:val="00BC5E2B"/>
    <w:rsid w:val="00BC6627"/>
    <w:rsid w:val="00BC6D16"/>
    <w:rsid w:val="00BD3FC0"/>
    <w:rsid w:val="00BE10E1"/>
    <w:rsid w:val="00BE131F"/>
    <w:rsid w:val="00BE344F"/>
    <w:rsid w:val="00BE3C14"/>
    <w:rsid w:val="00BF2BA6"/>
    <w:rsid w:val="00BF2C69"/>
    <w:rsid w:val="00BF3550"/>
    <w:rsid w:val="00BF533D"/>
    <w:rsid w:val="00BF7ECD"/>
    <w:rsid w:val="00C003C2"/>
    <w:rsid w:val="00C02658"/>
    <w:rsid w:val="00C04067"/>
    <w:rsid w:val="00C04DF2"/>
    <w:rsid w:val="00C05979"/>
    <w:rsid w:val="00C07DCA"/>
    <w:rsid w:val="00C122E4"/>
    <w:rsid w:val="00C129E1"/>
    <w:rsid w:val="00C1629F"/>
    <w:rsid w:val="00C26544"/>
    <w:rsid w:val="00C32539"/>
    <w:rsid w:val="00C450C1"/>
    <w:rsid w:val="00C51204"/>
    <w:rsid w:val="00C54636"/>
    <w:rsid w:val="00C57F5C"/>
    <w:rsid w:val="00C61F44"/>
    <w:rsid w:val="00C63BDC"/>
    <w:rsid w:val="00C725CF"/>
    <w:rsid w:val="00C73282"/>
    <w:rsid w:val="00C742BD"/>
    <w:rsid w:val="00C77C46"/>
    <w:rsid w:val="00C80E10"/>
    <w:rsid w:val="00C829C6"/>
    <w:rsid w:val="00C83E7A"/>
    <w:rsid w:val="00C83ECA"/>
    <w:rsid w:val="00C90787"/>
    <w:rsid w:val="00CA111E"/>
    <w:rsid w:val="00CA59D5"/>
    <w:rsid w:val="00CA74F4"/>
    <w:rsid w:val="00CA778E"/>
    <w:rsid w:val="00CB4A0F"/>
    <w:rsid w:val="00CB6B19"/>
    <w:rsid w:val="00CB73CA"/>
    <w:rsid w:val="00CB7454"/>
    <w:rsid w:val="00CC147C"/>
    <w:rsid w:val="00CC1FC4"/>
    <w:rsid w:val="00CC2715"/>
    <w:rsid w:val="00CC2820"/>
    <w:rsid w:val="00CC37F8"/>
    <w:rsid w:val="00CC3BFE"/>
    <w:rsid w:val="00CC669E"/>
    <w:rsid w:val="00CC72D9"/>
    <w:rsid w:val="00CC7655"/>
    <w:rsid w:val="00CD7E6A"/>
    <w:rsid w:val="00CE0402"/>
    <w:rsid w:val="00CE0B0A"/>
    <w:rsid w:val="00CE2530"/>
    <w:rsid w:val="00CE520B"/>
    <w:rsid w:val="00CF13B2"/>
    <w:rsid w:val="00CF3770"/>
    <w:rsid w:val="00CF3C98"/>
    <w:rsid w:val="00CF5625"/>
    <w:rsid w:val="00CF61DE"/>
    <w:rsid w:val="00CF6EB4"/>
    <w:rsid w:val="00D01AA3"/>
    <w:rsid w:val="00D10614"/>
    <w:rsid w:val="00D120F8"/>
    <w:rsid w:val="00D129EA"/>
    <w:rsid w:val="00D14041"/>
    <w:rsid w:val="00D14294"/>
    <w:rsid w:val="00D22401"/>
    <w:rsid w:val="00D308D4"/>
    <w:rsid w:val="00D31B84"/>
    <w:rsid w:val="00D332FC"/>
    <w:rsid w:val="00D4106A"/>
    <w:rsid w:val="00D52336"/>
    <w:rsid w:val="00D651F4"/>
    <w:rsid w:val="00D729FA"/>
    <w:rsid w:val="00D75F78"/>
    <w:rsid w:val="00D76844"/>
    <w:rsid w:val="00D8167E"/>
    <w:rsid w:val="00D8364E"/>
    <w:rsid w:val="00D8542D"/>
    <w:rsid w:val="00D96C1E"/>
    <w:rsid w:val="00DA0045"/>
    <w:rsid w:val="00DA0941"/>
    <w:rsid w:val="00DA57ED"/>
    <w:rsid w:val="00DA6A36"/>
    <w:rsid w:val="00DA6EFC"/>
    <w:rsid w:val="00DB0DED"/>
    <w:rsid w:val="00DB1E27"/>
    <w:rsid w:val="00DB26D5"/>
    <w:rsid w:val="00DB2C0C"/>
    <w:rsid w:val="00DB2CD5"/>
    <w:rsid w:val="00DC1346"/>
    <w:rsid w:val="00DC3184"/>
    <w:rsid w:val="00DC4912"/>
    <w:rsid w:val="00DD1126"/>
    <w:rsid w:val="00DD12A7"/>
    <w:rsid w:val="00DD3619"/>
    <w:rsid w:val="00DD4997"/>
    <w:rsid w:val="00DD6894"/>
    <w:rsid w:val="00DE2387"/>
    <w:rsid w:val="00DE3C6B"/>
    <w:rsid w:val="00DE5D59"/>
    <w:rsid w:val="00DE623C"/>
    <w:rsid w:val="00DF0ECC"/>
    <w:rsid w:val="00DF559D"/>
    <w:rsid w:val="00DF5AE7"/>
    <w:rsid w:val="00DF6190"/>
    <w:rsid w:val="00DF7534"/>
    <w:rsid w:val="00E017A7"/>
    <w:rsid w:val="00E02831"/>
    <w:rsid w:val="00E031D0"/>
    <w:rsid w:val="00E033A6"/>
    <w:rsid w:val="00E06D21"/>
    <w:rsid w:val="00E10C62"/>
    <w:rsid w:val="00E2142B"/>
    <w:rsid w:val="00E22A18"/>
    <w:rsid w:val="00E25444"/>
    <w:rsid w:val="00E311B8"/>
    <w:rsid w:val="00E31E09"/>
    <w:rsid w:val="00E3249C"/>
    <w:rsid w:val="00E32BCF"/>
    <w:rsid w:val="00E3306B"/>
    <w:rsid w:val="00E354A3"/>
    <w:rsid w:val="00E36887"/>
    <w:rsid w:val="00E42772"/>
    <w:rsid w:val="00E43CCD"/>
    <w:rsid w:val="00E44E8B"/>
    <w:rsid w:val="00E45D83"/>
    <w:rsid w:val="00E46324"/>
    <w:rsid w:val="00E5002B"/>
    <w:rsid w:val="00E5567F"/>
    <w:rsid w:val="00E57C8F"/>
    <w:rsid w:val="00E65663"/>
    <w:rsid w:val="00E70072"/>
    <w:rsid w:val="00E72287"/>
    <w:rsid w:val="00E72A0D"/>
    <w:rsid w:val="00E73038"/>
    <w:rsid w:val="00E77A96"/>
    <w:rsid w:val="00E806E9"/>
    <w:rsid w:val="00E80864"/>
    <w:rsid w:val="00E85CDC"/>
    <w:rsid w:val="00EA5963"/>
    <w:rsid w:val="00EB1970"/>
    <w:rsid w:val="00EB1AA7"/>
    <w:rsid w:val="00EB1F33"/>
    <w:rsid w:val="00EB2544"/>
    <w:rsid w:val="00EB4CD5"/>
    <w:rsid w:val="00EB5CE6"/>
    <w:rsid w:val="00EB7A9E"/>
    <w:rsid w:val="00EC0F69"/>
    <w:rsid w:val="00EC0FED"/>
    <w:rsid w:val="00EC58EB"/>
    <w:rsid w:val="00ED2704"/>
    <w:rsid w:val="00ED49F8"/>
    <w:rsid w:val="00ED57A5"/>
    <w:rsid w:val="00ED5C66"/>
    <w:rsid w:val="00ED645E"/>
    <w:rsid w:val="00ED7FC5"/>
    <w:rsid w:val="00EE00A0"/>
    <w:rsid w:val="00EE1BC7"/>
    <w:rsid w:val="00EE5C46"/>
    <w:rsid w:val="00EE7A03"/>
    <w:rsid w:val="00EF2909"/>
    <w:rsid w:val="00EF6102"/>
    <w:rsid w:val="00F01969"/>
    <w:rsid w:val="00F06025"/>
    <w:rsid w:val="00F12500"/>
    <w:rsid w:val="00F2043A"/>
    <w:rsid w:val="00F22775"/>
    <w:rsid w:val="00F31911"/>
    <w:rsid w:val="00F329D3"/>
    <w:rsid w:val="00F33072"/>
    <w:rsid w:val="00F33BAB"/>
    <w:rsid w:val="00F358B6"/>
    <w:rsid w:val="00F35B36"/>
    <w:rsid w:val="00F36714"/>
    <w:rsid w:val="00F4333F"/>
    <w:rsid w:val="00F4336F"/>
    <w:rsid w:val="00F4410A"/>
    <w:rsid w:val="00F4526C"/>
    <w:rsid w:val="00F45D9E"/>
    <w:rsid w:val="00F51931"/>
    <w:rsid w:val="00F51D0E"/>
    <w:rsid w:val="00F535EC"/>
    <w:rsid w:val="00F56058"/>
    <w:rsid w:val="00F57919"/>
    <w:rsid w:val="00F61301"/>
    <w:rsid w:val="00F628FB"/>
    <w:rsid w:val="00F67529"/>
    <w:rsid w:val="00F70D17"/>
    <w:rsid w:val="00F732CD"/>
    <w:rsid w:val="00F73AD6"/>
    <w:rsid w:val="00F821D9"/>
    <w:rsid w:val="00F824C0"/>
    <w:rsid w:val="00F824D2"/>
    <w:rsid w:val="00F82CEB"/>
    <w:rsid w:val="00F8455E"/>
    <w:rsid w:val="00F84AE9"/>
    <w:rsid w:val="00F84C80"/>
    <w:rsid w:val="00F86152"/>
    <w:rsid w:val="00F9042A"/>
    <w:rsid w:val="00F9423E"/>
    <w:rsid w:val="00F973F3"/>
    <w:rsid w:val="00F97E06"/>
    <w:rsid w:val="00FA2EDF"/>
    <w:rsid w:val="00FA5777"/>
    <w:rsid w:val="00FB0DEA"/>
    <w:rsid w:val="00FB11D1"/>
    <w:rsid w:val="00FB286C"/>
    <w:rsid w:val="00FB5F7E"/>
    <w:rsid w:val="00FB7226"/>
    <w:rsid w:val="00FC3578"/>
    <w:rsid w:val="00FC3E71"/>
    <w:rsid w:val="00FD1AF5"/>
    <w:rsid w:val="00FD2AAF"/>
    <w:rsid w:val="00FD4A8C"/>
    <w:rsid w:val="00FE0570"/>
    <w:rsid w:val="00FE13BF"/>
    <w:rsid w:val="00FE1592"/>
    <w:rsid w:val="00FE18B1"/>
    <w:rsid w:val="00FE5BB6"/>
    <w:rsid w:val="00FE6726"/>
    <w:rsid w:val="00FF03FE"/>
    <w:rsid w:val="00FF0D48"/>
    <w:rsid w:val="00FF19F1"/>
    <w:rsid w:val="00FF2D2B"/>
    <w:rsid w:val="00FF5F00"/>
    <w:rsid w:val="00FF7628"/>
    <w:rsid w:val="00FF7693"/>
    <w:rsid w:val="2D4B32A2"/>
    <w:rsid w:val="3FE3D49E"/>
    <w:rsid w:val="49EB75A0"/>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95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lsdException w:name="heading 5" w:locked="0" w:semiHidden="1" w:uiPriority="9" w:unhideWhenUsed="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 w:qFormat="1"/>
    <w:lsdException w:name="Closing" w:semiHidden="1" w:unhideWhenUsed="1"/>
    <w:lsdException w:name="Signature" w:semiHidden="1" w:unhideWhenUsed="1"/>
    <w:lsdException w:name="Default Paragraph Font" w:locked="0"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iPriority="0" w:unhideWhenUsed="1"/>
    <w:lsdException w:name="Strong" w:locked="0"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1"/>
    <w:lsdException w:name="Table Theme" w:semiHidden="1" w:unhideWhenUsed="1"/>
    <w:lsdException w:name="Placeholder Text" w:locked="0" w:semiHidden="1"/>
    <w:lsdException w:name="No Spacing" w:uiPriority="1" w:qFormat="1"/>
    <w:lsdException w:name="Light Shading" w:locked="0"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42772"/>
    <w:pPr>
      <w:spacing w:before="120" w:line="240" w:lineRule="auto"/>
    </w:pPr>
    <w:rPr>
      <w:rFonts w:ascii="Arial" w:eastAsia="Times New Roman" w:hAnsi="Arial" w:cs="Times New Roman"/>
      <w:color w:val="53565A" w:themeColor="accent2"/>
      <w:sz w:val="18"/>
      <w:szCs w:val="20"/>
    </w:rPr>
  </w:style>
  <w:style w:type="paragraph" w:styleId="Heading1">
    <w:name w:val="heading 1"/>
    <w:basedOn w:val="Normal"/>
    <w:next w:val="Normal"/>
    <w:link w:val="Heading1Char"/>
    <w:uiPriority w:val="9"/>
    <w:qFormat/>
    <w:rsid w:val="001575E7"/>
    <w:pPr>
      <w:keepNext/>
      <w:keepLines/>
      <w:pageBreakBefore/>
      <w:numPr>
        <w:numId w:val="3"/>
      </w:numPr>
      <w:spacing w:before="520" w:after="480"/>
      <w:ind w:left="431" w:hanging="431"/>
      <w:outlineLvl w:val="0"/>
    </w:pPr>
    <w:rPr>
      <w:b/>
      <w:bCs/>
      <w:color w:val="100249" w:themeColor="accent4"/>
      <w:sz w:val="36"/>
      <w:szCs w:val="32"/>
    </w:rPr>
  </w:style>
  <w:style w:type="paragraph" w:styleId="Heading2">
    <w:name w:val="heading 2"/>
    <w:basedOn w:val="Normal"/>
    <w:next w:val="Normal"/>
    <w:link w:val="Heading2Char"/>
    <w:uiPriority w:val="9"/>
    <w:qFormat/>
    <w:rsid w:val="00E42772"/>
    <w:pPr>
      <w:keepNext/>
      <w:keepLines/>
      <w:numPr>
        <w:ilvl w:val="1"/>
        <w:numId w:val="3"/>
      </w:numPr>
      <w:spacing w:before="400"/>
      <w:outlineLvl w:val="1"/>
    </w:pPr>
    <w:rPr>
      <w:bCs/>
      <w:color w:val="62BB46" w:themeColor="accent3"/>
      <w:sz w:val="28"/>
      <w:szCs w:val="26"/>
    </w:rPr>
  </w:style>
  <w:style w:type="paragraph" w:styleId="Heading3">
    <w:name w:val="heading 3"/>
    <w:basedOn w:val="Normal"/>
    <w:next w:val="Normal"/>
    <w:link w:val="Heading3Char"/>
    <w:uiPriority w:val="9"/>
    <w:qFormat/>
    <w:rsid w:val="00164024"/>
    <w:pPr>
      <w:keepNext/>
      <w:keepLines/>
      <w:numPr>
        <w:ilvl w:val="2"/>
        <w:numId w:val="3"/>
      </w:numPr>
      <w:spacing w:before="320" w:after="160"/>
      <w:outlineLvl w:val="2"/>
    </w:pPr>
    <w:rPr>
      <w:b/>
      <w:bCs/>
      <w:color w:val="100249" w:themeColor="accent4"/>
      <w:sz w:val="22"/>
    </w:rPr>
  </w:style>
  <w:style w:type="paragraph" w:styleId="Heading4">
    <w:name w:val="heading 4"/>
    <w:basedOn w:val="Normal"/>
    <w:next w:val="Normal"/>
    <w:link w:val="Heading4Char"/>
    <w:uiPriority w:val="9"/>
    <w:unhideWhenUsed/>
    <w:rsid w:val="00164024"/>
    <w:pPr>
      <w:keepNext/>
      <w:keepLines/>
      <w:numPr>
        <w:ilvl w:val="3"/>
        <w:numId w:val="3"/>
      </w:numPr>
      <w:spacing w:before="280" w:after="0"/>
      <w:ind w:left="862" w:hanging="862"/>
      <w:outlineLvl w:val="3"/>
    </w:pPr>
    <w:rPr>
      <w:rFonts w:eastAsiaTheme="majorEastAsia" w:cstheme="majorBidi"/>
      <w:b/>
      <w:bCs/>
      <w:iCs/>
      <w:color w:val="100249" w:themeColor="accent4"/>
    </w:rPr>
  </w:style>
  <w:style w:type="paragraph" w:styleId="Heading5">
    <w:name w:val="heading 5"/>
    <w:basedOn w:val="Normal"/>
    <w:next w:val="Normal"/>
    <w:link w:val="Heading5Char"/>
    <w:uiPriority w:val="9"/>
    <w:unhideWhenUsed/>
    <w:locked/>
    <w:rsid w:val="00892F06"/>
    <w:pPr>
      <w:keepNext/>
      <w:keepLines/>
      <w:numPr>
        <w:ilvl w:val="4"/>
        <w:numId w:val="3"/>
      </w:numPr>
      <w:spacing w:before="280" w:after="0"/>
      <w:ind w:left="1009" w:hanging="1009"/>
      <w:outlineLvl w:val="4"/>
    </w:pPr>
    <w:rPr>
      <w:rFonts w:eastAsiaTheme="majorEastAsia" w:cstheme="majorBidi"/>
      <w:color w:val="000000" w:themeColor="text1"/>
    </w:rPr>
  </w:style>
  <w:style w:type="paragraph" w:styleId="Heading6">
    <w:name w:val="heading 6"/>
    <w:basedOn w:val="Normal"/>
    <w:next w:val="Normal"/>
    <w:link w:val="Heading6Char"/>
    <w:uiPriority w:val="9"/>
    <w:semiHidden/>
    <w:unhideWhenUsed/>
    <w:qFormat/>
    <w:locked/>
    <w:rsid w:val="00DB0DED"/>
    <w:pPr>
      <w:keepNext/>
      <w:keepLines/>
      <w:numPr>
        <w:ilvl w:val="5"/>
        <w:numId w:val="3"/>
      </w:numPr>
      <w:spacing w:before="200" w:after="0"/>
      <w:outlineLvl w:val="5"/>
    </w:pPr>
    <w:rPr>
      <w:rFonts w:asciiTheme="majorHAnsi" w:eastAsiaTheme="majorEastAsia" w:hAnsiTheme="majorHAnsi" w:cstheme="majorBidi"/>
      <w:i/>
      <w:iCs/>
      <w:color w:val="0F0A23" w:themeColor="accent1" w:themeShade="7F"/>
    </w:rPr>
  </w:style>
  <w:style w:type="paragraph" w:styleId="Heading7">
    <w:name w:val="heading 7"/>
    <w:basedOn w:val="Normal"/>
    <w:next w:val="Normal"/>
    <w:link w:val="Heading7Char"/>
    <w:uiPriority w:val="9"/>
    <w:semiHidden/>
    <w:unhideWhenUsed/>
    <w:qFormat/>
    <w:locked/>
    <w:rsid w:val="00DB0DED"/>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DB0DED"/>
    <w:pPr>
      <w:keepNext/>
      <w:keepLines/>
      <w:numPr>
        <w:ilvl w:val="7"/>
        <w:numId w:val="3"/>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locked/>
    <w:rsid w:val="00DB0DED"/>
    <w:pPr>
      <w:keepNext/>
      <w:keepLines/>
      <w:numPr>
        <w:ilvl w:val="8"/>
        <w:numId w:val="3"/>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75E7"/>
    <w:rPr>
      <w:rFonts w:ascii="Arial" w:eastAsia="Times New Roman" w:hAnsi="Arial" w:cs="Times New Roman"/>
      <w:b/>
      <w:bCs/>
      <w:color w:val="100249" w:themeColor="accent4"/>
      <w:sz w:val="36"/>
      <w:szCs w:val="32"/>
    </w:rPr>
  </w:style>
  <w:style w:type="character" w:customStyle="1" w:styleId="Heading2Char">
    <w:name w:val="Heading 2 Char"/>
    <w:basedOn w:val="DefaultParagraphFont"/>
    <w:link w:val="Heading2"/>
    <w:uiPriority w:val="9"/>
    <w:rsid w:val="00E42772"/>
    <w:rPr>
      <w:rFonts w:ascii="Arial" w:eastAsia="Times New Roman" w:hAnsi="Arial" w:cs="Times New Roman"/>
      <w:bCs/>
      <w:color w:val="62BB46" w:themeColor="accent3"/>
      <w:sz w:val="28"/>
      <w:szCs w:val="26"/>
    </w:rPr>
  </w:style>
  <w:style w:type="character" w:customStyle="1" w:styleId="Heading3Char">
    <w:name w:val="Heading 3 Char"/>
    <w:basedOn w:val="DefaultParagraphFont"/>
    <w:link w:val="Heading3"/>
    <w:uiPriority w:val="9"/>
    <w:rsid w:val="00164024"/>
    <w:rPr>
      <w:rFonts w:ascii="Arial" w:eastAsia="Times New Roman" w:hAnsi="Arial" w:cs="Times New Roman"/>
      <w:b/>
      <w:bCs/>
      <w:color w:val="100249" w:themeColor="accent4"/>
      <w:szCs w:val="20"/>
    </w:rPr>
  </w:style>
  <w:style w:type="character" w:styleId="FollowedHyperlink">
    <w:name w:val="FollowedHyperlink"/>
    <w:basedOn w:val="DefaultParagraphFont"/>
    <w:semiHidden/>
    <w:unhideWhenUsed/>
    <w:locked/>
    <w:rsid w:val="004F10C7"/>
    <w:rPr>
      <w:color w:val="78BE20"/>
      <w:u w:val="single"/>
    </w:rPr>
  </w:style>
  <w:style w:type="paragraph" w:styleId="Footer">
    <w:name w:val="footer"/>
    <w:basedOn w:val="Normal"/>
    <w:link w:val="FooterChar"/>
    <w:uiPriority w:val="99"/>
    <w:rsid w:val="00FB0DEA"/>
    <w:pPr>
      <w:tabs>
        <w:tab w:val="right" w:pos="14570"/>
      </w:tabs>
    </w:pPr>
    <w:rPr>
      <w:color w:val="201547"/>
      <w:sz w:val="16"/>
      <w:szCs w:val="16"/>
    </w:rPr>
  </w:style>
  <w:style w:type="character" w:customStyle="1" w:styleId="FooterChar">
    <w:name w:val="Footer Char"/>
    <w:basedOn w:val="DefaultParagraphFont"/>
    <w:link w:val="Footer"/>
    <w:uiPriority w:val="99"/>
    <w:rsid w:val="00FB0DEA"/>
    <w:rPr>
      <w:rFonts w:ascii="Arial" w:eastAsia="Times New Roman" w:hAnsi="Arial" w:cs="Times New Roman"/>
      <w:color w:val="201547"/>
      <w:sz w:val="16"/>
      <w:szCs w:val="16"/>
    </w:rPr>
  </w:style>
  <w:style w:type="paragraph" w:styleId="Header">
    <w:name w:val="header"/>
    <w:basedOn w:val="Normal"/>
    <w:link w:val="HeaderChar"/>
    <w:uiPriority w:val="99"/>
    <w:unhideWhenUsed/>
    <w:rsid w:val="00135B6F"/>
    <w:pPr>
      <w:tabs>
        <w:tab w:val="center" w:pos="4320"/>
        <w:tab w:val="right" w:pos="8640"/>
      </w:tabs>
      <w:spacing w:before="0" w:after="0"/>
    </w:pPr>
  </w:style>
  <w:style w:type="character" w:customStyle="1" w:styleId="HeaderChar">
    <w:name w:val="Header Char"/>
    <w:basedOn w:val="DefaultParagraphFont"/>
    <w:link w:val="Header"/>
    <w:uiPriority w:val="99"/>
    <w:rsid w:val="00135B6F"/>
    <w:rPr>
      <w:rFonts w:ascii="Arial" w:eastAsia="Times New Roman" w:hAnsi="Arial" w:cs="Times New Roman"/>
      <w:sz w:val="20"/>
      <w:szCs w:val="20"/>
    </w:rPr>
  </w:style>
  <w:style w:type="character" w:styleId="Hyperlink">
    <w:name w:val="Hyperlink"/>
    <w:basedOn w:val="DefaultParagraphFont"/>
    <w:uiPriority w:val="99"/>
    <w:unhideWhenUsed/>
    <w:rsid w:val="00164024"/>
    <w:rPr>
      <w:color w:val="201547" w:themeColor="text2"/>
      <w:u w:val="single"/>
    </w:rPr>
  </w:style>
  <w:style w:type="character" w:styleId="PageNumber">
    <w:name w:val="page number"/>
    <w:uiPriority w:val="99"/>
    <w:unhideWhenUsed/>
    <w:locked/>
    <w:rsid w:val="00921A00"/>
    <w:rPr>
      <w:sz w:val="16"/>
      <w:szCs w:val="16"/>
    </w:rPr>
  </w:style>
  <w:style w:type="character" w:customStyle="1" w:styleId="Heading4Char">
    <w:name w:val="Heading 4 Char"/>
    <w:basedOn w:val="DefaultParagraphFont"/>
    <w:link w:val="Heading4"/>
    <w:uiPriority w:val="9"/>
    <w:rsid w:val="00164024"/>
    <w:rPr>
      <w:rFonts w:ascii="Arial" w:eastAsiaTheme="majorEastAsia" w:hAnsi="Arial" w:cstheme="majorBidi"/>
      <w:b/>
      <w:bCs/>
      <w:iCs/>
      <w:color w:val="100249" w:themeColor="accent4"/>
      <w:sz w:val="18"/>
      <w:szCs w:val="20"/>
    </w:rPr>
  </w:style>
  <w:style w:type="paragraph" w:styleId="BalloonText">
    <w:name w:val="Balloon Text"/>
    <w:basedOn w:val="Normal"/>
    <w:link w:val="BalloonTextChar"/>
    <w:uiPriority w:val="99"/>
    <w:semiHidden/>
    <w:unhideWhenUsed/>
    <w:locked/>
    <w:rsid w:val="009E692C"/>
    <w:pPr>
      <w:spacing w:before="0" w:after="0"/>
    </w:pPr>
    <w:rPr>
      <w:rFonts w:cs="Tahoma"/>
      <w:sz w:val="16"/>
      <w:szCs w:val="16"/>
    </w:rPr>
  </w:style>
  <w:style w:type="character" w:customStyle="1" w:styleId="BalloonTextChar">
    <w:name w:val="Balloon Text Char"/>
    <w:basedOn w:val="DefaultParagraphFont"/>
    <w:link w:val="BalloonText"/>
    <w:uiPriority w:val="99"/>
    <w:semiHidden/>
    <w:rsid w:val="009E692C"/>
    <w:rPr>
      <w:rFonts w:ascii="Tahoma" w:eastAsia="Times New Roman" w:hAnsi="Tahoma" w:cs="Tahoma"/>
      <w:sz w:val="16"/>
      <w:szCs w:val="16"/>
    </w:rPr>
  </w:style>
  <w:style w:type="paragraph" w:styleId="TOCHeading">
    <w:name w:val="TOC Heading"/>
    <w:basedOn w:val="Normal"/>
    <w:next w:val="Normal"/>
    <w:uiPriority w:val="39"/>
    <w:unhideWhenUsed/>
    <w:qFormat/>
    <w:rsid w:val="00AB1D65"/>
    <w:pPr>
      <w:spacing w:before="0" w:after="400"/>
    </w:pPr>
    <w:rPr>
      <w:b/>
      <w:caps/>
      <w:sz w:val="36"/>
      <w:szCs w:val="48"/>
    </w:rPr>
  </w:style>
  <w:style w:type="character" w:customStyle="1" w:styleId="Heading5Char">
    <w:name w:val="Heading 5 Char"/>
    <w:basedOn w:val="DefaultParagraphFont"/>
    <w:link w:val="Heading5"/>
    <w:uiPriority w:val="9"/>
    <w:rsid w:val="00892F06"/>
    <w:rPr>
      <w:rFonts w:ascii="Arial" w:eastAsiaTheme="majorEastAsia" w:hAnsi="Arial" w:cstheme="majorBidi"/>
      <w:color w:val="000000" w:themeColor="text1"/>
      <w:sz w:val="18"/>
      <w:szCs w:val="20"/>
    </w:rPr>
  </w:style>
  <w:style w:type="character" w:customStyle="1" w:styleId="Heading6Char">
    <w:name w:val="Heading 6 Char"/>
    <w:basedOn w:val="DefaultParagraphFont"/>
    <w:link w:val="Heading6"/>
    <w:uiPriority w:val="9"/>
    <w:semiHidden/>
    <w:rsid w:val="00DB0DED"/>
    <w:rPr>
      <w:rFonts w:asciiTheme="majorHAnsi" w:eastAsiaTheme="majorEastAsia" w:hAnsiTheme="majorHAnsi" w:cstheme="majorBidi"/>
      <w:i/>
      <w:iCs/>
      <w:color w:val="0F0A23" w:themeColor="accent1" w:themeShade="7F"/>
      <w:sz w:val="18"/>
      <w:szCs w:val="20"/>
    </w:rPr>
  </w:style>
  <w:style w:type="character" w:customStyle="1" w:styleId="Heading7Char">
    <w:name w:val="Heading 7 Char"/>
    <w:basedOn w:val="DefaultParagraphFont"/>
    <w:link w:val="Heading7"/>
    <w:uiPriority w:val="9"/>
    <w:semiHidden/>
    <w:rsid w:val="00DB0DED"/>
    <w:rPr>
      <w:rFonts w:asciiTheme="majorHAnsi" w:eastAsiaTheme="majorEastAsia" w:hAnsiTheme="majorHAnsi" w:cstheme="majorBidi"/>
      <w:i/>
      <w:iCs/>
      <w:color w:val="404040" w:themeColor="text1" w:themeTint="BF"/>
      <w:sz w:val="18"/>
      <w:szCs w:val="20"/>
    </w:rPr>
  </w:style>
  <w:style w:type="character" w:customStyle="1" w:styleId="Heading8Char">
    <w:name w:val="Heading 8 Char"/>
    <w:basedOn w:val="DefaultParagraphFont"/>
    <w:link w:val="Heading8"/>
    <w:uiPriority w:val="9"/>
    <w:semiHidden/>
    <w:rsid w:val="00DB0DED"/>
    <w:rPr>
      <w:rFonts w:asciiTheme="majorHAnsi" w:eastAsiaTheme="majorEastAsia" w:hAnsiTheme="majorHAnsi"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DB0DED"/>
    <w:rPr>
      <w:rFonts w:asciiTheme="majorHAnsi" w:eastAsiaTheme="majorEastAsia" w:hAnsiTheme="majorHAnsi" w:cstheme="majorBidi"/>
      <w:i/>
      <w:iCs/>
      <w:color w:val="404040" w:themeColor="text1" w:themeTint="BF"/>
      <w:sz w:val="18"/>
      <w:szCs w:val="20"/>
    </w:rPr>
  </w:style>
  <w:style w:type="table" w:styleId="TableGrid">
    <w:name w:val="Table Grid"/>
    <w:basedOn w:val="TableNormal"/>
    <w:uiPriority w:val="1"/>
    <w:locked/>
    <w:rsid w:val="00802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OT1">
    <w:name w:val="DOT 1"/>
    <w:basedOn w:val="TableNormal"/>
    <w:uiPriority w:val="99"/>
    <w:locked/>
    <w:rsid w:val="00D729FA"/>
    <w:pPr>
      <w:spacing w:after="0" w:line="240" w:lineRule="auto"/>
    </w:pPr>
    <w:rPr>
      <w:rFonts w:ascii="Arial" w:hAnsi="Arial"/>
      <w:sz w:val="20"/>
    </w:rPr>
    <w:tblP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Pr>
    <w:tcPr>
      <w:shd w:val="clear" w:color="auto" w:fill="auto"/>
    </w:tcPr>
    <w:tblStylePr w:type="firstRow">
      <w:pPr>
        <w:jc w:val="left"/>
      </w:pPr>
      <w:rPr>
        <w:rFonts w:ascii="Arial" w:hAnsi="Arial"/>
        <w:b/>
        <w:sz w:val="22"/>
      </w:rPr>
      <w:tblPr/>
      <w:tcPr>
        <w:shd w:val="clear" w:color="auto" w:fill="D9D9D6" w:themeFill="background2"/>
      </w:tcPr>
    </w:tblStylePr>
    <w:tblStylePr w:type="firstCol">
      <w:rPr>
        <w:rFonts w:ascii="Arial" w:hAnsi="Arial"/>
        <w:b/>
        <w:sz w:val="20"/>
      </w:rPr>
    </w:tblStylePr>
  </w:style>
  <w:style w:type="table" w:styleId="LightShading">
    <w:name w:val="Light Shading"/>
    <w:basedOn w:val="TableNormal"/>
    <w:uiPriority w:val="60"/>
    <w:locked/>
    <w:rsid w:val="008027E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1">
    <w:name w:val="toc 1"/>
    <w:basedOn w:val="Normal"/>
    <w:next w:val="Normal"/>
    <w:autoRedefine/>
    <w:uiPriority w:val="39"/>
    <w:unhideWhenUsed/>
    <w:rsid w:val="00F821D9"/>
    <w:pPr>
      <w:tabs>
        <w:tab w:val="left" w:pos="600"/>
        <w:tab w:val="right" w:pos="9071"/>
        <w:tab w:val="left" w:leader="dot" w:pos="14175"/>
      </w:tabs>
      <w:spacing w:before="240" w:after="100"/>
    </w:pPr>
  </w:style>
  <w:style w:type="paragraph" w:styleId="TOC2">
    <w:name w:val="toc 2"/>
    <w:basedOn w:val="Normal"/>
    <w:next w:val="Normal"/>
    <w:autoRedefine/>
    <w:uiPriority w:val="39"/>
    <w:unhideWhenUsed/>
    <w:rsid w:val="00F821D9"/>
    <w:pPr>
      <w:tabs>
        <w:tab w:val="left" w:pos="567"/>
        <w:tab w:val="left" w:pos="1134"/>
        <w:tab w:val="right" w:pos="9071"/>
        <w:tab w:val="left" w:leader="dot" w:pos="14175"/>
      </w:tabs>
      <w:spacing w:after="100"/>
      <w:ind w:left="567"/>
    </w:pPr>
  </w:style>
  <w:style w:type="paragraph" w:styleId="TOC3">
    <w:name w:val="toc 3"/>
    <w:basedOn w:val="Normal"/>
    <w:next w:val="Normal"/>
    <w:autoRedefine/>
    <w:uiPriority w:val="39"/>
    <w:unhideWhenUsed/>
    <w:rsid w:val="00F821D9"/>
    <w:pPr>
      <w:tabs>
        <w:tab w:val="left" w:pos="1134"/>
        <w:tab w:val="left" w:pos="1701"/>
        <w:tab w:val="right" w:pos="9071"/>
        <w:tab w:val="left" w:leader="dot" w:pos="14175"/>
      </w:tabs>
      <w:spacing w:after="100"/>
      <w:ind w:left="1134"/>
    </w:pPr>
  </w:style>
  <w:style w:type="paragraph" w:customStyle="1" w:styleId="introparagraph">
    <w:name w:val="# intro paragraph"/>
    <w:basedOn w:val="Normal"/>
    <w:qFormat/>
    <w:rsid w:val="00E42772"/>
    <w:rPr>
      <w:sz w:val="28"/>
    </w:rPr>
  </w:style>
  <w:style w:type="paragraph" w:styleId="Title">
    <w:name w:val="Title"/>
    <w:basedOn w:val="Normal"/>
    <w:next w:val="Normal"/>
    <w:link w:val="TitleChar"/>
    <w:uiPriority w:val="1"/>
    <w:qFormat/>
    <w:rsid w:val="00687E64"/>
    <w:pPr>
      <w:spacing w:before="0" w:line="420" w:lineRule="exact"/>
    </w:pPr>
    <w:rPr>
      <w:noProof/>
      <w:color w:val="FFFFFF"/>
      <w:sz w:val="44"/>
      <w:lang w:val="en-GB" w:eastAsia="en-GB"/>
    </w:rPr>
  </w:style>
  <w:style w:type="character" w:customStyle="1" w:styleId="TitleChar">
    <w:name w:val="Title Char"/>
    <w:basedOn w:val="DefaultParagraphFont"/>
    <w:link w:val="Title"/>
    <w:uiPriority w:val="1"/>
    <w:rsid w:val="00687E64"/>
    <w:rPr>
      <w:rFonts w:ascii="Arial" w:eastAsia="Times New Roman" w:hAnsi="Arial" w:cs="Times New Roman"/>
      <w:noProof/>
      <w:color w:val="FFFFFF"/>
      <w:sz w:val="44"/>
      <w:szCs w:val="20"/>
      <w:lang w:val="en-GB" w:eastAsia="en-GB"/>
    </w:rPr>
  </w:style>
  <w:style w:type="paragraph" w:styleId="Subtitle">
    <w:name w:val="Subtitle"/>
    <w:basedOn w:val="Normal"/>
    <w:link w:val="SubtitleChar"/>
    <w:uiPriority w:val="11"/>
    <w:qFormat/>
    <w:rsid w:val="003B093E"/>
    <w:pPr>
      <w:spacing w:before="180"/>
    </w:pPr>
    <w:rPr>
      <w:caps/>
      <w:color w:val="FFFFFF"/>
      <w:sz w:val="32"/>
    </w:rPr>
  </w:style>
  <w:style w:type="character" w:customStyle="1" w:styleId="SubtitleChar">
    <w:name w:val="Subtitle Char"/>
    <w:basedOn w:val="DefaultParagraphFont"/>
    <w:link w:val="Subtitle"/>
    <w:uiPriority w:val="11"/>
    <w:rsid w:val="003B093E"/>
    <w:rPr>
      <w:rFonts w:ascii="Arial" w:eastAsia="Times New Roman" w:hAnsi="Arial" w:cs="Times New Roman"/>
      <w:caps/>
      <w:color w:val="FFFFFF"/>
      <w:sz w:val="32"/>
      <w:szCs w:val="20"/>
    </w:rPr>
  </w:style>
  <w:style w:type="paragraph" w:styleId="ListBullet">
    <w:name w:val="List Bullet"/>
    <w:basedOn w:val="Normal"/>
    <w:uiPriority w:val="99"/>
    <w:unhideWhenUsed/>
    <w:locked/>
    <w:rsid w:val="001575E7"/>
    <w:pPr>
      <w:numPr>
        <w:numId w:val="2"/>
      </w:numPr>
      <w:spacing w:before="0" w:after="120"/>
      <w:ind w:left="357" w:hanging="357"/>
    </w:pPr>
  </w:style>
  <w:style w:type="paragraph" w:styleId="ListBullet2">
    <w:name w:val="List Bullet 2"/>
    <w:basedOn w:val="Normal"/>
    <w:uiPriority w:val="99"/>
    <w:unhideWhenUsed/>
    <w:rsid w:val="001575E7"/>
    <w:pPr>
      <w:numPr>
        <w:numId w:val="4"/>
      </w:numPr>
      <w:spacing w:before="0" w:after="120"/>
      <w:ind w:left="709" w:hanging="284"/>
    </w:pPr>
  </w:style>
  <w:style w:type="character" w:styleId="Strong">
    <w:name w:val="Strong"/>
    <w:basedOn w:val="DefaultParagraphFont"/>
    <w:uiPriority w:val="22"/>
    <w:qFormat/>
    <w:rsid w:val="00CA59D5"/>
    <w:rPr>
      <w:b/>
      <w:bCs/>
    </w:rPr>
  </w:style>
  <w:style w:type="character" w:styleId="IntenseEmphasis">
    <w:name w:val="Intense Emphasis"/>
    <w:basedOn w:val="DefaultParagraphFont"/>
    <w:uiPriority w:val="21"/>
    <w:qFormat/>
    <w:locked/>
    <w:rsid w:val="001441F4"/>
    <w:rPr>
      <w:i/>
      <w:iCs/>
      <w:color w:val="78BF42"/>
    </w:rPr>
  </w:style>
  <w:style w:type="paragraph" w:styleId="TOC5">
    <w:name w:val="toc 5"/>
    <w:basedOn w:val="Normal"/>
    <w:next w:val="Normal"/>
    <w:autoRedefine/>
    <w:uiPriority w:val="39"/>
    <w:semiHidden/>
    <w:unhideWhenUsed/>
    <w:locked/>
    <w:rsid w:val="00A17119"/>
    <w:pPr>
      <w:tabs>
        <w:tab w:val="left" w:leader="dot" w:pos="14175"/>
      </w:tabs>
      <w:spacing w:after="100"/>
      <w:ind w:left="720"/>
    </w:pPr>
  </w:style>
  <w:style w:type="paragraph" w:styleId="TOC6">
    <w:name w:val="toc 6"/>
    <w:basedOn w:val="Normal"/>
    <w:next w:val="Normal"/>
    <w:autoRedefine/>
    <w:uiPriority w:val="39"/>
    <w:semiHidden/>
    <w:unhideWhenUsed/>
    <w:locked/>
    <w:rsid w:val="00A17119"/>
    <w:pPr>
      <w:tabs>
        <w:tab w:val="left" w:leader="dot" w:pos="14175"/>
      </w:tabs>
      <w:spacing w:after="100"/>
      <w:ind w:left="900"/>
    </w:pPr>
  </w:style>
  <w:style w:type="paragraph" w:styleId="TOC7">
    <w:name w:val="toc 7"/>
    <w:basedOn w:val="Normal"/>
    <w:next w:val="Normal"/>
    <w:autoRedefine/>
    <w:uiPriority w:val="39"/>
    <w:semiHidden/>
    <w:unhideWhenUsed/>
    <w:locked/>
    <w:rsid w:val="00A17119"/>
    <w:pPr>
      <w:tabs>
        <w:tab w:val="left" w:leader="dot" w:pos="14175"/>
      </w:tabs>
      <w:spacing w:after="100"/>
      <w:ind w:left="1080"/>
    </w:pPr>
  </w:style>
  <w:style w:type="paragraph" w:styleId="TOC8">
    <w:name w:val="toc 8"/>
    <w:basedOn w:val="Normal"/>
    <w:next w:val="Normal"/>
    <w:autoRedefine/>
    <w:uiPriority w:val="39"/>
    <w:semiHidden/>
    <w:unhideWhenUsed/>
    <w:locked/>
    <w:rsid w:val="00A17119"/>
    <w:pPr>
      <w:tabs>
        <w:tab w:val="left" w:leader="dot" w:pos="14175"/>
      </w:tabs>
      <w:spacing w:after="100"/>
      <w:ind w:left="1260"/>
    </w:pPr>
  </w:style>
  <w:style w:type="paragraph" w:styleId="TOC9">
    <w:name w:val="toc 9"/>
    <w:basedOn w:val="Normal"/>
    <w:next w:val="Normal"/>
    <w:autoRedefine/>
    <w:uiPriority w:val="39"/>
    <w:semiHidden/>
    <w:unhideWhenUsed/>
    <w:locked/>
    <w:rsid w:val="00A17119"/>
    <w:pPr>
      <w:tabs>
        <w:tab w:val="left" w:leader="dot" w:pos="14175"/>
      </w:tabs>
      <w:spacing w:after="100"/>
      <w:ind w:left="1440"/>
    </w:pPr>
  </w:style>
  <w:style w:type="paragraph" w:customStyle="1" w:styleId="iinstructions">
    <w:name w:val="# iinstructions"/>
    <w:basedOn w:val="Normal"/>
    <w:link w:val="iinstructionsChar"/>
    <w:qFormat/>
    <w:locked/>
    <w:rsid w:val="00854053"/>
    <w:pPr>
      <w:spacing w:before="60" w:after="120"/>
    </w:pPr>
    <w:rPr>
      <w:color w:val="auto"/>
    </w:rPr>
  </w:style>
  <w:style w:type="character" w:customStyle="1" w:styleId="iinstructionsChar">
    <w:name w:val="# iinstructions Char"/>
    <w:basedOn w:val="DefaultParagraphFont"/>
    <w:link w:val="iinstructions"/>
    <w:rsid w:val="00854053"/>
    <w:rPr>
      <w:rFonts w:ascii="Arial" w:eastAsia="Times New Roman" w:hAnsi="Arial" w:cs="Times New Roman"/>
      <w:sz w:val="18"/>
      <w:szCs w:val="20"/>
    </w:rPr>
  </w:style>
  <w:style w:type="character" w:styleId="PlaceholderText">
    <w:name w:val="Placeholder Text"/>
    <w:basedOn w:val="DefaultParagraphFont"/>
    <w:uiPriority w:val="99"/>
    <w:locked/>
    <w:rsid w:val="003B093E"/>
    <w:rPr>
      <w:color w:val="808080"/>
    </w:rPr>
  </w:style>
  <w:style w:type="paragraph" w:customStyle="1" w:styleId="Reporttitle">
    <w:name w:val="Report title"/>
    <w:basedOn w:val="Normal"/>
    <w:qFormat/>
    <w:rsid w:val="00DF7534"/>
    <w:rPr>
      <w:bCs/>
      <w:color w:val="FFFFFF" w:themeColor="background1"/>
      <w:sz w:val="44"/>
    </w:rPr>
  </w:style>
  <w:style w:type="paragraph" w:customStyle="1" w:styleId="Tabletitle">
    <w:name w:val="Table title"/>
    <w:basedOn w:val="Normal"/>
    <w:qFormat/>
    <w:rsid w:val="001575E7"/>
    <w:pPr>
      <w:spacing w:before="60" w:after="60"/>
    </w:pPr>
    <w:rPr>
      <w:color w:val="FFFFFF" w:themeColor="background1"/>
    </w:rPr>
  </w:style>
  <w:style w:type="paragraph" w:customStyle="1" w:styleId="Tabletext">
    <w:name w:val="Table text"/>
    <w:basedOn w:val="Normal"/>
    <w:qFormat/>
    <w:rsid w:val="001575E7"/>
    <w:pPr>
      <w:spacing w:before="60" w:after="60"/>
    </w:pPr>
  </w:style>
  <w:style w:type="paragraph" w:customStyle="1" w:styleId="ListBulletLast">
    <w:name w:val="List Bullet Last"/>
    <w:basedOn w:val="ListBullet"/>
    <w:qFormat/>
    <w:rsid w:val="001575E7"/>
    <w:pPr>
      <w:spacing w:after="200"/>
    </w:pPr>
  </w:style>
  <w:style w:type="paragraph" w:customStyle="1" w:styleId="ListBullet1">
    <w:name w:val="List Bullet 1"/>
    <w:basedOn w:val="ListBullet"/>
    <w:qFormat/>
    <w:rsid w:val="001575E7"/>
  </w:style>
  <w:style w:type="paragraph" w:styleId="FootnoteText">
    <w:name w:val="footnote text"/>
    <w:basedOn w:val="Normal"/>
    <w:link w:val="FootnoteTextChar"/>
    <w:uiPriority w:val="99"/>
    <w:semiHidden/>
    <w:unhideWhenUsed/>
    <w:locked/>
    <w:rsid w:val="000D3CCF"/>
    <w:pPr>
      <w:spacing w:before="0" w:after="0"/>
    </w:pPr>
    <w:rPr>
      <w:sz w:val="20"/>
    </w:rPr>
  </w:style>
  <w:style w:type="character" w:customStyle="1" w:styleId="FootnoteTextChar">
    <w:name w:val="Footnote Text Char"/>
    <w:basedOn w:val="DefaultParagraphFont"/>
    <w:link w:val="FootnoteText"/>
    <w:uiPriority w:val="99"/>
    <w:semiHidden/>
    <w:rsid w:val="000D3CCF"/>
    <w:rPr>
      <w:rFonts w:ascii="Arial" w:eastAsia="Times New Roman" w:hAnsi="Arial" w:cs="Times New Roman"/>
      <w:color w:val="53565A" w:themeColor="accent2"/>
      <w:sz w:val="20"/>
      <w:szCs w:val="20"/>
    </w:rPr>
  </w:style>
  <w:style w:type="character" w:styleId="FootnoteReference">
    <w:name w:val="footnote reference"/>
    <w:basedOn w:val="DefaultParagraphFont"/>
    <w:uiPriority w:val="99"/>
    <w:semiHidden/>
    <w:unhideWhenUsed/>
    <w:locked/>
    <w:rsid w:val="000D3CCF"/>
    <w:rPr>
      <w:vertAlign w:val="superscript"/>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locked/>
    <w:rsid w:val="00F329D3"/>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4544752">
      <w:bodyDiv w:val="1"/>
      <w:marLeft w:val="0"/>
      <w:marRight w:val="0"/>
      <w:marTop w:val="0"/>
      <w:marBottom w:val="0"/>
      <w:divBdr>
        <w:top w:val="none" w:sz="0" w:space="0" w:color="auto"/>
        <w:left w:val="none" w:sz="0" w:space="0" w:color="auto"/>
        <w:bottom w:val="none" w:sz="0" w:space="0" w:color="auto"/>
        <w:right w:val="none" w:sz="0" w:space="0" w:color="auto"/>
      </w:divBdr>
      <w:divsChild>
        <w:div w:id="28379518">
          <w:marLeft w:val="0"/>
          <w:marRight w:val="0"/>
          <w:marTop w:val="0"/>
          <w:marBottom w:val="0"/>
          <w:divBdr>
            <w:top w:val="none" w:sz="0" w:space="0" w:color="auto"/>
            <w:left w:val="none" w:sz="0" w:space="0" w:color="auto"/>
            <w:bottom w:val="none" w:sz="0" w:space="0" w:color="auto"/>
            <w:right w:val="none" w:sz="0" w:space="0" w:color="auto"/>
          </w:divBdr>
        </w:div>
        <w:div w:id="215745928">
          <w:marLeft w:val="0"/>
          <w:marRight w:val="0"/>
          <w:marTop w:val="0"/>
          <w:marBottom w:val="0"/>
          <w:divBdr>
            <w:top w:val="none" w:sz="0" w:space="0" w:color="auto"/>
            <w:left w:val="none" w:sz="0" w:space="0" w:color="auto"/>
            <w:bottom w:val="none" w:sz="0" w:space="0" w:color="auto"/>
            <w:right w:val="none" w:sz="0" w:space="0" w:color="auto"/>
          </w:divBdr>
        </w:div>
        <w:div w:id="508913165">
          <w:marLeft w:val="0"/>
          <w:marRight w:val="0"/>
          <w:marTop w:val="0"/>
          <w:marBottom w:val="0"/>
          <w:divBdr>
            <w:top w:val="none" w:sz="0" w:space="0" w:color="auto"/>
            <w:left w:val="none" w:sz="0" w:space="0" w:color="auto"/>
            <w:bottom w:val="none" w:sz="0" w:space="0" w:color="auto"/>
            <w:right w:val="none" w:sz="0" w:space="0" w:color="auto"/>
          </w:divBdr>
        </w:div>
        <w:div w:id="974989739">
          <w:marLeft w:val="0"/>
          <w:marRight w:val="0"/>
          <w:marTop w:val="0"/>
          <w:marBottom w:val="0"/>
          <w:divBdr>
            <w:top w:val="none" w:sz="0" w:space="0" w:color="auto"/>
            <w:left w:val="none" w:sz="0" w:space="0" w:color="auto"/>
            <w:bottom w:val="none" w:sz="0" w:space="0" w:color="auto"/>
            <w:right w:val="none" w:sz="0" w:space="0" w:color="auto"/>
          </w:divBdr>
        </w:div>
        <w:div w:id="1963803416">
          <w:marLeft w:val="0"/>
          <w:marRight w:val="0"/>
          <w:marTop w:val="0"/>
          <w:marBottom w:val="0"/>
          <w:divBdr>
            <w:top w:val="none" w:sz="0" w:space="0" w:color="auto"/>
            <w:left w:val="none" w:sz="0" w:space="0" w:color="auto"/>
            <w:bottom w:val="none" w:sz="0" w:space="0" w:color="auto"/>
            <w:right w:val="none" w:sz="0" w:space="0" w:color="auto"/>
          </w:divBdr>
        </w:div>
      </w:divsChild>
    </w:div>
    <w:div w:id="841969156">
      <w:bodyDiv w:val="1"/>
      <w:marLeft w:val="0"/>
      <w:marRight w:val="0"/>
      <w:marTop w:val="0"/>
      <w:marBottom w:val="0"/>
      <w:divBdr>
        <w:top w:val="none" w:sz="0" w:space="0" w:color="auto"/>
        <w:left w:val="none" w:sz="0" w:space="0" w:color="auto"/>
        <w:bottom w:val="none" w:sz="0" w:space="0" w:color="auto"/>
        <w:right w:val="none" w:sz="0" w:space="0" w:color="auto"/>
      </w:divBdr>
    </w:div>
    <w:div w:id="1340888850">
      <w:bodyDiv w:val="1"/>
      <w:marLeft w:val="0"/>
      <w:marRight w:val="0"/>
      <w:marTop w:val="0"/>
      <w:marBottom w:val="0"/>
      <w:divBdr>
        <w:top w:val="none" w:sz="0" w:space="0" w:color="auto"/>
        <w:left w:val="none" w:sz="0" w:space="0" w:color="auto"/>
        <w:bottom w:val="none" w:sz="0" w:space="0" w:color="auto"/>
        <w:right w:val="none" w:sz="0" w:space="0" w:color="auto"/>
      </w:divBdr>
    </w:div>
    <w:div w:id="1490827051">
      <w:bodyDiv w:val="1"/>
      <w:marLeft w:val="0"/>
      <w:marRight w:val="0"/>
      <w:marTop w:val="0"/>
      <w:marBottom w:val="0"/>
      <w:divBdr>
        <w:top w:val="none" w:sz="0" w:space="0" w:color="auto"/>
        <w:left w:val="none" w:sz="0" w:space="0" w:color="auto"/>
        <w:bottom w:val="none" w:sz="0" w:space="0" w:color="auto"/>
        <w:right w:val="none" w:sz="0" w:space="0" w:color="auto"/>
      </w:divBdr>
    </w:div>
    <w:div w:id="1508665748">
      <w:bodyDiv w:val="1"/>
      <w:marLeft w:val="0"/>
      <w:marRight w:val="0"/>
      <w:marTop w:val="0"/>
      <w:marBottom w:val="0"/>
      <w:divBdr>
        <w:top w:val="none" w:sz="0" w:space="0" w:color="auto"/>
        <w:left w:val="none" w:sz="0" w:space="0" w:color="auto"/>
        <w:bottom w:val="none" w:sz="0" w:space="0" w:color="auto"/>
        <w:right w:val="none" w:sz="0" w:space="0" w:color="auto"/>
      </w:divBdr>
    </w:div>
    <w:div w:id="1675184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jpg"/><Relationship Id="rId26" Type="http://schemas.openxmlformats.org/officeDocument/2006/relationships/image" Target="media/image12.png"/><Relationship Id="rId39" Type="http://schemas.openxmlformats.org/officeDocument/2006/relationships/hyperlink" Target="http://djpr.vic.gov.au/" TargetMode="Externa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engage.vic.gov.au/local-government-act-2020"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yperlink" Target="http://djpr.vic.gov.au/"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5.png"/></Relationships>
</file>

<file path=word/_rels/header5.xml.rels><?xml version="1.0" encoding="UTF-8" standalone="yes"?>
<Relationships xmlns="http://schemas.openxmlformats.org/package/2006/relationships"><Relationship Id="rId1"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4dpx\Downloads\Report-A4-Portrai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00D9335669B427C987D68C59C1B726E"/>
        <w:category>
          <w:name w:val="General"/>
          <w:gallery w:val="placeholder"/>
        </w:category>
        <w:types>
          <w:type w:val="bbPlcHdr"/>
        </w:types>
        <w:behaviors>
          <w:behavior w:val="content"/>
        </w:behaviors>
        <w:guid w:val="{48FBE770-8609-468E-AF78-EAB4540167DB}"/>
      </w:docPartPr>
      <w:docPartBody>
        <w:p w:rsidR="00557917" w:rsidRDefault="00B75079">
          <w:pPr>
            <w:pStyle w:val="600D9335669B427C987D68C59C1B726E"/>
          </w:pPr>
          <w:r w:rsidRPr="00DF7534">
            <w:rPr>
              <w:rStyle w:val="TitleChar"/>
              <w:rFonts w:eastAsiaTheme="minorEastAsia"/>
              <w:color w:val="FFFFFF" w:themeColor="background1"/>
              <w:lang w:eastAsia="en-US"/>
            </w:rPr>
            <w:t>Place heading here</w:t>
          </w:r>
        </w:p>
      </w:docPartBody>
    </w:docPart>
    <w:docPart>
      <w:docPartPr>
        <w:name w:val="AD2B17DF521944F98BC8A30C33783E95"/>
        <w:category>
          <w:name w:val="General"/>
          <w:gallery w:val="placeholder"/>
        </w:category>
        <w:types>
          <w:type w:val="bbPlcHdr"/>
        </w:types>
        <w:behaviors>
          <w:behavior w:val="content"/>
        </w:behaviors>
        <w:guid w:val="{482BE811-916F-4C87-B9F4-523E4BD3A14F}"/>
      </w:docPartPr>
      <w:docPartBody>
        <w:p w:rsidR="00557917" w:rsidRDefault="00B75079">
          <w:pPr>
            <w:pStyle w:val="AD2B17DF521944F98BC8A30C33783E95"/>
          </w:pPr>
          <w:r>
            <w:t>SUBHEADING</w:t>
          </w:r>
        </w:p>
      </w:docPartBody>
    </w:docPart>
    <w:docPart>
      <w:docPartPr>
        <w:name w:val="2CE50F366C4740FAAE915A4DB8265ED5"/>
        <w:category>
          <w:name w:val="General"/>
          <w:gallery w:val="placeholder"/>
        </w:category>
        <w:types>
          <w:type w:val="bbPlcHdr"/>
        </w:types>
        <w:behaviors>
          <w:behavior w:val="content"/>
        </w:behaviors>
        <w:guid w:val="{F6BB79BF-B242-4162-A479-74228B857952}"/>
      </w:docPartPr>
      <w:docPartBody>
        <w:p w:rsidR="00CE720A" w:rsidRDefault="009A4EE4" w:rsidP="009A4EE4">
          <w:pPr>
            <w:pStyle w:val="2CE50F366C4740FAAE915A4DB8265ED5"/>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noProof/>
            </w:rPr>
            <w:t>February 22</w:t>
          </w:r>
          <w:r w:rsidRPr="00D86945">
            <w:rPr>
              <w:rStyle w:val="SubtitleChar"/>
              <w:b/>
            </w:rPr>
            <w:fldChar w:fldCharType="end"/>
          </w:r>
        </w:p>
      </w:docPartBody>
    </w:docPart>
    <w:docPart>
      <w:docPartPr>
        <w:name w:val="A4077C37AE004A3EBB012EAEAFC9A8AA"/>
        <w:category>
          <w:name w:val="General"/>
          <w:gallery w:val="placeholder"/>
        </w:category>
        <w:types>
          <w:type w:val="bbPlcHdr"/>
        </w:types>
        <w:behaviors>
          <w:behavior w:val="content"/>
        </w:behaviors>
        <w:guid w:val="{12C01BD6-4564-4DD7-BA8C-58E10C22A2A1}"/>
      </w:docPartPr>
      <w:docPartBody>
        <w:p w:rsidR="00CE720A" w:rsidRDefault="009A4EE4" w:rsidP="009A4EE4">
          <w:pPr>
            <w:pStyle w:val="A4077C37AE004A3EBB012EAEAFC9A8AA"/>
          </w:pPr>
          <w:r>
            <w:t>COMPANY NAME</w:t>
          </w:r>
        </w:p>
      </w:docPartBody>
    </w:docPart>
    <w:docPart>
      <w:docPartPr>
        <w:name w:val="B3DEC0435DA54DAE9373D577F9E134FC"/>
        <w:category>
          <w:name w:val="General"/>
          <w:gallery w:val="placeholder"/>
        </w:category>
        <w:types>
          <w:type w:val="bbPlcHdr"/>
        </w:types>
        <w:behaviors>
          <w:behavior w:val="content"/>
        </w:behaviors>
        <w:guid w:val="{CC674730-7AE5-4836-8862-3F3576FA0D66}"/>
      </w:docPartPr>
      <w:docPartBody>
        <w:p w:rsidR="0083538E" w:rsidRDefault="00D35D0B">
          <w:pPr>
            <w:pStyle w:val="B3DEC0435DA54DAE9373D577F9E134FC"/>
          </w:pPr>
          <w:r w:rsidRPr="005E73F8">
            <w:rPr>
              <w:rStyle w:val="PlaceholderText"/>
              <w:rFonts w:eastAsiaTheme="minorHAnsi"/>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917"/>
    <w:rsid w:val="00051E5B"/>
    <w:rsid w:val="000771F9"/>
    <w:rsid w:val="001C66CC"/>
    <w:rsid w:val="002308EA"/>
    <w:rsid w:val="00557917"/>
    <w:rsid w:val="0057040B"/>
    <w:rsid w:val="007D55BC"/>
    <w:rsid w:val="007E0F87"/>
    <w:rsid w:val="0083538E"/>
    <w:rsid w:val="00851557"/>
    <w:rsid w:val="008F6396"/>
    <w:rsid w:val="009A4EE4"/>
    <w:rsid w:val="00A90943"/>
    <w:rsid w:val="00B069D2"/>
    <w:rsid w:val="00B75079"/>
    <w:rsid w:val="00CE720A"/>
    <w:rsid w:val="00D35D0B"/>
    <w:rsid w:val="00DE2DF3"/>
    <w:rsid w:val="00F3011D"/>
    <w:rsid w:val="00FD2D42"/>
    <w:rsid w:val="00FD32B8"/>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ecimalSymbol w:val="."/>
  <w:listSeparator w:val=","/>
  <w14:docId w14:val="3F5E1FAB"/>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200" w:line="420" w:lineRule="exact"/>
    </w:pPr>
    <w:rPr>
      <w:rFonts w:ascii="Arial" w:eastAsia="Times New Roman" w:hAnsi="Arial" w:cs="Times New Roman"/>
      <w:noProof/>
      <w:color w:val="FFFFFF"/>
      <w:sz w:val="44"/>
      <w:szCs w:val="20"/>
      <w:lang w:val="en-GB" w:eastAsia="en-GB"/>
    </w:rPr>
  </w:style>
  <w:style w:type="character" w:customStyle="1" w:styleId="TitleChar">
    <w:name w:val="Title Char"/>
    <w:basedOn w:val="DefaultParagraphFont"/>
    <w:link w:val="Title"/>
    <w:uiPriority w:val="10"/>
    <w:rPr>
      <w:rFonts w:ascii="Arial" w:eastAsia="Times New Roman" w:hAnsi="Arial" w:cs="Times New Roman"/>
      <w:noProof/>
      <w:color w:val="FFFFFF"/>
      <w:sz w:val="44"/>
      <w:szCs w:val="20"/>
      <w:lang w:val="en-GB" w:eastAsia="en-GB"/>
    </w:rPr>
  </w:style>
  <w:style w:type="paragraph" w:customStyle="1" w:styleId="600D9335669B427C987D68C59C1B726E">
    <w:name w:val="600D9335669B427C987D68C59C1B726E"/>
  </w:style>
  <w:style w:type="paragraph" w:customStyle="1" w:styleId="AD2B17DF521944F98BC8A30C33783E95">
    <w:name w:val="AD2B17DF521944F98BC8A30C33783E95"/>
  </w:style>
  <w:style w:type="character" w:styleId="PlaceholderText">
    <w:name w:val="Placeholder Text"/>
    <w:basedOn w:val="DefaultParagraphFont"/>
    <w:uiPriority w:val="99"/>
    <w:semiHidden/>
    <w:rPr>
      <w:color w:val="808080"/>
    </w:rPr>
  </w:style>
  <w:style w:type="paragraph" w:styleId="Subtitle">
    <w:name w:val="Subtitle"/>
    <w:basedOn w:val="Normal"/>
    <w:link w:val="SubtitleChar"/>
    <w:uiPriority w:val="2"/>
    <w:qFormat/>
    <w:rsid w:val="009A4EE4"/>
    <w:pPr>
      <w:framePr w:hSpace="180" w:wrap="around" w:vAnchor="text" w:hAnchor="margin" w:y="1167"/>
      <w:spacing w:after="0" w:line="276" w:lineRule="auto"/>
    </w:pPr>
    <w:rPr>
      <w:caps/>
      <w:color w:val="44546A" w:themeColor="text2"/>
      <w:spacing w:val="20"/>
      <w:sz w:val="32"/>
      <w:lang w:val="en-US" w:eastAsia="en-US"/>
    </w:rPr>
  </w:style>
  <w:style w:type="character" w:customStyle="1" w:styleId="SubtitleChar">
    <w:name w:val="Subtitle Char"/>
    <w:basedOn w:val="DefaultParagraphFont"/>
    <w:link w:val="Subtitle"/>
    <w:uiPriority w:val="2"/>
    <w:rsid w:val="009A4EE4"/>
    <w:rPr>
      <w:caps/>
      <w:color w:val="44546A" w:themeColor="text2"/>
      <w:spacing w:val="20"/>
      <w:sz w:val="32"/>
      <w:lang w:val="en-US" w:eastAsia="en-US"/>
    </w:rPr>
  </w:style>
  <w:style w:type="paragraph" w:customStyle="1" w:styleId="2CE50F366C4740FAAE915A4DB8265ED5">
    <w:name w:val="2CE50F366C4740FAAE915A4DB8265ED5"/>
    <w:rsid w:val="009A4EE4"/>
  </w:style>
  <w:style w:type="paragraph" w:customStyle="1" w:styleId="A4077C37AE004A3EBB012EAEAFC9A8AA">
    <w:name w:val="A4077C37AE004A3EBB012EAEAFC9A8AA"/>
    <w:rsid w:val="009A4EE4"/>
  </w:style>
  <w:style w:type="paragraph" w:customStyle="1" w:styleId="B3DEC0435DA54DAE9373D577F9E134FC">
    <w:name w:val="B3DEC0435DA54DAE9373D577F9E134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1DBF2BC6B9D944384551BF15455FC25" ma:contentTypeVersion="1" ma:contentTypeDescription="Create a new document." ma:contentTypeScope="" ma:versionID="a6b33992ab14115c562fc50527b28f9f">
  <xsd:schema xmlns:xsd="http://www.w3.org/2001/XMLSchema" xmlns:xs="http://www.w3.org/2001/XMLSchema" xmlns:p="http://schemas.microsoft.com/office/2006/metadata/properties" targetNamespace="http://schemas.microsoft.com/office/2006/metadata/properties" ma:root="true" ma:fieldsID="d1d58913b71d4352a14d4bc70ef5608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D0C3C3F-1F2C-44D3-AB13-DE9451BD9E9F}">
  <ds:schemaRefs>
    <ds:schemaRef ds:uri="http://schemas.openxmlformats.org/officeDocument/2006/bibliography"/>
  </ds:schemaRefs>
</ds:datastoreItem>
</file>

<file path=customXml/itemProps2.xml><?xml version="1.0" encoding="utf-8"?>
<ds:datastoreItem xmlns:ds="http://schemas.openxmlformats.org/officeDocument/2006/customXml" ds:itemID="{CDBDD670-7F63-4D3C-82C9-3D6AC00CE8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87B8BFB-28B6-43BD-8CC0-2AD715FFCA5B}">
  <ds:schemaRefs>
    <ds:schemaRef ds:uri="http://schemas.microsoft.com/sharepoint/v3/contenttype/forms"/>
  </ds:schemaRefs>
</ds:datastoreItem>
</file>

<file path=customXml/itemProps4.xml><?xml version="1.0" encoding="utf-8"?>
<ds:datastoreItem xmlns:ds="http://schemas.openxmlformats.org/officeDocument/2006/customXml" ds:itemID="{98EC07AE-7AA7-4C28-821C-E4168267D7F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Report-A4-Portrait.dotx</Template>
  <TotalTime>0</TotalTime>
  <Pages>38</Pages>
  <Words>6369</Words>
  <Characters>36305</Characters>
  <Application>Microsoft Office Word</Application>
  <DocSecurity>2</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2022-02-09T03:46:00Z</dcterms:created>
  <dcterms:modified xsi:type="dcterms:W3CDTF">2022-02-23T00:18:00Z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0x01010041DBF2BC6B9D944384551BF15455FC25</vt:lpwstr>
  </property>
</Properties>
</file>