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1A134" w14:textId="46B614AB" w:rsidR="00D20444" w:rsidRDefault="009C4CB8" w:rsidP="00D20444">
      <w:pPr>
        <w:pStyle w:val="Title"/>
        <w:spacing w:line="240" w:lineRule="auto"/>
      </w:pPr>
      <w:sdt>
        <w:sdtPr>
          <w:alias w:val="Heading 1"/>
          <w:tag w:val="Heading 1"/>
          <w:id w:val="-1382780461"/>
          <w:placeholder>
            <w:docPart w:val="E6B5827D48844891A813FE38DBB1C8BA"/>
          </w:placeholder>
          <w15:color w:val="FF0000"/>
        </w:sdtPr>
        <w:sdtEndPr/>
        <w:sdtContent>
          <w:r w:rsidR="006D5B9A">
            <w:t xml:space="preserve">Local Government Model </w:t>
          </w:r>
          <w:r w:rsidR="00550D8A">
            <w:t>Budget</w:t>
          </w:r>
        </w:sdtContent>
      </w:sdt>
    </w:p>
    <w:p w14:paraId="4A722C5F" w14:textId="61F39826" w:rsidR="00D20444" w:rsidRPr="00826AD5" w:rsidRDefault="009C4CB8" w:rsidP="00D20444">
      <w:pPr>
        <w:pStyle w:val="Subtitle"/>
      </w:pPr>
      <w:sdt>
        <w:sdtPr>
          <w:alias w:val="Subtitle"/>
          <w:tag w:val="Subtitle"/>
          <w:id w:val="-1434595189"/>
          <w:placeholder>
            <w:docPart w:val="76E555770C894C089D8E2CA582D5F752"/>
          </w:placeholder>
          <w15:color w:val="FF0000"/>
        </w:sdtPr>
        <w:sdtEndPr/>
        <w:sdtContent>
          <w:r w:rsidR="006D5B9A">
            <w:t>Summary of changes 202</w:t>
          </w:r>
          <w:r w:rsidR="00F9187A">
            <w:t>2</w:t>
          </w:r>
          <w:r w:rsidR="006D5B9A">
            <w:t>-2</w:t>
          </w:r>
          <w:r w:rsidR="00F9187A">
            <w:t>3</w:t>
          </w:r>
        </w:sdtContent>
      </w:sdt>
    </w:p>
    <w:p w14:paraId="6ED23A78" w14:textId="11C35F89" w:rsidR="001D78C9" w:rsidRPr="00845A61" w:rsidRDefault="006112E9" w:rsidP="00845A61">
      <w:pPr>
        <w:pStyle w:val="Heading2"/>
      </w:pPr>
      <w:r>
        <w:t xml:space="preserve">Local Government Model </w:t>
      </w:r>
      <w:r w:rsidR="00550D8A">
        <w:t>Budget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single" w:sz="8" w:space="0" w:color="201547" w:themeColor="text2"/>
          <w:right w:val="none" w:sz="0" w:space="0" w:color="auto"/>
          <w:insideH w:val="single" w:sz="4" w:space="0" w:color="201547" w:themeColor="text2"/>
          <w:insideV w:val="none" w:sz="0" w:space="0" w:color="auto"/>
        </w:tblBorders>
        <w:tblCellMar>
          <w:top w:w="57" w:type="dxa"/>
          <w:left w:w="57" w:type="dxa"/>
          <w:bottom w:w="57" w:type="dxa"/>
        </w:tblCellMar>
        <w:tblLook w:val="04A0" w:firstRow="1" w:lastRow="0" w:firstColumn="1" w:lastColumn="0" w:noHBand="0" w:noVBand="1"/>
        <w:tblCaption w:val="Table heading"/>
      </w:tblPr>
      <w:tblGrid>
        <w:gridCol w:w="1458"/>
        <w:gridCol w:w="7614"/>
      </w:tblGrid>
      <w:tr w:rsidR="006112E9" w:rsidRPr="001E1196" w14:paraId="0232FFAB" w14:textId="77777777" w:rsidTr="006112E9">
        <w:trPr>
          <w:cantSplit/>
          <w:tblHeader/>
        </w:trPr>
        <w:tc>
          <w:tcPr>
            <w:tcW w:w="1458" w:type="dxa"/>
            <w:tcBorders>
              <w:top w:val="nil"/>
              <w:bottom w:val="single" w:sz="8" w:space="0" w:color="201547" w:themeColor="text2"/>
            </w:tcBorders>
            <w:shd w:val="clear" w:color="auto" w:fill="D9D9D6" w:themeFill="background2"/>
          </w:tcPr>
          <w:p w14:paraId="121A003D" w14:textId="4561F127" w:rsidR="006112E9" w:rsidRPr="001E1196" w:rsidRDefault="005E1C54" w:rsidP="00287B00">
            <w:pPr>
              <w:pStyle w:val="TableColumnHeading"/>
            </w:pPr>
            <w:r>
              <w:t>REFERENCE</w:t>
            </w:r>
          </w:p>
        </w:tc>
        <w:tc>
          <w:tcPr>
            <w:tcW w:w="7614" w:type="dxa"/>
            <w:tcBorders>
              <w:top w:val="nil"/>
              <w:bottom w:val="single" w:sz="8" w:space="0" w:color="201547" w:themeColor="text2"/>
            </w:tcBorders>
            <w:shd w:val="clear" w:color="auto" w:fill="D9D9D6" w:themeFill="background2"/>
          </w:tcPr>
          <w:p w14:paraId="17E9DF94" w14:textId="6D03EC1D" w:rsidR="006112E9" w:rsidRPr="001E1196" w:rsidRDefault="00285B15" w:rsidP="00287B00">
            <w:pPr>
              <w:pStyle w:val="TableColumnHeading"/>
            </w:pPr>
            <w:r>
              <w:t>CHANGE</w:t>
            </w:r>
          </w:p>
        </w:tc>
      </w:tr>
      <w:tr w:rsidR="00F64B59" w:rsidRPr="003E7A8D" w14:paraId="34D0682B" w14:textId="77777777" w:rsidTr="001B218E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3343196C" w14:textId="14779B00" w:rsidR="00F64B59" w:rsidRPr="007915BA" w:rsidRDefault="00F64B59" w:rsidP="005C2086">
            <w:pPr>
              <w:pStyle w:val="Table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Section 3 – Comprehensive Income Statement</w:t>
            </w:r>
          </w:p>
        </w:tc>
        <w:tc>
          <w:tcPr>
            <w:tcW w:w="7614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303322F2" w14:textId="32AD32A4" w:rsidR="00F64B59" w:rsidRPr="007915BA" w:rsidRDefault="005B4592" w:rsidP="005C2086">
            <w:pPr>
              <w:pStyle w:val="TableText"/>
              <w:rPr>
                <w:color w:val="000000" w:themeColor="text1"/>
              </w:rPr>
            </w:pPr>
            <w:r w:rsidRPr="005B4592">
              <w:rPr>
                <w:color w:val="000000" w:themeColor="text1"/>
              </w:rPr>
              <w:t>A sub-total has been added under the Other comprehensive income items, before the total comprehensive result, and formulas amended accordingly.</w:t>
            </w:r>
          </w:p>
        </w:tc>
      </w:tr>
      <w:tr w:rsidR="005C2086" w:rsidRPr="003E7A8D" w14:paraId="3970A7FC" w14:textId="77777777" w:rsidTr="001B218E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6581ABAC" w14:textId="41E4CEBB" w:rsidR="005C2086" w:rsidRPr="007915BA" w:rsidRDefault="00380E31" w:rsidP="005C2086">
            <w:pPr>
              <w:pStyle w:val="TableText"/>
              <w:rPr>
                <w:color w:val="000000" w:themeColor="text1"/>
              </w:rPr>
            </w:pPr>
            <w:r w:rsidRPr="007915BA">
              <w:rPr>
                <w:color w:val="000000" w:themeColor="text1"/>
              </w:rPr>
              <w:t>Section 3</w:t>
            </w:r>
            <w:r w:rsidR="00516678" w:rsidRPr="007915BA">
              <w:rPr>
                <w:color w:val="000000" w:themeColor="text1"/>
              </w:rPr>
              <w:t xml:space="preserve"> - </w:t>
            </w:r>
            <w:r w:rsidR="005C2086" w:rsidRPr="007915BA">
              <w:rPr>
                <w:color w:val="000000" w:themeColor="text1"/>
              </w:rPr>
              <w:t>Balance Sheet</w:t>
            </w:r>
          </w:p>
        </w:tc>
        <w:tc>
          <w:tcPr>
            <w:tcW w:w="7614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3AA3D008" w14:textId="5C2E9066" w:rsidR="005C2086" w:rsidRPr="007915BA" w:rsidRDefault="005C2086" w:rsidP="005C2086">
            <w:pPr>
              <w:pStyle w:val="TableText"/>
              <w:rPr>
                <w:color w:val="000000" w:themeColor="text1"/>
              </w:rPr>
            </w:pPr>
            <w:r w:rsidRPr="007915BA">
              <w:rPr>
                <w:color w:val="000000" w:themeColor="text1"/>
              </w:rPr>
              <w:t xml:space="preserve">New line item added to </w:t>
            </w:r>
            <w:r w:rsidR="00516678" w:rsidRPr="007915BA">
              <w:rPr>
                <w:color w:val="000000" w:themeColor="text1"/>
              </w:rPr>
              <w:t xml:space="preserve">current liabilities to </w:t>
            </w:r>
            <w:r w:rsidRPr="007915BA">
              <w:rPr>
                <w:color w:val="000000" w:themeColor="text1"/>
              </w:rPr>
              <w:t xml:space="preserve">reflect unearned income / revenue recognised under </w:t>
            </w:r>
            <w:r w:rsidRPr="007915BA">
              <w:rPr>
                <w:i/>
                <w:iCs/>
                <w:color w:val="000000" w:themeColor="text1"/>
              </w:rPr>
              <w:t xml:space="preserve">AASB 1058 Income of Not-for-Profit Entities </w:t>
            </w:r>
            <w:r w:rsidRPr="007915BA">
              <w:rPr>
                <w:color w:val="000000" w:themeColor="text1"/>
              </w:rPr>
              <w:t xml:space="preserve">or </w:t>
            </w:r>
            <w:r w:rsidRPr="007915BA">
              <w:rPr>
                <w:i/>
                <w:iCs/>
                <w:color w:val="000000" w:themeColor="text1"/>
              </w:rPr>
              <w:t xml:space="preserve">AASB 15 Revenue from Contracts with Customers </w:t>
            </w:r>
            <w:r w:rsidRPr="007915BA">
              <w:rPr>
                <w:color w:val="000000" w:themeColor="text1"/>
              </w:rPr>
              <w:t>and to match the Model Accounts.</w:t>
            </w:r>
          </w:p>
        </w:tc>
      </w:tr>
      <w:tr w:rsidR="00F267E7" w:rsidRPr="003E7A8D" w14:paraId="511E0ED4" w14:textId="77777777" w:rsidTr="001B218E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6AA7D21D" w14:textId="12E2560C" w:rsidR="00F267E7" w:rsidRPr="007915BA" w:rsidRDefault="00F267E7" w:rsidP="005C2086">
            <w:pPr>
              <w:pStyle w:val="Table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Section 3 – Statement of Human Resources</w:t>
            </w:r>
          </w:p>
        </w:tc>
        <w:tc>
          <w:tcPr>
            <w:tcW w:w="7614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433486A4" w14:textId="50B2B449" w:rsidR="00F267E7" w:rsidRPr="007915BA" w:rsidRDefault="001D78F1" w:rsidP="005C2086">
            <w:pPr>
              <w:pStyle w:val="Table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Line items </w:t>
            </w:r>
            <w:r w:rsidR="00625B4B">
              <w:rPr>
                <w:color w:val="000000" w:themeColor="text1"/>
              </w:rPr>
              <w:t>for total permanent staff expenditure, other employee related expenditure</w:t>
            </w:r>
            <w:r w:rsidR="000F4665">
              <w:rPr>
                <w:color w:val="000000" w:themeColor="text1"/>
              </w:rPr>
              <w:t xml:space="preserve"> and capitalised labour costs have been removed from the summary of </w:t>
            </w:r>
            <w:r w:rsidR="001C47DB">
              <w:rPr>
                <w:color w:val="000000" w:themeColor="text1"/>
              </w:rPr>
              <w:t xml:space="preserve">the number of Full Time Equivalent (FTE) council staff </w:t>
            </w:r>
            <w:r w:rsidR="00E65910">
              <w:rPr>
                <w:color w:val="000000" w:themeColor="text1"/>
              </w:rPr>
              <w:t xml:space="preserve">to better reflect the </w:t>
            </w:r>
            <w:r w:rsidR="00034946">
              <w:rPr>
                <w:color w:val="000000" w:themeColor="text1"/>
              </w:rPr>
              <w:t>nature of the disclosure.</w:t>
            </w:r>
          </w:p>
        </w:tc>
      </w:tr>
      <w:tr w:rsidR="001B218E" w:rsidRPr="003E7A8D" w14:paraId="58D762DB" w14:textId="77777777" w:rsidTr="001B218E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5CB4B5BD" w14:textId="55BBAFD3" w:rsidR="001B218E" w:rsidRPr="007915BA" w:rsidRDefault="00EF22B8" w:rsidP="00A43C74">
            <w:pPr>
              <w:pStyle w:val="TableText"/>
              <w:rPr>
                <w:color w:val="000000" w:themeColor="text1"/>
              </w:rPr>
            </w:pPr>
            <w:r w:rsidRPr="007915BA">
              <w:rPr>
                <w:color w:val="000000" w:themeColor="text1"/>
              </w:rPr>
              <w:t>Section 3.1</w:t>
            </w:r>
          </w:p>
        </w:tc>
        <w:tc>
          <w:tcPr>
            <w:tcW w:w="7614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1BAD0CF9" w14:textId="25736CED" w:rsidR="001B218E" w:rsidRPr="007915BA" w:rsidRDefault="00E23B98" w:rsidP="00A43C74">
            <w:pPr>
              <w:pStyle w:val="TableText"/>
              <w:rPr>
                <w:color w:val="000000" w:themeColor="text1"/>
              </w:rPr>
            </w:pPr>
            <w:r w:rsidRPr="007915BA">
              <w:rPr>
                <w:color w:val="000000" w:themeColor="text1"/>
              </w:rPr>
              <w:t xml:space="preserve">The gender splits in the </w:t>
            </w:r>
            <w:r w:rsidR="003E7136" w:rsidRPr="007915BA">
              <w:rPr>
                <w:color w:val="000000" w:themeColor="text1"/>
              </w:rPr>
              <w:t>4-Year s</w:t>
            </w:r>
            <w:r w:rsidR="00EF22B8" w:rsidRPr="007915BA">
              <w:rPr>
                <w:color w:val="000000" w:themeColor="text1"/>
              </w:rPr>
              <w:t xml:space="preserve">ummary of </w:t>
            </w:r>
            <w:r w:rsidR="00E13E89" w:rsidRPr="007915BA">
              <w:rPr>
                <w:color w:val="000000" w:themeColor="text1"/>
              </w:rPr>
              <w:t xml:space="preserve">planned human resources </w:t>
            </w:r>
            <w:r w:rsidR="00CF14BE" w:rsidRPr="007915BA">
              <w:rPr>
                <w:color w:val="000000" w:themeColor="text1"/>
              </w:rPr>
              <w:t xml:space="preserve">expenditure </w:t>
            </w:r>
            <w:r w:rsidR="00D3770B" w:rsidRPr="007915BA">
              <w:rPr>
                <w:color w:val="000000" w:themeColor="text1"/>
              </w:rPr>
              <w:t xml:space="preserve">and FTE </w:t>
            </w:r>
            <w:r w:rsidR="00CF14BE" w:rsidRPr="007915BA">
              <w:rPr>
                <w:color w:val="000000" w:themeColor="text1"/>
              </w:rPr>
              <w:t xml:space="preserve">by employment type </w:t>
            </w:r>
            <w:r w:rsidR="00406C08" w:rsidRPr="007915BA">
              <w:rPr>
                <w:color w:val="000000" w:themeColor="text1"/>
              </w:rPr>
              <w:t xml:space="preserve">have been amended to reflect the </w:t>
            </w:r>
            <w:r w:rsidR="00143503" w:rsidRPr="007915BA">
              <w:rPr>
                <w:color w:val="000000" w:themeColor="text1"/>
              </w:rPr>
              <w:t xml:space="preserve">exact language in the </w:t>
            </w:r>
            <w:r w:rsidR="00F02706" w:rsidRPr="007915BA">
              <w:rPr>
                <w:color w:val="000000" w:themeColor="text1"/>
              </w:rPr>
              <w:t>Local Government (Planning and Reporting) Regulations 2020.</w:t>
            </w:r>
            <w:r w:rsidR="00BD7ACB" w:rsidRPr="007915BA">
              <w:rPr>
                <w:color w:val="000000" w:themeColor="text1"/>
              </w:rPr>
              <w:t xml:space="preserve"> The </w:t>
            </w:r>
            <w:r w:rsidR="00CC706D" w:rsidRPr="007915BA">
              <w:rPr>
                <w:color w:val="000000" w:themeColor="text1"/>
              </w:rPr>
              <w:t>regulations require</w:t>
            </w:r>
            <w:r w:rsidR="00887350" w:rsidRPr="007915BA">
              <w:rPr>
                <w:color w:val="000000" w:themeColor="text1"/>
              </w:rPr>
              <w:t xml:space="preserve"> the </w:t>
            </w:r>
            <w:r w:rsidR="00853F4E" w:rsidRPr="007915BA">
              <w:rPr>
                <w:color w:val="000000" w:themeColor="text1"/>
              </w:rPr>
              <w:t>summary of planned human resources</w:t>
            </w:r>
            <w:r w:rsidR="00887350" w:rsidRPr="007915BA">
              <w:rPr>
                <w:color w:val="000000" w:themeColor="text1"/>
              </w:rPr>
              <w:t xml:space="preserve"> </w:t>
            </w:r>
            <w:r w:rsidR="00BF4BDA" w:rsidRPr="007915BA">
              <w:rPr>
                <w:color w:val="000000" w:themeColor="text1"/>
              </w:rPr>
              <w:t xml:space="preserve">to disclose the following gender </w:t>
            </w:r>
            <w:r w:rsidR="00887350" w:rsidRPr="007915BA">
              <w:rPr>
                <w:color w:val="000000" w:themeColor="text1"/>
              </w:rPr>
              <w:t>classifications</w:t>
            </w:r>
            <w:r w:rsidR="00BF4BDA" w:rsidRPr="007915BA">
              <w:rPr>
                <w:color w:val="000000" w:themeColor="text1"/>
              </w:rPr>
              <w:t xml:space="preserve">: </w:t>
            </w:r>
            <w:r w:rsidR="006C0438" w:rsidRPr="007915BA">
              <w:rPr>
                <w:color w:val="000000" w:themeColor="text1"/>
              </w:rPr>
              <w:t>women, men, persons of self-described gender.</w:t>
            </w:r>
          </w:p>
        </w:tc>
      </w:tr>
      <w:tr w:rsidR="001E6D56" w:rsidRPr="003E7A8D" w14:paraId="242FC8BB" w14:textId="77777777" w:rsidTr="001B218E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122852FA" w14:textId="3A34D325" w:rsidR="001E6D56" w:rsidRPr="007915BA" w:rsidRDefault="001E6D56" w:rsidP="001E6D56">
            <w:pPr>
              <w:pStyle w:val="TableText"/>
              <w:rPr>
                <w:color w:val="000000" w:themeColor="text1"/>
              </w:rPr>
            </w:pPr>
            <w:r w:rsidRPr="007915BA">
              <w:rPr>
                <w:color w:val="000000" w:themeColor="text1"/>
              </w:rPr>
              <w:t>Section 3.1 (optional)</w:t>
            </w:r>
          </w:p>
        </w:tc>
        <w:tc>
          <w:tcPr>
            <w:tcW w:w="7614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3003FDE3" w14:textId="4E0340E9" w:rsidR="001E6D56" w:rsidRPr="007915BA" w:rsidRDefault="00E56F03" w:rsidP="001E6D56">
            <w:pPr>
              <w:pStyle w:val="TableText"/>
              <w:rPr>
                <w:color w:val="000000" w:themeColor="text1"/>
              </w:rPr>
            </w:pPr>
            <w:r w:rsidRPr="007915BA">
              <w:rPr>
                <w:color w:val="000000" w:themeColor="text1"/>
              </w:rPr>
              <w:t xml:space="preserve">An optional format has been included for the </w:t>
            </w:r>
            <w:r w:rsidR="00EE641A" w:rsidRPr="007915BA">
              <w:rPr>
                <w:color w:val="000000" w:themeColor="text1"/>
              </w:rPr>
              <w:t>4-Year summary of planned human resources expenditure and FTE</w:t>
            </w:r>
            <w:r w:rsidR="00160E50" w:rsidRPr="007915BA">
              <w:rPr>
                <w:color w:val="000000" w:themeColor="text1"/>
              </w:rPr>
              <w:t xml:space="preserve">. The </w:t>
            </w:r>
            <w:r w:rsidR="00917A5D" w:rsidRPr="007915BA">
              <w:rPr>
                <w:color w:val="000000" w:themeColor="text1"/>
              </w:rPr>
              <w:t>optional format allows for the inclusion of new and vacant positions in addition to th</w:t>
            </w:r>
            <w:r w:rsidR="00B748F0" w:rsidRPr="007915BA">
              <w:rPr>
                <w:color w:val="000000" w:themeColor="text1"/>
              </w:rPr>
              <w:t>e gender classifications required by the regulations. This format is optional</w:t>
            </w:r>
            <w:r w:rsidR="00650EF5" w:rsidRPr="007915BA">
              <w:rPr>
                <w:color w:val="000000" w:themeColor="text1"/>
              </w:rPr>
              <w:t xml:space="preserve"> and is not required by the regulations. </w:t>
            </w:r>
          </w:p>
        </w:tc>
      </w:tr>
      <w:tr w:rsidR="001B218E" w:rsidRPr="003E7A8D" w14:paraId="48192503" w14:textId="77777777" w:rsidTr="001B218E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32397A9E" w14:textId="6D5D340F" w:rsidR="001B218E" w:rsidRPr="007915BA" w:rsidRDefault="003E2D18" w:rsidP="00A43C74">
            <w:pPr>
              <w:pStyle w:val="TableText"/>
              <w:rPr>
                <w:color w:val="000000" w:themeColor="text1"/>
              </w:rPr>
            </w:pPr>
            <w:r w:rsidRPr="007915BA">
              <w:rPr>
                <w:color w:val="000000" w:themeColor="text1"/>
              </w:rPr>
              <w:t>Section 4.1.1</w:t>
            </w:r>
          </w:p>
        </w:tc>
        <w:tc>
          <w:tcPr>
            <w:tcW w:w="7614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6221DC9C" w14:textId="2110C5E2" w:rsidR="00DF2CB4" w:rsidRPr="007915BA" w:rsidRDefault="00DF2CB4" w:rsidP="00A43C74">
            <w:pPr>
              <w:pStyle w:val="TableText"/>
              <w:rPr>
                <w:color w:val="000000" w:themeColor="text1"/>
              </w:rPr>
            </w:pPr>
            <w:r w:rsidRPr="007915BA">
              <w:rPr>
                <w:color w:val="000000" w:themeColor="text1"/>
              </w:rPr>
              <w:t>Rate cap updated to 1.</w:t>
            </w:r>
            <w:r w:rsidR="00D3718D" w:rsidRPr="007915BA">
              <w:rPr>
                <w:color w:val="000000" w:themeColor="text1"/>
              </w:rPr>
              <w:t>7</w:t>
            </w:r>
            <w:r w:rsidRPr="007915BA">
              <w:rPr>
                <w:color w:val="000000" w:themeColor="text1"/>
              </w:rPr>
              <w:t>5% for 202</w:t>
            </w:r>
            <w:r w:rsidR="00C93463" w:rsidRPr="007915BA">
              <w:rPr>
                <w:color w:val="000000" w:themeColor="text1"/>
              </w:rPr>
              <w:t>2</w:t>
            </w:r>
            <w:r w:rsidRPr="007915BA">
              <w:rPr>
                <w:color w:val="000000" w:themeColor="text1"/>
              </w:rPr>
              <w:t>-2</w:t>
            </w:r>
            <w:r w:rsidR="00C93463" w:rsidRPr="007915BA">
              <w:rPr>
                <w:color w:val="000000" w:themeColor="text1"/>
              </w:rPr>
              <w:t>3</w:t>
            </w:r>
            <w:r w:rsidR="005C6B14" w:rsidRPr="007915BA">
              <w:rPr>
                <w:color w:val="000000" w:themeColor="text1"/>
              </w:rPr>
              <w:t xml:space="preserve"> year.</w:t>
            </w:r>
          </w:p>
        </w:tc>
      </w:tr>
      <w:tr w:rsidR="001B218E" w:rsidRPr="003E7A8D" w14:paraId="21F91829" w14:textId="77777777" w:rsidTr="001B218E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341817DC" w14:textId="20C49762" w:rsidR="001B218E" w:rsidRPr="007915BA" w:rsidRDefault="00BC5760" w:rsidP="00A43C74">
            <w:pPr>
              <w:pStyle w:val="TableText"/>
              <w:rPr>
                <w:color w:val="000000" w:themeColor="text1"/>
              </w:rPr>
            </w:pPr>
            <w:r w:rsidRPr="007915BA">
              <w:rPr>
                <w:color w:val="000000" w:themeColor="text1"/>
              </w:rPr>
              <w:t>Section 4.6</w:t>
            </w:r>
          </w:p>
        </w:tc>
        <w:tc>
          <w:tcPr>
            <w:tcW w:w="7614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1B583515" w14:textId="20E2DE6E" w:rsidR="001B218E" w:rsidRPr="007915BA" w:rsidRDefault="003C7D14" w:rsidP="00A43C74">
            <w:pPr>
              <w:pStyle w:val="TableText"/>
              <w:rPr>
                <w:color w:val="000000" w:themeColor="text1"/>
              </w:rPr>
            </w:pPr>
            <w:r w:rsidRPr="007915BA">
              <w:rPr>
                <w:color w:val="000000" w:themeColor="text1"/>
              </w:rPr>
              <w:t xml:space="preserve">Note renamed to better reflect </w:t>
            </w:r>
            <w:r w:rsidR="000F75B1" w:rsidRPr="007915BA">
              <w:rPr>
                <w:color w:val="000000" w:themeColor="text1"/>
              </w:rPr>
              <w:t>its</w:t>
            </w:r>
            <w:r w:rsidRPr="007915BA">
              <w:rPr>
                <w:color w:val="000000" w:themeColor="text1"/>
              </w:rPr>
              <w:t xml:space="preserve"> content</w:t>
            </w:r>
            <w:r w:rsidR="000F75B1" w:rsidRPr="007915BA">
              <w:rPr>
                <w:color w:val="000000" w:themeColor="text1"/>
              </w:rPr>
              <w:t>.</w:t>
            </w:r>
            <w:r w:rsidRPr="007915BA">
              <w:rPr>
                <w:color w:val="000000" w:themeColor="text1"/>
              </w:rPr>
              <w:t xml:space="preserve"> </w:t>
            </w:r>
            <w:r w:rsidR="000F75B1" w:rsidRPr="007915BA">
              <w:rPr>
                <w:color w:val="000000" w:themeColor="text1"/>
              </w:rPr>
              <w:t xml:space="preserve">The note was previously titled ‘Summary of Planned Capital Works Expenditure – for the four years ended </w:t>
            </w:r>
            <w:r w:rsidR="00256D88" w:rsidRPr="007915BA">
              <w:rPr>
                <w:color w:val="000000" w:themeColor="text1"/>
              </w:rPr>
              <w:t xml:space="preserve">30 June 2025’. Given the tables only cover the 3 subsequent years </w:t>
            </w:r>
            <w:r w:rsidR="0090459D" w:rsidRPr="007915BA">
              <w:rPr>
                <w:color w:val="000000" w:themeColor="text1"/>
              </w:rPr>
              <w:t xml:space="preserve">from the budget it has been renamed “Summary of Planned Capital Works Expenditure – for the </w:t>
            </w:r>
            <w:r w:rsidR="00D5071E" w:rsidRPr="007915BA">
              <w:rPr>
                <w:color w:val="000000" w:themeColor="text1"/>
              </w:rPr>
              <w:t>years ending 30 June 2024, 2025</w:t>
            </w:r>
            <w:r w:rsidR="000609B2" w:rsidRPr="007915BA">
              <w:rPr>
                <w:color w:val="000000" w:themeColor="text1"/>
              </w:rPr>
              <w:t xml:space="preserve"> and</w:t>
            </w:r>
            <w:r w:rsidR="00D5071E" w:rsidRPr="007915BA">
              <w:rPr>
                <w:color w:val="000000" w:themeColor="text1"/>
              </w:rPr>
              <w:t xml:space="preserve"> 2026</w:t>
            </w:r>
            <w:r w:rsidR="000609B2" w:rsidRPr="007915BA">
              <w:rPr>
                <w:color w:val="000000" w:themeColor="text1"/>
              </w:rPr>
              <w:t xml:space="preserve">”. </w:t>
            </w:r>
          </w:p>
        </w:tc>
      </w:tr>
      <w:tr w:rsidR="00A706C8" w:rsidRPr="003E7A8D" w14:paraId="4911C9B0" w14:textId="77777777" w:rsidTr="001B218E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2AAFB429" w14:textId="4643250F" w:rsidR="00A706C8" w:rsidRPr="007915BA" w:rsidRDefault="00A706C8" w:rsidP="00A43C74">
            <w:pPr>
              <w:pStyle w:val="TableText"/>
              <w:rPr>
                <w:color w:val="000000" w:themeColor="text1"/>
              </w:rPr>
            </w:pPr>
            <w:r w:rsidRPr="007915BA">
              <w:rPr>
                <w:color w:val="000000" w:themeColor="text1"/>
              </w:rPr>
              <w:t>Section 4.7</w:t>
            </w:r>
            <w:r w:rsidR="00124442" w:rsidRPr="007915BA">
              <w:rPr>
                <w:color w:val="000000" w:themeColor="text1"/>
              </w:rPr>
              <w:t xml:space="preserve"> (if applicable)</w:t>
            </w:r>
          </w:p>
        </w:tc>
        <w:tc>
          <w:tcPr>
            <w:tcW w:w="7614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319F5878" w14:textId="0A072F4E" w:rsidR="00A706C8" w:rsidRPr="007915BA" w:rsidRDefault="00124442" w:rsidP="00A43C74">
            <w:pPr>
              <w:pStyle w:val="TableText"/>
              <w:rPr>
                <w:color w:val="000000" w:themeColor="text1"/>
              </w:rPr>
            </w:pPr>
            <w:r w:rsidRPr="007915BA">
              <w:rPr>
                <w:color w:val="000000" w:themeColor="text1"/>
              </w:rPr>
              <w:t xml:space="preserve">New note disclosure added to </w:t>
            </w:r>
            <w:r w:rsidR="00FA2115" w:rsidRPr="007915BA">
              <w:rPr>
                <w:color w:val="000000" w:themeColor="text1"/>
              </w:rPr>
              <w:t>provide information about proposals to lease council land</w:t>
            </w:r>
            <w:r w:rsidR="00A43477" w:rsidRPr="007915BA">
              <w:rPr>
                <w:color w:val="000000" w:themeColor="text1"/>
              </w:rPr>
              <w:t xml:space="preserve">, if applicable. Section </w:t>
            </w:r>
            <w:r w:rsidR="00E869D9" w:rsidRPr="007915BA">
              <w:rPr>
                <w:color w:val="000000" w:themeColor="text1"/>
              </w:rPr>
              <w:t xml:space="preserve">115 </w:t>
            </w:r>
            <w:r w:rsidR="00A43477" w:rsidRPr="007915BA">
              <w:rPr>
                <w:color w:val="000000" w:themeColor="text1"/>
              </w:rPr>
              <w:t xml:space="preserve">of the </w:t>
            </w:r>
            <w:r w:rsidR="00A43477" w:rsidRPr="007915BA">
              <w:rPr>
                <w:i/>
                <w:iCs/>
                <w:color w:val="000000" w:themeColor="text1"/>
              </w:rPr>
              <w:t>Local Government Act 2020</w:t>
            </w:r>
            <w:r w:rsidR="00A43477" w:rsidRPr="007915BA">
              <w:rPr>
                <w:color w:val="000000" w:themeColor="text1"/>
              </w:rPr>
              <w:t xml:space="preserve"> requires</w:t>
            </w:r>
            <w:r w:rsidR="005824B4" w:rsidRPr="007915BA">
              <w:rPr>
                <w:color w:val="000000" w:themeColor="text1"/>
              </w:rPr>
              <w:t xml:space="preserve"> that a council must include any proposal to lease land in a financial year in the budget</w:t>
            </w:r>
            <w:r w:rsidR="00456A04" w:rsidRPr="007915BA">
              <w:rPr>
                <w:color w:val="000000" w:themeColor="text1"/>
              </w:rPr>
              <w:t xml:space="preserve">, subject to </w:t>
            </w:r>
            <w:r w:rsidR="00B00582" w:rsidRPr="007915BA">
              <w:rPr>
                <w:color w:val="000000" w:themeColor="text1"/>
              </w:rPr>
              <w:t xml:space="preserve">certain parameters </w:t>
            </w:r>
            <w:r w:rsidR="00796E0A" w:rsidRPr="007915BA">
              <w:rPr>
                <w:color w:val="000000" w:themeColor="text1"/>
              </w:rPr>
              <w:t xml:space="preserve">regarding the lease. </w:t>
            </w:r>
            <w:r w:rsidR="005824B4" w:rsidRPr="007915BA">
              <w:rPr>
                <w:color w:val="000000" w:themeColor="text1"/>
              </w:rPr>
              <w:t xml:space="preserve"> </w:t>
            </w:r>
            <w:r w:rsidR="00A43477" w:rsidRPr="007915BA">
              <w:rPr>
                <w:color w:val="000000" w:themeColor="text1"/>
              </w:rPr>
              <w:t xml:space="preserve">  </w:t>
            </w:r>
          </w:p>
        </w:tc>
      </w:tr>
      <w:tr w:rsidR="00943052" w:rsidRPr="003E7A8D" w14:paraId="36BBF319" w14:textId="77777777" w:rsidTr="001B218E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7183D2E9" w14:textId="0F681FCD" w:rsidR="00943052" w:rsidRPr="007915BA" w:rsidRDefault="000B4ED0" w:rsidP="007305E4">
            <w:pPr>
              <w:pStyle w:val="TableText"/>
              <w:rPr>
                <w:color w:val="000000" w:themeColor="text1"/>
              </w:rPr>
            </w:pPr>
            <w:r w:rsidRPr="007915BA">
              <w:rPr>
                <w:color w:val="000000" w:themeColor="text1"/>
              </w:rPr>
              <w:t>Throughout</w:t>
            </w:r>
          </w:p>
        </w:tc>
        <w:tc>
          <w:tcPr>
            <w:tcW w:w="7614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693F26AF" w14:textId="719DD424" w:rsidR="00943052" w:rsidRPr="007915BA" w:rsidRDefault="003B3FEF" w:rsidP="00C118BC">
            <w:pPr>
              <w:pStyle w:val="TableText"/>
              <w:rPr>
                <w:color w:val="000000" w:themeColor="text1"/>
              </w:rPr>
            </w:pPr>
            <w:r w:rsidRPr="007915BA">
              <w:rPr>
                <w:color w:val="000000" w:themeColor="text1"/>
              </w:rPr>
              <w:t xml:space="preserve">All dates have been rolled forward to reflect the 2022-23 </w:t>
            </w:r>
            <w:r w:rsidR="00DE3C67" w:rsidRPr="007915BA">
              <w:rPr>
                <w:color w:val="000000" w:themeColor="text1"/>
              </w:rPr>
              <w:t>budget</w:t>
            </w:r>
            <w:r w:rsidRPr="007915BA">
              <w:rPr>
                <w:color w:val="000000" w:themeColor="text1"/>
              </w:rPr>
              <w:t xml:space="preserve"> year</w:t>
            </w:r>
            <w:r w:rsidR="00DE3C67" w:rsidRPr="007915BA">
              <w:rPr>
                <w:color w:val="000000" w:themeColor="text1"/>
              </w:rPr>
              <w:t xml:space="preserve"> and 3 subsequent years</w:t>
            </w:r>
            <w:r w:rsidRPr="007915BA">
              <w:rPr>
                <w:color w:val="000000" w:themeColor="text1"/>
              </w:rPr>
              <w:t>.</w:t>
            </w:r>
            <w:r w:rsidR="000B4ED0" w:rsidRPr="007915BA">
              <w:rPr>
                <w:color w:val="000000" w:themeColor="text1"/>
              </w:rPr>
              <w:t xml:space="preserve"> </w:t>
            </w:r>
          </w:p>
        </w:tc>
      </w:tr>
      <w:tr w:rsidR="001B218E" w:rsidRPr="003E7A8D" w14:paraId="24301227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</w:tcBorders>
          </w:tcPr>
          <w:p w14:paraId="168E2E94" w14:textId="4ABE9E6C" w:rsidR="001B218E" w:rsidRPr="007915BA" w:rsidRDefault="001B218E" w:rsidP="001B218E">
            <w:pPr>
              <w:pStyle w:val="TableText"/>
              <w:rPr>
                <w:color w:val="000000" w:themeColor="text1"/>
              </w:rPr>
            </w:pPr>
            <w:r w:rsidRPr="007915BA">
              <w:rPr>
                <w:color w:val="000000" w:themeColor="text1"/>
              </w:rPr>
              <w:t>Throughout</w:t>
            </w:r>
          </w:p>
        </w:tc>
        <w:tc>
          <w:tcPr>
            <w:tcW w:w="7614" w:type="dxa"/>
            <w:tcBorders>
              <w:top w:val="single" w:sz="4" w:space="0" w:color="201547" w:themeColor="text2"/>
            </w:tcBorders>
          </w:tcPr>
          <w:p w14:paraId="679D9A29" w14:textId="5CDB7A52" w:rsidR="001B218E" w:rsidRPr="007915BA" w:rsidRDefault="001B218E" w:rsidP="001B218E">
            <w:pPr>
              <w:pStyle w:val="TableText"/>
              <w:rPr>
                <w:color w:val="000000" w:themeColor="text1"/>
              </w:rPr>
            </w:pPr>
            <w:r w:rsidRPr="007915BA">
              <w:rPr>
                <w:color w:val="000000" w:themeColor="text1"/>
              </w:rPr>
              <w:t>Corrected various spelling, typographical, formatting and other minor issues with the Model Budget</w:t>
            </w:r>
            <w:r w:rsidR="002A1CED" w:rsidRPr="007915BA">
              <w:rPr>
                <w:color w:val="000000" w:themeColor="text1"/>
              </w:rPr>
              <w:t>.</w:t>
            </w:r>
          </w:p>
        </w:tc>
      </w:tr>
    </w:tbl>
    <w:p w14:paraId="610E4F6E" w14:textId="24380788" w:rsidR="001D78C9" w:rsidRDefault="001D78C9" w:rsidP="003E7A8D"/>
    <w:p w14:paraId="1485AECC" w14:textId="114A435E" w:rsidR="006112E9" w:rsidRDefault="006112E9" w:rsidP="003E7A8D"/>
    <w:p w14:paraId="69072EA2" w14:textId="179C4321" w:rsidR="006112E9" w:rsidRDefault="006112E9" w:rsidP="006112E9">
      <w:pPr>
        <w:pStyle w:val="Heading2"/>
      </w:pPr>
      <w:r>
        <w:t>Better Practice Guide</w:t>
      </w:r>
      <w:r w:rsidR="001B218E">
        <w:t xml:space="preserve"> (BPG)</w:t>
      </w:r>
      <w:r>
        <w:t xml:space="preserve"> – Model </w:t>
      </w:r>
      <w:r w:rsidR="00550D8A">
        <w:t>Budget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single" w:sz="8" w:space="0" w:color="auto"/>
          <w:right w:val="none" w:sz="0" w:space="0" w:color="auto"/>
          <w:insideV w:val="none" w:sz="0" w:space="0" w:color="auto"/>
        </w:tblBorders>
        <w:tblCellMar>
          <w:top w:w="57" w:type="dxa"/>
          <w:left w:w="57" w:type="dxa"/>
          <w:bottom w:w="57" w:type="dxa"/>
        </w:tblCellMar>
        <w:tblLook w:val="04A0" w:firstRow="1" w:lastRow="0" w:firstColumn="1" w:lastColumn="0" w:noHBand="0" w:noVBand="1"/>
        <w:tblCaption w:val="Table heading"/>
      </w:tblPr>
      <w:tblGrid>
        <w:gridCol w:w="1458"/>
        <w:gridCol w:w="7614"/>
      </w:tblGrid>
      <w:tr w:rsidR="00285B15" w:rsidRPr="00F074A4" w14:paraId="48F82BBC" w14:textId="77777777" w:rsidTr="00285B15">
        <w:trPr>
          <w:cantSplit/>
          <w:tblHeader/>
        </w:trPr>
        <w:tc>
          <w:tcPr>
            <w:tcW w:w="1458" w:type="dxa"/>
            <w:shd w:val="clear" w:color="auto" w:fill="62BB46" w:themeFill="accent3"/>
          </w:tcPr>
          <w:p w14:paraId="7D0A1349" w14:textId="13EA7477" w:rsidR="00285B15" w:rsidRPr="00F074A4" w:rsidRDefault="00285B15" w:rsidP="00287B00">
            <w:pPr>
              <w:pStyle w:val="TableColumnHeading"/>
              <w:rPr>
                <w:color w:val="100249" w:themeColor="accent4"/>
              </w:rPr>
            </w:pPr>
            <w:r>
              <w:t>REFERENCE</w:t>
            </w:r>
          </w:p>
        </w:tc>
        <w:tc>
          <w:tcPr>
            <w:tcW w:w="7614" w:type="dxa"/>
            <w:shd w:val="clear" w:color="auto" w:fill="62BB46" w:themeFill="accent3"/>
          </w:tcPr>
          <w:p w14:paraId="4BA9B7AC" w14:textId="0FA5964E" w:rsidR="00285B15" w:rsidRPr="00F074A4" w:rsidRDefault="00285B15" w:rsidP="00287B00">
            <w:pPr>
              <w:pStyle w:val="TableColumnHeading"/>
              <w:rPr>
                <w:color w:val="100249" w:themeColor="accent4"/>
              </w:rPr>
            </w:pPr>
            <w:r>
              <w:t>CHANGE</w:t>
            </w:r>
          </w:p>
        </w:tc>
      </w:tr>
      <w:tr w:rsidR="004156F0" w:rsidRPr="003E7A8D" w14:paraId="6C47926F" w14:textId="77777777" w:rsidTr="00285B15">
        <w:trPr>
          <w:cantSplit/>
        </w:trPr>
        <w:tc>
          <w:tcPr>
            <w:tcW w:w="1458" w:type="dxa"/>
          </w:tcPr>
          <w:p w14:paraId="1FBAEEFA" w14:textId="09526002" w:rsidR="004156F0" w:rsidRPr="00AA570E" w:rsidRDefault="004156F0" w:rsidP="004156F0">
            <w:pPr>
              <w:pStyle w:val="TableText"/>
              <w:rPr>
                <w:color w:val="auto"/>
              </w:rPr>
            </w:pPr>
            <w:r w:rsidRPr="00AA570E">
              <w:rPr>
                <w:color w:val="auto"/>
              </w:rPr>
              <w:t>Throughout</w:t>
            </w:r>
          </w:p>
        </w:tc>
        <w:tc>
          <w:tcPr>
            <w:tcW w:w="7614" w:type="dxa"/>
          </w:tcPr>
          <w:p w14:paraId="616EA1F1" w14:textId="77777777" w:rsidR="004156F0" w:rsidRPr="00AA570E" w:rsidRDefault="004156F0" w:rsidP="004156F0">
            <w:pPr>
              <w:pStyle w:val="TableText"/>
              <w:rPr>
                <w:color w:val="auto"/>
              </w:rPr>
            </w:pPr>
            <w:r w:rsidRPr="00AA570E">
              <w:rPr>
                <w:color w:val="auto"/>
              </w:rPr>
              <w:t xml:space="preserve">All dates have been rolled forward to reflect the 2022-23 budget year and </w:t>
            </w:r>
            <w:r w:rsidR="00236B83" w:rsidRPr="00AA570E">
              <w:rPr>
                <w:color w:val="auto"/>
              </w:rPr>
              <w:t>3 subsequent years</w:t>
            </w:r>
            <w:r w:rsidRPr="00AA570E">
              <w:rPr>
                <w:color w:val="auto"/>
              </w:rPr>
              <w:t>.</w:t>
            </w:r>
            <w:r w:rsidR="009D5B7B">
              <w:rPr>
                <w:color w:val="auto"/>
              </w:rPr>
              <w:t xml:space="preserve"> Text has also been updated</w:t>
            </w:r>
            <w:r w:rsidR="00011AE7">
              <w:rPr>
                <w:color w:val="auto"/>
              </w:rPr>
              <w:t xml:space="preserve"> to reflect th</w:t>
            </w:r>
            <w:r w:rsidR="00426570">
              <w:rPr>
                <w:color w:val="auto"/>
              </w:rPr>
              <w:t>at this is the</w:t>
            </w:r>
            <w:r w:rsidR="00011AE7">
              <w:rPr>
                <w:color w:val="auto"/>
              </w:rPr>
              <w:t xml:space="preserve"> second year of preparing a budget under the </w:t>
            </w:r>
            <w:r w:rsidR="00011AE7" w:rsidRPr="00E201A2">
              <w:rPr>
                <w:i/>
                <w:iCs/>
                <w:color w:val="auto"/>
              </w:rPr>
              <w:t>Local Government Act 2020</w:t>
            </w:r>
            <w:r w:rsidR="00426570">
              <w:rPr>
                <w:color w:val="auto"/>
              </w:rPr>
              <w:t>, including in relation to the Integrated Strategic Planning and Reporting Framework.</w:t>
            </w:r>
          </w:p>
        </w:tc>
      </w:tr>
      <w:tr w:rsidR="004156F0" w:rsidRPr="003E7A8D" w14:paraId="02B7479A" w14:textId="77777777" w:rsidTr="00285B15">
        <w:trPr>
          <w:cantSplit/>
        </w:trPr>
        <w:tc>
          <w:tcPr>
            <w:tcW w:w="1458" w:type="dxa"/>
          </w:tcPr>
          <w:p w14:paraId="1BA435FE" w14:textId="5712C9F8" w:rsidR="004156F0" w:rsidRPr="00AA570E" w:rsidRDefault="004156F0" w:rsidP="004156F0">
            <w:pPr>
              <w:pStyle w:val="TableText"/>
              <w:rPr>
                <w:color w:val="auto"/>
              </w:rPr>
            </w:pPr>
            <w:r w:rsidRPr="00AA570E">
              <w:rPr>
                <w:color w:val="auto"/>
              </w:rPr>
              <w:t>A message from LGV</w:t>
            </w:r>
          </w:p>
        </w:tc>
        <w:tc>
          <w:tcPr>
            <w:tcW w:w="7614" w:type="dxa"/>
          </w:tcPr>
          <w:p w14:paraId="05B81982" w14:textId="77777777" w:rsidR="004156F0" w:rsidRPr="00AA570E" w:rsidRDefault="004156F0" w:rsidP="004156F0">
            <w:pPr>
              <w:pStyle w:val="TableText"/>
              <w:rPr>
                <w:color w:val="auto"/>
              </w:rPr>
            </w:pPr>
            <w:r w:rsidRPr="00AA570E">
              <w:rPr>
                <w:color w:val="auto"/>
              </w:rPr>
              <w:t>Introductory remarks from Local Government Victoria have been updated in the 202</w:t>
            </w:r>
            <w:r w:rsidR="006D68F7" w:rsidRPr="00AA570E">
              <w:rPr>
                <w:color w:val="auto"/>
              </w:rPr>
              <w:t>2</w:t>
            </w:r>
            <w:r w:rsidRPr="00AA570E">
              <w:rPr>
                <w:color w:val="auto"/>
              </w:rPr>
              <w:t>-2</w:t>
            </w:r>
            <w:r w:rsidR="006D68F7" w:rsidRPr="00AA570E">
              <w:rPr>
                <w:color w:val="auto"/>
              </w:rPr>
              <w:t>3</w:t>
            </w:r>
            <w:r w:rsidRPr="00AA570E">
              <w:rPr>
                <w:color w:val="auto"/>
              </w:rPr>
              <w:t xml:space="preserve"> version.</w:t>
            </w:r>
          </w:p>
        </w:tc>
      </w:tr>
      <w:tr w:rsidR="004156F0" w:rsidRPr="003E7A8D" w14:paraId="0512833F" w14:textId="77777777" w:rsidTr="00285B15">
        <w:trPr>
          <w:cantSplit/>
        </w:trPr>
        <w:tc>
          <w:tcPr>
            <w:tcW w:w="1458" w:type="dxa"/>
          </w:tcPr>
          <w:p w14:paraId="16E5F91D" w14:textId="1F3424FE" w:rsidR="004156F0" w:rsidRPr="00AA570E" w:rsidRDefault="004156F0" w:rsidP="004156F0">
            <w:pPr>
              <w:pStyle w:val="TableText"/>
              <w:rPr>
                <w:color w:val="auto"/>
              </w:rPr>
            </w:pPr>
            <w:r w:rsidRPr="00AA570E">
              <w:rPr>
                <w:color w:val="auto"/>
              </w:rPr>
              <w:lastRenderedPageBreak/>
              <w:t>Introduction</w:t>
            </w:r>
          </w:p>
        </w:tc>
        <w:tc>
          <w:tcPr>
            <w:tcW w:w="7614" w:type="dxa"/>
          </w:tcPr>
          <w:p w14:paraId="0F9292B2" w14:textId="2E7BF7D2" w:rsidR="004156F0" w:rsidRPr="00AA570E" w:rsidRDefault="004156F0" w:rsidP="004156F0">
            <w:pPr>
              <w:pStyle w:val="TableText"/>
              <w:rPr>
                <w:color w:val="auto"/>
              </w:rPr>
            </w:pPr>
            <w:r w:rsidRPr="00AA570E">
              <w:rPr>
                <w:color w:val="auto"/>
              </w:rPr>
              <w:t xml:space="preserve">The introduction has been updated to reflect the latest VAGO values for the value of community assets and infrastructure and operating expenditure. </w:t>
            </w:r>
          </w:p>
        </w:tc>
      </w:tr>
      <w:tr w:rsidR="004156F0" w:rsidRPr="003E7A8D" w14:paraId="3948549E" w14:textId="77777777" w:rsidTr="00285B15">
        <w:trPr>
          <w:cantSplit/>
        </w:trPr>
        <w:tc>
          <w:tcPr>
            <w:tcW w:w="1458" w:type="dxa"/>
          </w:tcPr>
          <w:p w14:paraId="14D324AA" w14:textId="55FC8922" w:rsidR="004156F0" w:rsidRPr="00AA570E" w:rsidRDefault="004156F0" w:rsidP="004156F0">
            <w:pPr>
              <w:pStyle w:val="TableText"/>
              <w:rPr>
                <w:color w:val="auto"/>
              </w:rPr>
            </w:pPr>
            <w:r w:rsidRPr="00AA570E">
              <w:rPr>
                <w:color w:val="auto"/>
              </w:rPr>
              <w:t>Introduction</w:t>
            </w:r>
          </w:p>
        </w:tc>
        <w:tc>
          <w:tcPr>
            <w:tcW w:w="7614" w:type="dxa"/>
          </w:tcPr>
          <w:p w14:paraId="03323C84" w14:textId="344C5110" w:rsidR="004156F0" w:rsidRPr="00AA570E" w:rsidRDefault="004156F0" w:rsidP="004156F0">
            <w:pPr>
              <w:pStyle w:val="TableText"/>
              <w:rPr>
                <w:color w:val="auto"/>
              </w:rPr>
            </w:pPr>
            <w:r w:rsidRPr="00AA570E">
              <w:rPr>
                <w:color w:val="auto"/>
              </w:rPr>
              <w:t xml:space="preserve">The table setting out the membership of the Model </w:t>
            </w:r>
            <w:r w:rsidR="00230043" w:rsidRPr="00AA570E">
              <w:rPr>
                <w:color w:val="auto"/>
              </w:rPr>
              <w:t>Budget</w:t>
            </w:r>
            <w:r w:rsidRPr="00AA570E">
              <w:rPr>
                <w:color w:val="auto"/>
              </w:rPr>
              <w:t xml:space="preserve"> 202</w:t>
            </w:r>
            <w:r w:rsidR="00230043" w:rsidRPr="00AA570E">
              <w:rPr>
                <w:color w:val="auto"/>
              </w:rPr>
              <w:t>2</w:t>
            </w:r>
            <w:r w:rsidRPr="00AA570E">
              <w:rPr>
                <w:color w:val="auto"/>
              </w:rPr>
              <w:t>-2</w:t>
            </w:r>
            <w:r w:rsidR="00230043" w:rsidRPr="00AA570E">
              <w:rPr>
                <w:color w:val="auto"/>
              </w:rPr>
              <w:t>3</w:t>
            </w:r>
            <w:r w:rsidRPr="00AA570E">
              <w:rPr>
                <w:color w:val="auto"/>
              </w:rPr>
              <w:t xml:space="preserve"> working group has been updated.</w:t>
            </w:r>
          </w:p>
        </w:tc>
      </w:tr>
      <w:tr w:rsidR="004156F0" w:rsidRPr="003E7A8D" w14:paraId="6E6E0870" w14:textId="77777777" w:rsidTr="00285B15">
        <w:trPr>
          <w:cantSplit/>
        </w:trPr>
        <w:tc>
          <w:tcPr>
            <w:tcW w:w="1458" w:type="dxa"/>
          </w:tcPr>
          <w:p w14:paraId="18849B0E" w14:textId="59E3744A" w:rsidR="004156F0" w:rsidRPr="00AA570E" w:rsidRDefault="004156F0" w:rsidP="004156F0">
            <w:pPr>
              <w:pStyle w:val="TableText"/>
              <w:rPr>
                <w:color w:val="auto"/>
              </w:rPr>
            </w:pPr>
            <w:r w:rsidRPr="00AA570E">
              <w:rPr>
                <w:color w:val="auto"/>
              </w:rPr>
              <w:t>Local Government Model Budget (Guidance)</w:t>
            </w:r>
          </w:p>
        </w:tc>
        <w:tc>
          <w:tcPr>
            <w:tcW w:w="7614" w:type="dxa"/>
          </w:tcPr>
          <w:p w14:paraId="323D22D5" w14:textId="6D73DC09" w:rsidR="004156F0" w:rsidRPr="00AA570E" w:rsidRDefault="00512706" w:rsidP="004156F0">
            <w:pPr>
              <w:pStyle w:val="TableText"/>
              <w:rPr>
                <w:color w:val="auto"/>
              </w:rPr>
            </w:pPr>
            <w:r w:rsidRPr="00AA570E">
              <w:rPr>
                <w:color w:val="auto"/>
              </w:rPr>
              <w:t xml:space="preserve">Additional guidance note added at G18 regarding proposals to lease council land. </w:t>
            </w:r>
            <w:r w:rsidR="00FA0D3B" w:rsidRPr="00AA570E">
              <w:rPr>
                <w:color w:val="auto"/>
              </w:rPr>
              <w:t xml:space="preserve">Section 115 of the </w:t>
            </w:r>
            <w:r w:rsidR="00FA0D3B" w:rsidRPr="00AA570E">
              <w:rPr>
                <w:i/>
                <w:iCs/>
                <w:color w:val="auto"/>
              </w:rPr>
              <w:t>Local Government Act 2020</w:t>
            </w:r>
            <w:r w:rsidR="00FA0D3B" w:rsidRPr="00AA570E">
              <w:rPr>
                <w:color w:val="auto"/>
              </w:rPr>
              <w:t xml:space="preserve"> requires that a council must include any proposal to lease land in a financial year in the budget, subject to certain parameters regarding the lease.    </w:t>
            </w:r>
          </w:p>
        </w:tc>
      </w:tr>
      <w:tr w:rsidR="004156F0" w:rsidRPr="003E7A8D" w14:paraId="2E937AC7" w14:textId="77777777" w:rsidTr="00285B15">
        <w:trPr>
          <w:cantSplit/>
        </w:trPr>
        <w:tc>
          <w:tcPr>
            <w:tcW w:w="1458" w:type="dxa"/>
          </w:tcPr>
          <w:p w14:paraId="36E8A85F" w14:textId="0DEF4543" w:rsidR="004156F0" w:rsidRPr="00AA570E" w:rsidRDefault="004156F0" w:rsidP="004156F0">
            <w:pPr>
              <w:pStyle w:val="TableText"/>
              <w:rPr>
                <w:color w:val="auto"/>
              </w:rPr>
            </w:pPr>
            <w:r w:rsidRPr="00AA570E">
              <w:rPr>
                <w:color w:val="auto"/>
              </w:rPr>
              <w:t>Compliance checklist</w:t>
            </w:r>
          </w:p>
        </w:tc>
        <w:tc>
          <w:tcPr>
            <w:tcW w:w="7614" w:type="dxa"/>
          </w:tcPr>
          <w:p w14:paraId="1690081A" w14:textId="141C1295" w:rsidR="004156F0" w:rsidRPr="00AA570E" w:rsidRDefault="00CF2DA1" w:rsidP="004156F0">
            <w:pPr>
              <w:pStyle w:val="TableText"/>
              <w:rPr>
                <w:color w:val="auto"/>
              </w:rPr>
            </w:pPr>
            <w:r w:rsidRPr="00AA570E">
              <w:rPr>
                <w:color w:val="auto"/>
              </w:rPr>
              <w:t xml:space="preserve">Checklist updated to reflect the </w:t>
            </w:r>
            <w:r w:rsidR="000A2989" w:rsidRPr="00AA570E">
              <w:rPr>
                <w:color w:val="auto"/>
              </w:rPr>
              <w:t>requirement to disclose proposals to lease council land</w:t>
            </w:r>
            <w:r w:rsidR="00FD36D5" w:rsidRPr="00AA570E">
              <w:rPr>
                <w:color w:val="auto"/>
              </w:rPr>
              <w:t xml:space="preserve"> (if applicable)</w:t>
            </w:r>
            <w:r w:rsidR="000A2989" w:rsidRPr="00AA570E">
              <w:rPr>
                <w:color w:val="auto"/>
              </w:rPr>
              <w:t xml:space="preserve"> </w:t>
            </w:r>
            <w:r w:rsidR="003C52F9" w:rsidRPr="00AA570E">
              <w:rPr>
                <w:color w:val="auto"/>
              </w:rPr>
              <w:t>under section</w:t>
            </w:r>
            <w:r w:rsidR="00FD36D5" w:rsidRPr="00AA570E">
              <w:rPr>
                <w:color w:val="auto"/>
              </w:rPr>
              <w:t xml:space="preserve"> 115 of the </w:t>
            </w:r>
            <w:r w:rsidR="00FD36D5" w:rsidRPr="00AA570E">
              <w:rPr>
                <w:i/>
                <w:iCs/>
                <w:color w:val="auto"/>
              </w:rPr>
              <w:t>Local Government Act 2020</w:t>
            </w:r>
            <w:r w:rsidR="00FD36D5" w:rsidRPr="00AA570E">
              <w:rPr>
                <w:color w:val="auto"/>
              </w:rPr>
              <w:t>.</w:t>
            </w:r>
          </w:p>
        </w:tc>
      </w:tr>
      <w:tr w:rsidR="004156F0" w:rsidRPr="003E7A8D" w14:paraId="0D75915B" w14:textId="77777777" w:rsidTr="00285B15">
        <w:trPr>
          <w:cantSplit/>
        </w:trPr>
        <w:tc>
          <w:tcPr>
            <w:tcW w:w="1458" w:type="dxa"/>
          </w:tcPr>
          <w:p w14:paraId="3403715B" w14:textId="670503CE" w:rsidR="004156F0" w:rsidRPr="00AA570E" w:rsidRDefault="004156F0" w:rsidP="004156F0">
            <w:pPr>
              <w:pStyle w:val="TableText"/>
              <w:rPr>
                <w:color w:val="auto"/>
              </w:rPr>
            </w:pPr>
            <w:r w:rsidRPr="00AA570E">
              <w:rPr>
                <w:color w:val="auto"/>
              </w:rPr>
              <w:t>References</w:t>
            </w:r>
          </w:p>
        </w:tc>
        <w:tc>
          <w:tcPr>
            <w:tcW w:w="7614" w:type="dxa"/>
          </w:tcPr>
          <w:p w14:paraId="11A1F661" w14:textId="6CEF43A5" w:rsidR="004156F0" w:rsidRPr="00AA570E" w:rsidRDefault="004156F0" w:rsidP="004156F0">
            <w:pPr>
              <w:pStyle w:val="TableText"/>
              <w:rPr>
                <w:color w:val="auto"/>
              </w:rPr>
            </w:pPr>
            <w:r w:rsidRPr="00AA570E">
              <w:rPr>
                <w:color w:val="auto"/>
              </w:rPr>
              <w:t>Updated references to other related publications.</w:t>
            </w:r>
          </w:p>
        </w:tc>
      </w:tr>
      <w:tr w:rsidR="004156F0" w:rsidRPr="003E7A8D" w14:paraId="00F5241A" w14:textId="77777777" w:rsidTr="00285B15">
        <w:trPr>
          <w:cantSplit/>
        </w:trPr>
        <w:tc>
          <w:tcPr>
            <w:tcW w:w="1458" w:type="dxa"/>
          </w:tcPr>
          <w:p w14:paraId="7255F751" w14:textId="3FE83B25" w:rsidR="004156F0" w:rsidRPr="00AA570E" w:rsidRDefault="004156F0" w:rsidP="004156F0">
            <w:pPr>
              <w:pStyle w:val="TableText"/>
              <w:rPr>
                <w:color w:val="auto"/>
              </w:rPr>
            </w:pPr>
            <w:r w:rsidRPr="00AA570E">
              <w:rPr>
                <w:color w:val="auto"/>
              </w:rPr>
              <w:t>Throughout</w:t>
            </w:r>
          </w:p>
        </w:tc>
        <w:tc>
          <w:tcPr>
            <w:tcW w:w="7614" w:type="dxa"/>
          </w:tcPr>
          <w:p w14:paraId="355B0C57" w14:textId="073C5335" w:rsidR="004156F0" w:rsidRPr="00AA570E" w:rsidRDefault="004156F0" w:rsidP="004156F0">
            <w:pPr>
              <w:pStyle w:val="TableText"/>
              <w:rPr>
                <w:color w:val="auto"/>
              </w:rPr>
            </w:pPr>
            <w:r w:rsidRPr="00AA570E">
              <w:rPr>
                <w:color w:val="auto"/>
              </w:rPr>
              <w:t>Corrected various spelling, typographical, formatting and other minor issues with the BPG.</w:t>
            </w:r>
          </w:p>
        </w:tc>
      </w:tr>
    </w:tbl>
    <w:p w14:paraId="5776994A" w14:textId="77777777" w:rsidR="00F24E4F" w:rsidRPr="001D78C9" w:rsidRDefault="00F24E4F" w:rsidP="003E7A8D"/>
    <w:p w14:paraId="7AB8B34B" w14:textId="77777777" w:rsidR="0072576F" w:rsidRPr="003E7A8D" w:rsidRDefault="0072576F" w:rsidP="003E7A8D">
      <w:pPr>
        <w:pStyle w:val="Normalnospace"/>
      </w:pPr>
      <w:r w:rsidRPr="003E7A8D">
        <w:t xml:space="preserve">Department of Jobs, Precincts and Regions </w:t>
      </w:r>
    </w:p>
    <w:p w14:paraId="1AC34DF8" w14:textId="77777777" w:rsidR="00DB0772" w:rsidRDefault="001D26CA" w:rsidP="003E7A8D">
      <w:pPr>
        <w:pStyle w:val="Normalnospace"/>
      </w:pPr>
      <w:r>
        <w:t>1 Spring Street Melbourne Victoria 3000</w:t>
      </w:r>
    </w:p>
    <w:p w14:paraId="5192D12D" w14:textId="77777777" w:rsidR="004A5B89" w:rsidRDefault="004A5B89" w:rsidP="0003420B">
      <w:r w:rsidRPr="004A5B89">
        <w:t>Telephone (03) 9651 9999</w:t>
      </w:r>
    </w:p>
    <w:p w14:paraId="086F7A07" w14:textId="77777777" w:rsidR="00DB0772" w:rsidRDefault="001D26CA" w:rsidP="0003420B">
      <w:r>
        <w:t xml:space="preserve">© Copyright State of Victoria, </w:t>
      </w:r>
    </w:p>
    <w:p w14:paraId="37A90761" w14:textId="77777777" w:rsidR="001D26CA" w:rsidRDefault="0072576F" w:rsidP="0003420B">
      <w:r w:rsidRPr="00E02831">
        <w:t xml:space="preserve">Department of Jobs, </w:t>
      </w:r>
      <w:r w:rsidRPr="005E284D">
        <w:rPr>
          <w:lang w:val="en-US"/>
        </w:rPr>
        <w:t>Precincts and Regions</w:t>
      </w:r>
      <w:r w:rsidRPr="00E02831">
        <w:t xml:space="preserve"> </w:t>
      </w:r>
      <w:r w:rsidR="004A5B89">
        <w:t>201</w:t>
      </w:r>
      <w:r>
        <w:t>9</w:t>
      </w:r>
    </w:p>
    <w:p w14:paraId="6A8CEDDA" w14:textId="77777777" w:rsidR="00DB0772" w:rsidRDefault="001D26CA" w:rsidP="0003420B">
      <w:r>
        <w:t>Except for any logos, emblems, trademarks, artwork and photography this document is made available under the</w:t>
      </w:r>
      <w:r w:rsidR="004A5B89">
        <w:t xml:space="preserve"> </w:t>
      </w:r>
      <w:r>
        <w:t>terms of the Creative Commons Attribution 3.0 Australia license.</w:t>
      </w:r>
    </w:p>
    <w:p w14:paraId="3B8DA753" w14:textId="77777777" w:rsidR="00DB0772" w:rsidRDefault="001D26CA" w:rsidP="0003420B">
      <w:r>
        <w:t xml:space="preserve">This document is also available in an accessible format at </w:t>
      </w:r>
      <w:r w:rsidR="00441AB0">
        <w:t>economicdevelopment.vic.gov.au</w:t>
      </w:r>
    </w:p>
    <w:p w14:paraId="445900E8" w14:textId="77777777" w:rsidR="00724ECD" w:rsidRDefault="00724ECD" w:rsidP="00724ECD"/>
    <w:p w14:paraId="25849162" w14:textId="77777777" w:rsidR="00DA5B3D" w:rsidRPr="00DA5B3D" w:rsidRDefault="00DA5B3D" w:rsidP="00724ECD"/>
    <w:sectPr w:rsidR="00DA5B3D" w:rsidRPr="00DA5B3D" w:rsidSect="00F074A4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418" w:header="567" w:footer="6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D4ABB" w14:textId="77777777" w:rsidR="009C4CB8" w:rsidRDefault="009C4CB8" w:rsidP="0003420B">
      <w:r>
        <w:separator/>
      </w:r>
    </w:p>
  </w:endnote>
  <w:endnote w:type="continuationSeparator" w:id="0">
    <w:p w14:paraId="5E23E41D" w14:textId="77777777" w:rsidR="009C4CB8" w:rsidRDefault="009C4CB8" w:rsidP="00034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40"/>
      <w:gridCol w:w="2460"/>
      <w:gridCol w:w="3465"/>
    </w:tblGrid>
    <w:tr w:rsidR="00F074A4" w:rsidRPr="00AB2474" w14:paraId="06C5B5F2" w14:textId="77777777" w:rsidTr="002465D9">
      <w:tc>
        <w:tcPr>
          <w:tcW w:w="4140" w:type="dxa"/>
          <w:vAlign w:val="center"/>
        </w:tcPr>
        <w:p w14:paraId="19EB8AE6" w14:textId="2660942A" w:rsidR="00F074A4" w:rsidRPr="00AA66D9" w:rsidRDefault="00F074A4" w:rsidP="00F074A4">
          <w:pPr>
            <w:pStyle w:val="Footer"/>
            <w:tabs>
              <w:tab w:val="clear" w:pos="4253"/>
            </w:tabs>
            <w:rPr>
              <w:rStyle w:val="PageNumber"/>
            </w:rPr>
          </w:pPr>
          <w:r w:rsidRPr="00AA66D9">
            <w:fldChar w:fldCharType="begin"/>
          </w:r>
          <w:r w:rsidRPr="00AA66D9">
            <w:instrText xml:space="preserve"> REF Title \h  \* MERGEFORMAT </w:instrText>
          </w:r>
          <w:r w:rsidRPr="00AA66D9">
            <w:fldChar w:fldCharType="separate"/>
          </w:r>
          <w:r w:rsidR="00542644">
            <w:rPr>
              <w:rStyle w:val="PageNumber"/>
            </w:rPr>
            <w:fldChar w:fldCharType="begin"/>
          </w:r>
          <w:r w:rsidR="00542644">
            <w:rPr>
              <w:rStyle w:val="PageNumber"/>
            </w:rPr>
            <w:instrText xml:space="preserve"> STYLEREF  Title \l  \* MERGEFORMAT </w:instrText>
          </w:r>
          <w:r w:rsidR="00542644">
            <w:rPr>
              <w:rStyle w:val="PageNumber"/>
            </w:rPr>
            <w:fldChar w:fldCharType="separate"/>
          </w:r>
          <w:r w:rsidR="00F64B59">
            <w:rPr>
              <w:rStyle w:val="PageNumber"/>
              <w:noProof/>
            </w:rPr>
            <w:t>Local Government Model Budget</w:t>
          </w:r>
          <w:r w:rsidR="00542644">
            <w:rPr>
              <w:rStyle w:val="PageNumber"/>
            </w:rPr>
            <w:fldChar w:fldCharType="end"/>
          </w:r>
          <w:r w:rsidR="005979F4" w:rsidRPr="005979F4">
            <w:t>.</w:t>
          </w:r>
          <w:r w:rsidRPr="00AA66D9">
            <w:fldChar w:fldCharType="end"/>
          </w:r>
        </w:p>
      </w:tc>
      <w:tc>
        <w:tcPr>
          <w:tcW w:w="2460" w:type="dxa"/>
          <w:vAlign w:val="center"/>
        </w:tcPr>
        <w:p w14:paraId="7C3C56C5" w14:textId="77777777" w:rsidR="00F074A4" w:rsidRPr="00AA66D9" w:rsidRDefault="00F074A4" w:rsidP="00F074A4">
          <w:pPr>
            <w:pStyle w:val="Footer"/>
            <w:tabs>
              <w:tab w:val="clear" w:pos="4253"/>
            </w:tabs>
            <w:jc w:val="center"/>
            <w:rPr>
              <w:rStyle w:val="PageNumber"/>
              <w:sz w:val="18"/>
              <w:szCs w:val="18"/>
            </w:rPr>
          </w:pPr>
          <w:r w:rsidRPr="00AA66D9">
            <w:rPr>
              <w:rStyle w:val="PageNumber"/>
              <w:sz w:val="18"/>
              <w:szCs w:val="18"/>
            </w:rPr>
            <w:fldChar w:fldCharType="begin"/>
          </w:r>
          <w:r w:rsidRPr="00AA66D9">
            <w:rPr>
              <w:rStyle w:val="PageNumber"/>
              <w:sz w:val="18"/>
              <w:szCs w:val="18"/>
            </w:rPr>
            <w:instrText xml:space="preserve"> PAGE </w:instrText>
          </w:r>
          <w:r w:rsidRPr="00AA66D9">
            <w:rPr>
              <w:rStyle w:val="PageNumber"/>
              <w:sz w:val="18"/>
              <w:szCs w:val="18"/>
            </w:rPr>
            <w:fldChar w:fldCharType="separate"/>
          </w:r>
          <w:r w:rsidRPr="00AA66D9">
            <w:rPr>
              <w:rStyle w:val="PageNumber"/>
              <w:b/>
              <w:color w:val="53565A"/>
              <w:sz w:val="18"/>
              <w:szCs w:val="18"/>
            </w:rPr>
            <w:t>1</w:t>
          </w:r>
          <w:r w:rsidRPr="00AA66D9">
            <w:rPr>
              <w:rStyle w:val="PageNumber"/>
              <w:sz w:val="18"/>
              <w:szCs w:val="18"/>
            </w:rPr>
            <w:fldChar w:fldCharType="end"/>
          </w:r>
          <w:r w:rsidRPr="00AA66D9">
            <w:rPr>
              <w:rStyle w:val="PageNumber"/>
              <w:sz w:val="18"/>
              <w:szCs w:val="18"/>
            </w:rPr>
            <w:t xml:space="preserve"> of </w:t>
          </w:r>
          <w:r w:rsidRPr="00AA66D9">
            <w:rPr>
              <w:rStyle w:val="PageNumber"/>
              <w:sz w:val="18"/>
              <w:szCs w:val="18"/>
            </w:rPr>
            <w:fldChar w:fldCharType="begin"/>
          </w:r>
          <w:r w:rsidRPr="00AA66D9">
            <w:rPr>
              <w:rStyle w:val="PageNumber"/>
              <w:sz w:val="18"/>
              <w:szCs w:val="18"/>
            </w:rPr>
            <w:instrText xml:space="preserve"> NUMPAGES </w:instrText>
          </w:r>
          <w:r w:rsidRPr="00AA66D9">
            <w:rPr>
              <w:rStyle w:val="PageNumber"/>
              <w:sz w:val="18"/>
              <w:szCs w:val="18"/>
            </w:rPr>
            <w:fldChar w:fldCharType="separate"/>
          </w:r>
          <w:r w:rsidRPr="00AA66D9">
            <w:rPr>
              <w:rStyle w:val="PageNumber"/>
              <w:b/>
              <w:color w:val="53565A"/>
              <w:sz w:val="18"/>
              <w:szCs w:val="18"/>
            </w:rPr>
            <w:t>2</w:t>
          </w:r>
          <w:r w:rsidRPr="00AA66D9">
            <w:rPr>
              <w:rStyle w:val="PageNumber"/>
              <w:sz w:val="18"/>
              <w:szCs w:val="18"/>
            </w:rPr>
            <w:fldChar w:fldCharType="end"/>
          </w:r>
        </w:p>
      </w:tc>
      <w:tc>
        <w:tcPr>
          <w:tcW w:w="3465" w:type="dxa"/>
        </w:tcPr>
        <w:p w14:paraId="31D9ACC4" w14:textId="77777777" w:rsidR="00F074A4" w:rsidRPr="00AB2474" w:rsidRDefault="00F074A4" w:rsidP="00F074A4">
          <w:pPr>
            <w:pStyle w:val="Footer"/>
            <w:tabs>
              <w:tab w:val="clear" w:pos="4253"/>
            </w:tabs>
            <w:jc w:val="right"/>
          </w:pPr>
          <w:r w:rsidRPr="00AA66D9">
            <w:rPr>
              <w:noProof/>
            </w:rPr>
            <w:drawing>
              <wp:inline distT="0" distB="0" distL="0" distR="0" wp14:anchorId="00842993" wp14:editId="693BAE7D">
                <wp:extent cx="1335600" cy="403200"/>
                <wp:effectExtent l="0" t="0" r="0" b="0"/>
                <wp:docPr id="21" name="Picture 21" descr="Department of Jobs, Precincts and Region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Brand Victoria State Gov DEDJTR right coolgrey 11 rgb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5600" cy="40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9E1B71D" w14:textId="77777777" w:rsidR="00CD4922" w:rsidRPr="00F074A4" w:rsidRDefault="00CD4922" w:rsidP="00F074A4">
    <w:pPr>
      <w:pStyle w:val="Footer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DC712" w14:textId="491BEA95" w:rsidR="00AB2474" w:rsidRPr="00AB2474" w:rsidRDefault="00D20444" w:rsidP="00AB2474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 xml:space="preserve"> STYLEREF  Title \l  \* MERGEFORMAT </w:instrText>
    </w:r>
    <w:r>
      <w:rPr>
        <w:rStyle w:val="PageNumber"/>
      </w:rPr>
      <w:fldChar w:fldCharType="separate"/>
    </w:r>
    <w:r w:rsidR="005B4592">
      <w:rPr>
        <w:rStyle w:val="PageNumber"/>
        <w:noProof/>
      </w:rPr>
      <w:t>Local Government Model Budget</w:t>
    </w:r>
    <w:r>
      <w:rPr>
        <w:rStyle w:val="PageNumber"/>
      </w:rPr>
      <w:fldChar w:fldCharType="end"/>
    </w:r>
    <w:r w:rsidR="00AB2474" w:rsidRPr="00AB2474">
      <w:rPr>
        <w:rStyle w:val="PageNumber"/>
      </w:rPr>
      <w:tab/>
    </w:r>
    <w:r w:rsidR="00AB2474" w:rsidRPr="00AB2474">
      <w:rPr>
        <w:rStyle w:val="PageNumber"/>
        <w:sz w:val="18"/>
        <w:szCs w:val="18"/>
      </w:rPr>
      <w:fldChar w:fldCharType="begin"/>
    </w:r>
    <w:r w:rsidR="00AB2474" w:rsidRPr="00AB2474">
      <w:rPr>
        <w:rStyle w:val="PageNumber"/>
        <w:sz w:val="18"/>
        <w:szCs w:val="18"/>
      </w:rPr>
      <w:instrText xml:space="preserve"> PAGE </w:instrText>
    </w:r>
    <w:r w:rsidR="00AB2474" w:rsidRPr="00AB2474">
      <w:rPr>
        <w:rStyle w:val="PageNumber"/>
        <w:sz w:val="18"/>
        <w:szCs w:val="18"/>
      </w:rPr>
      <w:fldChar w:fldCharType="separate"/>
    </w:r>
    <w:r w:rsidR="00AB2474" w:rsidRPr="00AB2474">
      <w:rPr>
        <w:rStyle w:val="PageNumber"/>
        <w:sz w:val="18"/>
        <w:szCs w:val="18"/>
      </w:rPr>
      <w:t>2</w:t>
    </w:r>
    <w:r w:rsidR="00AB2474" w:rsidRPr="00AB2474">
      <w:rPr>
        <w:rStyle w:val="PageNumber"/>
        <w:sz w:val="18"/>
        <w:szCs w:val="18"/>
      </w:rPr>
      <w:fldChar w:fldCharType="end"/>
    </w:r>
    <w:r w:rsidR="00AB2474" w:rsidRPr="00AB2474">
      <w:rPr>
        <w:rStyle w:val="PageNumber"/>
        <w:sz w:val="18"/>
        <w:szCs w:val="18"/>
      </w:rPr>
      <w:t xml:space="preserve"> of </w:t>
    </w:r>
    <w:r w:rsidR="00AB2474" w:rsidRPr="00AB2474">
      <w:rPr>
        <w:rStyle w:val="PageNumber"/>
        <w:sz w:val="18"/>
        <w:szCs w:val="18"/>
      </w:rPr>
      <w:fldChar w:fldCharType="begin"/>
    </w:r>
    <w:r w:rsidR="00AB2474" w:rsidRPr="00AB2474">
      <w:rPr>
        <w:rStyle w:val="PageNumber"/>
        <w:sz w:val="18"/>
        <w:szCs w:val="18"/>
      </w:rPr>
      <w:instrText xml:space="preserve"> NUMPAGES </w:instrText>
    </w:r>
    <w:r w:rsidR="00AB2474" w:rsidRPr="00AB2474">
      <w:rPr>
        <w:rStyle w:val="PageNumber"/>
        <w:sz w:val="18"/>
        <w:szCs w:val="18"/>
      </w:rPr>
      <w:fldChar w:fldCharType="separate"/>
    </w:r>
    <w:r w:rsidR="00AB2474" w:rsidRPr="00AB2474">
      <w:rPr>
        <w:rStyle w:val="PageNumber"/>
        <w:sz w:val="18"/>
        <w:szCs w:val="18"/>
      </w:rPr>
      <w:t>5</w:t>
    </w:r>
    <w:r w:rsidR="00AB2474" w:rsidRPr="00AB2474">
      <w:rPr>
        <w:rStyle w:val="PageNumber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9E3F6" w14:textId="77777777" w:rsidR="009C4CB8" w:rsidRDefault="009C4CB8" w:rsidP="0003420B">
      <w:r>
        <w:separator/>
      </w:r>
    </w:p>
  </w:footnote>
  <w:footnote w:type="continuationSeparator" w:id="0">
    <w:p w14:paraId="3B17E5D8" w14:textId="77777777" w:rsidR="009C4CB8" w:rsidRDefault="009C4CB8" w:rsidP="000342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128FE" w14:textId="77777777" w:rsidR="00C91C3F" w:rsidRDefault="00C91C3F" w:rsidP="0003420B">
    <w:r>
      <w:rPr>
        <w:noProof/>
        <w:lang w:val="en-GB" w:eastAsia="en-GB"/>
      </w:rPr>
      <w:drawing>
        <wp:anchor distT="0" distB="0" distL="114300" distR="114300" simplePos="0" relativeHeight="251669504" behindDoc="1" locked="1" layoutInCell="0" allowOverlap="1" wp14:anchorId="6B50ADEA" wp14:editId="112CD8C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507600"/>
          <wp:effectExtent l="0" t="0" r="0" b="635"/>
          <wp:wrapNone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DEDJTR information sheet banner follower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F1F3F" w14:textId="7A53920A" w:rsidR="00AB2474" w:rsidRDefault="00003077" w:rsidP="005924FD">
    <w:pPr>
      <w:pStyle w:val="Header"/>
      <w:tabs>
        <w:tab w:val="clear" w:pos="4513"/>
        <w:tab w:val="clear" w:pos="9026"/>
        <w:tab w:val="left" w:pos="8080"/>
      </w:tabs>
    </w:pPr>
    <w:r>
      <w:rPr>
        <w:noProof/>
      </w:rPr>
      <w:drawing>
        <wp:anchor distT="0" distB="0" distL="114300" distR="114300" simplePos="0" relativeHeight="251676672" behindDoc="1" locked="0" layoutInCell="1" allowOverlap="1" wp14:anchorId="31A1D332" wp14:editId="282FE5AE">
          <wp:simplePos x="904875" y="361950"/>
          <wp:positionH relativeFrom="page">
            <wp:align>left</wp:align>
          </wp:positionH>
          <wp:positionV relativeFrom="page">
            <wp:align>top</wp:align>
          </wp:positionV>
          <wp:extent cx="7578000" cy="10720800"/>
          <wp:effectExtent l="0" t="0" r="4445" b="4445"/>
          <wp:wrapNone/>
          <wp:docPr id="16" name="Picture 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JPR Corporate A4 Information Sheets_Grey background 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24F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F96F8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BA810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9A62A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FC8A7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8A01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8C244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E202C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A02F6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84A33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236B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BB6FE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DB6342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2D0628E"/>
    <w:multiLevelType w:val="hybridMultilevel"/>
    <w:tmpl w:val="1C7C0294"/>
    <w:lvl w:ilvl="0" w:tplc="F7F88F9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A722B64"/>
    <w:multiLevelType w:val="hybridMultilevel"/>
    <w:tmpl w:val="71ECFDD6"/>
    <w:lvl w:ilvl="0" w:tplc="8FA67B16">
      <w:start w:val="1"/>
      <w:numFmt w:val="bullet"/>
      <w:pStyle w:val="dotpoin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9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removePersonalInformation/>
  <w:removeDateAndTime/>
  <w:embedSystemFonts/>
  <w:proofState w:spelling="clean"/>
  <w:attachedTemplate r:id="rId1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9F4"/>
    <w:rsid w:val="00003077"/>
    <w:rsid w:val="000110F3"/>
    <w:rsid w:val="00011AE7"/>
    <w:rsid w:val="000274FF"/>
    <w:rsid w:val="0003420B"/>
    <w:rsid w:val="00034946"/>
    <w:rsid w:val="00043347"/>
    <w:rsid w:val="0005460E"/>
    <w:rsid w:val="00055849"/>
    <w:rsid w:val="000609B2"/>
    <w:rsid w:val="00081AFE"/>
    <w:rsid w:val="0009260F"/>
    <w:rsid w:val="000A2989"/>
    <w:rsid w:val="000A3A67"/>
    <w:rsid w:val="000A7702"/>
    <w:rsid w:val="000B4ED0"/>
    <w:rsid w:val="000C6715"/>
    <w:rsid w:val="000D009C"/>
    <w:rsid w:val="000D1F5C"/>
    <w:rsid w:val="000D3E3C"/>
    <w:rsid w:val="000F4665"/>
    <w:rsid w:val="000F75B1"/>
    <w:rsid w:val="00101776"/>
    <w:rsid w:val="001029B5"/>
    <w:rsid w:val="001045D3"/>
    <w:rsid w:val="00115933"/>
    <w:rsid w:val="00124442"/>
    <w:rsid w:val="00141944"/>
    <w:rsid w:val="00143503"/>
    <w:rsid w:val="001576FE"/>
    <w:rsid w:val="00160E50"/>
    <w:rsid w:val="001725FC"/>
    <w:rsid w:val="0017653B"/>
    <w:rsid w:val="00180099"/>
    <w:rsid w:val="00182082"/>
    <w:rsid w:val="00187177"/>
    <w:rsid w:val="00194B40"/>
    <w:rsid w:val="001952A2"/>
    <w:rsid w:val="00197206"/>
    <w:rsid w:val="001A1BCB"/>
    <w:rsid w:val="001A1CC2"/>
    <w:rsid w:val="001B218E"/>
    <w:rsid w:val="001B473F"/>
    <w:rsid w:val="001C3026"/>
    <w:rsid w:val="001C47DB"/>
    <w:rsid w:val="001C6A4D"/>
    <w:rsid w:val="001D1AA9"/>
    <w:rsid w:val="001D26CA"/>
    <w:rsid w:val="001D78C9"/>
    <w:rsid w:val="001D78F1"/>
    <w:rsid w:val="001E1196"/>
    <w:rsid w:val="001E6D56"/>
    <w:rsid w:val="00213414"/>
    <w:rsid w:val="00213A2E"/>
    <w:rsid w:val="00230043"/>
    <w:rsid w:val="00235B9E"/>
    <w:rsid w:val="00236B83"/>
    <w:rsid w:val="00256D88"/>
    <w:rsid w:val="0026126A"/>
    <w:rsid w:val="002619C4"/>
    <w:rsid w:val="0026215C"/>
    <w:rsid w:val="00265FEE"/>
    <w:rsid w:val="00285B15"/>
    <w:rsid w:val="00287B00"/>
    <w:rsid w:val="00287F6C"/>
    <w:rsid w:val="002A1CED"/>
    <w:rsid w:val="002A6822"/>
    <w:rsid w:val="002B4847"/>
    <w:rsid w:val="002C4157"/>
    <w:rsid w:val="002D3C75"/>
    <w:rsid w:val="00304B3B"/>
    <w:rsid w:val="0031573F"/>
    <w:rsid w:val="00320CD9"/>
    <w:rsid w:val="0033283A"/>
    <w:rsid w:val="00335EBD"/>
    <w:rsid w:val="00352A21"/>
    <w:rsid w:val="00366EB5"/>
    <w:rsid w:val="003743A1"/>
    <w:rsid w:val="00376DBA"/>
    <w:rsid w:val="00380E31"/>
    <w:rsid w:val="00390655"/>
    <w:rsid w:val="003B24F4"/>
    <w:rsid w:val="003B3FEF"/>
    <w:rsid w:val="003B6B0C"/>
    <w:rsid w:val="003C52F9"/>
    <w:rsid w:val="003C7D14"/>
    <w:rsid w:val="003D1D64"/>
    <w:rsid w:val="003E2D18"/>
    <w:rsid w:val="003E7136"/>
    <w:rsid w:val="003E7A8D"/>
    <w:rsid w:val="00406C08"/>
    <w:rsid w:val="00406E73"/>
    <w:rsid w:val="004156F0"/>
    <w:rsid w:val="004179EA"/>
    <w:rsid w:val="00420E29"/>
    <w:rsid w:val="00426570"/>
    <w:rsid w:val="00441AB0"/>
    <w:rsid w:val="004424DA"/>
    <w:rsid w:val="004460AE"/>
    <w:rsid w:val="00451CEA"/>
    <w:rsid w:val="00452284"/>
    <w:rsid w:val="00456A04"/>
    <w:rsid w:val="004653A5"/>
    <w:rsid w:val="004750F6"/>
    <w:rsid w:val="00475FF6"/>
    <w:rsid w:val="004813ED"/>
    <w:rsid w:val="00486C45"/>
    <w:rsid w:val="00494426"/>
    <w:rsid w:val="004A339E"/>
    <w:rsid w:val="004A5B89"/>
    <w:rsid w:val="004D0E4A"/>
    <w:rsid w:val="004D1B1D"/>
    <w:rsid w:val="004D497D"/>
    <w:rsid w:val="004F352F"/>
    <w:rsid w:val="00500767"/>
    <w:rsid w:val="00503287"/>
    <w:rsid w:val="00512706"/>
    <w:rsid w:val="00516678"/>
    <w:rsid w:val="00524207"/>
    <w:rsid w:val="00535F37"/>
    <w:rsid w:val="00542644"/>
    <w:rsid w:val="00550D8A"/>
    <w:rsid w:val="00551731"/>
    <w:rsid w:val="0056172C"/>
    <w:rsid w:val="005824B4"/>
    <w:rsid w:val="005924FD"/>
    <w:rsid w:val="00595095"/>
    <w:rsid w:val="005958CD"/>
    <w:rsid w:val="005979F4"/>
    <w:rsid w:val="005A4B28"/>
    <w:rsid w:val="005B4592"/>
    <w:rsid w:val="005C2086"/>
    <w:rsid w:val="005C60B9"/>
    <w:rsid w:val="005C6B14"/>
    <w:rsid w:val="005E1C54"/>
    <w:rsid w:val="005F7200"/>
    <w:rsid w:val="0060179A"/>
    <w:rsid w:val="0060263D"/>
    <w:rsid w:val="00605928"/>
    <w:rsid w:val="006112E9"/>
    <w:rsid w:val="00617AD4"/>
    <w:rsid w:val="00625B4B"/>
    <w:rsid w:val="00634D7B"/>
    <w:rsid w:val="0063597B"/>
    <w:rsid w:val="0063704E"/>
    <w:rsid w:val="006407B4"/>
    <w:rsid w:val="00647F38"/>
    <w:rsid w:val="00650EF5"/>
    <w:rsid w:val="006555B7"/>
    <w:rsid w:val="006572D4"/>
    <w:rsid w:val="00657FFE"/>
    <w:rsid w:val="00671925"/>
    <w:rsid w:val="00674B7E"/>
    <w:rsid w:val="00683B16"/>
    <w:rsid w:val="006C0438"/>
    <w:rsid w:val="006C3CC4"/>
    <w:rsid w:val="006D0D3C"/>
    <w:rsid w:val="006D5B9A"/>
    <w:rsid w:val="006D68F7"/>
    <w:rsid w:val="006F3B79"/>
    <w:rsid w:val="00701468"/>
    <w:rsid w:val="007020F3"/>
    <w:rsid w:val="007022F9"/>
    <w:rsid w:val="00713814"/>
    <w:rsid w:val="007158C9"/>
    <w:rsid w:val="00722DCD"/>
    <w:rsid w:val="00724ECD"/>
    <w:rsid w:val="0072576F"/>
    <w:rsid w:val="007277B3"/>
    <w:rsid w:val="007305E4"/>
    <w:rsid w:val="00732DF5"/>
    <w:rsid w:val="00745D4D"/>
    <w:rsid w:val="00751448"/>
    <w:rsid w:val="00770E64"/>
    <w:rsid w:val="00771502"/>
    <w:rsid w:val="007915BA"/>
    <w:rsid w:val="00796E0A"/>
    <w:rsid w:val="007A212C"/>
    <w:rsid w:val="007A3B13"/>
    <w:rsid w:val="007D5E80"/>
    <w:rsid w:val="0080176E"/>
    <w:rsid w:val="0082487E"/>
    <w:rsid w:val="00825DB5"/>
    <w:rsid w:val="00826AD5"/>
    <w:rsid w:val="00836148"/>
    <w:rsid w:val="00845A61"/>
    <w:rsid w:val="00851558"/>
    <w:rsid w:val="00853F4E"/>
    <w:rsid w:val="00877D36"/>
    <w:rsid w:val="00877D84"/>
    <w:rsid w:val="00883501"/>
    <w:rsid w:val="00887350"/>
    <w:rsid w:val="008A6E2A"/>
    <w:rsid w:val="008B34B2"/>
    <w:rsid w:val="008B74CB"/>
    <w:rsid w:val="008D516F"/>
    <w:rsid w:val="008F511C"/>
    <w:rsid w:val="008F6B01"/>
    <w:rsid w:val="008F72BC"/>
    <w:rsid w:val="0090459D"/>
    <w:rsid w:val="00904AF3"/>
    <w:rsid w:val="00917A5D"/>
    <w:rsid w:val="009217EB"/>
    <w:rsid w:val="00943052"/>
    <w:rsid w:val="00965568"/>
    <w:rsid w:val="009969C7"/>
    <w:rsid w:val="009C4CB8"/>
    <w:rsid w:val="009C56B0"/>
    <w:rsid w:val="009D0CB2"/>
    <w:rsid w:val="009D5B7B"/>
    <w:rsid w:val="009D72D8"/>
    <w:rsid w:val="009E3451"/>
    <w:rsid w:val="00A1038D"/>
    <w:rsid w:val="00A15297"/>
    <w:rsid w:val="00A43477"/>
    <w:rsid w:val="00A43C74"/>
    <w:rsid w:val="00A47EFF"/>
    <w:rsid w:val="00A706C8"/>
    <w:rsid w:val="00AA570E"/>
    <w:rsid w:val="00AA5F67"/>
    <w:rsid w:val="00AB2474"/>
    <w:rsid w:val="00AB47E5"/>
    <w:rsid w:val="00AC14D7"/>
    <w:rsid w:val="00AC55D5"/>
    <w:rsid w:val="00AE4BA1"/>
    <w:rsid w:val="00AF7505"/>
    <w:rsid w:val="00B00582"/>
    <w:rsid w:val="00B15CD3"/>
    <w:rsid w:val="00B45885"/>
    <w:rsid w:val="00B53500"/>
    <w:rsid w:val="00B678E2"/>
    <w:rsid w:val="00B748F0"/>
    <w:rsid w:val="00B764CA"/>
    <w:rsid w:val="00B906A6"/>
    <w:rsid w:val="00BA4252"/>
    <w:rsid w:val="00BA5FDB"/>
    <w:rsid w:val="00BB52BA"/>
    <w:rsid w:val="00BB6F39"/>
    <w:rsid w:val="00BC4791"/>
    <w:rsid w:val="00BC5760"/>
    <w:rsid w:val="00BC74C1"/>
    <w:rsid w:val="00BD7ACB"/>
    <w:rsid w:val="00BE78FC"/>
    <w:rsid w:val="00BF4BDA"/>
    <w:rsid w:val="00C04885"/>
    <w:rsid w:val="00C118BC"/>
    <w:rsid w:val="00C20997"/>
    <w:rsid w:val="00C3104C"/>
    <w:rsid w:val="00C44506"/>
    <w:rsid w:val="00C566EF"/>
    <w:rsid w:val="00C663E5"/>
    <w:rsid w:val="00C7160E"/>
    <w:rsid w:val="00C720B3"/>
    <w:rsid w:val="00C72EBF"/>
    <w:rsid w:val="00C73464"/>
    <w:rsid w:val="00C879A3"/>
    <w:rsid w:val="00C91C3F"/>
    <w:rsid w:val="00C93463"/>
    <w:rsid w:val="00CB18E9"/>
    <w:rsid w:val="00CC3B31"/>
    <w:rsid w:val="00CC67F9"/>
    <w:rsid w:val="00CC706D"/>
    <w:rsid w:val="00CD26FA"/>
    <w:rsid w:val="00CD4922"/>
    <w:rsid w:val="00CD4E9D"/>
    <w:rsid w:val="00CF14BE"/>
    <w:rsid w:val="00CF2DA1"/>
    <w:rsid w:val="00D00EDE"/>
    <w:rsid w:val="00D04577"/>
    <w:rsid w:val="00D168E5"/>
    <w:rsid w:val="00D20444"/>
    <w:rsid w:val="00D21116"/>
    <w:rsid w:val="00D227D2"/>
    <w:rsid w:val="00D3232E"/>
    <w:rsid w:val="00D3718D"/>
    <w:rsid w:val="00D3770B"/>
    <w:rsid w:val="00D5071E"/>
    <w:rsid w:val="00D82327"/>
    <w:rsid w:val="00D9270B"/>
    <w:rsid w:val="00DA217C"/>
    <w:rsid w:val="00DA5B3D"/>
    <w:rsid w:val="00DB0772"/>
    <w:rsid w:val="00DB2A0B"/>
    <w:rsid w:val="00DC0E0F"/>
    <w:rsid w:val="00DC53FA"/>
    <w:rsid w:val="00DC7BDD"/>
    <w:rsid w:val="00DE02BB"/>
    <w:rsid w:val="00DE1938"/>
    <w:rsid w:val="00DE3C67"/>
    <w:rsid w:val="00DE5135"/>
    <w:rsid w:val="00DE7D75"/>
    <w:rsid w:val="00DF2CB4"/>
    <w:rsid w:val="00DF745D"/>
    <w:rsid w:val="00E02E25"/>
    <w:rsid w:val="00E13E89"/>
    <w:rsid w:val="00E201A2"/>
    <w:rsid w:val="00E23B98"/>
    <w:rsid w:val="00E321E9"/>
    <w:rsid w:val="00E360C6"/>
    <w:rsid w:val="00E56F03"/>
    <w:rsid w:val="00E65910"/>
    <w:rsid w:val="00E869D9"/>
    <w:rsid w:val="00E9040A"/>
    <w:rsid w:val="00EA49CC"/>
    <w:rsid w:val="00ED04A5"/>
    <w:rsid w:val="00EE5C76"/>
    <w:rsid w:val="00EE641A"/>
    <w:rsid w:val="00EF22B8"/>
    <w:rsid w:val="00EF30A1"/>
    <w:rsid w:val="00F025F7"/>
    <w:rsid w:val="00F02706"/>
    <w:rsid w:val="00F074A4"/>
    <w:rsid w:val="00F24E4F"/>
    <w:rsid w:val="00F267E7"/>
    <w:rsid w:val="00F31ADF"/>
    <w:rsid w:val="00F31FFF"/>
    <w:rsid w:val="00F36BD3"/>
    <w:rsid w:val="00F44302"/>
    <w:rsid w:val="00F62A4A"/>
    <w:rsid w:val="00F64309"/>
    <w:rsid w:val="00F64B59"/>
    <w:rsid w:val="00F71916"/>
    <w:rsid w:val="00F726E0"/>
    <w:rsid w:val="00F7283D"/>
    <w:rsid w:val="00F73F6B"/>
    <w:rsid w:val="00F85D47"/>
    <w:rsid w:val="00F9187A"/>
    <w:rsid w:val="00FA0D3B"/>
    <w:rsid w:val="00FA2115"/>
    <w:rsid w:val="00FC548F"/>
    <w:rsid w:val="00FD36D5"/>
    <w:rsid w:val="00FE5D79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8EB2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31FFF"/>
    <w:pPr>
      <w:spacing w:after="120"/>
    </w:pPr>
    <w:rPr>
      <w:rFonts w:ascii="Arial" w:hAnsi="Arial" w:cs="Arial"/>
      <w:color w:val="53565A" w:themeColor="accent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420B"/>
    <w:pPr>
      <w:keepNext/>
      <w:spacing w:before="240"/>
      <w:outlineLvl w:val="0"/>
    </w:pPr>
    <w:rPr>
      <w:b/>
      <w:color w:val="auto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5933"/>
    <w:pPr>
      <w:keepNext/>
      <w:spacing w:before="240"/>
      <w:outlineLvl w:val="1"/>
    </w:pPr>
    <w:rPr>
      <w:b/>
      <w:color w:val="auto"/>
      <w:szCs w:val="1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5A61"/>
    <w:pPr>
      <w:keepNext/>
      <w:spacing w:before="240"/>
      <w:outlineLvl w:val="2"/>
    </w:pPr>
    <w:rPr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029B5"/>
    <w:pPr>
      <w:spacing w:before="40" w:after="40"/>
      <w:outlineLvl w:val="3"/>
    </w:pPr>
    <w:rPr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029B5"/>
    <w:pPr>
      <w:spacing w:before="40" w:after="40"/>
      <w:outlineLvl w:val="4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AB2474"/>
    <w:pPr>
      <w:tabs>
        <w:tab w:val="left" w:pos="4253"/>
      </w:tabs>
      <w:spacing w:after="0"/>
    </w:pPr>
    <w:rPr>
      <w:color w:val="000000" w:themeColor="text1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AB2474"/>
    <w:rPr>
      <w:rFonts w:ascii="Arial" w:hAnsi="Arial" w:cs="Arial"/>
      <w:color w:val="000000" w:themeColor="text1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styleId="TOCHeading">
    <w:name w:val="TOC Heading"/>
    <w:basedOn w:val="Heading3"/>
    <w:next w:val="Normal"/>
    <w:uiPriority w:val="39"/>
    <w:unhideWhenUsed/>
    <w:qFormat/>
    <w:rsid w:val="006D0D3C"/>
    <w:rPr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029B5"/>
    <w:rPr>
      <w:rFonts w:ascii="Arial" w:hAnsi="Arial" w:cs="Arial"/>
      <w:color w:val="FFFFFF" w:themeColor="background1"/>
    </w:rPr>
  </w:style>
  <w:style w:type="character" w:customStyle="1" w:styleId="Heading5Char">
    <w:name w:val="Heading 5 Char"/>
    <w:basedOn w:val="DefaultParagraphFont"/>
    <w:link w:val="Heading5"/>
    <w:uiPriority w:val="9"/>
    <w:rsid w:val="001029B5"/>
    <w:rPr>
      <w:rFonts w:ascii="Arial" w:hAnsi="Arial" w:cs="Arial"/>
      <w:color w:val="53565A"/>
    </w:rPr>
  </w:style>
  <w:style w:type="table" w:styleId="TableGrid">
    <w:name w:val="Table Grid"/>
    <w:basedOn w:val="TableNormal"/>
    <w:uiPriority w:val="59"/>
    <w:rsid w:val="001D78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rsid w:val="00003077"/>
    <w:pPr>
      <w:spacing w:line="22" w:lineRule="atLeast"/>
    </w:pPr>
    <w:rPr>
      <w:rFonts w:ascii="Arial Bold" w:hAnsi="Arial Bold"/>
      <w:b/>
      <w:color w:val="62BB46" w:themeColor="accent3"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003077"/>
    <w:rPr>
      <w:rFonts w:ascii="Arial Bold" w:hAnsi="Arial Bold" w:cs="Arial"/>
      <w:b/>
      <w:color w:val="62BB46" w:themeColor="accent3"/>
      <w:sz w:val="44"/>
      <w:szCs w:val="40"/>
    </w:rPr>
  </w:style>
  <w:style w:type="paragraph" w:styleId="Subtitle">
    <w:name w:val="Subtitle"/>
    <w:basedOn w:val="Title"/>
    <w:link w:val="SubtitleChar"/>
    <w:uiPriority w:val="11"/>
    <w:qFormat/>
    <w:rsid w:val="00366EB5"/>
    <w:pPr>
      <w:spacing w:line="240" w:lineRule="auto"/>
    </w:pPr>
    <w:rPr>
      <w:rFonts w:asciiTheme="minorHAnsi" w:hAnsiTheme="minorHAnsi" w:cstheme="minorHAnsi"/>
      <w:b w:val="0"/>
      <w:color w:val="53565A" w:themeColor="accent2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366EB5"/>
    <w:rPr>
      <w:rFonts w:asciiTheme="minorHAnsi" w:hAnsiTheme="minorHAnsi" w:cstheme="minorHAnsi"/>
      <w:color w:val="53565A" w:themeColor="accent2"/>
      <w:sz w:val="32"/>
      <w:szCs w:val="32"/>
    </w:rPr>
  </w:style>
  <w:style w:type="character" w:styleId="PageNumber">
    <w:name w:val="page number"/>
    <w:basedOn w:val="DefaultParagraphFont"/>
    <w:unhideWhenUsed/>
    <w:rsid w:val="0003420B"/>
  </w:style>
  <w:style w:type="character" w:customStyle="1" w:styleId="Heading1Char">
    <w:name w:val="Heading 1 Char"/>
    <w:basedOn w:val="DefaultParagraphFont"/>
    <w:link w:val="Heading1"/>
    <w:uiPriority w:val="9"/>
    <w:rsid w:val="0003420B"/>
    <w:rPr>
      <w:rFonts w:ascii="Arial" w:hAnsi="Arial" w:cs="Arial"/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31FFF"/>
    <w:rPr>
      <w:rFonts w:ascii="Arial" w:hAnsi="Arial" w:cs="Arial"/>
      <w:b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845A61"/>
    <w:rPr>
      <w:rFonts w:ascii="Arial" w:hAnsi="Arial" w:cs="Arial"/>
      <w:color w:val="000000" w:themeColor="text1"/>
      <w:sz w:val="24"/>
    </w:rPr>
  </w:style>
  <w:style w:type="paragraph" w:customStyle="1" w:styleId="TitleSpacing">
    <w:name w:val="Title Spacing"/>
    <w:basedOn w:val="Normal"/>
    <w:qFormat/>
    <w:rsid w:val="00003077"/>
    <w:pPr>
      <w:spacing w:after="960"/>
    </w:pPr>
    <w:rPr>
      <w:noProof/>
      <w:lang w:val="en-GB" w:eastAsia="en-GB"/>
    </w:rPr>
  </w:style>
  <w:style w:type="character" w:styleId="PlaceholderText">
    <w:name w:val="Placeholder Text"/>
    <w:basedOn w:val="DefaultParagraphFont"/>
    <w:uiPriority w:val="99"/>
    <w:semiHidden/>
    <w:rsid w:val="00826AD5"/>
    <w:rPr>
      <w:color w:val="808080"/>
    </w:rPr>
  </w:style>
  <w:style w:type="paragraph" w:customStyle="1" w:styleId="dotpoint">
    <w:name w:val="dot point"/>
    <w:basedOn w:val="Normal"/>
    <w:qFormat/>
    <w:rsid w:val="00115933"/>
    <w:pPr>
      <w:numPr>
        <w:numId w:val="1"/>
      </w:numPr>
      <w:spacing w:line="264" w:lineRule="auto"/>
      <w:ind w:left="357" w:hanging="357"/>
    </w:pPr>
  </w:style>
  <w:style w:type="paragraph" w:customStyle="1" w:styleId="dotpointlast">
    <w:name w:val="dot point last"/>
    <w:basedOn w:val="dotpoint"/>
    <w:qFormat/>
    <w:rsid w:val="00F31FFF"/>
    <w:pPr>
      <w:spacing w:after="180"/>
    </w:pPr>
  </w:style>
  <w:style w:type="paragraph" w:customStyle="1" w:styleId="TableColumnHeading">
    <w:name w:val="Table Column Heading"/>
    <w:basedOn w:val="Normal"/>
    <w:qFormat/>
    <w:rsid w:val="001E1196"/>
    <w:pPr>
      <w:spacing w:after="60"/>
    </w:pPr>
    <w:rPr>
      <w:b/>
      <w:bCs/>
      <w:color w:val="201547" w:themeColor="text2"/>
      <w:sz w:val="18"/>
      <w:szCs w:val="18"/>
    </w:rPr>
  </w:style>
  <w:style w:type="paragraph" w:customStyle="1" w:styleId="TableText">
    <w:name w:val="Table Text"/>
    <w:basedOn w:val="Normal"/>
    <w:qFormat/>
    <w:rsid w:val="003E7A8D"/>
    <w:pPr>
      <w:spacing w:after="60"/>
    </w:pPr>
    <w:rPr>
      <w:sz w:val="18"/>
      <w:szCs w:val="18"/>
    </w:rPr>
  </w:style>
  <w:style w:type="paragraph" w:customStyle="1" w:styleId="Normalnospace">
    <w:name w:val="Normal (no space)"/>
    <w:basedOn w:val="Normal"/>
    <w:qFormat/>
    <w:rsid w:val="003E7A8D"/>
    <w:pPr>
      <w:spacing w:after="0" w:line="264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4dpx\Downloads\Information-Sheets-A4-Grey-Gre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6B5827D48844891A813FE38DBB1C8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2C725F-A93F-45CE-AC10-951F0657DDC9}"/>
      </w:docPartPr>
      <w:docPartBody>
        <w:p w:rsidR="00BC14B7" w:rsidRDefault="00600BD5">
          <w:pPr>
            <w:pStyle w:val="E6B5827D48844891A813FE38DBB1C8BA"/>
          </w:pPr>
          <w:r w:rsidRPr="00826AD5">
            <w:rPr>
              <w:rStyle w:val="PlaceholderText"/>
              <w:color w:val="FFFFFF" w:themeColor="background1"/>
            </w:rPr>
            <w:t>Click or tap here to enter text.</w:t>
          </w:r>
        </w:p>
      </w:docPartBody>
    </w:docPart>
    <w:docPart>
      <w:docPartPr>
        <w:name w:val="76E555770C894C089D8E2CA582D5F7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A69811-7163-4FE5-AA48-B6E39F9DAA7A}"/>
      </w:docPartPr>
      <w:docPartBody>
        <w:p w:rsidR="00BC14B7" w:rsidRDefault="00600BD5">
          <w:pPr>
            <w:pStyle w:val="76E555770C894C089D8E2CA582D5F752"/>
          </w:pPr>
          <w:r w:rsidRPr="00826AD5">
            <w:rPr>
              <w:rStyle w:val="PlaceholderText"/>
              <w:color w:val="FFFFFF" w:themeColor="background1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BD5"/>
    <w:rsid w:val="003051B0"/>
    <w:rsid w:val="00600BD5"/>
    <w:rsid w:val="00762F17"/>
    <w:rsid w:val="00AD2920"/>
    <w:rsid w:val="00BC14B7"/>
    <w:rsid w:val="00BD29DC"/>
    <w:rsid w:val="00E02DEA"/>
    <w:rsid w:val="00F20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6B5827D48844891A813FE38DBB1C8BA">
    <w:name w:val="E6B5827D48844891A813FE38DBB1C8BA"/>
  </w:style>
  <w:style w:type="paragraph" w:customStyle="1" w:styleId="76E555770C894C089D8E2CA582D5F752">
    <w:name w:val="76E555770C894C089D8E2CA582D5F7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JPR 1">
      <a:dk1>
        <a:sysClr val="windowText" lastClr="000000"/>
      </a:dk1>
      <a:lt1>
        <a:sysClr val="window" lastClr="FFFFFF"/>
      </a:lt1>
      <a:dk2>
        <a:srgbClr val="201547"/>
      </a:dk2>
      <a:lt2>
        <a:srgbClr val="D9D9D6"/>
      </a:lt2>
      <a:accent1>
        <a:srgbClr val="201547"/>
      </a:accent1>
      <a:accent2>
        <a:srgbClr val="53565A"/>
      </a:accent2>
      <a:accent3>
        <a:srgbClr val="62BB46"/>
      </a:accent3>
      <a:accent4>
        <a:srgbClr val="100249"/>
      </a:accent4>
      <a:accent5>
        <a:srgbClr val="0090DA"/>
      </a:accent5>
      <a:accent6>
        <a:srgbClr val="E35205"/>
      </a:accent6>
      <a:hlink>
        <a:srgbClr val="0563C1"/>
      </a:hlink>
      <a:folHlink>
        <a:srgbClr val="954F72"/>
      </a:folHlink>
    </a:clrScheme>
    <a:fontScheme name="DJP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rim_x0020_notes xmlns="97294fa0-7ac3-4fb8-b5f1-fec69ca7f6eb" xsi:nil="true"/>
    <File_x0020_Number xmlns="97294fa0-7ac3-4fb8-b5f1-fec69ca7f6eb" xsi:nil="true"/>
    <Year xmlns="97294fa0-7ac3-4fb8-b5f1-fec69ca7f6eb" xsi:nil="true"/>
    <Event_x0020_Date xmlns="97294fa0-7ac3-4fb8-b5f1-fec69ca7f6eb" xsi:nil="true"/>
    <Category1 xmlns="97294fa0-7ac3-4fb8-b5f1-fec69ca7f6eb">Capital works</Category1>
    <KpiDescription12 xmlns="97294fa0-7ac3-4fb8-b5f1-fec69ca7f6eb" xsi:nil="true"/>
    <Project xmlns="97294fa0-7ac3-4fb8-b5f1-fec69ca7f6eb" xsi:nil="true"/>
    <Region xmlns="97294fa0-7ac3-4fb8-b5f1-fec69ca7f6eb">All</Region>
    <Project_x0020_Stage xmlns="97294fa0-7ac3-4fb8-b5f1-fec69ca7f6eb" xsi:nil="true"/>
    <Group1 xmlns="97294fa0-7ac3-4fb8-b5f1-fec69ca7f6eb">Local Government and suburban development</Group1>
    <Date_x0020_Received xmlns="97294fa0-7ac3-4fb8-b5f1-fec69ca7f6eb" xsi:nil="true"/>
    <Event_x0020_Name xmlns="97294fa0-7ac3-4fb8-b5f1-fec69ca7f6eb" xsi:nil="true"/>
    <DELWP_x0020_Document_x0020_ID xmlns="97294fa0-7ac3-4fb8-b5f1-fec69ca7f6eb" xsi:nil="true"/>
    <Date_x0020_of_x0020_Original xmlns="97294fa0-7ac3-4fb8-b5f1-fec69ca7f6eb" xsi:nil="true"/>
    <Team xmlns="97294fa0-7ac3-4fb8-b5f1-fec69ca7f6eb">All</Team>
    <Department1 xmlns="97294fa0-7ac3-4fb8-b5f1-fec69ca7f6eb">Department of Jobs Precincts and Regions</Department1>
    <Unit xmlns="97294fa0-7ac3-4fb8-b5f1-fec69ca7f6eb">All</Unit>
    <Dissemination_x0020_Limiting_x0020_Marker xmlns="97294fa0-7ac3-4fb8-b5f1-fec69ca7f6eb">Official Use Only</Dissemination_x0020_Limiting_x0020_Marker>
    <FinancialYear xmlns="97294fa0-7ac3-4fb8-b5f1-fec69ca7f6eb"/>
    <URL xmlns="http://schemas.microsoft.com/sharepoint/v3">
      <Url xsi:nil="true"/>
      <Description xsi:nil="true"/>
    </URL>
    <Review_x0020_Date xmlns="97294fa0-7ac3-4fb8-b5f1-fec69ca7f6eb" xsi:nil="true"/>
    <Country xmlns="97294fa0-7ac3-4fb8-b5f1-fec69ca7f6eb" xsi:nil="true"/>
    <TRIM_x0020_Container_x0020_Record_x0020_Number xmlns="97294fa0-7ac3-4fb8-b5f1-fec69ca7f6eb" xsi:nil="true"/>
    <Originating_x0020_Author xmlns="97294fa0-7ac3-4fb8-b5f1-fec69ca7f6eb" xsi:nil="true"/>
    <Non_x0020_DELWP_x0020_Region xmlns="97294fa0-7ac3-4fb8-b5f1-fec69ca7f6eb" xsi:nil="true"/>
    <Security_x0020_classification xmlns="97294fa0-7ac3-4fb8-b5f1-fec69ca7f6eb">Unclassified</Security_x0020_classification>
    <RoutingRuleDescription xmlns="http://schemas.microsoft.com/sharepoint/v3" xsi:nil="true"/>
    <Local_x0020_Government_x0020_Authority_x0020__x0028_LGA_x0029_ xmlns="97294fa0-7ac3-4fb8-b5f1-fec69ca7f6eb" xsi:nil="true"/>
    <Reference_x0020_Number xmlns="97294fa0-7ac3-4fb8-b5f1-fec69ca7f6eb" xsi:nil="true"/>
    <Policy_x0020_Area xmlns="97294fa0-7ac3-4fb8-b5f1-fec69ca7f6eb" xsi:nil="true"/>
    <Stakeholders-Delivery_x0020_Partners xmlns="97294fa0-7ac3-4fb8-b5f1-fec69ca7f6eb" xsi:nil="true"/>
    <Date1 xmlns="97294fa0-7ac3-4fb8-b5f1-fec69ca7f6eb" xsi:nil="true"/>
    <Branch xmlns="97294fa0-7ac3-4fb8-b5f1-fec69ca7f6eb">Local Government Victoria</Branch>
    <wic_System_Copyright xmlns="http://schemas.microsoft.com/sharepoint/v3/fields">State of Victoria</wic_System_Copyright>
    <CCSFP_x0020_Program xmlns="97294fa0-7ac3-4fb8-b5f1-fec69ca7f6eb" xsi:nil="true"/>
    <TRIM_x0020_Container_x0020_Title xmlns="97294fa0-7ac3-4fb8-b5f1-fec69ca7f6eb" xsi:nil="true"/>
    <Meeting_x0020_Template xmlns="97294fa0-7ac3-4fb8-b5f1-fec69ca7f6eb" xsi:nil="true"/>
    <KpiDescription1 xmlns="97294fa0-7ac3-4fb8-b5f1-fec69ca7f6eb" xsi:nil="true"/>
    <Resolution xmlns="97294fa0-7ac3-4fb8-b5f1-fec69ca7f6eb" xsi:nil="true"/>
    <LGI_x0020_Topic xmlns="97294fa0-7ac3-4fb8-b5f1-fec69ca7f6e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LGV - Innovation and Performance" ma:contentTypeID="0x010100831AB7F96AEF13458F043989706E7E3E00031367038B5C4246BE55A60A950250D8" ma:contentTypeVersion="49" ma:contentTypeDescription="" ma:contentTypeScope="" ma:versionID="f103380babc9534ca0d382118246c315">
  <xsd:schema xmlns:xsd="http://www.w3.org/2001/XMLSchema" xmlns:xs="http://www.w3.org/2001/XMLSchema" xmlns:p="http://schemas.microsoft.com/office/2006/metadata/properties" xmlns:ns1="http://schemas.microsoft.com/sharepoint/v3" xmlns:ns2="97294fa0-7ac3-4fb8-b5f1-fec69ca7f6eb" xmlns:ns3="http://schemas.microsoft.com/sharepoint/v3/fields" xmlns:ns4="81d1fc91-8413-4a0e-aefa-04211a7b4a29" targetNamespace="http://schemas.microsoft.com/office/2006/metadata/properties" ma:root="true" ma:fieldsID="107241a5af462ef549f366fb34142eac" ns1:_="" ns2:_="" ns3:_="" ns4:_="">
    <xsd:import namespace="http://schemas.microsoft.com/sharepoint/v3"/>
    <xsd:import namespace="97294fa0-7ac3-4fb8-b5f1-fec69ca7f6eb"/>
    <xsd:import namespace="http://schemas.microsoft.com/sharepoint/v3/fields"/>
    <xsd:import namespace="81d1fc91-8413-4a0e-aefa-04211a7b4a29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2:DELWP_x0020_Document_x0020_ID" minOccurs="0"/>
                <xsd:element ref="ns2:Branch" minOccurs="0"/>
                <xsd:element ref="ns2:Group1" minOccurs="0"/>
                <xsd:element ref="ns2:Department1" minOccurs="0"/>
                <xsd:element ref="ns2:Unit" minOccurs="0"/>
                <xsd:element ref="ns2:Dissemination_x0020_Limiting_x0020_Marker" minOccurs="0"/>
                <xsd:element ref="ns2:Security_x0020_classification" minOccurs="0"/>
                <xsd:element ref="ns2:FinancialYear" minOccurs="0"/>
                <xsd:element ref="ns2:Year" minOccurs="0"/>
                <xsd:element ref="ns2:TRIM_x0020_Container_x0020_Record_x0020_Number" minOccurs="0"/>
                <xsd:element ref="ns2:TRIM_x0020_Container_x0020_Title" minOccurs="0"/>
                <xsd:element ref="ns2:Trim_x0020_notes" minOccurs="0"/>
                <xsd:element ref="ns2:Team" minOccurs="0"/>
                <xsd:element ref="ns2:Reference_x0020_Number" minOccurs="0"/>
                <xsd:element ref="ns2:Meeting_x0020_Template" minOccurs="0"/>
                <xsd:element ref="ns2:Date_x0020_Received" minOccurs="0"/>
                <xsd:element ref="ns2:Date_x0020_of_x0020_Original" minOccurs="0"/>
                <xsd:element ref="ns2:Originating_x0020_Author" minOccurs="0"/>
                <xsd:element ref="ns2:Local_x0020_Government_x0020_Authority_x0020__x0028_LGA_x0029_" minOccurs="0"/>
                <xsd:element ref="ns2:Event_x0020_Date" minOccurs="0"/>
                <xsd:element ref="ns2:Event_x0020_Name" minOccurs="0"/>
                <xsd:element ref="ns3:wic_System_Copyright" minOccurs="0"/>
                <xsd:element ref="ns2:File_x0020_Number" minOccurs="0"/>
                <xsd:element ref="ns2:Review_x0020_Date" minOccurs="0"/>
                <xsd:element ref="ns2:Country" minOccurs="0"/>
                <xsd:element ref="ns2:Non_x0020_DELWP_x0020_Region" minOccurs="0"/>
                <xsd:element ref="ns2:Resolution" minOccurs="0"/>
                <xsd:element ref="ns2:Stakeholders-Delivery_x0020_Partners" minOccurs="0"/>
                <xsd:element ref="ns2:Policy_x0020_Area" minOccurs="0"/>
                <xsd:element ref="ns2:Project_x0020_Stage" minOccurs="0"/>
                <xsd:element ref="ns2:Project" minOccurs="0"/>
                <xsd:element ref="ns2:Region" minOccurs="0"/>
                <xsd:element ref="ns2:CCSFP_x0020_Program" minOccurs="0"/>
                <xsd:element ref="ns2:LGI_x0020_Topic" minOccurs="0"/>
                <xsd:element ref="ns1:URL" minOccurs="0"/>
                <xsd:element ref="ns2:Category1" minOccurs="0"/>
                <xsd:element ref="ns2:Date1" minOccurs="0"/>
                <xsd:element ref="ns2:KpiDescription1" minOccurs="0"/>
                <xsd:element ref="ns2:KpiDescription12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8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URL" ma:index="43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94fa0-7ac3-4fb8-b5f1-fec69ca7f6eb" elementFormDefault="qualified">
    <xsd:import namespace="http://schemas.microsoft.com/office/2006/documentManagement/types"/>
    <xsd:import namespace="http://schemas.microsoft.com/office/infopath/2007/PartnerControls"/>
    <xsd:element name="DELWP_x0020_Document_x0020_ID" ma:index="9" nillable="true" ma:displayName="DELWP Document ID" ma:hidden="true" ma:internalName="DELWP_x0020_Document_x0020_ID" ma:readOnly="false">
      <xsd:simpleType>
        <xsd:restriction base="dms:Text">
          <xsd:maxLength value="255"/>
        </xsd:restriction>
      </xsd:simpleType>
    </xsd:element>
    <xsd:element name="Branch" ma:index="10" nillable="true" ma:displayName="Branch" ma:default="Local Government Victoria" ma:format="Dropdown" ma:internalName="Branch" ma:readOnly="false">
      <xsd:simpleType>
        <xsd:restriction base="dms:Choice">
          <xsd:enumeration value="Local Government Victoria"/>
          <xsd:enumeration value="Business Operations"/>
          <xsd:enumeration value="Digital and Customer Communications"/>
          <xsd:enumeration value="Finance"/>
          <xsd:enumeration value="Climate Change"/>
          <xsd:enumeration value="Local Infrastructure"/>
          <xsd:enumeration value="Information Services"/>
          <xsd:enumeration value="Legal and Governance"/>
          <xsd:enumeration value="Office of the Deputy Secretary Local Infrastructure"/>
          <xsd:enumeration value="Strategy and Performance"/>
          <xsd:enumeration value="Suburban Development"/>
          <xsd:enumeration value="Waterway Programs"/>
          <xsd:enumeration value="Waste and Recycling"/>
          <xsd:enumeration value="Office for Suburban Development"/>
          <xsd:enumeration value="All"/>
          <xsd:enumeration value="Office of The Secretary"/>
          <xsd:enumeration value="Office of the Deputy Secretary Planning"/>
          <xsd:enumeration value="Office of the Deputy Secretary Corporate Services"/>
          <xsd:enumeration value="Business Executive and Ministerial Services"/>
          <xsd:enumeration value="Group Business Management"/>
          <xsd:enumeration value="People and Culture"/>
          <xsd:enumeration value="Forward Policy and Business Strategy"/>
          <xsd:enumeration value="Governance and Programs"/>
          <xsd:enumeration value="Sector Performance and Development"/>
          <xsd:enumeration value="Sector Development"/>
        </xsd:restriction>
      </xsd:simpleType>
    </xsd:element>
    <xsd:element name="Group1" ma:index="11" nillable="true" ma:displayName="Group" ma:default="Local Government and suburban development" ma:format="Dropdown" ma:internalName="Group1" ma:readOnly="false">
      <xsd:simpleType>
        <xsd:restriction base="dms:Choice">
          <xsd:enumeration value="Local Government and suburban development"/>
          <xsd:enumeration value="Local Infrastructure"/>
          <xsd:enumeration value="Corporate Services"/>
          <xsd:enumeration value="Catchments, Waterways, Cities and Towns"/>
          <xsd:enumeration value="Local Infrastructure"/>
          <xsd:enumeration value="Energy, Environment and Climate Change"/>
          <xsd:enumeration value="Environment and Climate Change"/>
          <xsd:enumeration value="All Groups"/>
          <xsd:enumeration value="Local Government Victoria"/>
          <xsd:enumeration value="All"/>
          <xsd:enumeration value="Office of The Secretary"/>
          <xsd:enumeration value="Planning"/>
          <xsd:enumeration value="Sector Performance and Development"/>
        </xsd:restriction>
      </xsd:simpleType>
    </xsd:element>
    <xsd:element name="Department1" ma:index="12" nillable="true" ma:displayName="Department" ma:default="Department of Jobs Precincts and Regions" ma:format="Dropdown" ma:internalName="Department1" ma:readOnly="false">
      <xsd:simpleType>
        <xsd:restriction base="dms:Choice">
          <xsd:enumeration value="Department of Jobs Precincts and Regions"/>
          <xsd:enumeration value="Department of Environment, Land, Water and Planning"/>
          <xsd:enumeration value="Other Organisation"/>
          <xsd:enumeration value="Local Government Victoria"/>
        </xsd:restriction>
      </xsd:simpleType>
    </xsd:element>
    <xsd:element name="Unit" ma:index="13" nillable="true" ma:displayName="Unit" ma:default="All" ma:format="Dropdown" ma:internalName="Unit" ma:readOnly="false">
      <xsd:simpleType>
        <xsd:restriction base="dms:Choice">
          <xsd:enumeration value="Office of the Executive Director"/>
          <xsd:enumeration value="Policy and Strategy"/>
          <xsd:enumeration value="Sector Investment"/>
          <xsd:enumeration value="Sector Innovation Performance and Resilience"/>
          <xsd:enumeration value="All"/>
          <xsd:enumeration value="Audit and Performance"/>
          <xsd:enumeration value="Budget Initiative Office"/>
          <xsd:enumeration value="Community Programs"/>
          <xsd:enumeration value="Divisional Business Management"/>
          <xsd:enumeration value="Economics, Governance and Waste"/>
          <xsd:enumeration value="Governance and Programs"/>
          <xsd:enumeration value="Group Business Management"/>
          <xsd:enumeration value="Integrated Investment"/>
          <xsd:enumeration value="Local Infrastructure Projects"/>
          <xsd:enumeration value="Ministerial Services"/>
          <xsd:enumeration value="Policy and Legislation"/>
          <xsd:enumeration value="Policy and Strategy"/>
          <xsd:enumeration value="Policy and Strategy Development"/>
          <xsd:enumeration value="Project Services"/>
          <xsd:enumeration value="Sector Performance and Development"/>
          <xsd:enumeration value="Water and Catchments"/>
          <xsd:enumeration value="Cabinet Services"/>
          <xsd:enumeration value="Business Management"/>
          <xsd:enumeration value="Office of The Secretary"/>
          <xsd:enumeration value="Legislation"/>
          <xsd:enumeration value="Budget and Planning"/>
          <xsd:enumeration value="Business Operations"/>
          <xsd:enumeration value="Strategy, Governance and Performance Improvement"/>
          <xsd:enumeration value="Office of the Deputy Secretary Local Infrastructure"/>
          <xsd:enumeration value="Strategy and Policy Integration"/>
          <xsd:enumeration value="People and Culture Operations"/>
          <xsd:enumeration value="Smart Planning"/>
          <xsd:enumeration value="Procurement"/>
          <xsd:enumeration value="Funding Program"/>
          <xsd:enumeration value="Funding Programs"/>
          <xsd:enumeration value="Strategy, Innovation and Engagement"/>
        </xsd:restriction>
      </xsd:simpleType>
    </xsd:element>
    <xsd:element name="Dissemination_x0020_Limiting_x0020_Marker" ma:index="14" nillable="true" ma:displayName="Dissemination Limiting Marker" ma:default="Official Use Only" ma:format="Dropdown" ma:internalName="Dissemination_x0020_Limiting_x0020_Marker" ma:readOnly="false">
      <xsd:simpleType>
        <xsd:restriction base="dms:Choice">
          <xsd:enumeration value="Official Use Only"/>
          <xsd:enumeration value="Unclassified"/>
          <xsd:enumeration value="None"/>
          <xsd:enumeration value="FOUO"/>
          <xsd:enumeration value="Cabinet-in-Confidence"/>
          <xsd:enumeration value="Sensitive"/>
          <xsd:enumeration value="Sensitive: Personal"/>
          <xsd:enumeration value="Sector Performance and Development"/>
        </xsd:restriction>
      </xsd:simpleType>
    </xsd:element>
    <xsd:element name="Security_x0020_classification" ma:index="15" nillable="true" ma:displayName="Security Classification" ma:default="Unclassified" ma:format="Dropdown" ma:internalName="Security_x0020_classification" ma:readOnly="false">
      <xsd:simpleType>
        <xsd:restriction base="dms:Choice">
          <xsd:enumeration value="Unclassified"/>
          <xsd:enumeration value="Public"/>
          <xsd:enumeration value="FOUO"/>
        </xsd:restriction>
      </xsd:simpleType>
    </xsd:element>
    <xsd:element name="FinancialYear" ma:index="16" nillable="true" ma:displayName="Financial Year" ma:internalName="FinancialYear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2022-23"/>
                        <xsd:enumeration value="2021-22"/>
                        <xsd:enumeration value="2020-21"/>
                        <xsd:enumeration value="2019-20"/>
                        <xsd:enumeration value="2018-19"/>
                        <xsd:enumeration value="2017-18"/>
                        <xsd:enumeration value="2016-17"/>
                        <xsd:enumeration value="2015-16"/>
                        <xsd:enumeration value="2014-15"/>
                        <xsd:enumeration value="2013-14"/>
                        <xsd:enumeration value="Other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Year" ma:index="17" nillable="true" ma:displayName="Year" ma:format="Dropdown" ma:internalName="Year" ma:readOnly="false">
      <xsd:simpleType>
        <xsd:restriction base="dms:Choice">
          <xsd:enumeration value="2024"/>
          <xsd:enumeration value="2023"/>
          <xsd:enumeration value="2022"/>
          <xsd:enumeration value="2021"/>
          <xsd:enumeration value="2020"/>
          <xsd:enumeration value="2019"/>
          <xsd:enumeration value="2018"/>
          <xsd:enumeration value="2017"/>
          <xsd:enumeration value="2016"/>
        </xsd:restriction>
      </xsd:simpleType>
    </xsd:element>
    <xsd:element name="TRIM_x0020_Container_x0020_Record_x0020_Number" ma:index="18" nillable="true" ma:displayName="TRIM Container Record Number" ma:internalName="TRIM_x0020_Container_x0020_Record_x0020_Number" ma:readOnly="false">
      <xsd:simpleType>
        <xsd:restriction base="dms:Text">
          <xsd:maxLength value="255"/>
        </xsd:restriction>
      </xsd:simpleType>
    </xsd:element>
    <xsd:element name="TRIM_x0020_Container_x0020_Title" ma:index="19" nillable="true" ma:displayName="TRIM Container Title" ma:internalName="TRIM_x0020_Container_x0020_Title" ma:readOnly="false">
      <xsd:simpleType>
        <xsd:restriction base="dms:Text">
          <xsd:maxLength value="255"/>
        </xsd:restriction>
      </xsd:simpleType>
    </xsd:element>
    <xsd:element name="Trim_x0020_notes" ma:index="20" nillable="true" ma:displayName="Trim notes" ma:internalName="Trim_x0020_notes" ma:readOnly="false">
      <xsd:simpleType>
        <xsd:restriction base="dms:Note">
          <xsd:maxLength value="255"/>
        </xsd:restriction>
      </xsd:simpleType>
    </xsd:element>
    <xsd:element name="Team" ma:index="21" nillable="true" ma:displayName="Team" ma:default="All" ma:format="Dropdown" ma:internalName="Team" ma:readOnly="false">
      <xsd:simpleType>
        <xsd:restriction base="dms:Choice">
          <xsd:enumeration value="All"/>
          <xsd:enumeration value="Funding Programs"/>
          <xsd:enumeration value="Governance and Legislation"/>
          <xsd:enumeration value="Policy and Legislation"/>
          <xsd:enumeration value="Policy and Strategy"/>
          <xsd:enumeration value="Portfolio Strategy"/>
          <xsd:enumeration value="Sourcing and Contracts"/>
          <xsd:enumeration value="Waterway Health"/>
          <xsd:enumeration value="Victoria Grants Commission"/>
          <xsd:enumeration value="Project Management Office"/>
          <xsd:enumeration value="Group Business Management"/>
          <xsd:enumeration value="Local Government Victoria"/>
          <xsd:enumeration value="Strategic Integration"/>
          <xsd:enumeration value="Local Infrastructure"/>
        </xsd:restriction>
      </xsd:simpleType>
    </xsd:element>
    <xsd:element name="Reference_x0020_Number" ma:index="22" nillable="true" ma:displayName="Reference Number" ma:internalName="Reference_x0020_Number">
      <xsd:simpleType>
        <xsd:restriction base="dms:Text">
          <xsd:maxLength value="255"/>
        </xsd:restriction>
      </xsd:simpleType>
    </xsd:element>
    <xsd:element name="Meeting_x0020_Template" ma:index="23" nillable="true" ma:displayName="Meeting Template" ma:format="Dropdown" ma:internalName="Meeting_x0020_Template">
      <xsd:simpleType>
        <xsd:restriction base="dms:Choice">
          <xsd:enumeration value="LGMAP"/>
          <xsd:enumeration value="LGPro"/>
          <xsd:enumeration value="MAV"/>
          <xsd:enumeration value="Meeting Templates"/>
          <xsd:enumeration value="VLGA"/>
        </xsd:restriction>
      </xsd:simpleType>
    </xsd:element>
    <xsd:element name="Date_x0020_Received" ma:index="24" nillable="true" ma:displayName="Date Received" ma:format="DateOnly" ma:internalName="Date_x0020_Received">
      <xsd:simpleType>
        <xsd:restriction base="dms:DateTime"/>
      </xsd:simpleType>
    </xsd:element>
    <xsd:element name="Date_x0020_of_x0020_Original" ma:index="25" nillable="true" ma:displayName="Date of Original" ma:format="DateOnly" ma:internalName="Date_x0020_of_x0020_Original" ma:readOnly="false">
      <xsd:simpleType>
        <xsd:restriction base="dms:DateTime"/>
      </xsd:simpleType>
    </xsd:element>
    <xsd:element name="Originating_x0020_Author" ma:index="26" nillable="true" ma:displayName="Originating Author" ma:internalName="Originating_x0020_Author" ma:readOnly="false">
      <xsd:simpleType>
        <xsd:restriction base="dms:Text">
          <xsd:maxLength value="255"/>
        </xsd:restriction>
      </xsd:simpleType>
    </xsd:element>
    <xsd:element name="Local_x0020_Government_x0020_Authority_x0020__x0028_LGA_x0029_" ma:index="27" nillable="true" ma:displayName="Local Government Authority (LGA)" ma:format="Dropdown" ma:internalName="Local_x0020_Government_x0020_Authority_x0020__x0028_LGA_x0029_" ma:readOnly="false">
      <xsd:simpleType>
        <xsd:restriction base="dms:Choice">
          <xsd:enumeration value="Alpine"/>
          <xsd:enumeration value="Ararat"/>
          <xsd:enumeration value="Ballarat"/>
          <xsd:enumeration value="Banyule"/>
          <xsd:enumeration value="Bass Coast"/>
          <xsd:enumeration value="Baw Baw"/>
          <xsd:enumeration value="Bayside"/>
          <xsd:enumeration value="Benalla"/>
          <xsd:enumeration value="Boroondara"/>
          <xsd:enumeration value="Brimbank"/>
          <xsd:enumeration value="Buloke"/>
          <xsd:enumeration value="Campaspe"/>
          <xsd:enumeration value="Cardinia"/>
          <xsd:enumeration value="Casey"/>
          <xsd:enumeration value="Central Goldfields"/>
          <xsd:enumeration value="Colac-Otway"/>
          <xsd:enumeration value="Corangamite"/>
          <xsd:enumeration value="Darebin"/>
          <xsd:enumeration value="East Gippsland"/>
          <xsd:enumeration value="Frankston"/>
          <xsd:enumeration value="Gannawarra"/>
          <xsd:enumeration value="Glen Eira"/>
          <xsd:enumeration value="Glenelg"/>
          <xsd:enumeration value="Golden Plains"/>
          <xsd:enumeration value="Greater Bendigo"/>
          <xsd:enumeration value="Greater Dandenong"/>
          <xsd:enumeration value="Greater Geelong"/>
          <xsd:enumeration value="Greater Shepparton"/>
          <xsd:enumeration value="Hepburn"/>
          <xsd:enumeration value="Hindmarsh"/>
          <xsd:enumeration value="Hobsons Bay"/>
          <xsd:enumeration value="Horsham"/>
          <xsd:enumeration value="Hume"/>
          <xsd:enumeration value="Indigo"/>
          <xsd:enumeration value="Kingston"/>
          <xsd:enumeration value="Knox"/>
          <xsd:enumeration value="Latrobe"/>
          <xsd:enumeration value="Loddon"/>
          <xsd:enumeration value="Macedon Ranges"/>
          <xsd:enumeration value="Manningham"/>
          <xsd:enumeration value="Mansfield"/>
          <xsd:enumeration value="Maribyrnong"/>
          <xsd:enumeration value="Maroondah"/>
          <xsd:enumeration value="Melbourne"/>
          <xsd:enumeration value="Melton"/>
          <xsd:enumeration value="Mildura"/>
          <xsd:enumeration value="Mitchell"/>
          <xsd:enumeration value="Moira"/>
          <xsd:enumeration value="Monash"/>
          <xsd:enumeration value="Moonee Valley"/>
          <xsd:enumeration value="Moorabool"/>
          <xsd:enumeration value="Moreland"/>
          <xsd:enumeration value="Mornington Peninsula"/>
          <xsd:enumeration value="Mount Alexander"/>
          <xsd:enumeration value="Moyne"/>
          <xsd:enumeration value="Murrindindi"/>
          <xsd:enumeration value="Nillumbik"/>
          <xsd:enumeration value="Northern Grampians"/>
          <xsd:enumeration value="Port Phillip"/>
          <xsd:enumeration value="Pyrenees"/>
          <xsd:enumeration value="Queenscliff"/>
          <xsd:enumeration value="South Gippsland"/>
          <xsd:enumeration value="Southern Grampians"/>
          <xsd:enumeration value="Stonnington"/>
          <xsd:enumeration value="Strathbogie"/>
          <xsd:enumeration value="Surf Coast"/>
          <xsd:enumeration value="Swan Hill"/>
          <xsd:enumeration value="Towong"/>
          <xsd:enumeration value="Wangaratta"/>
          <xsd:enumeration value="Warrnambool"/>
          <xsd:enumeration value="Wellington"/>
          <xsd:enumeration value="West Wimmera"/>
          <xsd:enumeration value="Whitehorse"/>
          <xsd:enumeration value="Whittlesea"/>
          <xsd:enumeration value="Wodonga"/>
          <xsd:enumeration value="Wyndham"/>
          <xsd:enumeration value="Yarra"/>
          <xsd:enumeration value="Yarra Ranges"/>
          <xsd:enumeration value="Yarriambiack"/>
          <xsd:enumeration value="All LGAs"/>
          <xsd:enumeration value="All Non-Metro LGAs"/>
        </xsd:restriction>
      </xsd:simpleType>
    </xsd:element>
    <xsd:element name="Event_x0020_Date" ma:index="28" nillable="true" ma:displayName="Event Date" ma:format="DateOnly" ma:internalName="Event_x0020_Date" ma:readOnly="false">
      <xsd:simpleType>
        <xsd:restriction base="dms:DateTime"/>
      </xsd:simpleType>
    </xsd:element>
    <xsd:element name="Event_x0020_Name" ma:index="29" nillable="true" ma:displayName="Event Name" ma:internalName="Event_x0020_Name" ma:readOnly="false">
      <xsd:simpleType>
        <xsd:restriction base="dms:Text">
          <xsd:maxLength value="255"/>
        </xsd:restriction>
      </xsd:simpleType>
    </xsd:element>
    <xsd:element name="File_x0020_Number" ma:index="31" nillable="true" ma:displayName="File Number" ma:internalName="File_x0020_Number">
      <xsd:simpleType>
        <xsd:restriction base="dms:Text">
          <xsd:maxLength value="255"/>
        </xsd:restriction>
      </xsd:simpleType>
    </xsd:element>
    <xsd:element name="Review_x0020_Date" ma:index="32" nillable="true" ma:displayName="Review Date" ma:format="DateOnly" ma:internalName="Review_x0020_Date">
      <xsd:simpleType>
        <xsd:restriction base="dms:DateTime"/>
      </xsd:simpleType>
    </xsd:element>
    <xsd:element name="Country" ma:index="33" nillable="true" ma:displayName="Country" ma:internalName="Country">
      <xsd:simpleType>
        <xsd:restriction base="dms:Text">
          <xsd:maxLength value="255"/>
        </xsd:restriction>
      </xsd:simpleType>
    </xsd:element>
    <xsd:element name="Non_x0020_DELWP_x0020_Region" ma:index="34" nillable="true" ma:displayName="Non DELWP Region" ma:internalName="Non_x0020_DELWP_x0020_Region">
      <xsd:simpleType>
        <xsd:restriction base="dms:Text">
          <xsd:maxLength value="255"/>
        </xsd:restriction>
      </xsd:simpleType>
    </xsd:element>
    <xsd:element name="Resolution" ma:index="35" nillable="true" ma:displayName="Resolution" ma:internalName="Resolution" ma:readOnly="false">
      <xsd:simpleType>
        <xsd:restriction base="dms:Text">
          <xsd:maxLength value="255"/>
        </xsd:restriction>
      </xsd:simpleType>
    </xsd:element>
    <xsd:element name="Stakeholders-Delivery_x0020_Partners" ma:index="36" nillable="true" ma:displayName="LGV Stakeholders-Delivery Partners" ma:description="List containing individual stakeholders and delivery partner names that may be tagged for retrieval purposes, relevant to Local Government Victoria and managed by Inter- Governmental Relations" ma:list="{fd6acfcf-590b-4c99-bab7-fb4120d611ba}" ma:internalName="Stakeholders_x002d_Delivery_x0020_Partners" ma:readOnly="false" ma:showField="Title" ma:web="97294fa0-7ac3-4fb8-b5f1-fec69ca7f6eb">
      <xsd:simpleType>
        <xsd:restriction base="dms:Lookup"/>
      </xsd:simpleType>
    </xsd:element>
    <xsd:element name="Policy_x0020_Area" ma:index="37" nillable="true" ma:displayName="Policy Area" ma:list="{6d905eed-cd79-4daa-8247-e12acf6a4ca0}" ma:internalName="Policy_x0020_Area" ma:showField="Title" ma:web="97294fa0-7ac3-4fb8-b5f1-fec69ca7f6eb">
      <xsd:simpleType>
        <xsd:restriction base="dms:Lookup"/>
      </xsd:simpleType>
    </xsd:element>
    <xsd:element name="Project_x0020_Stage" ma:index="38" nillable="true" ma:displayName="Project Stage" ma:list="{af140a15-93d6-478c-a00f-e7d745df1995}" ma:internalName="Project_x0020_Stage" ma:readOnly="false" ma:showField="Title" ma:web="97294fa0-7ac3-4fb8-b5f1-fec69ca7f6eb">
      <xsd:simpleType>
        <xsd:restriction base="dms:Lookup"/>
      </xsd:simpleType>
    </xsd:element>
    <xsd:element name="Project" ma:index="39" nillable="true" ma:displayName="Project" ma:list="{511a8ee2-c403-42a0-944d-868aac6d377d}" ma:internalName="Project" ma:readOnly="false" ma:showField="Title" ma:web="97294fa0-7ac3-4fb8-b5f1-fec69ca7f6eb">
      <xsd:simpleType>
        <xsd:restriction base="dms:Lookup"/>
      </xsd:simpleType>
    </xsd:element>
    <xsd:element name="Region" ma:index="40" nillable="true" ma:displayName="Region" ma:default="All" ma:format="Dropdown" ma:internalName="Region" ma:readOnly="false">
      <xsd:simpleType>
        <xsd:restriction base="dms:Choice">
          <xsd:enumeration value="All"/>
          <xsd:enumeration value="Barwon South West"/>
          <xsd:enumeration value="Eastern Metropolitan"/>
          <xsd:enumeration value="Gippsland"/>
          <xsd:enumeration value="Grampians"/>
          <xsd:enumeration value="Hume"/>
          <xsd:enumeration value="Loddon Mallee"/>
          <xsd:enumeration value="North West Metropolitan"/>
          <xsd:enumeration value="Port Phillip"/>
          <xsd:enumeration value="Southern Metropolitan"/>
        </xsd:restriction>
      </xsd:simpleType>
    </xsd:element>
    <xsd:element name="CCSFP_x0020_Program" ma:index="41" nillable="true" ma:displayName="CCSFP Program" ma:format="Dropdown" ma:internalName="CCSFP_x0020_Program" ma:readOnly="false">
      <xsd:simpleType>
        <xsd:restriction base="dms:Choice">
          <xsd:enumeration value="Round 1"/>
          <xsd:enumeration value="Round 2"/>
          <xsd:enumeration value="Round 3"/>
          <xsd:enumeration value="Round 4"/>
          <xsd:enumeration value="Round 5"/>
          <xsd:enumeration value="Round 6"/>
          <xsd:enumeration value="Round 7"/>
          <xsd:enumeration value="Round 8"/>
          <xsd:enumeration value="Round 9"/>
        </xsd:restriction>
      </xsd:simpleType>
    </xsd:element>
    <xsd:element name="LGI_x0020_Topic" ma:index="42" nillable="true" ma:displayName="LGI Topic" ma:format="Dropdown" ma:internalName="LGI_x0020_Topic">
      <xsd:simpleType>
        <xsd:restriction base="dms:Choice">
          <xsd:enumeration value="Collaborative Councils Sustainability Fund Partnership Program"/>
          <xsd:enumeration value="Rural Council transformation Program"/>
          <xsd:enumeration value="innovation (General)"/>
          <xsd:enumeration value="Rural Council transformation Program"/>
        </xsd:restriction>
      </xsd:simpleType>
    </xsd:element>
    <xsd:element name="Category1" ma:index="44" nillable="true" ma:displayName="Category" ma:default="Capital works" ma:format="Dropdown" ma:internalName="Category1" ma:readOnly="false">
      <xsd:simpleType>
        <xsd:restriction base="dms:Choice">
          <xsd:enumeration value="Capital works"/>
        </xsd:restriction>
      </xsd:simpleType>
    </xsd:element>
    <xsd:element name="Date1" ma:index="45" nillable="true" ma:displayName="Date" ma:format="DateOnly" ma:internalName="Date1">
      <xsd:simpleType>
        <xsd:restriction base="dms:DateTime"/>
      </xsd:simpleType>
    </xsd:element>
    <xsd:element name="KpiDescription1" ma:index="46" nillable="true" ma:displayName="KpiDescription" ma:internalName="KpiDescription1">
      <xsd:simpleType>
        <xsd:restriction base="dms:Text">
          <xsd:maxLength value="255"/>
        </xsd:restriction>
      </xsd:simpleType>
    </xsd:element>
    <xsd:element name="KpiDescription12" ma:index="47" nillable="true" ma:displayName="KpiDescription" ma:internalName="KpiDescription12">
      <xsd:simpleType>
        <xsd:restriction base="dms:Text">
          <xsd:maxLength value="255"/>
        </xsd:restriction>
      </xsd:simpleType>
    </xsd:element>
    <xsd:element name="SharedWithUsers" ma:index="5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5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30" nillable="true" ma:displayName="Copyright" ma:default="State of Victoria" ma:internalName="wic_System_Copyright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1fc91-8413-4a0e-aefa-04211a7b4a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5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5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5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54" nillable="true" ma:displayName="Tags" ma:internalName="MediaServiceAutoTags" ma:readOnly="true">
      <xsd:simpleType>
        <xsd:restriction base="dms:Text"/>
      </xsd:simpleType>
    </xsd:element>
    <xsd:element name="MediaServiceOCR" ma:index="5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5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4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687BB5-52BD-4FE7-83C8-37550E30A8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1B97E2-8872-451D-A111-17886BC19D0F}">
  <ds:schemaRefs>
    <ds:schemaRef ds:uri="http://schemas.microsoft.com/office/2006/metadata/properties"/>
    <ds:schemaRef ds:uri="http://schemas.microsoft.com/office/infopath/2007/PartnerControls"/>
    <ds:schemaRef ds:uri="97294fa0-7ac3-4fb8-b5f1-fec69ca7f6eb"/>
    <ds:schemaRef ds:uri="http://schemas.microsoft.com/sharepoint/v3"/>
    <ds:schemaRef ds:uri="http://schemas.microsoft.com/sharepoint/v3/fields"/>
  </ds:schemaRefs>
</ds:datastoreItem>
</file>

<file path=customXml/itemProps3.xml><?xml version="1.0" encoding="utf-8"?>
<ds:datastoreItem xmlns:ds="http://schemas.openxmlformats.org/officeDocument/2006/customXml" ds:itemID="{D631057C-44FA-4F71-AB3B-BB7EB421AAD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232F3DC-225C-49F9-B968-31964FB918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7294fa0-7ac3-4fb8-b5f1-fec69ca7f6eb"/>
    <ds:schemaRef ds:uri="http://schemas.microsoft.com/sharepoint/v3/fields"/>
    <ds:schemaRef ds:uri="81d1fc91-8413-4a0e-aefa-04211a7b4a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Information-Sheets-A4-Grey-Green.dotx</Template>
  <TotalTime>0</TotalTime>
  <Pages>2</Pages>
  <Words>662</Words>
  <Characters>3775</Characters>
  <Application>Microsoft Office Word</Application>
  <DocSecurity>2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2022-02-01T23:14:00Z</dcterms:created>
  <dcterms:modified xsi:type="dcterms:W3CDTF">2022-02-19T11:26:00Z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0x010100831AB7F96AEF13458F043989706E7E3E00031367038B5C4246BE55A60A950250D8</vt:lpwstr>
  </property>
</Properties>
</file>